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AD8" w:rsidRPr="00DE4890" w:rsidRDefault="00075AD8" w:rsidP="00075AD8">
      <w:pPr>
        <w:pStyle w:val="Textkrper"/>
        <w:sectPr w:rsidR="00075AD8" w:rsidRPr="00DE4890" w:rsidSect="00075AD8">
          <w:headerReference w:type="even" r:id="rId9"/>
          <w:headerReference w:type="default" r:id="rId10"/>
          <w:footerReference w:type="even" r:id="rId11"/>
          <w:type w:val="continuous"/>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63360" behindDoc="0" locked="0" layoutInCell="1" allowOverlap="1" wp14:anchorId="04A6B860" wp14:editId="0AFBF5FF">
                <wp:simplePos x="0" y="0"/>
                <wp:positionH relativeFrom="page">
                  <wp:posOffset>866775</wp:posOffset>
                </wp:positionH>
                <wp:positionV relativeFrom="page">
                  <wp:posOffset>4705349</wp:posOffset>
                </wp:positionV>
                <wp:extent cx="4866640" cy="2172069"/>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172069"/>
                        </a:xfrm>
                        <a:prstGeom prst="rect">
                          <a:avLst/>
                        </a:prstGeom>
                        <a:solidFill>
                          <a:sysClr val="window" lastClr="FFFFFF"/>
                        </a:solidFill>
                        <a:ln w="6350">
                          <a:noFill/>
                        </a:ln>
                        <a:effectLst/>
                      </wps:spPr>
                      <wps:txbx>
                        <w:txbxContent>
                          <w:p w:rsidR="001D5EDA" w:rsidRDefault="001D5EDA" w:rsidP="00075AD8">
                            <w:pPr>
                              <w:pStyle w:val="NL-DeckblattFett"/>
                            </w:pPr>
                            <w:r>
                              <w:t>Niveaudifferenziertes Lernen</w:t>
                            </w:r>
                          </w:p>
                          <w:p w:rsidR="001D5EDA" w:rsidRDefault="001D5EDA" w:rsidP="00075AD8">
                            <w:pPr>
                              <w:pStyle w:val="NL-DeckblattFett"/>
                            </w:pPr>
                          </w:p>
                          <w:p w:rsidR="001D5EDA" w:rsidRDefault="001D5EDA" w:rsidP="00075AD8">
                            <w:pPr>
                              <w:pStyle w:val="NL-DeckblattFett"/>
                            </w:pPr>
                            <w:r>
                              <w:t>Kompetenzraster, Lernwegelisten und exemplarische Lernmaterialien</w:t>
                            </w:r>
                          </w:p>
                          <w:p w:rsidR="001D5EDA" w:rsidRDefault="001D5EDA" w:rsidP="00075AD8">
                            <w:pPr>
                              <w:pStyle w:val="NL-DeckblattFett"/>
                            </w:pPr>
                          </w:p>
                          <w:p w:rsidR="001D5EDA" w:rsidRDefault="001D5EDA" w:rsidP="00075AD8">
                            <w:pPr>
                              <w:pStyle w:val="NL-DeckblattFett"/>
                            </w:pPr>
                            <w:r>
                              <w:t>Deutsch</w:t>
                            </w:r>
                          </w:p>
                          <w:p w:rsidR="001D5EDA" w:rsidRPr="000B321B" w:rsidRDefault="001D5EDA" w:rsidP="00075AD8">
                            <w:pPr>
                              <w:pStyle w:val="NL-DeckblattFett"/>
                            </w:pPr>
                            <w:r>
                              <w:t>Schaubilder beschreiben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8.25pt;margin-top:370.5pt;width:383.2pt;height:171.0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" fillcolor="window" stroked="f" strokeweight=".5pt">
                <v:textbox>
                  <w:txbxContent>
                    <w:p w:rsidR="001D5EDA" w:rsidRDefault="001D5EDA" w:rsidP="00075AD8">
                      <w:pPr>
                        <w:pStyle w:val="NL-DeckblattFett"/>
                      </w:pPr>
                      <w:r>
                        <w:t>Niveaudifferenziertes Lernen</w:t>
                      </w:r>
                    </w:p>
                    <w:p w:rsidR="001D5EDA" w:rsidRDefault="001D5EDA" w:rsidP="00075AD8">
                      <w:pPr>
                        <w:pStyle w:val="NL-DeckblattFett"/>
                      </w:pPr>
                    </w:p>
                    <w:p w:rsidR="001D5EDA" w:rsidRDefault="001D5EDA" w:rsidP="00075AD8">
                      <w:pPr>
                        <w:pStyle w:val="NL-DeckblattFett"/>
                      </w:pPr>
                      <w:r>
                        <w:t>Kompetenzraster, Lernwegelisten und exemplarische Lernmaterialien</w:t>
                      </w:r>
                    </w:p>
                    <w:p w:rsidR="001D5EDA" w:rsidRDefault="001D5EDA" w:rsidP="00075AD8">
                      <w:pPr>
                        <w:pStyle w:val="NL-DeckblattFett"/>
                      </w:pPr>
                    </w:p>
                    <w:p w:rsidR="001D5EDA" w:rsidRDefault="001D5EDA" w:rsidP="00075AD8">
                      <w:pPr>
                        <w:pStyle w:val="NL-DeckblattFett"/>
                      </w:pPr>
                      <w:r>
                        <w:t>Deutsch</w:t>
                      </w:r>
                    </w:p>
                    <w:p w:rsidR="001D5EDA" w:rsidRPr="000B321B" w:rsidRDefault="001D5EDA" w:rsidP="00075AD8">
                      <w:pPr>
                        <w:pStyle w:val="NL-DeckblattFett"/>
                      </w:pPr>
                      <w:r>
                        <w:t>Schaubilder beschreiben</w:t>
                      </w:r>
                    </w:p>
                  </w:txbxContent>
                </v:textbox>
                <w10:wrap anchorx="page" anchory="page"/>
              </v:shape>
            </w:pict>
          </mc:Fallback>
        </mc:AlternateContent>
      </w:r>
      <w:r w:rsidRPr="00DE4890">
        <w:rPr>
          <w:noProof/>
        </w:rPr>
        <mc:AlternateContent>
          <mc:Choice Requires="wps">
            <w:drawing>
              <wp:anchor distT="0" distB="0" distL="114300" distR="114300" simplePos="0" relativeHeight="251660288" behindDoc="0" locked="0" layoutInCell="1" allowOverlap="1" wp14:anchorId="7F18F72C" wp14:editId="7BCF5462">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1D5EDA" w:rsidRDefault="001D5EDA" w:rsidP="00075AD8">
                            <w:pPr>
                              <w:pStyle w:val="NL-Deckblatt"/>
                            </w:pPr>
                            <w:r>
                              <w:t>zum Einsatz in den Schulversuchen</w:t>
                            </w:r>
                          </w:p>
                          <w:p w:rsidR="001D5EDA" w:rsidRDefault="001D5EDA" w:rsidP="00075AD8">
                            <w:pPr>
                              <w:pStyle w:val="NL-Deckblatt"/>
                            </w:pPr>
                            <w:r>
                              <w:t>Berufsfachschule Pädagogische Erprobung (BFPE) und</w:t>
                            </w:r>
                          </w:p>
                          <w:p w:rsidR="001D5EDA" w:rsidRDefault="001D5EDA" w:rsidP="00075AD8">
                            <w:pPr>
                              <w:pStyle w:val="NL-Deckblatt"/>
                            </w:pPr>
                            <w:r>
                              <w:t>Duale Ausbildungsvorbereitung (AV dual)</w:t>
                            </w:r>
                          </w:p>
                          <w:p w:rsidR="001D5EDA" w:rsidRPr="00F648F8" w:rsidRDefault="001D5EDA" w:rsidP="00075AD8">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1D5EDA" w:rsidRDefault="001D5EDA" w:rsidP="00075AD8">
                      <w:pPr>
                        <w:pStyle w:val="NL-Deckblatt"/>
                      </w:pPr>
                      <w:r>
                        <w:t>zum Einsatz in den Schulversuchen</w:t>
                      </w:r>
                    </w:p>
                    <w:p w:rsidR="001D5EDA" w:rsidRDefault="001D5EDA" w:rsidP="00075AD8">
                      <w:pPr>
                        <w:pStyle w:val="NL-Deckblatt"/>
                      </w:pPr>
                      <w:r>
                        <w:t>Berufsfachschule Pädagogische Erprobung (BFPE) und</w:t>
                      </w:r>
                    </w:p>
                    <w:p w:rsidR="001D5EDA" w:rsidRDefault="001D5EDA" w:rsidP="00075AD8">
                      <w:pPr>
                        <w:pStyle w:val="NL-Deckblatt"/>
                      </w:pPr>
                      <w:r>
                        <w:t>Duale Ausbildungsvorbereitung (AV dual)</w:t>
                      </w:r>
                    </w:p>
                    <w:p w:rsidR="001D5EDA" w:rsidRPr="00F648F8" w:rsidRDefault="001D5EDA" w:rsidP="00075AD8">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1661312" behindDoc="0" locked="0" layoutInCell="1" allowOverlap="1" wp14:anchorId="5BE5281D" wp14:editId="0140CBC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1D5EDA" w:rsidRPr="00F648F8" w:rsidRDefault="001D5EDA" w:rsidP="00075AD8">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1D5EDA" w:rsidRPr="00F648F8" w:rsidRDefault="001D5EDA" w:rsidP="00075AD8">
                      <w:pPr>
                        <w:pStyle w:val="NL-DeckblattFett"/>
                      </w:pPr>
                      <w:r>
                        <w:t>Stuttgart 2015</w:t>
                      </w:r>
                    </w:p>
                  </w:txbxContent>
                </v:textbox>
                <w10:wrap anchorx="page" anchory="page"/>
              </v:shape>
            </w:pict>
          </mc:Fallback>
        </mc:AlternateContent>
      </w:r>
      <w:r w:rsidRPr="00DE4890">
        <w:rPr>
          <w:noProof/>
        </w:rPr>
        <mc:AlternateContent>
          <mc:Choice Requires="wps">
            <w:drawing>
              <wp:anchor distT="0" distB="0" distL="114300" distR="114300" simplePos="0" relativeHeight="251659264" behindDoc="0" locked="0" layoutInCell="1" allowOverlap="1" wp14:anchorId="2DD5A88B" wp14:editId="78AFB8E1">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1D5EDA" w:rsidRPr="00F648F8" w:rsidRDefault="001D5EDA" w:rsidP="00075AD8">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1D5EDA" w:rsidRPr="00F648F8" w:rsidRDefault="001D5EDA" w:rsidP="00075AD8">
                      <w:pPr>
                        <w:pStyle w:val="NL-DeckblattFett"/>
                      </w:pPr>
                      <w:r w:rsidRPr="00F648F8">
                        <w:t xml:space="preserve">Berufliche </w:t>
                      </w:r>
                      <w:r w:rsidRPr="00A74C42">
                        <w:t>Schulen</w:t>
                      </w:r>
                    </w:p>
                  </w:txbxContent>
                </v:textbox>
                <w10:wrap anchorx="page" anchory="page"/>
              </v:shape>
            </w:pict>
          </mc:Fallback>
        </mc:AlternateContent>
      </w:r>
      <w:r w:rsidRPr="00DE4890">
        <w:rPr>
          <w:noProof/>
        </w:rPr>
        <mc:AlternateContent>
          <mc:Choice Requires="wps">
            <w:drawing>
              <wp:anchor distT="0" distB="0" distL="114300" distR="114300" simplePos="0" relativeHeight="251662336" behindDoc="0" locked="0" layoutInCell="1" allowOverlap="1" wp14:anchorId="08549A06" wp14:editId="30A580DE">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1D5EDA" w:rsidRPr="00F648F8" w:rsidRDefault="001D5EDA" w:rsidP="00075AD8">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1D5EDA" w:rsidRPr="00F648F8" w:rsidRDefault="001D5EDA" w:rsidP="00075AD8">
                      <w:pPr>
                        <w:pStyle w:val="NL-Deckblatt"/>
                      </w:pPr>
                      <w:r w:rsidRPr="00A74C42">
                        <w:t>Berufsfachschule</w:t>
                      </w:r>
                    </w:p>
                  </w:txbxContent>
                </v:textbox>
                <w10:wrap anchorx="page" anchory="page"/>
              </v:shape>
            </w:pict>
          </mc:Fallback>
        </mc:AlternateContent>
      </w:r>
    </w:p>
    <w:p w:rsidR="00075AD8" w:rsidRPr="00581AF7" w:rsidRDefault="00075AD8" w:rsidP="00075AD8">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75AD8" w:rsidRPr="00DE4890" w:rsidTr="00AE2332">
        <w:tc>
          <w:tcPr>
            <w:tcW w:w="2065" w:type="dxa"/>
          </w:tcPr>
          <w:p w:rsidR="00075AD8" w:rsidRPr="00DE4890" w:rsidRDefault="00075AD8" w:rsidP="00AE2332">
            <w:pPr>
              <w:pStyle w:val="ImpressumNamen"/>
              <w:framePr w:hSpace="0" w:wrap="auto" w:vAnchor="margin" w:yAlign="inline"/>
            </w:pPr>
            <w:r w:rsidRPr="00DE4890">
              <w:t>Redaktion</w:t>
            </w:r>
          </w:p>
        </w:tc>
        <w:tc>
          <w:tcPr>
            <w:tcW w:w="7291" w:type="dxa"/>
          </w:tcPr>
          <w:p w:rsidR="00075AD8" w:rsidRDefault="00075AD8" w:rsidP="00AE2332">
            <w:pPr>
              <w:pStyle w:val="ImpressumNamen"/>
              <w:framePr w:hSpace="0" w:wrap="auto" w:vAnchor="margin" w:yAlign="inline"/>
            </w:pPr>
            <w:r>
              <w:t>Tanja Rieger, Ministerium für Kultus, Jugend und Sport</w:t>
            </w:r>
          </w:p>
          <w:p w:rsidR="00075AD8" w:rsidRPr="00DE4890" w:rsidRDefault="00075AD8" w:rsidP="00AE2332">
            <w:pPr>
              <w:pStyle w:val="ImpressumNamen"/>
              <w:framePr w:hSpace="0" w:wrap="auto" w:vAnchor="margin" w:yAlign="inline"/>
            </w:pPr>
            <w:r>
              <w:t>Sören Finkbeiner, Landesinstitut für Schulentwicklung, Stuttgart</w:t>
            </w:r>
          </w:p>
        </w:tc>
      </w:tr>
      <w:tr w:rsidR="00075AD8" w:rsidRPr="00DE4890" w:rsidTr="00AE2332">
        <w:tc>
          <w:tcPr>
            <w:tcW w:w="2065" w:type="dxa"/>
          </w:tcPr>
          <w:p w:rsidR="00075AD8" w:rsidRPr="00DE4890" w:rsidRDefault="00075AD8" w:rsidP="00AE2332">
            <w:pPr>
              <w:pStyle w:val="ImpressumNamen"/>
              <w:framePr w:hSpace="0" w:wrap="auto" w:vAnchor="margin" w:yAlign="inline"/>
            </w:pPr>
            <w:r w:rsidRPr="00DE4890">
              <w:t>Autor/in</w:t>
            </w:r>
          </w:p>
        </w:tc>
        <w:tc>
          <w:tcPr>
            <w:tcW w:w="7291" w:type="dxa"/>
            <w:shd w:val="clear" w:color="auto" w:fill="auto"/>
          </w:tcPr>
          <w:p w:rsidR="00075AD8" w:rsidRPr="00DE4890" w:rsidRDefault="00075AD8" w:rsidP="00AE2332">
            <w:pPr>
              <w:pStyle w:val="ImpressumNamen"/>
              <w:framePr w:hSpace="0" w:wrap="auto" w:vAnchor="margin" w:yAlign="inline"/>
            </w:pPr>
            <w:r>
              <w:t>Manfred Hal</w:t>
            </w:r>
            <w:r w:rsidR="000F1F71">
              <w:t xml:space="preserve">ler, Gottlieb-Daimler-Schule II, </w:t>
            </w:r>
            <w:r>
              <w:t>Sindelfingen</w:t>
            </w:r>
          </w:p>
        </w:tc>
      </w:tr>
      <w:tr w:rsidR="00075AD8" w:rsidRPr="00DE4890" w:rsidTr="00AE2332">
        <w:tc>
          <w:tcPr>
            <w:tcW w:w="2065" w:type="dxa"/>
          </w:tcPr>
          <w:p w:rsidR="00075AD8" w:rsidRPr="00DE4890" w:rsidRDefault="00075AD8" w:rsidP="00AE2332">
            <w:pPr>
              <w:pStyle w:val="ImpressumNamen"/>
              <w:framePr w:hSpace="0" w:wrap="auto" w:vAnchor="margin" w:yAlign="inline"/>
            </w:pPr>
            <w:r w:rsidRPr="00DE4890">
              <w:t>Stand</w:t>
            </w:r>
          </w:p>
        </w:tc>
        <w:tc>
          <w:tcPr>
            <w:tcW w:w="7291" w:type="dxa"/>
          </w:tcPr>
          <w:p w:rsidR="00075AD8" w:rsidRPr="00DE4890" w:rsidRDefault="001D5EDA" w:rsidP="003A1E5C">
            <w:pPr>
              <w:pStyle w:val="ImpressumNamen"/>
              <w:framePr w:hSpace="0" w:wrap="auto" w:vAnchor="margin" w:yAlign="inline"/>
            </w:pPr>
            <w:r>
              <w:t>Dezember</w:t>
            </w:r>
            <w:r w:rsidR="00075AD8">
              <w:t xml:space="preserve"> 2015</w:t>
            </w:r>
            <w:r w:rsidR="003C24E6">
              <w:t>, Version 2</w:t>
            </w:r>
          </w:p>
        </w:tc>
      </w:tr>
    </w:tbl>
    <w:tbl>
      <w:tblPr>
        <w:tblStyle w:val="Tabellenraster1"/>
        <w:tblpPr w:leftFromText="142" w:rightFromText="142" w:vertAnchor="page" w:horzAnchor="margin" w:tblpX="1" w:tblpY="8541"/>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CA4E8E" w:rsidRPr="00DE4890" w:rsidTr="00CA4E8E">
        <w:tc>
          <w:tcPr>
            <w:tcW w:w="9322" w:type="dxa"/>
            <w:gridSpan w:val="2"/>
          </w:tcPr>
          <w:p w:rsidR="00CA4E8E" w:rsidRPr="00DE4890" w:rsidRDefault="00CA4E8E" w:rsidP="00CA4E8E">
            <w:pPr>
              <w:pStyle w:val="berschrift1"/>
              <w:outlineLvl w:val="0"/>
            </w:pPr>
            <w:r w:rsidRPr="00DE4890">
              <w:t>Impressum</w:t>
            </w:r>
          </w:p>
        </w:tc>
      </w:tr>
      <w:tr w:rsidR="00CA4E8E" w:rsidRPr="00DE4890" w:rsidTr="00CA4E8E">
        <w:tc>
          <w:tcPr>
            <w:tcW w:w="1815" w:type="dxa"/>
          </w:tcPr>
          <w:p w:rsidR="00CA4E8E" w:rsidRPr="00DE4890" w:rsidRDefault="00CA4E8E" w:rsidP="00CA4E8E">
            <w:pPr>
              <w:pStyle w:val="ImpressumNamen"/>
              <w:framePr w:hSpace="0" w:wrap="auto" w:vAnchor="margin" w:yAlign="inline"/>
            </w:pPr>
            <w:r w:rsidRPr="00DE4890">
              <w:t>Herausgeber</w:t>
            </w:r>
          </w:p>
        </w:tc>
        <w:tc>
          <w:tcPr>
            <w:tcW w:w="7507" w:type="dxa"/>
          </w:tcPr>
          <w:p w:rsidR="00CA4E8E" w:rsidRPr="00DE4890" w:rsidRDefault="00CA4E8E" w:rsidP="00CA4E8E">
            <w:pPr>
              <w:pStyle w:val="Impressum"/>
            </w:pPr>
            <w:r w:rsidRPr="00DE4890">
              <w:t>Landesinstitut für Schulentwicklung (LS)</w:t>
            </w:r>
          </w:p>
          <w:p w:rsidR="00CA4E8E" w:rsidRDefault="00CA4E8E" w:rsidP="00CA4E8E">
            <w:pPr>
              <w:pStyle w:val="Impressum"/>
            </w:pPr>
            <w:r w:rsidRPr="00DE4890">
              <w:t xml:space="preserve">Heilbronner Straße 172, 70191 Stuttgart </w:t>
            </w:r>
          </w:p>
          <w:p w:rsidR="00CA4E8E" w:rsidRDefault="00CA4E8E" w:rsidP="00CA4E8E">
            <w:pPr>
              <w:pStyle w:val="Impressum"/>
            </w:pPr>
            <w:r>
              <w:t>Telefon: 0711 6642-0</w:t>
            </w:r>
          </w:p>
          <w:p w:rsidR="00CA4E8E" w:rsidRPr="00DE4890" w:rsidRDefault="00CA4E8E" w:rsidP="00CA4E8E">
            <w:pPr>
              <w:pStyle w:val="Impressum"/>
            </w:pPr>
            <w:r>
              <w:t>Telefax: 0711 6642-1099</w:t>
            </w:r>
          </w:p>
          <w:p w:rsidR="00CA4E8E" w:rsidRDefault="00CA4E8E" w:rsidP="00CA4E8E">
            <w:pPr>
              <w:pStyle w:val="Impressum"/>
            </w:pPr>
            <w:r>
              <w:t xml:space="preserve">E-Mail: </w:t>
            </w:r>
            <w:r w:rsidRPr="00DE4890">
              <w:t>poststelle</w:t>
            </w:r>
            <w:hyperlink r:id="rId12" w:history="1">
              <w:r w:rsidRPr="00DE4890">
                <w:t>@ls.kv.bwl.de</w:t>
              </w:r>
            </w:hyperlink>
          </w:p>
          <w:p w:rsidR="00CA4E8E" w:rsidRPr="00DE4890" w:rsidRDefault="00CA4E8E" w:rsidP="00CA4E8E">
            <w:pPr>
              <w:pStyle w:val="Impressum"/>
            </w:pPr>
            <w:r>
              <w:t>www.ls-bw.de</w:t>
            </w:r>
          </w:p>
          <w:p w:rsidR="00CA4E8E" w:rsidRPr="00DE4890" w:rsidRDefault="00CA4E8E" w:rsidP="00CA4E8E">
            <w:pPr>
              <w:pStyle w:val="Impressum"/>
            </w:pPr>
          </w:p>
        </w:tc>
      </w:tr>
      <w:tr w:rsidR="00CA4E8E" w:rsidRPr="00DE4890" w:rsidTr="00CA4E8E">
        <w:tc>
          <w:tcPr>
            <w:tcW w:w="1815" w:type="dxa"/>
          </w:tcPr>
          <w:p w:rsidR="00CA4E8E" w:rsidRPr="00DE4890" w:rsidRDefault="00CA4E8E" w:rsidP="00CA4E8E">
            <w:pPr>
              <w:pStyle w:val="ImpressumNamen"/>
              <w:framePr w:hSpace="0" w:wrap="auto" w:vAnchor="margin" w:yAlign="inline"/>
            </w:pPr>
            <w:r w:rsidRPr="00DE4890">
              <w:t>Druck und Vertrieb</w:t>
            </w:r>
          </w:p>
        </w:tc>
        <w:tc>
          <w:tcPr>
            <w:tcW w:w="7507" w:type="dxa"/>
          </w:tcPr>
          <w:p w:rsidR="00CA4E8E" w:rsidRPr="00DE4890" w:rsidRDefault="00CA4E8E" w:rsidP="00CA4E8E">
            <w:pPr>
              <w:pStyle w:val="Impressum"/>
            </w:pPr>
            <w:r w:rsidRPr="00DE4890">
              <w:t>Landesinstitut für Schulentwicklung (LS)</w:t>
            </w:r>
          </w:p>
          <w:p w:rsidR="00CA4E8E" w:rsidRDefault="00CA4E8E" w:rsidP="00CA4E8E">
            <w:pPr>
              <w:pStyle w:val="Impressum"/>
            </w:pPr>
            <w:r w:rsidRPr="00DE4890">
              <w:t>Heilbronner Straße 172, 70191 Stuttgart</w:t>
            </w:r>
          </w:p>
          <w:p w:rsidR="00CA4E8E" w:rsidRPr="00DE4890" w:rsidRDefault="00CA4E8E" w:rsidP="00CA4E8E">
            <w:pPr>
              <w:pStyle w:val="Impressum"/>
            </w:pPr>
            <w:r>
              <w:t>Telefon: 0711 6642-1204</w:t>
            </w:r>
          </w:p>
          <w:p w:rsidR="00CA4E8E" w:rsidRPr="00DE4890" w:rsidRDefault="00860F86" w:rsidP="00CA4E8E">
            <w:pPr>
              <w:pStyle w:val="Impressum"/>
            </w:pPr>
            <w:hyperlink r:id="rId13" w:history="1">
              <w:r w:rsidR="00CA4E8E" w:rsidRPr="00DE4890">
                <w:t>www.ls-webshop.de</w:t>
              </w:r>
            </w:hyperlink>
          </w:p>
          <w:p w:rsidR="00CA4E8E" w:rsidRPr="00DE4890" w:rsidRDefault="00CA4E8E" w:rsidP="00CA4E8E">
            <w:pPr>
              <w:pStyle w:val="Impressum"/>
            </w:pPr>
          </w:p>
        </w:tc>
      </w:tr>
      <w:tr w:rsidR="00CA4E8E" w:rsidRPr="00DE4890" w:rsidTr="00CA4E8E">
        <w:tc>
          <w:tcPr>
            <w:tcW w:w="1815" w:type="dxa"/>
          </w:tcPr>
          <w:p w:rsidR="00CA4E8E" w:rsidRPr="00DE4890" w:rsidRDefault="00CA4E8E" w:rsidP="00CA4E8E">
            <w:pPr>
              <w:pStyle w:val="ImpressumNamen"/>
              <w:framePr w:hSpace="0" w:wrap="auto" w:vAnchor="margin" w:yAlign="inline"/>
            </w:pPr>
            <w:r w:rsidRPr="00DE4890">
              <w:t>Urheberrecht</w:t>
            </w:r>
          </w:p>
        </w:tc>
        <w:tc>
          <w:tcPr>
            <w:tcW w:w="7507" w:type="dxa"/>
            <w:tcMar>
              <w:bottom w:w="170" w:type="dxa"/>
            </w:tcMar>
          </w:tcPr>
          <w:p w:rsidR="00CA4E8E" w:rsidRPr="00DE4890" w:rsidRDefault="00CA4E8E" w:rsidP="00CA4E8E">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CA4E8E" w:rsidRPr="00DE4890" w:rsidRDefault="00CA4E8E" w:rsidP="00CA4E8E">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CA4E8E" w:rsidRPr="00DE4890" w:rsidRDefault="00CA4E8E" w:rsidP="00CA4E8E">
            <w:pPr>
              <w:pStyle w:val="Impressum"/>
            </w:pPr>
          </w:p>
          <w:p w:rsidR="00CA4E8E" w:rsidRPr="00DE4890" w:rsidRDefault="00CA4E8E" w:rsidP="00CA4E8E">
            <w:pPr>
              <w:pStyle w:val="Impressum"/>
            </w:pPr>
            <w:r w:rsidRPr="00DE4890">
              <w:t xml:space="preserve">© Landesinstitut für </w:t>
            </w:r>
            <w:r>
              <w:t>Schulentwicklung, Stuttgart 2015</w:t>
            </w:r>
          </w:p>
        </w:tc>
      </w:tr>
    </w:tbl>
    <w:p w:rsidR="00075AD8" w:rsidRPr="00DE4890" w:rsidRDefault="00CA4E8E" w:rsidP="00075AD8">
      <w:pPr>
        <w:pStyle w:val="Textkrper"/>
      </w:pPr>
      <w:r w:rsidRPr="00DE4890">
        <w:t xml:space="preserve"> </w:t>
      </w:r>
      <w:r w:rsidR="00075AD8" w:rsidRPr="00DE4890">
        <w:br w:type="page"/>
      </w:r>
    </w:p>
    <w:p w:rsidR="00075AD8" w:rsidRPr="00DE4890" w:rsidRDefault="00075AD8" w:rsidP="00075AD8">
      <w:pPr>
        <w:pStyle w:val="berschrift1"/>
      </w:pPr>
      <w:r w:rsidRPr="00DE4890">
        <w:lastRenderedPageBreak/>
        <w:t>Inhaltsverzeichnis</w:t>
      </w:r>
    </w:p>
    <w:p w:rsidR="00075AD8" w:rsidRPr="00DE4890" w:rsidRDefault="00075AD8" w:rsidP="00075AD8">
      <w:pPr>
        <w:pStyle w:val="Textkrper"/>
      </w:pPr>
      <w:r w:rsidRPr="00DE4890">
        <w:t>Die Seiten sind als Kopiervorlagen angelegt und enthalten deshalb keine durchgängige Seitennummerierung.</w:t>
      </w:r>
    </w:p>
    <w:p w:rsidR="00075AD8" w:rsidRPr="00DE4890" w:rsidRDefault="00075AD8" w:rsidP="00075AD8">
      <w:pPr>
        <w:pStyle w:val="Inhaltsverzeichnisnr"/>
      </w:pPr>
      <w:r w:rsidRPr="00DE4890">
        <w:t xml:space="preserve">Kompetenzraster </w:t>
      </w:r>
      <w:r>
        <w:t xml:space="preserve">Deutsch Lernfortschritt </w:t>
      </w:r>
      <w:r w:rsidR="007B36D3">
        <w:t>5</w:t>
      </w:r>
    </w:p>
    <w:p w:rsidR="00075AD8" w:rsidRDefault="007B36D3" w:rsidP="00075AD8">
      <w:pPr>
        <w:pStyle w:val="Inhaltsverzeichnisnr"/>
      </w:pPr>
      <w:r>
        <w:t>Lernwegeliste D05.05</w:t>
      </w:r>
      <w:r w:rsidR="00075AD8">
        <w:t xml:space="preserve"> Schaubilder beschreiben</w:t>
      </w:r>
    </w:p>
    <w:p w:rsidR="00075AD8" w:rsidRPr="00C70BDD" w:rsidRDefault="00075AD8" w:rsidP="00075AD8">
      <w:pPr>
        <w:pStyle w:val="Inhaltsverzeichnisnr"/>
        <w:rPr>
          <w:b w:val="0"/>
        </w:rPr>
      </w:pPr>
      <w:r w:rsidRPr="00C70BDD">
        <w:rPr>
          <w:rStyle w:val="Fett"/>
          <w:b/>
        </w:rPr>
        <w:t>Lernmaterialien</w:t>
      </w:r>
    </w:p>
    <w:tbl>
      <w:tblPr>
        <w:tblW w:w="9889" w:type="dxa"/>
        <w:tblLook w:val="04A0" w:firstRow="1" w:lastRow="0" w:firstColumn="1" w:lastColumn="0" w:noHBand="0" w:noVBand="1"/>
      </w:tblPr>
      <w:tblGrid>
        <w:gridCol w:w="1434"/>
        <w:gridCol w:w="1709"/>
        <w:gridCol w:w="6746"/>
      </w:tblGrid>
      <w:tr w:rsidR="00075AD8" w:rsidRPr="00DE4890" w:rsidTr="00AE2332">
        <w:tc>
          <w:tcPr>
            <w:tcW w:w="1434" w:type="dxa"/>
            <w:shd w:val="clear" w:color="auto" w:fill="auto"/>
          </w:tcPr>
          <w:p w:rsidR="00075AD8" w:rsidRPr="00DE4890" w:rsidRDefault="00075AD8" w:rsidP="00AE2332">
            <w:pPr>
              <w:rPr>
                <w:rStyle w:val="Fett"/>
              </w:rPr>
            </w:pPr>
          </w:p>
        </w:tc>
        <w:tc>
          <w:tcPr>
            <w:tcW w:w="1709" w:type="dxa"/>
            <w:shd w:val="clear" w:color="auto" w:fill="auto"/>
          </w:tcPr>
          <w:p w:rsidR="00075AD8" w:rsidRDefault="00075AD8" w:rsidP="00AE2332">
            <w:pPr>
              <w:pStyle w:val="Textkrper"/>
              <w:rPr>
                <w:rStyle w:val="Fett"/>
              </w:rPr>
            </w:pPr>
            <w:r>
              <w:rPr>
                <w:rStyle w:val="Fett"/>
              </w:rPr>
              <w:t xml:space="preserve">Lernthema </w:t>
            </w:r>
          </w:p>
          <w:p w:rsidR="00075AD8" w:rsidRPr="00C160DB" w:rsidRDefault="00075AD8" w:rsidP="00AE2332">
            <w:pPr>
              <w:pStyle w:val="Textkrper"/>
              <w:rPr>
                <w:rStyle w:val="Fett"/>
                <w:b w:val="0"/>
              </w:rPr>
            </w:pPr>
            <w:r w:rsidRPr="00C160DB">
              <w:rPr>
                <w:rStyle w:val="Fett"/>
                <w:b w:val="0"/>
              </w:rPr>
              <w:t>D05.0</w:t>
            </w:r>
            <w:r w:rsidR="007B36D3">
              <w:rPr>
                <w:rStyle w:val="Fett"/>
                <w:b w:val="0"/>
              </w:rPr>
              <w:t>5.01</w:t>
            </w:r>
          </w:p>
          <w:p w:rsidR="00075AD8" w:rsidRPr="00DE4890" w:rsidRDefault="00075AD8" w:rsidP="00AE2332">
            <w:pPr>
              <w:pStyle w:val="Textkrper"/>
              <w:rPr>
                <w:rStyle w:val="Fett"/>
              </w:rPr>
            </w:pPr>
            <w:r>
              <w:rPr>
                <w:rStyle w:val="Fett"/>
              </w:rPr>
              <w:t>Lernschritte</w:t>
            </w:r>
          </w:p>
        </w:tc>
        <w:tc>
          <w:tcPr>
            <w:tcW w:w="6746" w:type="dxa"/>
            <w:shd w:val="clear" w:color="auto" w:fill="auto"/>
          </w:tcPr>
          <w:p w:rsidR="00075AD8" w:rsidRDefault="00075AD8" w:rsidP="00AE2332">
            <w:pPr>
              <w:pStyle w:val="Textkrper"/>
              <w:rPr>
                <w:rStyle w:val="Fett"/>
              </w:rPr>
            </w:pPr>
          </w:p>
          <w:p w:rsidR="00075AD8" w:rsidRPr="00DD062E" w:rsidRDefault="00075AD8" w:rsidP="00AE2332">
            <w:pPr>
              <w:pStyle w:val="Textkrper"/>
              <w:rPr>
                <w:rStyle w:val="Fett"/>
              </w:rPr>
            </w:pPr>
            <w:r w:rsidRPr="00DD062E">
              <w:rPr>
                <w:rStyle w:val="Fett"/>
              </w:rPr>
              <w:t>Ein Schaubild beschreiben</w:t>
            </w:r>
          </w:p>
          <w:p w:rsidR="00075AD8" w:rsidRPr="00DE4890" w:rsidRDefault="00075AD8" w:rsidP="00AE2332">
            <w:pPr>
              <w:pStyle w:val="Textkrper"/>
              <w:rPr>
                <w:rStyle w:val="Fett"/>
              </w:rPr>
            </w:pP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7B36D3">
            <w:pPr>
              <w:pStyle w:val="Textkrper"/>
            </w:pPr>
            <w:r>
              <w:t>D05.0</w:t>
            </w:r>
            <w:r w:rsidR="007B36D3">
              <w:t>5</w:t>
            </w:r>
            <w:r>
              <w:t>.0</w:t>
            </w:r>
            <w:r w:rsidR="007B36D3">
              <w:t>1</w:t>
            </w:r>
            <w:r w:rsidRPr="00DE4890">
              <w:t>.01</w:t>
            </w:r>
          </w:p>
        </w:tc>
        <w:tc>
          <w:tcPr>
            <w:tcW w:w="6746" w:type="dxa"/>
            <w:shd w:val="clear" w:color="auto" w:fill="auto"/>
          </w:tcPr>
          <w:p w:rsidR="00075AD8" w:rsidRPr="00DE4890" w:rsidRDefault="00075AD8" w:rsidP="00AE2332">
            <w:pPr>
              <w:pStyle w:val="Textkrper"/>
            </w:pPr>
            <w:r>
              <w:t>Die Merkmale einer Schaubildbeschreibung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AE2332">
            <w:pPr>
              <w:pStyle w:val="Textkrper"/>
            </w:pPr>
          </w:p>
        </w:tc>
        <w:tc>
          <w:tcPr>
            <w:tcW w:w="6746" w:type="dxa"/>
            <w:shd w:val="clear" w:color="auto" w:fill="auto"/>
          </w:tcPr>
          <w:p w:rsidR="00075AD8" w:rsidRPr="00DE4890" w:rsidRDefault="00075AD8" w:rsidP="00AE2332">
            <w:pPr>
              <w:pStyle w:val="Textkrper"/>
            </w:pPr>
            <w:r>
              <w:t xml:space="preserve">Die Merkmale einer Schaubildbeschreibung </w:t>
            </w:r>
            <w:r>
              <w:softHyphen/>
              <w:t>–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7B36D3">
            <w:pPr>
              <w:pStyle w:val="Textkrper"/>
            </w:pPr>
            <w:r>
              <w:t>D05.0</w:t>
            </w:r>
            <w:r w:rsidR="007B36D3">
              <w:t>5</w:t>
            </w:r>
            <w:r>
              <w:t>.0</w:t>
            </w:r>
            <w:r w:rsidR="007B36D3">
              <w:t>1</w:t>
            </w:r>
            <w:r>
              <w:t>.02</w:t>
            </w:r>
          </w:p>
        </w:tc>
        <w:tc>
          <w:tcPr>
            <w:tcW w:w="6746" w:type="dxa"/>
            <w:shd w:val="clear" w:color="auto" w:fill="auto"/>
          </w:tcPr>
          <w:p w:rsidR="00075AD8" w:rsidRPr="00DE4890" w:rsidRDefault="00075AD8" w:rsidP="00AE2332">
            <w:pPr>
              <w:pStyle w:val="Textkrper"/>
            </w:pPr>
            <w:r>
              <w:t>Verschiedene Arten von Schaubildern</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AE2332">
            <w:pPr>
              <w:pStyle w:val="Textkrper"/>
            </w:pPr>
          </w:p>
        </w:tc>
        <w:tc>
          <w:tcPr>
            <w:tcW w:w="6746" w:type="dxa"/>
            <w:shd w:val="clear" w:color="auto" w:fill="auto"/>
          </w:tcPr>
          <w:p w:rsidR="00075AD8" w:rsidRPr="00DE4890" w:rsidRDefault="00075AD8" w:rsidP="00AE2332">
            <w:pPr>
              <w:pStyle w:val="Textkrper"/>
            </w:pPr>
            <w:r>
              <w:t>Verschiedene Arten von Schaubildern –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7B36D3" w:rsidP="00AE2332">
            <w:pPr>
              <w:pStyle w:val="Textkrper"/>
            </w:pPr>
            <w:r>
              <w:t>D05.05.01</w:t>
            </w:r>
            <w:r w:rsidR="00075AD8">
              <w:t>.03</w:t>
            </w:r>
          </w:p>
        </w:tc>
        <w:tc>
          <w:tcPr>
            <w:tcW w:w="6746" w:type="dxa"/>
            <w:shd w:val="clear" w:color="auto" w:fill="auto"/>
          </w:tcPr>
          <w:p w:rsidR="00075AD8" w:rsidRPr="00DE4890" w:rsidRDefault="00075AD8" w:rsidP="00AE2332">
            <w:pPr>
              <w:pStyle w:val="Textkrper"/>
            </w:pPr>
            <w:r>
              <w:t>Die Einleitung einer Schaubildbeschreibung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AE2332">
            <w:pPr>
              <w:pStyle w:val="Textkrper"/>
            </w:pPr>
          </w:p>
        </w:tc>
        <w:tc>
          <w:tcPr>
            <w:tcW w:w="6746" w:type="dxa"/>
            <w:shd w:val="clear" w:color="auto" w:fill="auto"/>
          </w:tcPr>
          <w:p w:rsidR="00075AD8" w:rsidRPr="00DE4890" w:rsidRDefault="00075AD8" w:rsidP="00AE2332">
            <w:pPr>
              <w:pStyle w:val="Textkrper"/>
            </w:pPr>
            <w:r>
              <w:t>Die Einleitung einer Schaubildbeschreibung –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7B36D3">
            <w:pPr>
              <w:pStyle w:val="Textkrper"/>
            </w:pPr>
            <w:r>
              <w:t>D05.0</w:t>
            </w:r>
            <w:r w:rsidR="007B36D3">
              <w:t>5.01</w:t>
            </w:r>
            <w:r>
              <w:t>.04</w:t>
            </w:r>
          </w:p>
        </w:tc>
        <w:tc>
          <w:tcPr>
            <w:tcW w:w="6746" w:type="dxa"/>
            <w:shd w:val="clear" w:color="auto" w:fill="auto"/>
          </w:tcPr>
          <w:p w:rsidR="00075AD8" w:rsidRPr="00DE4890" w:rsidRDefault="00075AD8" w:rsidP="00AE2332">
            <w:pPr>
              <w:pStyle w:val="Textkrper"/>
            </w:pPr>
            <w:r>
              <w:t>Die Bestandteile eines Schaubilds</w:t>
            </w:r>
            <w:r w:rsidR="007D5D0A">
              <w:t xml:space="preserve"> A –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AE2332">
            <w:pPr>
              <w:pStyle w:val="Textkrper"/>
            </w:pPr>
          </w:p>
        </w:tc>
        <w:tc>
          <w:tcPr>
            <w:tcW w:w="6746" w:type="dxa"/>
            <w:shd w:val="clear" w:color="auto" w:fill="auto"/>
          </w:tcPr>
          <w:p w:rsidR="00075AD8" w:rsidRPr="00DE4890" w:rsidRDefault="00075AD8" w:rsidP="00AE2332">
            <w:pPr>
              <w:pStyle w:val="Textkrper"/>
            </w:pPr>
            <w:r>
              <w:t xml:space="preserve">Die Bestandteile eines Schaubilds </w:t>
            </w:r>
            <w:r>
              <w:softHyphen/>
              <w:t>– Lösung</w:t>
            </w:r>
            <w:r w:rsidR="007D5D0A">
              <w:t xml:space="preserve"> A –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7B36D3" w:rsidP="00AE2332">
            <w:pPr>
              <w:pStyle w:val="Textkrper"/>
            </w:pPr>
            <w:r>
              <w:t>D05.05.01</w:t>
            </w:r>
            <w:r w:rsidR="00075AD8">
              <w:t>.05</w:t>
            </w:r>
          </w:p>
        </w:tc>
        <w:tc>
          <w:tcPr>
            <w:tcW w:w="6746" w:type="dxa"/>
            <w:shd w:val="clear" w:color="auto" w:fill="auto"/>
          </w:tcPr>
          <w:p w:rsidR="00075AD8" w:rsidRDefault="00075AD8" w:rsidP="00AE2332">
            <w:pPr>
              <w:pStyle w:val="Textkrper"/>
            </w:pPr>
            <w:r>
              <w:t>Werte aus Schaubild ablesen</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075AD8" w:rsidP="00AE2332">
            <w:pPr>
              <w:pStyle w:val="Textkrper"/>
            </w:pPr>
          </w:p>
        </w:tc>
        <w:tc>
          <w:tcPr>
            <w:tcW w:w="6746" w:type="dxa"/>
            <w:shd w:val="clear" w:color="auto" w:fill="auto"/>
          </w:tcPr>
          <w:p w:rsidR="00075AD8" w:rsidRDefault="00075AD8" w:rsidP="00AE2332">
            <w:pPr>
              <w:pStyle w:val="Textkrper"/>
            </w:pPr>
            <w:r>
              <w:t>Werte aus Schaubild ablesen –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7B36D3" w:rsidP="00AE2332">
            <w:pPr>
              <w:pStyle w:val="Textkrper"/>
            </w:pPr>
            <w:r>
              <w:t>D05.05.01</w:t>
            </w:r>
            <w:r w:rsidR="00075AD8">
              <w:t>.06</w:t>
            </w:r>
          </w:p>
        </w:tc>
        <w:tc>
          <w:tcPr>
            <w:tcW w:w="6746" w:type="dxa"/>
            <w:shd w:val="clear" w:color="auto" w:fill="auto"/>
          </w:tcPr>
          <w:p w:rsidR="00075AD8" w:rsidRDefault="00075AD8" w:rsidP="00AE2332">
            <w:pPr>
              <w:pStyle w:val="Textkrper"/>
            </w:pPr>
            <w:r>
              <w:t>Auffällige Werte in einem Schaubild erkennen</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075AD8" w:rsidP="00AE2332">
            <w:pPr>
              <w:pStyle w:val="Textkrper"/>
            </w:pPr>
          </w:p>
        </w:tc>
        <w:tc>
          <w:tcPr>
            <w:tcW w:w="6746" w:type="dxa"/>
            <w:shd w:val="clear" w:color="auto" w:fill="auto"/>
          </w:tcPr>
          <w:p w:rsidR="00075AD8" w:rsidRDefault="00075AD8" w:rsidP="00AE2332">
            <w:pPr>
              <w:pStyle w:val="Textkrper"/>
            </w:pPr>
            <w:r>
              <w:t>Auffällige Werte in einem Schaubild erkennen –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7B36D3" w:rsidP="00AE2332">
            <w:pPr>
              <w:pStyle w:val="Textkrper"/>
            </w:pPr>
            <w:r>
              <w:t>D05.05.01</w:t>
            </w:r>
            <w:r w:rsidR="00075AD8">
              <w:t>.07</w:t>
            </w:r>
          </w:p>
        </w:tc>
        <w:tc>
          <w:tcPr>
            <w:tcW w:w="6746" w:type="dxa"/>
            <w:shd w:val="clear" w:color="auto" w:fill="auto"/>
          </w:tcPr>
          <w:p w:rsidR="00075AD8" w:rsidRDefault="007D5D0A" w:rsidP="00AE2332">
            <w:pPr>
              <w:pStyle w:val="Textkrper"/>
            </w:pPr>
            <w:r>
              <w:t>Der Schluss der Schaubildbeschreibung A –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075AD8" w:rsidP="00AE2332">
            <w:pPr>
              <w:pStyle w:val="Textkrper"/>
            </w:pPr>
          </w:p>
        </w:tc>
        <w:tc>
          <w:tcPr>
            <w:tcW w:w="6746" w:type="dxa"/>
            <w:shd w:val="clear" w:color="auto" w:fill="auto"/>
          </w:tcPr>
          <w:p w:rsidR="00075AD8" w:rsidRDefault="007D5D0A" w:rsidP="007D5D0A">
            <w:pPr>
              <w:pStyle w:val="Textkrper"/>
            </w:pPr>
            <w:r>
              <w:t>Der Schluss der Schaubildbeschreibung</w:t>
            </w:r>
            <w:r w:rsidR="00075AD8">
              <w:t xml:space="preserve"> – Lösung </w:t>
            </w:r>
            <w:r>
              <w:t>A –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075AD8" w:rsidP="00AE2332">
            <w:pPr>
              <w:pStyle w:val="Textkrper"/>
            </w:pPr>
            <w:r>
              <w:t>D05</w:t>
            </w:r>
            <w:r w:rsidR="007B36D3">
              <w:t>.05.01</w:t>
            </w:r>
            <w:r>
              <w:t>.08</w:t>
            </w:r>
          </w:p>
        </w:tc>
        <w:tc>
          <w:tcPr>
            <w:tcW w:w="6746" w:type="dxa"/>
            <w:shd w:val="clear" w:color="auto" w:fill="auto"/>
          </w:tcPr>
          <w:p w:rsidR="00075AD8" w:rsidRDefault="00075AD8" w:rsidP="00AE2332">
            <w:pPr>
              <w:pStyle w:val="Textkrper"/>
            </w:pPr>
            <w:r>
              <w:t xml:space="preserve">Schaubilder </w:t>
            </w:r>
            <w:r w:rsidR="00801DE6">
              <w:t xml:space="preserve">B, </w:t>
            </w:r>
            <w:r>
              <w:t>C</w:t>
            </w:r>
          </w:p>
        </w:tc>
      </w:tr>
    </w:tbl>
    <w:p w:rsidR="003125D0" w:rsidRDefault="003125D0" w:rsidP="00860F86">
      <w:pPr>
        <w:jc w:val="both"/>
        <w:rPr>
          <w:lang w:eastAsia="de-DE"/>
        </w:rPr>
      </w:pPr>
    </w:p>
    <w:p w:rsidR="00860F86" w:rsidRPr="00860F86" w:rsidRDefault="00860F86" w:rsidP="00860F86">
      <w:pPr>
        <w:jc w:val="both"/>
        <w:rPr>
          <w:lang w:eastAsia="de-DE"/>
        </w:rPr>
      </w:pPr>
    </w:p>
    <w:p w:rsidR="003125D0" w:rsidRPr="003125D0" w:rsidRDefault="003125D0" w:rsidP="003125D0">
      <w:pPr>
        <w:jc w:val="both"/>
        <w:outlineLvl w:val="0"/>
        <w:rPr>
          <w:rFonts w:ascii="Source Sans Pro Semibold" w:eastAsia="Times New Roman" w:hAnsi="Source Sans Pro Semibold" w:cs="Times New Roman"/>
          <w:bCs/>
          <w:sz w:val="30"/>
          <w:szCs w:val="28"/>
          <w:lang w:eastAsia="de-DE"/>
        </w:rPr>
      </w:pPr>
      <w:bookmarkStart w:id="0" w:name="_GoBack"/>
      <w:bookmarkEnd w:id="0"/>
      <w:r w:rsidRPr="003125D0">
        <w:rPr>
          <w:rFonts w:ascii="Source Sans Pro Semibold" w:eastAsia="Times New Roman" w:hAnsi="Source Sans Pro Semibold" w:cs="Times New Roman"/>
          <w:bCs/>
          <w:sz w:val="30"/>
          <w:szCs w:val="28"/>
          <w:lang w:eastAsia="de-DE"/>
        </w:rPr>
        <w:t>Hinweise zu dieser Handreichung</w:t>
      </w:r>
    </w:p>
    <w:p w:rsidR="003125D0" w:rsidRPr="003125D0" w:rsidRDefault="003125D0" w:rsidP="003125D0">
      <w:pPr>
        <w:jc w:val="both"/>
        <w:rPr>
          <w:lang w:eastAsia="de-DE"/>
        </w:rPr>
      </w:pPr>
    </w:p>
    <w:p w:rsidR="003125D0" w:rsidRPr="003125D0" w:rsidRDefault="003125D0" w:rsidP="003125D0">
      <w:pPr>
        <w:jc w:val="both"/>
        <w:rPr>
          <w:lang w:eastAsia="de-DE"/>
        </w:rPr>
      </w:pPr>
      <w:r w:rsidRPr="003125D0">
        <w:rPr>
          <w:lang w:eastAsia="de-DE"/>
        </w:rPr>
        <w:t>Hinweise auf Schulbücher in den Lernmaterialien sind exemplarischer Natur. Es können selbstverständlich auch andere Schulbücher verwendet werden. Am Ende dieser Ler</w:t>
      </w:r>
      <w:r w:rsidRPr="003125D0">
        <w:rPr>
          <w:lang w:eastAsia="de-DE"/>
        </w:rPr>
        <w:t>n</w:t>
      </w:r>
      <w:r w:rsidRPr="003125D0">
        <w:rPr>
          <w:lang w:eastAsia="de-DE"/>
        </w:rPr>
        <w:t>materialsammlung befindet sich eine Liste mit exemplarischen Schulbüchern.</w:t>
      </w:r>
    </w:p>
    <w:p w:rsidR="00075AD8" w:rsidRPr="00DE4890" w:rsidRDefault="00075AD8" w:rsidP="00075AD8">
      <w:pPr>
        <w:pStyle w:val="Textkrper"/>
      </w:pPr>
      <w:r w:rsidRPr="00DE4890">
        <w:br w:type="page"/>
      </w:r>
    </w:p>
    <w:p w:rsidR="00075AD8" w:rsidRPr="00DE4890" w:rsidRDefault="00075AD8" w:rsidP="00075AD8">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0AF" w:rsidRPr="00AA18D1" w:rsidRDefault="003C30AF" w:rsidP="008B5C9B">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0AF" w:rsidRPr="00AA18D1" w:rsidRDefault="003C30AF" w:rsidP="008B5C9B">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0AF" w:rsidRPr="00AA18D1" w:rsidRDefault="003C30AF" w:rsidP="008B5C9B">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0AF" w:rsidRPr="00AA18D1" w:rsidRDefault="003C30AF" w:rsidP="008B5C9B">
            <w:pPr>
              <w:pStyle w:val="TabelleKopfmitte"/>
            </w:pPr>
            <w:r w:rsidRPr="00AA18D1">
              <w:t>Beschreibung</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78DC95BA" wp14:editId="4168F229">
                  <wp:extent cx="342000" cy="313200"/>
                  <wp:effectExtent l="0" t="0" r="1270" b="0"/>
                  <wp:docPr id="302" name="Grafik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21EF6D1" wp14:editId="28EFADA8">
                  <wp:extent cx="342000" cy="313200"/>
                  <wp:effectExtent l="0" t="0" r="1270" b="0"/>
                  <wp:docPr id="303" name="Grafik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0DE5D7EE" wp14:editId="45998D64">
                  <wp:extent cx="314325" cy="314325"/>
                  <wp:effectExtent l="0" t="0" r="9525" b="9525"/>
                  <wp:docPr id="304"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t>Tipp/</w:t>
            </w:r>
            <w:r w:rsidRPr="00AA18D1">
              <w:t>Hinweis, der zum Bearbeiten hilfreich ist</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7FE3C1D9" wp14:editId="5F909119">
                  <wp:extent cx="342000" cy="313200"/>
                  <wp:effectExtent l="0" t="0" r="1270" b="0"/>
                  <wp:docPr id="305" name="Grafik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81B623E" wp14:editId="5D94CF85">
                  <wp:extent cx="342000" cy="313200"/>
                  <wp:effectExtent l="0" t="0" r="1270" b="0"/>
                  <wp:docPr id="306"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30EA09D8" wp14:editId="1D8865DC">
                  <wp:extent cx="314325" cy="314325"/>
                  <wp:effectExtent l="0" t="0" r="9525" b="9525"/>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t>Vorsicht/</w:t>
            </w:r>
            <w:r w:rsidRPr="00AA18D1">
              <w:t>Achtung: wichtige Inform</w:t>
            </w:r>
            <w:r w:rsidRPr="00AA18D1">
              <w:t>a</w:t>
            </w:r>
            <w:r>
              <w:t>tion/</w:t>
            </w:r>
            <w:r w:rsidRPr="00AA18D1">
              <w:t>Hinweis. Genau lesen!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73ECCE60" wp14:editId="5EB6230C">
                  <wp:extent cx="342000" cy="313200"/>
                  <wp:effectExtent l="0" t="0" r="1270" b="0"/>
                  <wp:docPr id="309" name="Grafik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C6B6C0A" wp14:editId="101C6599">
                  <wp:extent cx="342000" cy="313200"/>
                  <wp:effectExtent l="0" t="0" r="127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2C724745" wp14:editId="3724EDBF">
                  <wp:extent cx="314325" cy="314325"/>
                  <wp:effectExtent l="0" t="0" r="9525" b="9525"/>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Zeitvorgabe beachten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6A98AE99" wp14:editId="7E6F152B">
                  <wp:extent cx="295275" cy="314325"/>
                  <wp:effectExtent l="0" t="0" r="9525" b="9525"/>
                  <wp:docPr id="312"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068C20EA" wp14:editId="48D76216">
                  <wp:extent cx="37147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t xml:space="preserve">Blätter/Materialien </w:t>
            </w:r>
            <w:r w:rsidRPr="00AA18D1">
              <w:t>ablegen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6C549369" wp14:editId="03A8120B">
                  <wp:extent cx="647700" cy="314325"/>
                  <wp:effectExtent l="0" t="0" r="0" b="9525"/>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Pr>
                <w:noProof/>
              </w:rPr>
              <w:drawing>
                <wp:inline distT="0" distB="0" distL="0" distR="0" wp14:anchorId="61C8DCE0" wp14:editId="71CE7602">
                  <wp:extent cx="370800" cy="326657"/>
                  <wp:effectExtent l="0" t="0" r="0" b="0"/>
                  <wp:docPr id="314"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t>Blätter/Materialien holen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345A9378" wp14:editId="11D83039">
                  <wp:extent cx="533400" cy="314325"/>
                  <wp:effectExtent l="0" t="0" r="0" b="9525"/>
                  <wp:docPr id="315" name="Grafik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2DBEB514" wp14:editId="083586DA">
                  <wp:extent cx="314325" cy="314325"/>
                  <wp:effectExtent l="0" t="0" r="9525" b="9525"/>
                  <wp:docPr id="316" name="Grafik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Lesen/Hilfsmittel/Quellenangabe</w:t>
            </w:r>
            <w:r>
              <w:t xml:space="preserve">: </w:t>
            </w:r>
            <w:r w:rsidRPr="00AA18D1">
              <w:t>Buch oder eigene Aufschriebe</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16A78D63" wp14:editId="34E7C55D">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3A8B55AE" wp14:editId="0E62C656">
                  <wp:extent cx="314325" cy="314325"/>
                  <wp:effectExtent l="0" t="0" r="9525" b="9525"/>
                  <wp:docPr id="317"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Default="003C30AF" w:rsidP="008B5C9B">
            <w:pPr>
              <w:pStyle w:val="Textkrper"/>
            </w:pPr>
            <w:r>
              <w:t xml:space="preserve">Schreiben/Zeichnen/Malen/ </w:t>
            </w:r>
          </w:p>
          <w:p w:rsidR="003C30AF" w:rsidRPr="00AA18D1" w:rsidRDefault="003C30AF" w:rsidP="008B5C9B">
            <w:pPr>
              <w:pStyle w:val="Textkrper"/>
            </w:pPr>
            <w:r>
              <w:t>Skizzieren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6DD56456" wp14:editId="2E772730">
                  <wp:extent cx="257175" cy="314325"/>
                  <wp:effectExtent l="0" t="0" r="9525"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2C271E27" wp14:editId="73BC7D1B">
                  <wp:extent cx="314325" cy="314325"/>
                  <wp:effectExtent l="0" t="0" r="9525" b="9525"/>
                  <wp:docPr id="318" name="Grafik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Default="003C30AF" w:rsidP="008B5C9B">
            <w:pPr>
              <w:pStyle w:val="Textkrper"/>
            </w:pPr>
            <w:r>
              <w:t xml:space="preserve">Rechnen/ </w:t>
            </w:r>
          </w:p>
          <w:p w:rsidR="003C30AF" w:rsidRPr="00AA18D1" w:rsidRDefault="003C30AF" w:rsidP="008B5C9B">
            <w:pPr>
              <w:pStyle w:val="Textkrper"/>
            </w:pPr>
            <w:r w:rsidRPr="00AA18D1">
              <w:t>Taschenrechner erlaubt</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63BC0715" wp14:editId="3F688C6B">
                  <wp:extent cx="209550" cy="314325"/>
                  <wp:effectExtent l="0" t="0" r="0" b="9525"/>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28DFABE8" wp14:editId="27D29E40">
                  <wp:extent cx="314325" cy="314325"/>
                  <wp:effectExtent l="0" t="0" r="9525"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Default="003C30AF" w:rsidP="008B5C9B">
            <w:pPr>
              <w:pStyle w:val="Textkrper"/>
            </w:pPr>
            <w:r>
              <w:t xml:space="preserve">Zeichnen/ </w:t>
            </w:r>
          </w:p>
          <w:p w:rsidR="003C30AF" w:rsidRPr="00AA18D1" w:rsidRDefault="003C30AF" w:rsidP="008B5C9B">
            <w:pPr>
              <w:pStyle w:val="Textkrper"/>
            </w:pPr>
            <w:r w:rsidRPr="00AA18D1">
              <w:t>Zeichenmaterial erforderlich</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28C670A3" wp14:editId="5FDBF5A1">
                  <wp:extent cx="238125" cy="314325"/>
                  <wp:effectExtent l="0" t="0" r="9525" b="9525"/>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146B0838" wp14:editId="692700F1">
                  <wp:extent cx="314325" cy="314325"/>
                  <wp:effectExtent l="0" t="0" r="9525" b="9525"/>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Versuch</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16CDE613" wp14:editId="7400197A">
                  <wp:extent cx="333375" cy="314325"/>
                  <wp:effectExtent l="0" t="0" r="9525" b="9525"/>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Pr>
                <w:noProof/>
              </w:rPr>
              <w:drawing>
                <wp:inline distT="0" distB="0" distL="0" distR="0" wp14:anchorId="42DE4E76" wp14:editId="6574E958">
                  <wp:extent cx="313200" cy="313200"/>
                  <wp:effectExtent l="0" t="0" r="0" b="0"/>
                  <wp:docPr id="511"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t>Werkstatt</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3EBE4DBA" wp14:editId="25B8A23A">
                  <wp:extent cx="314325" cy="314325"/>
                  <wp:effectExtent l="0" t="0" r="9525" b="952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373453C0" wp14:editId="6D7DCDEE">
                  <wp:extent cx="313200" cy="313200"/>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0E5213DB" wp14:editId="7DD07DB7">
                  <wp:extent cx="314325" cy="314325"/>
                  <wp:effectExtent l="0" t="0" r="9525" b="952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Beispiel/Vokabelhilfen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10C30994" wp14:editId="25533B00">
                  <wp:extent cx="314325" cy="314325"/>
                  <wp:effectExtent l="0" t="0" r="9525" b="9525"/>
                  <wp:docPr id="319" name="Grafik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050B2660" wp14:editId="17CBED45">
                  <wp:extent cx="313200" cy="31320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055A32FB" wp14:editId="70628286">
                  <wp:extent cx="314325" cy="314325"/>
                  <wp:effectExtent l="0" t="0" r="9525" b="952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Hören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110AFA57" wp14:editId="6D329419">
                  <wp:extent cx="314325" cy="314325"/>
                  <wp:effectExtent l="0" t="0" r="9525" b="9525"/>
                  <wp:docPr id="544" name="Grafik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486881A3" wp14:editId="6C421C1C">
                  <wp:extent cx="314325" cy="314325"/>
                  <wp:effectExtent l="0" t="0" r="9525" b="9525"/>
                  <wp:docPr id="545" name="Grafik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Deutsch =&gt; Englisch</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68425D3D" wp14:editId="54FFDAB4">
                  <wp:extent cx="314325" cy="314325"/>
                  <wp:effectExtent l="0" t="0" r="9525" b="9525"/>
                  <wp:docPr id="546" name="Grafik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76761AA8" wp14:editId="2BE9951F">
                  <wp:extent cx="314325" cy="314325"/>
                  <wp:effectExtent l="0" t="0" r="9525" b="9525"/>
                  <wp:docPr id="548" name="Grafik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Englisch =&gt; Deutsch</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693F0040" wp14:editId="30F990B6">
                  <wp:extent cx="342900" cy="314325"/>
                  <wp:effectExtent l="0" t="0" r="0" b="9525"/>
                  <wp:docPr id="549" name="Grafik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1315A73" wp14:editId="0D67E0CC">
                  <wp:extent cx="342900" cy="314325"/>
                  <wp:effectExtent l="0" t="0" r="0" b="9525"/>
                  <wp:docPr id="550" name="Grafik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65279EB1" wp14:editId="3BFFC910">
                  <wp:extent cx="342900" cy="314325"/>
                  <wp:effectExtent l="0" t="0" r="0" b="9525"/>
                  <wp:docPr id="551" name="Grafik 551"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5ED13FB4" wp14:editId="1C85D4E1">
                  <wp:extent cx="342900" cy="314325"/>
                  <wp:effectExtent l="0" t="0" r="0" b="9525"/>
                  <wp:docPr id="552" name="Grafik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Gruppennummer,</w:t>
            </w:r>
            <w:r w:rsidRPr="00AA18D1">
              <w:br/>
              <w:t>Teilthemen 3, 4 …</w:t>
            </w:r>
          </w:p>
        </w:tc>
      </w:tr>
    </w:tbl>
    <w:p w:rsidR="00075AD8" w:rsidRDefault="00075AD8" w:rsidP="00075AD8">
      <w:pPr>
        <w:pStyle w:val="berschrift1"/>
        <w:rPr>
          <w:rStyle w:val="Hervorhebung"/>
          <w:i w:val="0"/>
          <w:iCs w:val="0"/>
        </w:rPr>
        <w:sectPr w:rsidR="00075AD8" w:rsidSect="003C30AF">
          <w:headerReference w:type="default" r:id="rId53"/>
          <w:footerReference w:type="default" r:id="rId54"/>
          <w:pgSz w:w="11906" w:h="16838" w:code="9"/>
          <w:pgMar w:top="1418" w:right="3402" w:bottom="1134" w:left="1134" w:header="709" w:footer="709" w:gutter="0"/>
          <w:cols w:space="708"/>
          <w:docGrid w:linePitch="360"/>
        </w:sectPr>
      </w:pPr>
    </w:p>
    <w:p w:rsidR="00075AD8" w:rsidRPr="00DE4890" w:rsidRDefault="00075AD8" w:rsidP="00075AD8">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Deutsch</w:t>
      </w:r>
    </w:p>
    <w:tbl>
      <w:tblPr>
        <w:tblW w:w="1360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3"/>
        <w:gridCol w:w="1943"/>
        <w:gridCol w:w="1943"/>
        <w:gridCol w:w="1944"/>
        <w:gridCol w:w="1944"/>
        <w:gridCol w:w="1944"/>
        <w:gridCol w:w="1944"/>
      </w:tblGrid>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Kompetenzbereich</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1</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2</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3</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4</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5</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6</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7E429C" w:rsidRDefault="000F0EFA" w:rsidP="007E429C">
            <w:pPr>
              <w:pStyle w:val="Textkrper"/>
              <w:jc w:val="left"/>
              <w:rPr>
                <w:rFonts w:eastAsia="Times New Roman" w:cs="Times New Roman"/>
                <w:color w:val="000000"/>
                <w:sz w:val="16"/>
                <w:szCs w:val="16"/>
              </w:rPr>
            </w:pPr>
            <w:r w:rsidRPr="007E429C">
              <w:rPr>
                <w:rFonts w:eastAsia="Times New Roman" w:cs="Times New Roman"/>
                <w:b/>
                <w:bCs/>
                <w:color w:val="000000"/>
                <w:sz w:val="16"/>
                <w:szCs w:val="16"/>
              </w:rPr>
              <w:t>1.</w:t>
            </w:r>
            <w:r w:rsidR="007E429C" w:rsidRPr="007E429C">
              <w:rPr>
                <w:rFonts w:eastAsia="Times New Roman" w:cs="Times New Roman"/>
                <w:b/>
                <w:bCs/>
                <w:color w:val="000000"/>
                <w:sz w:val="16"/>
                <w:szCs w:val="16"/>
              </w:rPr>
              <w:t xml:space="preserve"> </w:t>
            </w:r>
            <w:r w:rsidRPr="007E429C">
              <w:rPr>
                <w:rFonts w:eastAsia="Times New Roman" w:cs="Times New Roman"/>
                <w:b/>
                <w:bCs/>
                <w:color w:val="000000"/>
                <w:sz w:val="16"/>
                <w:szCs w:val="16"/>
              </w:rPr>
              <w:t>Hörverstehen</w:t>
            </w:r>
            <w:r w:rsidRPr="007E429C">
              <w:rPr>
                <w:rFonts w:eastAsia="Times New Roman" w:cs="Times New Roman"/>
                <w:color w:val="000000"/>
                <w:sz w:val="16"/>
                <w:szCs w:val="16"/>
              </w:rPr>
              <w:br/>
            </w:r>
            <w:r w:rsidR="007E429C">
              <w:rPr>
                <w:rFonts w:eastAsia="Times New Roman" w:cs="Times New Roman"/>
                <w:color w:val="000000"/>
                <w:sz w:val="16"/>
                <w:szCs w:val="16"/>
              </w:rPr>
              <w:t xml:space="preserve">     </w:t>
            </w:r>
            <w:r w:rsidRPr="007E429C">
              <w:rPr>
                <w:rFonts w:eastAsia="Times New Roman" w:cs="Times New Roman"/>
                <w:color w:val="000000"/>
                <w:sz w:val="16"/>
                <w:szCs w:val="16"/>
              </w:rPr>
              <w:t>Gesprochenes Deutsch</w:t>
            </w:r>
          </w:p>
          <w:p w:rsidR="000F0EFA" w:rsidRPr="007E429C" w:rsidRDefault="007E429C" w:rsidP="007E429C">
            <w:pPr>
              <w:pStyle w:val="Textkrper"/>
              <w:jc w:val="left"/>
              <w:rPr>
                <w:sz w:val="16"/>
                <w:szCs w:val="16"/>
              </w:rPr>
            </w:pPr>
            <w:r>
              <w:rPr>
                <w:rFonts w:eastAsia="Times New Roman" w:cs="Times New Roman"/>
                <w:color w:val="000000"/>
                <w:sz w:val="16"/>
                <w:szCs w:val="16"/>
              </w:rPr>
              <w:t xml:space="preserve">      </w:t>
            </w:r>
            <w:r w:rsidR="000F0EFA" w:rsidRPr="007E429C">
              <w:rPr>
                <w:rFonts w:eastAsia="Times New Roman" w:cs="Times New Roman"/>
                <w:color w:val="000000"/>
                <w:sz w:val="16"/>
                <w:szCs w:val="16"/>
              </w:rPr>
              <w:t>verstehen</w:t>
            </w:r>
          </w:p>
        </w:tc>
        <w:tc>
          <w:tcPr>
            <w:tcW w:w="1944" w:type="dxa"/>
            <w:tcBorders>
              <w:top w:val="single" w:sz="4" w:space="0" w:color="auto"/>
              <w:left w:val="single" w:sz="4" w:space="0" w:color="auto"/>
              <w:bottom w:val="single" w:sz="4" w:space="0" w:color="auto"/>
              <w:right w:val="single" w:sz="4" w:space="0" w:color="auto"/>
            </w:tcBorders>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das Wesentliche von kurzen und einfachen Mitteilungen verstehen.</w:t>
            </w:r>
          </w:p>
          <w:p w:rsidR="000F0EFA" w:rsidRPr="00313DD1" w:rsidRDefault="000F0EFA" w:rsidP="000F0EFA">
            <w:pPr>
              <w:spacing w:line="200" w:lineRule="exact"/>
              <w:rPr>
                <w:rFonts w:eastAsia="Times New Roman" w:cs="Times New Roman"/>
                <w:i/>
                <w:iCs/>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kurze Gespräche mit einfachen Informati</w:t>
            </w:r>
            <w:r w:rsidRPr="00313DD1">
              <w:rPr>
                <w:rFonts w:eastAsia="Times New Roman" w:cs="Times New Roman"/>
                <w:color w:val="000000"/>
                <w:sz w:val="16"/>
                <w:lang w:eastAsia="de-DE"/>
              </w:rPr>
              <w:t>o</w:t>
            </w:r>
            <w:r w:rsidRPr="00313DD1">
              <w:rPr>
                <w:rFonts w:eastAsia="Times New Roman" w:cs="Times New Roman"/>
                <w:color w:val="000000"/>
                <w:sz w:val="16"/>
                <w:lang w:eastAsia="de-DE"/>
              </w:rPr>
              <w:t>nen verstehen.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einfache Wegb</w:t>
            </w:r>
            <w:r w:rsidRPr="00313DD1">
              <w:rPr>
                <w:rFonts w:eastAsia="Times New Roman" w:cs="Times New Roman"/>
                <w:color w:val="000000"/>
                <w:sz w:val="16"/>
                <w:lang w:eastAsia="de-DE"/>
              </w:rPr>
              <w:t>e</w:t>
            </w:r>
            <w:r w:rsidRPr="00313DD1">
              <w:rPr>
                <w:rFonts w:eastAsia="Times New Roman" w:cs="Times New Roman"/>
                <w:color w:val="000000"/>
                <w:sz w:val="16"/>
                <w:lang w:eastAsia="de-DE"/>
              </w:rPr>
              <w:t>schreibungen und Anwe</w:t>
            </w:r>
            <w:r w:rsidRPr="00313DD1">
              <w:rPr>
                <w:rFonts w:eastAsia="Times New Roman" w:cs="Times New Roman"/>
                <w:color w:val="000000"/>
                <w:sz w:val="16"/>
                <w:lang w:eastAsia="de-DE"/>
              </w:rPr>
              <w:t>i</w:t>
            </w:r>
            <w:r w:rsidRPr="00313DD1">
              <w:rPr>
                <w:rFonts w:eastAsia="Times New Roman" w:cs="Times New Roman"/>
                <w:color w:val="000000"/>
                <w:sz w:val="16"/>
                <w:lang w:eastAsia="de-DE"/>
              </w:rPr>
              <w:t>sungen 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in Gesprächen Hauptaussagen verstehen, wenn es um vertraute Themen, wie z.</w:t>
            </w:r>
            <w:r w:rsidRPr="00313DD1">
              <w:rPr>
                <w:rFonts w:ascii="Arial" w:eastAsia="Times New Roman" w:hAnsi="Arial"/>
                <w:color w:val="000000"/>
                <w:sz w:val="16"/>
                <w:lang w:eastAsia="de-DE"/>
              </w:rPr>
              <w:t> </w:t>
            </w:r>
            <w:r w:rsidRPr="00313DD1">
              <w:rPr>
                <w:rFonts w:eastAsia="Times New Roman" w:cs="Times New Roman"/>
                <w:color w:val="000000"/>
                <w:sz w:val="16"/>
                <w:lang w:eastAsia="de-DE"/>
              </w:rPr>
              <w:t>B Arbeit, Schule Freizeit geht.</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die Hauptinform</w:t>
            </w:r>
            <w:r w:rsidRPr="00313DD1">
              <w:rPr>
                <w:rFonts w:eastAsia="Times New Roman" w:cs="Times New Roman"/>
                <w:color w:val="000000"/>
                <w:sz w:val="16"/>
                <w:lang w:eastAsia="de-DE"/>
              </w:rPr>
              <w:t>a</w:t>
            </w:r>
            <w:r w:rsidRPr="00313DD1">
              <w:rPr>
                <w:rFonts w:eastAsia="Times New Roman" w:cs="Times New Roman"/>
                <w:color w:val="000000"/>
                <w:sz w:val="16"/>
                <w:lang w:eastAsia="de-DE"/>
              </w:rPr>
              <w:t>tionen aus Medienbeiträgen entnehmen, wenn es um aktuelle Ereignisse und um meine Interessen geht.</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längere Redebe</w:t>
            </w:r>
            <w:r w:rsidRPr="00313DD1">
              <w:rPr>
                <w:rFonts w:eastAsia="Times New Roman" w:cs="Times New Roman"/>
                <w:color w:val="000000"/>
                <w:sz w:val="16"/>
                <w:lang w:eastAsia="de-DE"/>
              </w:rPr>
              <w:t>i</w:t>
            </w:r>
            <w:r w:rsidRPr="00313DD1">
              <w:rPr>
                <w:rFonts w:eastAsia="Times New Roman" w:cs="Times New Roman"/>
                <w:color w:val="000000"/>
                <w:sz w:val="16"/>
                <w:lang w:eastAsia="de-DE"/>
              </w:rPr>
              <w:t>träge, Vorträge, Filme, Reportagen und Dokume</w:t>
            </w:r>
            <w:r w:rsidRPr="00313DD1">
              <w:rPr>
                <w:rFonts w:eastAsia="Times New Roman" w:cs="Times New Roman"/>
                <w:color w:val="000000"/>
                <w:sz w:val="16"/>
                <w:lang w:eastAsia="de-DE"/>
              </w:rPr>
              <w:t>n</w:t>
            </w:r>
            <w:r w:rsidRPr="00313DD1">
              <w:rPr>
                <w:rFonts w:eastAsia="Times New Roman" w:cs="Times New Roman"/>
                <w:color w:val="000000"/>
                <w:sz w:val="16"/>
                <w:lang w:eastAsia="de-DE"/>
              </w:rPr>
              <w:t>tationen 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folgen, wenn jemand etwas auf a</w:t>
            </w:r>
            <w:r w:rsidRPr="00313DD1">
              <w:rPr>
                <w:rFonts w:eastAsia="Times New Roman" w:cs="Times New Roman"/>
                <w:color w:val="000000"/>
                <w:sz w:val="16"/>
                <w:lang w:eastAsia="de-DE"/>
              </w:rPr>
              <w:t>n</w:t>
            </w:r>
            <w:r w:rsidRPr="00313DD1">
              <w:rPr>
                <w:rFonts w:eastAsia="Times New Roman" w:cs="Times New Roman"/>
                <w:color w:val="000000"/>
                <w:sz w:val="16"/>
                <w:lang w:eastAsia="de-DE"/>
              </w:rPr>
              <w:t>spruchsvolle Weise erklärt.</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einer ausführl</w:t>
            </w:r>
            <w:r w:rsidRPr="00313DD1">
              <w:rPr>
                <w:rFonts w:eastAsia="Times New Roman" w:cs="Times New Roman"/>
                <w:color w:val="000000"/>
                <w:sz w:val="16"/>
                <w:lang w:eastAsia="de-DE"/>
              </w:rPr>
              <w:t>i</w:t>
            </w:r>
            <w:r w:rsidRPr="00313DD1">
              <w:rPr>
                <w:rFonts w:eastAsia="Times New Roman" w:cs="Times New Roman"/>
                <w:color w:val="000000"/>
                <w:sz w:val="16"/>
                <w:lang w:eastAsia="de-DE"/>
              </w:rPr>
              <w:t>chen Argumentation folgen.</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F0EFA" w:rsidRPr="007E429C" w:rsidRDefault="007E429C" w:rsidP="007E429C">
            <w:pPr>
              <w:pStyle w:val="Textkrper"/>
              <w:jc w:val="left"/>
              <w:rPr>
                <w:sz w:val="16"/>
                <w:szCs w:val="16"/>
              </w:rPr>
            </w:pPr>
            <w:r w:rsidRPr="007E429C">
              <w:rPr>
                <w:rFonts w:eastAsia="Times New Roman" w:cs="Times New Roman"/>
                <w:b/>
                <w:bCs/>
                <w:color w:val="000000"/>
                <w:sz w:val="16"/>
                <w:szCs w:val="16"/>
              </w:rPr>
              <w:t>2. Leseverstehen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 xml:space="preserve">Texte lesen und </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kurze und einfache Texte lesen.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einfache Alltag</w:t>
            </w:r>
            <w:r w:rsidRPr="00313DD1">
              <w:rPr>
                <w:rFonts w:eastAsia="Times New Roman" w:cs="Times New Roman"/>
                <w:color w:val="000000"/>
                <w:sz w:val="16"/>
                <w:lang w:eastAsia="de-DE"/>
              </w:rPr>
              <w:t>s</w:t>
            </w:r>
            <w:r w:rsidRPr="00313DD1">
              <w:rPr>
                <w:rFonts w:eastAsia="Times New Roman" w:cs="Times New Roman"/>
                <w:color w:val="000000"/>
                <w:sz w:val="16"/>
                <w:lang w:eastAsia="de-DE"/>
              </w:rPr>
              <w:t>texte lesen und darin wic</w:t>
            </w:r>
            <w:r w:rsidRPr="00313DD1">
              <w:rPr>
                <w:rFonts w:eastAsia="Times New Roman" w:cs="Times New Roman"/>
                <w:color w:val="000000"/>
                <w:sz w:val="16"/>
                <w:lang w:eastAsia="de-DE"/>
              </w:rPr>
              <w:t>h</w:t>
            </w:r>
            <w:r w:rsidRPr="00313DD1">
              <w:rPr>
                <w:rFonts w:eastAsia="Times New Roman" w:cs="Times New Roman"/>
                <w:color w:val="000000"/>
                <w:sz w:val="16"/>
                <w:lang w:eastAsia="de-DE"/>
              </w:rPr>
              <w:t>tige Informationen finden.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Texte aus dem Alltag und dem Berufsleben 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einfache literar</w:t>
            </w:r>
            <w:r w:rsidRPr="00313DD1">
              <w:rPr>
                <w:rFonts w:eastAsia="Times New Roman" w:cs="Times New Roman"/>
                <w:color w:val="000000"/>
                <w:sz w:val="16"/>
                <w:lang w:eastAsia="de-DE"/>
              </w:rPr>
              <w:t>i</w:t>
            </w:r>
            <w:r w:rsidRPr="00313DD1">
              <w:rPr>
                <w:rFonts w:eastAsia="Times New Roman" w:cs="Times New Roman"/>
                <w:color w:val="000000"/>
                <w:sz w:val="16"/>
                <w:lang w:eastAsia="de-DE"/>
              </w:rPr>
              <w:t>sche Texte 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längere Sachtexte inhaltlich erfassen.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literarische Texte verstehen.</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F0EFA" w:rsidRPr="007E429C" w:rsidRDefault="007E429C" w:rsidP="007E429C">
            <w:pPr>
              <w:pStyle w:val="Textkrper"/>
              <w:jc w:val="left"/>
              <w:rPr>
                <w:sz w:val="16"/>
                <w:szCs w:val="16"/>
              </w:rPr>
            </w:pPr>
            <w:r w:rsidRPr="007E429C">
              <w:rPr>
                <w:rFonts w:eastAsia="Times New Roman" w:cs="Times New Roman"/>
                <w:b/>
                <w:bCs/>
                <w:color w:val="000000"/>
                <w:sz w:val="16"/>
                <w:szCs w:val="16"/>
              </w:rPr>
              <w:t>3. Sprechen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An Gesprächen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teilnehmen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einfache Inform</w:t>
            </w:r>
            <w:r w:rsidRPr="00313DD1">
              <w:rPr>
                <w:rFonts w:eastAsia="Times New Roman" w:cs="Times New Roman"/>
                <w:color w:val="000000"/>
                <w:sz w:val="16"/>
                <w:lang w:eastAsia="de-DE"/>
              </w:rPr>
              <w:t>a</w:t>
            </w:r>
            <w:r w:rsidRPr="00313DD1">
              <w:rPr>
                <w:rFonts w:eastAsia="Times New Roman" w:cs="Times New Roman"/>
                <w:color w:val="000000"/>
                <w:sz w:val="16"/>
                <w:lang w:eastAsia="de-DE"/>
              </w:rPr>
              <w:t>tionen austauschen, wenn es um vertraute Themen geht.</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i/>
                <w:iCs/>
                <w:color w:val="000000"/>
                <w:sz w:val="16"/>
                <w:lang w:eastAsia="de-DE"/>
              </w:rPr>
            </w:pPr>
            <w:r w:rsidRPr="00313DD1">
              <w:rPr>
                <w:rFonts w:eastAsia="Times New Roman" w:cs="Times New Roman"/>
                <w:color w:val="000000"/>
                <w:sz w:val="16"/>
                <w:lang w:eastAsia="de-DE"/>
              </w:rPr>
              <w:t>Ich kann mich in alltägl</w:t>
            </w:r>
            <w:r w:rsidRPr="00313DD1">
              <w:rPr>
                <w:rFonts w:eastAsia="Times New Roman" w:cs="Times New Roman"/>
                <w:color w:val="000000"/>
                <w:sz w:val="16"/>
                <w:lang w:eastAsia="de-DE"/>
              </w:rPr>
              <w:t>i</w:t>
            </w:r>
            <w:r w:rsidRPr="00313DD1">
              <w:rPr>
                <w:rFonts w:eastAsia="Times New Roman" w:cs="Times New Roman"/>
                <w:color w:val="000000"/>
                <w:sz w:val="16"/>
                <w:lang w:eastAsia="de-DE"/>
              </w:rPr>
              <w:t>chen Situationen verständ</w:t>
            </w:r>
            <w:r w:rsidRPr="00313DD1">
              <w:rPr>
                <w:rFonts w:eastAsia="Times New Roman" w:cs="Times New Roman"/>
                <w:color w:val="000000"/>
                <w:sz w:val="16"/>
                <w:lang w:eastAsia="de-DE"/>
              </w:rPr>
              <w:t>i</w:t>
            </w:r>
            <w:r w:rsidRPr="00313DD1">
              <w:rPr>
                <w:rFonts w:eastAsia="Times New Roman" w:cs="Times New Roman"/>
                <w:color w:val="000000"/>
                <w:sz w:val="16"/>
                <w:lang w:eastAsia="de-DE"/>
              </w:rPr>
              <w:t>gen.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744096">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an Gesprächen teilnehme über T</w:t>
            </w:r>
            <w:r w:rsidR="00744096">
              <w:rPr>
                <w:rFonts w:eastAsia="Times New Roman" w:cs="Times New Roman"/>
                <w:color w:val="000000"/>
                <w:sz w:val="16"/>
                <w:lang w:eastAsia="de-DE"/>
              </w:rPr>
              <w:t xml:space="preserve">hemen, die mir vertraut sind, z. </w:t>
            </w:r>
            <w:r w:rsidRPr="00313DD1">
              <w:rPr>
                <w:rFonts w:eastAsia="Times New Roman" w:cs="Times New Roman"/>
                <w:color w:val="000000"/>
                <w:sz w:val="16"/>
                <w:lang w:eastAsia="de-DE"/>
              </w:rPr>
              <w:t>B</w:t>
            </w:r>
            <w:r w:rsidR="00744096">
              <w:rPr>
                <w:rFonts w:eastAsia="Times New Roman" w:cs="Times New Roman"/>
                <w:color w:val="000000"/>
                <w:sz w:val="16"/>
                <w:lang w:eastAsia="de-DE"/>
              </w:rPr>
              <w:t>.</w:t>
            </w:r>
            <w:r w:rsidRPr="00313DD1">
              <w:rPr>
                <w:rFonts w:eastAsia="Times New Roman" w:cs="Times New Roman"/>
                <w:color w:val="000000"/>
                <w:sz w:val="16"/>
                <w:lang w:eastAsia="de-DE"/>
              </w:rPr>
              <w:t xml:space="preserve"> Familie, Hobby, aktuelle Ereignisse, Arbeit.</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situationsang</w:t>
            </w:r>
            <w:r w:rsidRPr="00313DD1">
              <w:rPr>
                <w:rFonts w:eastAsia="Times New Roman" w:cs="Times New Roman"/>
                <w:color w:val="000000"/>
                <w:sz w:val="16"/>
                <w:lang w:eastAsia="de-DE"/>
              </w:rPr>
              <w:t>e</w:t>
            </w:r>
            <w:r w:rsidRPr="00313DD1">
              <w:rPr>
                <w:rFonts w:eastAsia="Times New Roman" w:cs="Times New Roman"/>
                <w:color w:val="000000"/>
                <w:sz w:val="16"/>
                <w:lang w:eastAsia="de-DE"/>
              </w:rPr>
              <w:t>messen Gespräche führen. Ich kann andere nach der Meinung fragen.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mich an einer Diskussion beteiligen.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mich zu einem Text kritisch äußern.</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7E429C" w:rsidRDefault="007E429C" w:rsidP="007E429C">
            <w:pPr>
              <w:pStyle w:val="Textkrper"/>
              <w:jc w:val="left"/>
              <w:rPr>
                <w:rFonts w:eastAsia="Times New Roman" w:cs="Times New Roman"/>
                <w:color w:val="000000"/>
                <w:sz w:val="16"/>
                <w:szCs w:val="16"/>
              </w:rPr>
            </w:pPr>
            <w:r w:rsidRPr="007E429C">
              <w:rPr>
                <w:rFonts w:eastAsia="Times New Roman" w:cs="Times New Roman"/>
                <w:b/>
                <w:bCs/>
                <w:color w:val="000000"/>
                <w:sz w:val="16"/>
                <w:szCs w:val="16"/>
              </w:rPr>
              <w:t>4. Sprechen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 xml:space="preserve">Zusammenhängend </w:t>
            </w:r>
          </w:p>
          <w:p w:rsidR="000F0EFA" w:rsidRPr="007E429C" w:rsidRDefault="007E429C" w:rsidP="007E429C">
            <w:pPr>
              <w:pStyle w:val="Textkrper"/>
              <w:jc w:val="left"/>
              <w:rPr>
                <w:sz w:val="16"/>
                <w:szCs w:val="16"/>
              </w:rPr>
            </w:pPr>
            <w:r>
              <w:rPr>
                <w:rFonts w:eastAsia="Times New Roman" w:cs="Times New Roman"/>
                <w:color w:val="000000"/>
                <w:sz w:val="16"/>
                <w:szCs w:val="16"/>
              </w:rPr>
              <w:t xml:space="preserve">     </w:t>
            </w:r>
            <w:r w:rsidRPr="007E429C">
              <w:rPr>
                <w:rFonts w:eastAsia="Times New Roman" w:cs="Times New Roman"/>
                <w:color w:val="000000"/>
                <w:sz w:val="16"/>
                <w:szCs w:val="16"/>
              </w:rPr>
              <w:t>sprechen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mit einfachen Mitteln z.</w:t>
            </w:r>
            <w:r w:rsidRPr="00313DD1">
              <w:rPr>
                <w:rFonts w:ascii="Arial" w:eastAsia="Times New Roman" w:hAnsi="Arial"/>
                <w:color w:val="000000"/>
                <w:sz w:val="16"/>
                <w:lang w:eastAsia="de-DE"/>
              </w:rPr>
              <w:t> </w:t>
            </w:r>
            <w:r w:rsidRPr="00313DD1">
              <w:rPr>
                <w:rFonts w:eastAsia="Times New Roman" w:cs="Times New Roman"/>
                <w:color w:val="000000"/>
                <w:sz w:val="16"/>
                <w:lang w:eastAsia="de-DE"/>
              </w:rPr>
              <w:t>B. über meine Familie, über meine Woh</w:t>
            </w:r>
            <w:r w:rsidRPr="00313DD1">
              <w:rPr>
                <w:rFonts w:eastAsia="Times New Roman" w:cs="Times New Roman"/>
                <w:color w:val="000000"/>
                <w:sz w:val="16"/>
                <w:lang w:eastAsia="de-DE"/>
              </w:rPr>
              <w:t>n</w:t>
            </w:r>
            <w:r w:rsidRPr="00313DD1">
              <w:rPr>
                <w:rFonts w:eastAsia="Times New Roman" w:cs="Times New Roman"/>
                <w:color w:val="000000"/>
                <w:sz w:val="16"/>
                <w:lang w:eastAsia="de-DE"/>
              </w:rPr>
              <w:t>situation und meine Ausbi</w:t>
            </w:r>
            <w:r w:rsidRPr="00313DD1">
              <w:rPr>
                <w:rFonts w:eastAsia="Times New Roman" w:cs="Times New Roman"/>
                <w:color w:val="000000"/>
                <w:sz w:val="16"/>
                <w:lang w:eastAsia="de-DE"/>
              </w:rPr>
              <w:t>l</w:t>
            </w:r>
            <w:r w:rsidRPr="00313DD1">
              <w:rPr>
                <w:rFonts w:eastAsia="Times New Roman" w:cs="Times New Roman"/>
                <w:color w:val="000000"/>
                <w:sz w:val="16"/>
                <w:lang w:eastAsia="de-DE"/>
              </w:rPr>
              <w:t>dung sprechen.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mit einer Reihe von Sätzen eine Geschichte erzählen.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Sätze zusamme</w:t>
            </w:r>
            <w:r w:rsidRPr="00313DD1">
              <w:rPr>
                <w:rFonts w:eastAsia="Times New Roman" w:cs="Times New Roman"/>
                <w:color w:val="000000"/>
                <w:sz w:val="16"/>
                <w:lang w:eastAsia="de-DE"/>
              </w:rPr>
              <w:t>n</w:t>
            </w:r>
            <w:r w:rsidRPr="00313DD1">
              <w:rPr>
                <w:rFonts w:eastAsia="Times New Roman" w:cs="Times New Roman"/>
                <w:color w:val="000000"/>
                <w:sz w:val="16"/>
                <w:lang w:eastAsia="de-DE"/>
              </w:rPr>
              <w:t>hängend aneinanderreihen und kann z.</w:t>
            </w:r>
            <w:r w:rsidR="00744096">
              <w:rPr>
                <w:rFonts w:ascii="Arial" w:eastAsia="Times New Roman" w:hAnsi="Arial"/>
                <w:color w:val="000000"/>
                <w:sz w:val="16"/>
                <w:lang w:eastAsia="de-DE"/>
              </w:rPr>
              <w:t xml:space="preserve"> </w:t>
            </w:r>
            <w:r w:rsidR="00744096">
              <w:rPr>
                <w:rFonts w:eastAsia="Times New Roman" w:cs="Times New Roman"/>
                <w:color w:val="000000"/>
                <w:sz w:val="16"/>
                <w:lang w:eastAsia="de-DE"/>
              </w:rPr>
              <w:t>B. berufliche Tätigkeiten</w:t>
            </w:r>
            <w:r w:rsidRPr="00313DD1">
              <w:rPr>
                <w:rFonts w:eastAsia="Times New Roman" w:cs="Times New Roman"/>
                <w:color w:val="000000"/>
                <w:sz w:val="16"/>
                <w:lang w:eastAsia="de-DE"/>
              </w:rPr>
              <w:t xml:space="preserve"> beschreiben und Inhalte eines Textes, Films und Buchs wiederg</w:t>
            </w:r>
            <w:r w:rsidRPr="00313DD1">
              <w:rPr>
                <w:rFonts w:eastAsia="Times New Roman" w:cs="Times New Roman"/>
                <w:color w:val="000000"/>
                <w:sz w:val="16"/>
                <w:lang w:eastAsia="de-DE"/>
              </w:rPr>
              <w:t>e</w:t>
            </w:r>
            <w:r w:rsidRPr="00313DD1">
              <w:rPr>
                <w:rFonts w:eastAsia="Times New Roman" w:cs="Times New Roman"/>
                <w:color w:val="000000"/>
                <w:sz w:val="16"/>
                <w:lang w:eastAsia="de-DE"/>
              </w:rPr>
              <w:t>ben.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meine Interessen vertreten und begründen.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länger über ve</w:t>
            </w:r>
            <w:r w:rsidRPr="00313DD1">
              <w:rPr>
                <w:rFonts w:eastAsia="Times New Roman" w:cs="Times New Roman"/>
                <w:color w:val="000000"/>
                <w:sz w:val="16"/>
                <w:lang w:eastAsia="de-DE"/>
              </w:rPr>
              <w:t>r</w:t>
            </w:r>
            <w:r w:rsidRPr="00313DD1">
              <w:rPr>
                <w:rFonts w:eastAsia="Times New Roman" w:cs="Times New Roman"/>
                <w:color w:val="000000"/>
                <w:sz w:val="16"/>
                <w:lang w:eastAsia="de-DE"/>
              </w:rPr>
              <w:t>traute Themen sprechen.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länger über ein Thema sprechen.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 Buch vorste</w:t>
            </w:r>
            <w:r w:rsidRPr="00313DD1">
              <w:rPr>
                <w:rFonts w:eastAsia="Times New Roman" w:cs="Times New Roman"/>
                <w:color w:val="000000"/>
                <w:sz w:val="16"/>
                <w:lang w:eastAsia="de-DE"/>
              </w:rPr>
              <w:t>l</w:t>
            </w:r>
            <w:r w:rsidRPr="00313DD1">
              <w:rPr>
                <w:rFonts w:eastAsia="Times New Roman" w:cs="Times New Roman"/>
                <w:color w:val="000000"/>
                <w:sz w:val="16"/>
                <w:lang w:eastAsia="de-DE"/>
              </w:rPr>
              <w:t>len.</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F0EFA" w:rsidRPr="007E429C" w:rsidRDefault="007E429C" w:rsidP="007E429C">
            <w:pPr>
              <w:pStyle w:val="Textkrper"/>
              <w:jc w:val="left"/>
              <w:rPr>
                <w:sz w:val="16"/>
                <w:szCs w:val="16"/>
              </w:rPr>
            </w:pPr>
            <w:r w:rsidRPr="007E429C">
              <w:rPr>
                <w:rFonts w:eastAsia="Times New Roman" w:cs="Times New Roman"/>
                <w:b/>
                <w:bCs/>
                <w:color w:val="000000"/>
                <w:sz w:val="16"/>
                <w:szCs w:val="16"/>
              </w:rPr>
              <w:t>5. Schreiben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Texte schreiben</w:t>
            </w:r>
          </w:p>
        </w:tc>
        <w:tc>
          <w:tcPr>
            <w:tcW w:w="1944" w:type="dxa"/>
            <w:tcBorders>
              <w:top w:val="single" w:sz="4" w:space="0" w:color="auto"/>
              <w:left w:val="single" w:sz="4" w:space="0" w:color="auto"/>
              <w:bottom w:val="single" w:sz="4" w:space="0" w:color="auto"/>
              <w:right w:val="single" w:sz="4" w:space="0" w:color="auto"/>
            </w:tcBorders>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Formulare ausfü</w:t>
            </w:r>
            <w:r w:rsidRPr="00313DD1">
              <w:rPr>
                <w:rFonts w:eastAsia="Times New Roman" w:cs="Times New Roman"/>
                <w:color w:val="000000"/>
                <w:sz w:val="16"/>
                <w:lang w:eastAsia="de-DE"/>
              </w:rPr>
              <w:t>l</w:t>
            </w:r>
            <w:r w:rsidRPr="00313DD1">
              <w:rPr>
                <w:rFonts w:eastAsia="Times New Roman" w:cs="Times New Roman"/>
                <w:color w:val="000000"/>
                <w:sz w:val="16"/>
                <w:lang w:eastAsia="de-DE"/>
              </w:rPr>
              <w:t xml:space="preserve">len. </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kurze und einfache Notizen schreiben.</w:t>
            </w:r>
          </w:p>
          <w:p w:rsidR="000F0EFA" w:rsidRPr="00313DD1" w:rsidRDefault="000F0EFA" w:rsidP="000F0EFA">
            <w:pPr>
              <w:spacing w:line="200" w:lineRule="exact"/>
              <w:rPr>
                <w:rFonts w:eastAsia="Times New Roman" w:cs="Times New Roman"/>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mit einfachen Sätzen über mich Auskunft geben.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eine Geschichte schreiben.</w:t>
            </w:r>
          </w:p>
          <w:p w:rsidR="000F0EFA" w:rsidRPr="00313DD1" w:rsidRDefault="000F0EFA" w:rsidP="000F0EFA">
            <w:pPr>
              <w:spacing w:line="200" w:lineRule="exact"/>
              <w:rPr>
                <w:rFonts w:eastAsia="Times New Roman" w:cs="Times New Roman"/>
                <w:i/>
                <w:iCs/>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Inhalte eines Textes, Films und Buchs wiedergeben.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Personen, Gege</w:t>
            </w:r>
            <w:r w:rsidRPr="00313DD1">
              <w:rPr>
                <w:rFonts w:eastAsia="Times New Roman" w:cs="Times New Roman"/>
                <w:color w:val="000000"/>
                <w:sz w:val="16"/>
                <w:lang w:eastAsia="de-DE"/>
              </w:rPr>
              <w:t>n</w:t>
            </w:r>
            <w:r w:rsidRPr="00313DD1">
              <w:rPr>
                <w:rFonts w:eastAsia="Times New Roman" w:cs="Times New Roman"/>
                <w:color w:val="000000"/>
                <w:sz w:val="16"/>
                <w:lang w:eastAsia="de-DE"/>
              </w:rPr>
              <w:t>stände und Vorgänge b</w:t>
            </w:r>
            <w:r w:rsidRPr="00313DD1">
              <w:rPr>
                <w:rFonts w:eastAsia="Times New Roman" w:cs="Times New Roman"/>
                <w:color w:val="000000"/>
                <w:sz w:val="16"/>
                <w:lang w:eastAsia="de-DE"/>
              </w:rPr>
              <w:t>e</w:t>
            </w:r>
            <w:r w:rsidRPr="00313DD1">
              <w:rPr>
                <w:rFonts w:eastAsia="Times New Roman" w:cs="Times New Roman"/>
                <w:color w:val="000000"/>
                <w:sz w:val="16"/>
                <w:lang w:eastAsia="de-DE"/>
              </w:rPr>
              <w:t>schreiben.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die zeitliche Abfo</w:t>
            </w:r>
            <w:r w:rsidRPr="00313DD1">
              <w:rPr>
                <w:rFonts w:eastAsia="Times New Roman" w:cs="Times New Roman"/>
                <w:color w:val="000000"/>
                <w:sz w:val="16"/>
                <w:lang w:eastAsia="de-DE"/>
              </w:rPr>
              <w:t>l</w:t>
            </w:r>
            <w:r w:rsidRPr="00313DD1">
              <w:rPr>
                <w:rFonts w:eastAsia="Times New Roman" w:cs="Times New Roman"/>
                <w:color w:val="000000"/>
                <w:sz w:val="16"/>
                <w:lang w:eastAsia="de-DE"/>
              </w:rPr>
              <w:t>ge und die örtlichen Beg</w:t>
            </w:r>
            <w:r w:rsidRPr="00313DD1">
              <w:rPr>
                <w:rFonts w:eastAsia="Times New Roman" w:cs="Times New Roman"/>
                <w:color w:val="000000"/>
                <w:sz w:val="16"/>
                <w:lang w:eastAsia="de-DE"/>
              </w:rPr>
              <w:t>e</w:t>
            </w:r>
            <w:r w:rsidRPr="00313DD1">
              <w:rPr>
                <w:rFonts w:eastAsia="Times New Roman" w:cs="Times New Roman"/>
                <w:color w:val="000000"/>
                <w:sz w:val="16"/>
                <w:lang w:eastAsia="de-DE"/>
              </w:rPr>
              <w:t>benheiten eines Ereignisses berichten.</w:t>
            </w:r>
          </w:p>
          <w:p w:rsidR="000F0EFA" w:rsidRPr="00313DD1" w:rsidRDefault="000F0EFA" w:rsidP="000F0EFA">
            <w:pPr>
              <w:spacing w:line="200" w:lineRule="exact"/>
              <w:rPr>
                <w:rFonts w:eastAsia="Times New Roman" w:cs="Times New Roman"/>
                <w:i/>
                <w:iCs/>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zu einem alltägl</w:t>
            </w:r>
            <w:r w:rsidRPr="00313DD1">
              <w:rPr>
                <w:rFonts w:eastAsia="Times New Roman" w:cs="Times New Roman"/>
                <w:color w:val="000000"/>
                <w:sz w:val="16"/>
                <w:lang w:eastAsia="de-DE"/>
              </w:rPr>
              <w:t>i</w:t>
            </w:r>
            <w:r w:rsidRPr="00313DD1">
              <w:rPr>
                <w:rFonts w:eastAsia="Times New Roman" w:cs="Times New Roman"/>
                <w:color w:val="000000"/>
                <w:sz w:val="16"/>
                <w:lang w:eastAsia="de-DE"/>
              </w:rPr>
              <w:t>chen Thema Stellung b</w:t>
            </w:r>
            <w:r w:rsidRPr="00313DD1">
              <w:rPr>
                <w:rFonts w:eastAsia="Times New Roman" w:cs="Times New Roman"/>
                <w:color w:val="000000"/>
                <w:sz w:val="16"/>
                <w:lang w:eastAsia="de-DE"/>
              </w:rPr>
              <w:t>e</w:t>
            </w:r>
            <w:r w:rsidRPr="00313DD1">
              <w:rPr>
                <w:rFonts w:eastAsia="Times New Roman" w:cs="Times New Roman"/>
                <w:color w:val="000000"/>
                <w:sz w:val="16"/>
                <w:lang w:eastAsia="de-DE"/>
              </w:rPr>
              <w:t>ziehen.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Briefe schreiben und darin die Bedeutung von Ereignissen und Erfa</w:t>
            </w:r>
            <w:r w:rsidRPr="00313DD1">
              <w:rPr>
                <w:rFonts w:eastAsia="Times New Roman" w:cs="Times New Roman"/>
                <w:color w:val="000000"/>
                <w:sz w:val="16"/>
                <w:lang w:eastAsia="de-DE"/>
              </w:rPr>
              <w:t>h</w:t>
            </w:r>
            <w:r w:rsidRPr="00313DD1">
              <w:rPr>
                <w:rFonts w:eastAsia="Times New Roman" w:cs="Times New Roman"/>
                <w:color w:val="000000"/>
                <w:sz w:val="16"/>
                <w:lang w:eastAsia="de-DE"/>
              </w:rPr>
              <w:t>rungen deutlich machen</w:t>
            </w:r>
            <w:r w:rsidR="00744096">
              <w:rPr>
                <w:rFonts w:eastAsia="Times New Roman" w:cs="Times New Roman"/>
                <w:color w:val="000000"/>
                <w:sz w:val="16"/>
                <w:lang w:eastAsia="de-DE"/>
              </w:rPr>
              <w:t>.</w:t>
            </w:r>
          </w:p>
          <w:p w:rsidR="000F0EFA" w:rsidRPr="00313DD1" w:rsidRDefault="000F0EFA" w:rsidP="000F0EFA">
            <w:pPr>
              <w:spacing w:line="200" w:lineRule="exact"/>
              <w:rPr>
                <w:rFonts w:eastAsia="Times New Roman" w:cs="Times New Roman"/>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hideMark/>
          </w:tcPr>
          <w:p w:rsidR="000F0EFA"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 Schaubild beschreiben.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 xml:space="preserve">Ich kann </w:t>
            </w:r>
            <w:r>
              <w:rPr>
                <w:rFonts w:eastAsia="Times New Roman" w:cs="Times New Roman"/>
                <w:color w:val="000000"/>
                <w:sz w:val="16"/>
                <w:lang w:eastAsia="de-DE"/>
              </w:rPr>
              <w:t>R</w:t>
            </w:r>
            <w:r w:rsidRPr="00313DD1">
              <w:rPr>
                <w:rFonts w:eastAsia="Times New Roman" w:cs="Times New Roman"/>
                <w:color w:val="000000"/>
                <w:sz w:val="16"/>
                <w:lang w:eastAsia="de-DE"/>
              </w:rPr>
              <w:t>echercheerge</w:t>
            </w:r>
            <w:r w:rsidRPr="00313DD1">
              <w:rPr>
                <w:rFonts w:eastAsia="Times New Roman" w:cs="Times New Roman"/>
                <w:color w:val="000000"/>
                <w:sz w:val="16"/>
                <w:lang w:eastAsia="de-DE"/>
              </w:rPr>
              <w:t>b</w:t>
            </w:r>
            <w:r w:rsidRPr="00313DD1">
              <w:rPr>
                <w:rFonts w:eastAsia="Times New Roman" w:cs="Times New Roman"/>
                <w:color w:val="000000"/>
                <w:sz w:val="16"/>
                <w:lang w:eastAsia="de-DE"/>
              </w:rPr>
              <w:t>nisse übersichtlich darste</w:t>
            </w:r>
            <w:r w:rsidRPr="00313DD1">
              <w:rPr>
                <w:rFonts w:eastAsia="Times New Roman" w:cs="Times New Roman"/>
                <w:color w:val="000000"/>
                <w:sz w:val="16"/>
                <w:lang w:eastAsia="de-DE"/>
              </w:rPr>
              <w:t>l</w:t>
            </w:r>
            <w:r w:rsidRPr="00313DD1">
              <w:rPr>
                <w:rFonts w:eastAsia="Times New Roman" w:cs="Times New Roman"/>
                <w:color w:val="000000"/>
                <w:sz w:val="16"/>
                <w:lang w:eastAsia="de-DE"/>
              </w:rPr>
              <w:t>len.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allgemeine Th</w:t>
            </w:r>
            <w:r w:rsidRPr="00313DD1">
              <w:rPr>
                <w:rFonts w:eastAsia="Times New Roman" w:cs="Times New Roman"/>
                <w:color w:val="000000"/>
                <w:sz w:val="16"/>
                <w:lang w:eastAsia="de-DE"/>
              </w:rPr>
              <w:t>e</w:t>
            </w:r>
            <w:r w:rsidRPr="00313DD1">
              <w:rPr>
                <w:rFonts w:eastAsia="Times New Roman" w:cs="Times New Roman"/>
                <w:color w:val="000000"/>
                <w:sz w:val="16"/>
                <w:lang w:eastAsia="de-DE"/>
              </w:rPr>
              <w:t>men schriftlich diskutieren.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mit einem Text kreativ umgehen.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literarische Texte interpretieren und vergle</w:t>
            </w:r>
            <w:r w:rsidRPr="00313DD1">
              <w:rPr>
                <w:rFonts w:eastAsia="Times New Roman" w:cs="Times New Roman"/>
                <w:color w:val="000000"/>
                <w:sz w:val="16"/>
                <w:lang w:eastAsia="de-DE"/>
              </w:rPr>
              <w:t>i</w:t>
            </w:r>
            <w:r w:rsidRPr="00313DD1">
              <w:rPr>
                <w:rFonts w:eastAsia="Times New Roman" w:cs="Times New Roman"/>
                <w:color w:val="000000"/>
                <w:sz w:val="16"/>
                <w:lang w:eastAsia="de-DE"/>
              </w:rPr>
              <w:t>chen. Ich kann mich zu einem Text kritisch schrif</w:t>
            </w:r>
            <w:r w:rsidRPr="00313DD1">
              <w:rPr>
                <w:rFonts w:eastAsia="Times New Roman" w:cs="Times New Roman"/>
                <w:color w:val="000000"/>
                <w:sz w:val="16"/>
                <w:lang w:eastAsia="de-DE"/>
              </w:rPr>
              <w:t>t</w:t>
            </w:r>
            <w:r w:rsidRPr="00313DD1">
              <w:rPr>
                <w:rFonts w:eastAsia="Times New Roman" w:cs="Times New Roman"/>
                <w:color w:val="000000"/>
                <w:sz w:val="16"/>
                <w:lang w:eastAsia="de-DE"/>
              </w:rPr>
              <w:t>lich äußern.</w:t>
            </w:r>
          </w:p>
        </w:tc>
      </w:tr>
    </w:tbl>
    <w:p w:rsidR="00075AD8" w:rsidRDefault="00075AD8" w:rsidP="00075AD8">
      <w:pPr>
        <w:pStyle w:val="Textkrper-Erstzeileneinzug"/>
        <w:ind w:firstLine="0"/>
      </w:pPr>
    </w:p>
    <w:p w:rsidR="00075AD8" w:rsidRDefault="00075AD8" w:rsidP="001A4376">
      <w:pPr>
        <w:pStyle w:val="Textkrper"/>
        <w:sectPr w:rsidR="00075AD8" w:rsidSect="00075AD8">
          <w:headerReference w:type="default" r:id="rId55"/>
          <w:pgSz w:w="16838" w:h="11906" w:orient="landscape" w:code="9"/>
          <w:pgMar w:top="1134" w:right="1418" w:bottom="1134" w:left="1134"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1975"/>
        <w:gridCol w:w="3044"/>
        <w:gridCol w:w="1179"/>
        <w:gridCol w:w="1179"/>
      </w:tblGrid>
      <w:tr w:rsidR="00DD7332" w:rsidRPr="006D573E" w:rsidTr="008B5C9B">
        <w:trPr>
          <w:trHeight w:val="547"/>
        </w:trPr>
        <w:tc>
          <w:tcPr>
            <w:tcW w:w="2268" w:type="dxa"/>
            <w:shd w:val="clear" w:color="auto" w:fill="D9D9D9"/>
            <w:hideMark/>
          </w:tcPr>
          <w:p w:rsidR="00DD7332" w:rsidRPr="00B6762A" w:rsidRDefault="00DD7332" w:rsidP="008B5C9B">
            <w:pPr>
              <w:pStyle w:val="Tabelle6pt"/>
            </w:pPr>
            <w:r w:rsidRPr="00B6762A">
              <w:lastRenderedPageBreak/>
              <w:t>Fach</w:t>
            </w:r>
          </w:p>
          <w:p w:rsidR="00DD7332" w:rsidRPr="00B6762A" w:rsidRDefault="00DD7332" w:rsidP="008B5C9B">
            <w:pPr>
              <w:pStyle w:val="TabelleKopflinks"/>
            </w:pPr>
            <w:r>
              <w:t>Deutsch</w:t>
            </w:r>
          </w:p>
        </w:tc>
        <w:tc>
          <w:tcPr>
            <w:tcW w:w="5019" w:type="dxa"/>
            <w:gridSpan w:val="2"/>
            <w:shd w:val="clear" w:color="auto" w:fill="D9D9D9"/>
            <w:hideMark/>
          </w:tcPr>
          <w:p w:rsidR="00DD7332" w:rsidRPr="00B6762A" w:rsidRDefault="00DD7332" w:rsidP="008B5C9B">
            <w:pPr>
              <w:pStyle w:val="Tabelle6pt"/>
            </w:pPr>
            <w:r w:rsidRPr="00B6762A">
              <w:t>Kompetenzbereich/Leitidee</w:t>
            </w:r>
          </w:p>
          <w:p w:rsidR="00DD7332" w:rsidRPr="00B6762A" w:rsidRDefault="00DD7332" w:rsidP="008B5C9B">
            <w:pPr>
              <w:pStyle w:val="TabelleKopflinks"/>
            </w:pPr>
            <w:r>
              <w:t>Texte schreiben</w:t>
            </w:r>
          </w:p>
        </w:tc>
        <w:tc>
          <w:tcPr>
            <w:tcW w:w="1179" w:type="dxa"/>
            <w:shd w:val="clear" w:color="auto" w:fill="D9D9D9"/>
            <w:hideMark/>
          </w:tcPr>
          <w:p w:rsidR="00DD7332" w:rsidRPr="00B6762A" w:rsidRDefault="00DD7332" w:rsidP="008B5C9B">
            <w:pPr>
              <w:pStyle w:val="Tabelle6pt"/>
            </w:pPr>
            <w:r w:rsidRPr="00B6762A">
              <w:t>Lernfortschritt</w:t>
            </w:r>
          </w:p>
          <w:p w:rsidR="00DD7332" w:rsidRPr="00B6762A" w:rsidRDefault="00DD7332" w:rsidP="008B5C9B">
            <w:pPr>
              <w:pStyle w:val="TabelleKopflinks"/>
            </w:pPr>
            <w:r>
              <w:t>LFS 5</w:t>
            </w:r>
          </w:p>
        </w:tc>
        <w:tc>
          <w:tcPr>
            <w:tcW w:w="1179" w:type="dxa"/>
            <w:shd w:val="clear" w:color="auto" w:fill="D9D9D9"/>
            <w:hideMark/>
          </w:tcPr>
          <w:p w:rsidR="00DD7332" w:rsidRPr="00B6762A" w:rsidRDefault="00DD7332" w:rsidP="008B5C9B">
            <w:pPr>
              <w:pStyle w:val="Tabelle6pt"/>
            </w:pPr>
            <w:r w:rsidRPr="00B6762A">
              <w:t>Lernwegeliste</w:t>
            </w:r>
          </w:p>
          <w:p w:rsidR="00DD7332" w:rsidRPr="00B6762A" w:rsidRDefault="00DD7332" w:rsidP="008B5C9B">
            <w:pPr>
              <w:pStyle w:val="TabelleKopflinks"/>
            </w:pPr>
            <w:r>
              <w:t>D05.05.01</w:t>
            </w:r>
          </w:p>
        </w:tc>
      </w:tr>
      <w:tr w:rsidR="00DD7332" w:rsidRPr="006D573E" w:rsidTr="008B5C9B">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DD7332" w:rsidRPr="00B6762A" w:rsidRDefault="00DD7332" w:rsidP="008B5C9B">
            <w:pPr>
              <w:pStyle w:val="Tabelle6pt"/>
            </w:pPr>
            <w:r w:rsidRPr="00B6762A">
              <w:t>Kompetenz</w:t>
            </w:r>
          </w:p>
          <w:p w:rsidR="00DD7332" w:rsidRPr="00B6762A" w:rsidRDefault="00DD7332" w:rsidP="008B5C9B">
            <w:pPr>
              <w:pStyle w:val="Kopf8ptafz"/>
            </w:pPr>
            <w:r>
              <w:t>Ich kann Schaubilder beschreiben.</w:t>
            </w:r>
          </w:p>
          <w:p w:rsidR="00DD7332" w:rsidRPr="00B6762A" w:rsidRDefault="00DD7332" w:rsidP="008B5C9B">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DD7332" w:rsidRPr="00B6762A" w:rsidRDefault="00DD7332" w:rsidP="008B5C9B">
            <w:pPr>
              <w:pStyle w:val="Tabelle6pt"/>
            </w:pPr>
            <w:r w:rsidRPr="00B6762A">
              <w:t>Was Sie schon können sollten</w:t>
            </w:r>
          </w:p>
          <w:p w:rsidR="00DD7332" w:rsidRPr="00B6762A" w:rsidRDefault="00DD7332" w:rsidP="008B5C9B">
            <w:pPr>
              <w:pStyle w:val="Kopf8ptafz"/>
            </w:pPr>
            <w:r>
              <w:t>Personen, Gegenstände und Vorgänge beschreiben</w:t>
            </w:r>
          </w:p>
        </w:tc>
      </w:tr>
      <w:tr w:rsidR="00DD7332" w:rsidRPr="006D573E" w:rsidTr="008B5C9B">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DD7332" w:rsidRPr="00B6762A" w:rsidRDefault="00DD7332" w:rsidP="008B5C9B">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DD7332" w:rsidRPr="00B6762A" w:rsidRDefault="00DD7332" w:rsidP="008B5C9B">
            <w:pPr>
              <w:pStyle w:val="Tabelle6pt"/>
            </w:pPr>
            <w:r w:rsidRPr="00B6762A">
              <w:t>Wofür Sie das benötigen</w:t>
            </w:r>
          </w:p>
          <w:p w:rsidR="00DD7332" w:rsidRDefault="00DD7332" w:rsidP="008B5C9B">
            <w:pPr>
              <w:pStyle w:val="Kopf8ptafz"/>
            </w:pPr>
            <w:r>
              <w:t>Abschlussprüfung 2BFS</w:t>
            </w:r>
          </w:p>
          <w:p w:rsidR="00DD7332" w:rsidRDefault="00DD7332" w:rsidP="008B5C9B">
            <w:pPr>
              <w:pStyle w:val="Kopf8ptafz"/>
            </w:pPr>
            <w:r>
              <w:t>Berufsschule</w:t>
            </w:r>
          </w:p>
          <w:p w:rsidR="00DD7332" w:rsidRPr="00B6762A" w:rsidRDefault="00DD7332" w:rsidP="008B5C9B">
            <w:pPr>
              <w:pStyle w:val="Kopf8ptafz"/>
            </w:pPr>
            <w:r>
              <w:t>Schaubilder werden in vielen Bereichen zur Darstellung von Sachverhalten verwendet.</w:t>
            </w:r>
          </w:p>
        </w:tc>
      </w:tr>
      <w:tr w:rsidR="00DD7332" w:rsidRPr="006D573E" w:rsidTr="008B5C9B">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DD7332" w:rsidRPr="00B6762A" w:rsidRDefault="00DD7332" w:rsidP="008B5C9B"/>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DD7332" w:rsidRPr="00B6762A" w:rsidRDefault="00DD7332" w:rsidP="008B5C9B">
            <w:pPr>
              <w:pStyle w:val="Tabelle6pt"/>
            </w:pPr>
            <w:r w:rsidRPr="00B6762A">
              <w:t>Wie Sie Ihr Können prüfen können</w:t>
            </w:r>
          </w:p>
          <w:p w:rsidR="00DD7332" w:rsidRPr="00B6762A" w:rsidRDefault="00DD7332" w:rsidP="008B5C9B">
            <w:pPr>
              <w:pStyle w:val="Kopf8ptafz"/>
            </w:pPr>
            <w:r>
              <w:t>siehe Lernsituation</w:t>
            </w:r>
          </w:p>
        </w:tc>
      </w:tr>
    </w:tbl>
    <w:p w:rsidR="00DD7332" w:rsidRPr="00DE4890" w:rsidRDefault="00DD7332" w:rsidP="00DD7332">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1842"/>
        <w:gridCol w:w="1560"/>
        <w:gridCol w:w="414"/>
        <w:gridCol w:w="2988"/>
        <w:gridCol w:w="425"/>
        <w:gridCol w:w="850"/>
        <w:gridCol w:w="1134"/>
        <w:gridCol w:w="6"/>
      </w:tblGrid>
      <w:tr w:rsidR="00DD7332" w:rsidRPr="00DE4890" w:rsidTr="00A51D47">
        <w:tc>
          <w:tcPr>
            <w:tcW w:w="4242" w:type="dxa"/>
            <w:gridSpan w:val="4"/>
            <w:shd w:val="clear" w:color="auto" w:fill="D9D9D9" w:themeFill="background1" w:themeFillShade="D9"/>
          </w:tcPr>
          <w:p w:rsidR="00DD7332" w:rsidRPr="00DE4890" w:rsidRDefault="00DD7332" w:rsidP="008B5C9B">
            <w:pPr>
              <w:pStyle w:val="TabelleKopfmitte"/>
            </w:pPr>
            <w:r w:rsidRPr="00DE4890">
              <w:t>Was Sie hier lernen können</w:t>
            </w:r>
          </w:p>
        </w:tc>
        <w:tc>
          <w:tcPr>
            <w:tcW w:w="3413" w:type="dxa"/>
            <w:gridSpan w:val="2"/>
            <w:shd w:val="clear" w:color="auto" w:fill="D9D9D9" w:themeFill="background1" w:themeFillShade="D9"/>
          </w:tcPr>
          <w:p w:rsidR="00DD7332" w:rsidRPr="00DE4890" w:rsidRDefault="00DD7332" w:rsidP="008B5C9B">
            <w:pPr>
              <w:pStyle w:val="TabelleKopfmitte"/>
            </w:pPr>
            <w:r w:rsidRPr="00DE4890">
              <w:t>Lernmaterialien</w:t>
            </w:r>
          </w:p>
          <w:p w:rsidR="00DD7332" w:rsidRPr="00DE4890" w:rsidRDefault="00DD7332" w:rsidP="008B5C9B">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990" w:type="dxa"/>
            <w:gridSpan w:val="3"/>
            <w:shd w:val="clear" w:color="auto" w:fill="D9D9D9" w:themeFill="background1" w:themeFillShade="D9"/>
          </w:tcPr>
          <w:p w:rsidR="00DD7332" w:rsidRPr="00DE4890" w:rsidRDefault="00DD7332" w:rsidP="008B5C9B">
            <w:pPr>
              <w:pStyle w:val="TabelleKopfmitte"/>
            </w:pPr>
            <w:r w:rsidRPr="00DE4890">
              <w:t>Ergänzungen</w:t>
            </w:r>
          </w:p>
        </w:tc>
      </w:tr>
      <w:tr w:rsidR="00DD7332" w:rsidRPr="00AC75D7" w:rsidTr="00860F86">
        <w:tc>
          <w:tcPr>
            <w:tcW w:w="426" w:type="dxa"/>
            <w:vMerge w:val="restart"/>
            <w:shd w:val="clear" w:color="auto" w:fill="auto"/>
            <w:textDirection w:val="btLr"/>
            <w:vAlign w:val="center"/>
          </w:tcPr>
          <w:p w:rsidR="00DD7332" w:rsidRDefault="00DD7332" w:rsidP="00860F86">
            <w:pPr>
              <w:pStyle w:val="TabelleKopflinks"/>
              <w:jc w:val="center"/>
            </w:pPr>
            <w:r>
              <w:t>Texte schreiben</w:t>
            </w:r>
          </w:p>
        </w:tc>
        <w:tc>
          <w:tcPr>
            <w:tcW w:w="3402" w:type="dxa"/>
            <w:gridSpan w:val="2"/>
            <w:shd w:val="clear" w:color="auto" w:fill="auto"/>
          </w:tcPr>
          <w:p w:rsidR="00DD7332" w:rsidRPr="00AC75D7" w:rsidRDefault="00DD7332" w:rsidP="008B5C9B">
            <w:pPr>
              <w:rPr>
                <w:sz w:val="18"/>
              </w:rPr>
            </w:pPr>
          </w:p>
        </w:tc>
        <w:tc>
          <w:tcPr>
            <w:tcW w:w="414" w:type="dxa"/>
            <w:shd w:val="clear" w:color="auto" w:fill="auto"/>
          </w:tcPr>
          <w:p w:rsidR="00DD7332" w:rsidRPr="00AC75D7" w:rsidRDefault="00DD7332" w:rsidP="008B5C9B">
            <w:pPr>
              <w:pStyle w:val="Textkrpermitte"/>
              <w:rPr>
                <w:sz w:val="18"/>
              </w:rPr>
            </w:pPr>
            <w:r w:rsidRPr="00AC75D7">
              <w:rPr>
                <w:sz w:val="18"/>
              </w:rPr>
              <w:t>01</w:t>
            </w:r>
          </w:p>
        </w:tc>
        <w:tc>
          <w:tcPr>
            <w:tcW w:w="2988" w:type="dxa"/>
            <w:shd w:val="clear" w:color="auto" w:fill="auto"/>
          </w:tcPr>
          <w:p w:rsidR="00DD7332" w:rsidRPr="00AC75D7" w:rsidRDefault="00DD7332" w:rsidP="008B5C9B">
            <w:pPr>
              <w:pStyle w:val="Textkrper"/>
              <w:rPr>
                <w:sz w:val="18"/>
              </w:rPr>
            </w:pPr>
            <w:proofErr w:type="spellStart"/>
            <w:r w:rsidRPr="00AC75D7">
              <w:rPr>
                <w:sz w:val="18"/>
              </w:rPr>
              <w:t>LernTHEMA</w:t>
            </w:r>
            <w:proofErr w:type="spellEnd"/>
          </w:p>
          <w:p w:rsidR="00DD7332" w:rsidRPr="00AC75D7" w:rsidRDefault="00DD7332" w:rsidP="008B5C9B">
            <w:pPr>
              <w:pStyle w:val="Textkrper"/>
              <w:rPr>
                <w:sz w:val="18"/>
              </w:rPr>
            </w:pPr>
            <w:r w:rsidRPr="00AC75D7">
              <w:rPr>
                <w:sz w:val="18"/>
              </w:rPr>
              <w:t>Ein Schaubild beschreiben</w:t>
            </w:r>
          </w:p>
          <w:p w:rsidR="00DD7332" w:rsidRPr="00AC75D7" w:rsidRDefault="00DD7332" w:rsidP="008B5C9B">
            <w:pPr>
              <w:pStyle w:val="Textkrper"/>
              <w:rPr>
                <w:sz w:val="18"/>
              </w:rPr>
            </w:pPr>
            <w:r w:rsidRPr="00AC75D7">
              <w:rPr>
                <w:sz w:val="18"/>
              </w:rPr>
              <w:t>D05.05.01</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pStyle w:val="Textkrper"/>
              <w:rPr>
                <w:sz w:val="16"/>
              </w:rPr>
            </w:pPr>
          </w:p>
        </w:tc>
      </w:tr>
      <w:tr w:rsidR="00DD7332" w:rsidRPr="00AC75D7" w:rsidTr="00A51D47">
        <w:tc>
          <w:tcPr>
            <w:tcW w:w="426" w:type="dxa"/>
            <w:vMerge/>
            <w:shd w:val="clear" w:color="auto" w:fill="auto"/>
            <w:textDirection w:val="btLr"/>
          </w:tcPr>
          <w:p w:rsidR="00DD7332" w:rsidRPr="00DE4890" w:rsidRDefault="00DD7332" w:rsidP="008B5C9B">
            <w:pPr>
              <w:pStyle w:val="TabelleKopflinks"/>
            </w:pPr>
          </w:p>
        </w:tc>
        <w:tc>
          <w:tcPr>
            <w:tcW w:w="3402" w:type="dxa"/>
            <w:gridSpan w:val="2"/>
            <w:shd w:val="clear" w:color="auto" w:fill="auto"/>
          </w:tcPr>
          <w:p w:rsidR="00DD7332" w:rsidRPr="00AC75D7" w:rsidRDefault="00DD7332" w:rsidP="008B5C9B">
            <w:pPr>
              <w:rPr>
                <w:sz w:val="18"/>
              </w:rPr>
            </w:pPr>
            <w:r w:rsidRPr="00AC75D7">
              <w:rPr>
                <w:sz w:val="18"/>
              </w:rPr>
              <w:t>Ich kann die Merkmale und den Aufbau einer Schaubildbeschreibung nennen.</w:t>
            </w:r>
          </w:p>
        </w:tc>
        <w:tc>
          <w:tcPr>
            <w:tcW w:w="414" w:type="dxa"/>
            <w:shd w:val="clear" w:color="auto" w:fill="auto"/>
          </w:tcPr>
          <w:p w:rsidR="00DD7332" w:rsidRPr="00AC75D7" w:rsidRDefault="00DD7332" w:rsidP="008B5C9B">
            <w:pPr>
              <w:pStyle w:val="Textkrpermitte"/>
              <w:rPr>
                <w:sz w:val="18"/>
              </w:rPr>
            </w:pPr>
            <w:r w:rsidRPr="00AC75D7">
              <w:rPr>
                <w:sz w:val="18"/>
              </w:rPr>
              <w:t>02</w:t>
            </w:r>
          </w:p>
        </w:tc>
        <w:tc>
          <w:tcPr>
            <w:tcW w:w="2988" w:type="dxa"/>
            <w:shd w:val="clear" w:color="auto" w:fill="auto"/>
          </w:tcPr>
          <w:p w:rsidR="00DD7332" w:rsidRPr="00AC75D7" w:rsidRDefault="00DD7332" w:rsidP="008B5C9B">
            <w:pPr>
              <w:pStyle w:val="Textkrperlinks"/>
              <w:rPr>
                <w:sz w:val="18"/>
              </w:rPr>
            </w:pPr>
            <w:r w:rsidRPr="00AC75D7">
              <w:rPr>
                <w:sz w:val="18"/>
              </w:rPr>
              <w:t>Die Merkmale einer Schaubildb</w:t>
            </w:r>
            <w:r w:rsidRPr="00AC75D7">
              <w:rPr>
                <w:sz w:val="18"/>
              </w:rPr>
              <w:t>e</w:t>
            </w:r>
            <w:r w:rsidRPr="00AC75D7">
              <w:rPr>
                <w:sz w:val="18"/>
              </w:rPr>
              <w:t>schreibung</w:t>
            </w:r>
          </w:p>
          <w:p w:rsidR="00DD7332" w:rsidRPr="00AC75D7" w:rsidRDefault="00DD7332" w:rsidP="008B5C9B">
            <w:pPr>
              <w:pStyle w:val="Textkrper"/>
              <w:rPr>
                <w:sz w:val="18"/>
              </w:rPr>
            </w:pPr>
            <w:r w:rsidRPr="00AC75D7">
              <w:rPr>
                <w:sz w:val="18"/>
              </w:rPr>
              <w:t xml:space="preserve">D05.05.01.01 </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pStyle w:val="Textkrper"/>
              <w:rPr>
                <w:sz w:val="16"/>
              </w:rPr>
            </w:pP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8"/>
              </w:rPr>
            </w:pPr>
            <w:r w:rsidRPr="00AC75D7">
              <w:rPr>
                <w:sz w:val="18"/>
              </w:rPr>
              <w:t>Ich kann verschiedene Schaubildtypen erkennen und deren Vor- und Nachteile nennen.</w:t>
            </w:r>
          </w:p>
        </w:tc>
        <w:tc>
          <w:tcPr>
            <w:tcW w:w="414" w:type="dxa"/>
            <w:shd w:val="clear" w:color="auto" w:fill="auto"/>
          </w:tcPr>
          <w:p w:rsidR="00DD7332" w:rsidRPr="00AC75D7" w:rsidRDefault="00DD7332" w:rsidP="008B5C9B">
            <w:pPr>
              <w:pStyle w:val="Textkrpermitte"/>
              <w:rPr>
                <w:sz w:val="18"/>
              </w:rPr>
            </w:pPr>
            <w:r w:rsidRPr="00AC75D7">
              <w:rPr>
                <w:sz w:val="18"/>
              </w:rPr>
              <w:t>03</w:t>
            </w:r>
          </w:p>
        </w:tc>
        <w:tc>
          <w:tcPr>
            <w:tcW w:w="2988" w:type="dxa"/>
            <w:shd w:val="clear" w:color="auto" w:fill="auto"/>
          </w:tcPr>
          <w:p w:rsidR="00DD7332" w:rsidRPr="00AC75D7" w:rsidRDefault="00DD7332" w:rsidP="008B5C9B">
            <w:pPr>
              <w:pStyle w:val="Textkrper"/>
              <w:rPr>
                <w:sz w:val="18"/>
              </w:rPr>
            </w:pPr>
            <w:r w:rsidRPr="00AC75D7">
              <w:rPr>
                <w:sz w:val="18"/>
              </w:rPr>
              <w:t>Verschiedene Arten von Schaubildern</w:t>
            </w:r>
          </w:p>
          <w:p w:rsidR="00DD7332" w:rsidRPr="00AC75D7" w:rsidRDefault="00DE0F97" w:rsidP="008B5C9B">
            <w:pPr>
              <w:pStyle w:val="Textkrper"/>
              <w:rPr>
                <w:sz w:val="18"/>
              </w:rPr>
            </w:pPr>
            <w:r>
              <w:rPr>
                <w:sz w:val="18"/>
              </w:rPr>
              <w:t>D05.05.01.02</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pStyle w:val="Textkrper"/>
              <w:rPr>
                <w:sz w:val="16"/>
              </w:rPr>
            </w:pPr>
            <w:proofErr w:type="spellStart"/>
            <w:r w:rsidRPr="00AC75D7">
              <w:rPr>
                <w:sz w:val="16"/>
              </w:rPr>
              <w:t>deutsch.kompetent</w:t>
            </w:r>
            <w:proofErr w:type="spellEnd"/>
            <w:r w:rsidRPr="00AC75D7">
              <w:rPr>
                <w:sz w:val="16"/>
              </w:rPr>
              <w:t xml:space="preserve"> Stut</w:t>
            </w:r>
            <w:r w:rsidRPr="00AC75D7">
              <w:rPr>
                <w:sz w:val="16"/>
              </w:rPr>
              <w:t>t</w:t>
            </w:r>
            <w:r w:rsidRPr="00AC75D7">
              <w:rPr>
                <w:sz w:val="16"/>
              </w:rPr>
              <w:t>gart 2005 (Klett), S. 115</w:t>
            </w: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8"/>
              </w:rPr>
            </w:pPr>
            <w:r w:rsidRPr="00AC75D7">
              <w:rPr>
                <w:sz w:val="18"/>
              </w:rPr>
              <w:t xml:space="preserve">Ich kann das Thema, die Quelle und die Herkunft eines Schaubilds  benennen. </w:t>
            </w:r>
          </w:p>
        </w:tc>
        <w:tc>
          <w:tcPr>
            <w:tcW w:w="414" w:type="dxa"/>
            <w:shd w:val="clear" w:color="auto" w:fill="auto"/>
          </w:tcPr>
          <w:p w:rsidR="00DD7332" w:rsidRPr="00AC75D7" w:rsidRDefault="00DD7332" w:rsidP="008B5C9B">
            <w:pPr>
              <w:pStyle w:val="Textkrpermitte"/>
              <w:rPr>
                <w:sz w:val="18"/>
              </w:rPr>
            </w:pPr>
            <w:r w:rsidRPr="00AC75D7">
              <w:rPr>
                <w:sz w:val="18"/>
              </w:rPr>
              <w:t>04</w:t>
            </w:r>
          </w:p>
        </w:tc>
        <w:tc>
          <w:tcPr>
            <w:tcW w:w="2988" w:type="dxa"/>
            <w:shd w:val="clear" w:color="auto" w:fill="auto"/>
          </w:tcPr>
          <w:p w:rsidR="00DD7332" w:rsidRPr="00AC75D7" w:rsidRDefault="00DD7332" w:rsidP="008B5C9B">
            <w:pPr>
              <w:pStyle w:val="Textkrperlinks"/>
              <w:rPr>
                <w:sz w:val="18"/>
              </w:rPr>
            </w:pPr>
            <w:r w:rsidRPr="00AC75D7">
              <w:rPr>
                <w:sz w:val="18"/>
              </w:rPr>
              <w:t>Die Einleitung einer Schaubildb</w:t>
            </w:r>
            <w:r w:rsidRPr="00AC75D7">
              <w:rPr>
                <w:sz w:val="18"/>
              </w:rPr>
              <w:t>e</w:t>
            </w:r>
            <w:r w:rsidRPr="00AC75D7">
              <w:rPr>
                <w:sz w:val="18"/>
              </w:rPr>
              <w:t xml:space="preserve">schreibung </w:t>
            </w:r>
          </w:p>
          <w:p w:rsidR="00DD7332" w:rsidRPr="00AC75D7" w:rsidRDefault="00DE0F97" w:rsidP="008B5C9B">
            <w:pPr>
              <w:pStyle w:val="Textkrperlinks"/>
              <w:rPr>
                <w:sz w:val="18"/>
              </w:rPr>
            </w:pPr>
            <w:r>
              <w:rPr>
                <w:sz w:val="18"/>
              </w:rPr>
              <w:t>D05.05.01.03</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rPr>
                <w:sz w:val="16"/>
              </w:rPr>
            </w:pPr>
            <w:r w:rsidRPr="00AC75D7">
              <w:rPr>
                <w:sz w:val="16"/>
              </w:rPr>
              <w:t>Maier (Hrsg.): Komm.de. Arbeitsheft mit Übungssof</w:t>
            </w:r>
            <w:r w:rsidRPr="00AC75D7">
              <w:rPr>
                <w:sz w:val="16"/>
              </w:rPr>
              <w:t>t</w:t>
            </w:r>
            <w:r w:rsidRPr="00AC75D7">
              <w:rPr>
                <w:sz w:val="16"/>
              </w:rPr>
              <w:t>ware. Ausgabe Baden-Württemberg, Stuttgart 2008 (Klett), S. 15</w:t>
            </w:r>
          </w:p>
          <w:p w:rsidR="00DD7332" w:rsidRPr="00AC75D7" w:rsidRDefault="00DD7332" w:rsidP="008B5C9B">
            <w:pPr>
              <w:pStyle w:val="Textkrper"/>
              <w:rPr>
                <w:sz w:val="16"/>
              </w:rPr>
            </w:pPr>
            <w:r w:rsidRPr="00AC75D7">
              <w:rPr>
                <w:sz w:val="16"/>
              </w:rPr>
              <w:t>Maier (Hrsg.): Komm.de. Deutsch und Kommunikat</w:t>
            </w:r>
            <w:r w:rsidRPr="00AC75D7">
              <w:rPr>
                <w:sz w:val="16"/>
              </w:rPr>
              <w:t>i</w:t>
            </w:r>
            <w:r w:rsidRPr="00AC75D7">
              <w:rPr>
                <w:sz w:val="16"/>
              </w:rPr>
              <w:t xml:space="preserve">on für Berufliche Schule, Stuttgart 2008 (Klett), S. 37/38, </w:t>
            </w:r>
            <w:proofErr w:type="spellStart"/>
            <w:r w:rsidRPr="00AC75D7">
              <w:rPr>
                <w:sz w:val="16"/>
              </w:rPr>
              <w:t>Aufg</w:t>
            </w:r>
            <w:proofErr w:type="spellEnd"/>
            <w:r w:rsidRPr="00AC75D7">
              <w:rPr>
                <w:sz w:val="16"/>
              </w:rPr>
              <w:t>. 7-9</w:t>
            </w: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8"/>
              </w:rPr>
            </w:pPr>
            <w:r w:rsidRPr="00AC75D7">
              <w:rPr>
                <w:sz w:val="18"/>
              </w:rPr>
              <w:t>Ich kann die Bestandteile eines Schaubilds erkennen und Informationen aus dem Schaubild lesen.</w:t>
            </w:r>
          </w:p>
        </w:tc>
        <w:tc>
          <w:tcPr>
            <w:tcW w:w="414" w:type="dxa"/>
            <w:shd w:val="clear" w:color="auto" w:fill="auto"/>
          </w:tcPr>
          <w:p w:rsidR="00DD7332" w:rsidRPr="00AC75D7" w:rsidRDefault="00DD7332" w:rsidP="008B5C9B">
            <w:pPr>
              <w:pStyle w:val="Textkrpermitte"/>
              <w:rPr>
                <w:sz w:val="18"/>
              </w:rPr>
            </w:pPr>
            <w:r w:rsidRPr="00AC75D7">
              <w:rPr>
                <w:sz w:val="18"/>
              </w:rPr>
              <w:t>05</w:t>
            </w:r>
          </w:p>
        </w:tc>
        <w:tc>
          <w:tcPr>
            <w:tcW w:w="2988" w:type="dxa"/>
            <w:shd w:val="clear" w:color="auto" w:fill="auto"/>
          </w:tcPr>
          <w:p w:rsidR="00DD7332" w:rsidRPr="00AC75D7" w:rsidRDefault="00DD7332" w:rsidP="008B5C9B">
            <w:pPr>
              <w:rPr>
                <w:sz w:val="18"/>
              </w:rPr>
            </w:pPr>
            <w:r w:rsidRPr="00AC75D7">
              <w:rPr>
                <w:sz w:val="18"/>
              </w:rPr>
              <w:t>Die Bestandteile eines Schaubilds</w:t>
            </w:r>
          </w:p>
          <w:p w:rsidR="00DD7332" w:rsidRPr="00AC75D7" w:rsidRDefault="00DD7332" w:rsidP="008B5C9B">
            <w:pPr>
              <w:rPr>
                <w:sz w:val="18"/>
              </w:rPr>
            </w:pPr>
            <w:r w:rsidRPr="00AC75D7">
              <w:rPr>
                <w:sz w:val="18"/>
              </w:rPr>
              <w:t>D05.</w:t>
            </w:r>
            <w:r w:rsidR="00DE0F97">
              <w:rPr>
                <w:sz w:val="18"/>
              </w:rPr>
              <w:t>05.01.04</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pStyle w:val="Textkrper"/>
              <w:rPr>
                <w:sz w:val="16"/>
              </w:rPr>
            </w:pPr>
            <w:r w:rsidRPr="00AC75D7">
              <w:rPr>
                <w:sz w:val="16"/>
              </w:rPr>
              <w:t>Maier (Hrsg.): Komm.de. Arbeitsheft mit Übungssof</w:t>
            </w:r>
            <w:r w:rsidRPr="00AC75D7">
              <w:rPr>
                <w:sz w:val="16"/>
              </w:rPr>
              <w:t>t</w:t>
            </w:r>
            <w:r w:rsidRPr="00AC75D7">
              <w:rPr>
                <w:sz w:val="16"/>
              </w:rPr>
              <w:t>ware. Ausgabe Baden-Württemberg, Stuttgart 2008 (Klett), S. 16</w:t>
            </w: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6"/>
              </w:rPr>
            </w:pPr>
            <w:r w:rsidRPr="00AC75D7">
              <w:rPr>
                <w:sz w:val="16"/>
              </w:rPr>
              <w:t>Ich kann die Maßangaben eines Schaubilds abl</w:t>
            </w:r>
            <w:r w:rsidRPr="00AC75D7">
              <w:rPr>
                <w:sz w:val="16"/>
              </w:rPr>
              <w:t>e</w:t>
            </w:r>
            <w:r w:rsidRPr="00AC75D7">
              <w:rPr>
                <w:sz w:val="16"/>
              </w:rPr>
              <w:t>sen.</w:t>
            </w:r>
          </w:p>
        </w:tc>
        <w:tc>
          <w:tcPr>
            <w:tcW w:w="414" w:type="dxa"/>
            <w:shd w:val="clear" w:color="auto" w:fill="auto"/>
          </w:tcPr>
          <w:p w:rsidR="00DD7332" w:rsidRPr="00AC75D7" w:rsidRDefault="00DD7332" w:rsidP="008B5C9B">
            <w:pPr>
              <w:pStyle w:val="Textkrpermitte"/>
              <w:rPr>
                <w:sz w:val="16"/>
              </w:rPr>
            </w:pPr>
            <w:r w:rsidRPr="00AC75D7">
              <w:rPr>
                <w:sz w:val="16"/>
              </w:rPr>
              <w:t>06</w:t>
            </w:r>
          </w:p>
        </w:tc>
        <w:tc>
          <w:tcPr>
            <w:tcW w:w="2988" w:type="dxa"/>
            <w:shd w:val="clear" w:color="auto" w:fill="auto"/>
          </w:tcPr>
          <w:p w:rsidR="00DD7332" w:rsidRPr="00AC75D7" w:rsidRDefault="00DD7332" w:rsidP="008B5C9B">
            <w:pPr>
              <w:pStyle w:val="Textkrperlinks"/>
              <w:rPr>
                <w:sz w:val="16"/>
              </w:rPr>
            </w:pPr>
            <w:r w:rsidRPr="00AC75D7">
              <w:rPr>
                <w:sz w:val="16"/>
              </w:rPr>
              <w:t xml:space="preserve">Werte aus Schaubildern ablesen </w:t>
            </w:r>
          </w:p>
          <w:p w:rsidR="00DD7332" w:rsidRPr="00AC75D7" w:rsidRDefault="00DE0F97" w:rsidP="008B5C9B">
            <w:pPr>
              <w:pStyle w:val="Textkrperlinks"/>
              <w:rPr>
                <w:sz w:val="16"/>
              </w:rPr>
            </w:pPr>
            <w:r>
              <w:rPr>
                <w:sz w:val="16"/>
              </w:rPr>
              <w:t>D05.05.01.05</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A51D47">
            <w:pPr>
              <w:pStyle w:val="Textkrper"/>
              <w:rPr>
                <w:sz w:val="16"/>
              </w:rPr>
            </w:pPr>
            <w:r w:rsidRPr="00AC75D7">
              <w:rPr>
                <w:sz w:val="16"/>
              </w:rPr>
              <w:t>Maier (Hrsg.): Komm.de. Arbeitsheft mit Übungssof</w:t>
            </w:r>
            <w:r w:rsidRPr="00AC75D7">
              <w:rPr>
                <w:sz w:val="16"/>
              </w:rPr>
              <w:t>t</w:t>
            </w:r>
            <w:r w:rsidRPr="00AC75D7">
              <w:rPr>
                <w:sz w:val="16"/>
              </w:rPr>
              <w:t>ware. Ausgabe Baden-Württemberg, Stuttgart 2008 (Klett), S. 17/18 (</w:t>
            </w:r>
            <w:proofErr w:type="spellStart"/>
            <w:r w:rsidRPr="00AC75D7">
              <w:rPr>
                <w:sz w:val="16"/>
              </w:rPr>
              <w:t>Aufg</w:t>
            </w:r>
            <w:proofErr w:type="spellEnd"/>
            <w:r w:rsidRPr="00AC75D7">
              <w:rPr>
                <w:sz w:val="16"/>
              </w:rPr>
              <w:t>. 8/9)</w:t>
            </w: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6"/>
              </w:rPr>
            </w:pPr>
            <w:r w:rsidRPr="00AC75D7">
              <w:rPr>
                <w:sz w:val="16"/>
              </w:rPr>
              <w:t>Ich kann Manipulationen in Schaubildern erke</w:t>
            </w:r>
            <w:r w:rsidRPr="00AC75D7">
              <w:rPr>
                <w:sz w:val="16"/>
              </w:rPr>
              <w:t>n</w:t>
            </w:r>
            <w:r w:rsidRPr="00AC75D7">
              <w:rPr>
                <w:sz w:val="16"/>
              </w:rPr>
              <w:t>nen.</w:t>
            </w:r>
          </w:p>
        </w:tc>
        <w:tc>
          <w:tcPr>
            <w:tcW w:w="414" w:type="dxa"/>
            <w:shd w:val="clear" w:color="auto" w:fill="auto"/>
          </w:tcPr>
          <w:p w:rsidR="00DD7332" w:rsidRPr="00AC75D7" w:rsidRDefault="00DD7332" w:rsidP="008B5C9B">
            <w:pPr>
              <w:pStyle w:val="Textkrpermitte"/>
              <w:rPr>
                <w:sz w:val="16"/>
              </w:rPr>
            </w:pPr>
          </w:p>
        </w:tc>
        <w:tc>
          <w:tcPr>
            <w:tcW w:w="2988" w:type="dxa"/>
            <w:shd w:val="clear" w:color="auto" w:fill="auto"/>
          </w:tcPr>
          <w:p w:rsidR="00DD7332" w:rsidRPr="00AC75D7" w:rsidRDefault="00DD7332" w:rsidP="008B5C9B">
            <w:pPr>
              <w:pStyle w:val="Textkrperlinks"/>
              <w:rPr>
                <w:sz w:val="16"/>
              </w:rPr>
            </w:pPr>
            <w:r w:rsidRPr="00AC75D7">
              <w:rPr>
                <w:sz w:val="16"/>
              </w:rPr>
              <w:t>(Zusatzmaterial aus den Fachbüchern)</w:t>
            </w:r>
          </w:p>
        </w:tc>
        <w:tc>
          <w:tcPr>
            <w:tcW w:w="425" w:type="dxa"/>
            <w:shd w:val="clear" w:color="auto" w:fill="auto"/>
          </w:tcPr>
          <w:p w:rsidR="00DD7332" w:rsidRPr="00AC75D7" w:rsidRDefault="00DD7332" w:rsidP="008B5C9B">
            <w:pPr>
              <w:pStyle w:val="Textkrpermitte"/>
              <w:rPr>
                <w:sz w:val="16"/>
              </w:rPr>
            </w:pPr>
            <w:r w:rsidRPr="00AC75D7">
              <w:rPr>
                <w:sz w:val="16"/>
              </w:rPr>
              <w:t>C</w:t>
            </w:r>
          </w:p>
        </w:tc>
        <w:tc>
          <w:tcPr>
            <w:tcW w:w="1990" w:type="dxa"/>
            <w:gridSpan w:val="3"/>
            <w:shd w:val="clear" w:color="auto" w:fill="auto"/>
          </w:tcPr>
          <w:p w:rsidR="00DD7332" w:rsidRPr="00AC75D7" w:rsidRDefault="00DD7332" w:rsidP="008B5C9B">
            <w:pPr>
              <w:pStyle w:val="Textkrper"/>
              <w:rPr>
                <w:sz w:val="16"/>
              </w:rPr>
            </w:pPr>
            <w:r w:rsidRPr="00AC75D7">
              <w:rPr>
                <w:sz w:val="16"/>
              </w:rPr>
              <w:t>Scheele u.</w:t>
            </w:r>
            <w:r w:rsidR="00744096">
              <w:rPr>
                <w:sz w:val="16"/>
              </w:rPr>
              <w:t xml:space="preserve"> </w:t>
            </w:r>
            <w:r w:rsidRPr="00AC75D7">
              <w:rPr>
                <w:sz w:val="16"/>
              </w:rPr>
              <w:t>a. (Hrsg.): Das Deutschbuch für Berufsfac</w:t>
            </w:r>
            <w:r w:rsidRPr="00AC75D7">
              <w:rPr>
                <w:sz w:val="16"/>
              </w:rPr>
              <w:t>h</w:t>
            </w:r>
            <w:r w:rsidRPr="00AC75D7">
              <w:rPr>
                <w:sz w:val="16"/>
              </w:rPr>
              <w:t>schulen. Berlin 2014 (Corne</w:t>
            </w:r>
            <w:r w:rsidRPr="00AC75D7">
              <w:rPr>
                <w:sz w:val="16"/>
              </w:rPr>
              <w:t>l</w:t>
            </w:r>
            <w:r w:rsidRPr="00AC75D7">
              <w:rPr>
                <w:sz w:val="16"/>
              </w:rPr>
              <w:t>sen), S. 141</w:t>
            </w:r>
          </w:p>
          <w:p w:rsidR="00DD7332" w:rsidRPr="00AC75D7" w:rsidRDefault="00DD7332" w:rsidP="008B5C9B">
            <w:pPr>
              <w:pStyle w:val="Textkrper"/>
              <w:rPr>
                <w:sz w:val="16"/>
              </w:rPr>
            </w:pPr>
            <w:proofErr w:type="spellStart"/>
            <w:r w:rsidRPr="00AC75D7">
              <w:rPr>
                <w:sz w:val="16"/>
              </w:rPr>
              <w:t>deutsch.kompetent</w:t>
            </w:r>
            <w:proofErr w:type="spellEnd"/>
            <w:r w:rsidRPr="00AC75D7">
              <w:rPr>
                <w:sz w:val="16"/>
              </w:rPr>
              <w:t>. Stut</w:t>
            </w:r>
            <w:r w:rsidRPr="00AC75D7">
              <w:rPr>
                <w:sz w:val="16"/>
              </w:rPr>
              <w:t>t</w:t>
            </w:r>
            <w:r w:rsidRPr="00AC75D7">
              <w:rPr>
                <w:sz w:val="16"/>
              </w:rPr>
              <w:t>gart 2005 (Klett), S.</w:t>
            </w:r>
            <w:r w:rsidR="00744096">
              <w:rPr>
                <w:sz w:val="16"/>
              </w:rPr>
              <w:t xml:space="preserve"> </w:t>
            </w:r>
            <w:r w:rsidRPr="00AC75D7">
              <w:rPr>
                <w:sz w:val="16"/>
              </w:rPr>
              <w:t>116</w:t>
            </w:r>
          </w:p>
        </w:tc>
      </w:tr>
      <w:tr w:rsidR="00DD7332" w:rsidRPr="00DE4890"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8"/>
              </w:rPr>
            </w:pPr>
            <w:r w:rsidRPr="00AC75D7">
              <w:rPr>
                <w:sz w:val="18"/>
              </w:rPr>
              <w:t>Ich kann auffällige Werte erkennen und benennen.</w:t>
            </w:r>
          </w:p>
        </w:tc>
        <w:tc>
          <w:tcPr>
            <w:tcW w:w="414" w:type="dxa"/>
            <w:shd w:val="clear" w:color="auto" w:fill="auto"/>
          </w:tcPr>
          <w:p w:rsidR="00DD7332" w:rsidRPr="00AC75D7" w:rsidRDefault="00DD7332" w:rsidP="008B5C9B">
            <w:pPr>
              <w:pStyle w:val="Textkrpermitte"/>
              <w:rPr>
                <w:sz w:val="18"/>
              </w:rPr>
            </w:pPr>
            <w:r w:rsidRPr="00AC75D7">
              <w:rPr>
                <w:sz w:val="18"/>
              </w:rPr>
              <w:t>07</w:t>
            </w:r>
          </w:p>
        </w:tc>
        <w:tc>
          <w:tcPr>
            <w:tcW w:w="2988" w:type="dxa"/>
            <w:shd w:val="clear" w:color="auto" w:fill="auto"/>
          </w:tcPr>
          <w:p w:rsidR="00DD7332" w:rsidRPr="00AC75D7" w:rsidRDefault="00DD7332" w:rsidP="008B5C9B">
            <w:pPr>
              <w:pStyle w:val="Textkrperlinks"/>
              <w:rPr>
                <w:sz w:val="18"/>
              </w:rPr>
            </w:pPr>
            <w:r w:rsidRPr="00AC75D7">
              <w:rPr>
                <w:sz w:val="18"/>
              </w:rPr>
              <w:t>Auffällige Werte in einem Schaubild erkennen</w:t>
            </w:r>
          </w:p>
          <w:p w:rsidR="00DD7332" w:rsidRPr="00AC75D7" w:rsidRDefault="00DE0F97" w:rsidP="008B5C9B">
            <w:pPr>
              <w:pStyle w:val="Textkrperlinks"/>
              <w:rPr>
                <w:sz w:val="18"/>
              </w:rPr>
            </w:pPr>
            <w:r>
              <w:rPr>
                <w:sz w:val="18"/>
              </w:rPr>
              <w:t>D05.05.01.06</w:t>
            </w:r>
          </w:p>
        </w:tc>
        <w:tc>
          <w:tcPr>
            <w:tcW w:w="425" w:type="dxa"/>
            <w:shd w:val="clear" w:color="auto" w:fill="auto"/>
          </w:tcPr>
          <w:p w:rsidR="00DD7332" w:rsidRPr="00AC75D7" w:rsidRDefault="00DD7332" w:rsidP="008B5C9B">
            <w:pPr>
              <w:pStyle w:val="Textkrpermitte"/>
              <w:rPr>
                <w:sz w:val="18"/>
              </w:rPr>
            </w:pPr>
            <w:r w:rsidRPr="00AC75D7">
              <w:rPr>
                <w:sz w:val="18"/>
              </w:rPr>
              <w:t>BC</w:t>
            </w:r>
          </w:p>
        </w:tc>
        <w:tc>
          <w:tcPr>
            <w:tcW w:w="1990" w:type="dxa"/>
            <w:gridSpan w:val="3"/>
            <w:shd w:val="clear" w:color="auto" w:fill="auto"/>
          </w:tcPr>
          <w:p w:rsidR="00DD7332" w:rsidRPr="00AC75D7" w:rsidRDefault="00DD7332" w:rsidP="008B5C9B">
            <w:pPr>
              <w:pStyle w:val="Textkrper"/>
              <w:rPr>
                <w:sz w:val="18"/>
              </w:rPr>
            </w:pPr>
          </w:p>
        </w:tc>
      </w:tr>
      <w:tr w:rsidR="00DD7332" w:rsidRPr="00DE4890"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pStyle w:val="Textkrperlinks"/>
              <w:rPr>
                <w:sz w:val="18"/>
              </w:rPr>
            </w:pPr>
            <w:r w:rsidRPr="00AC75D7">
              <w:rPr>
                <w:sz w:val="18"/>
              </w:rPr>
              <w:t>Ich kann zu einem Schaubild meine Eindr</w:t>
            </w:r>
            <w:r w:rsidRPr="00AC75D7">
              <w:rPr>
                <w:sz w:val="18"/>
              </w:rPr>
              <w:t>ü</w:t>
            </w:r>
            <w:r w:rsidRPr="00AC75D7">
              <w:rPr>
                <w:sz w:val="18"/>
              </w:rPr>
              <w:t>cke kurz äußern.</w:t>
            </w:r>
          </w:p>
        </w:tc>
        <w:tc>
          <w:tcPr>
            <w:tcW w:w="414" w:type="dxa"/>
            <w:shd w:val="clear" w:color="auto" w:fill="auto"/>
          </w:tcPr>
          <w:p w:rsidR="00DD7332" w:rsidRPr="00AC75D7" w:rsidRDefault="00DD7332" w:rsidP="008B5C9B">
            <w:pPr>
              <w:pStyle w:val="Textkrpermitte"/>
              <w:rPr>
                <w:sz w:val="18"/>
              </w:rPr>
            </w:pPr>
            <w:r w:rsidRPr="00AC75D7">
              <w:rPr>
                <w:sz w:val="18"/>
              </w:rPr>
              <w:t>08</w:t>
            </w:r>
          </w:p>
        </w:tc>
        <w:tc>
          <w:tcPr>
            <w:tcW w:w="2988" w:type="dxa"/>
            <w:shd w:val="clear" w:color="auto" w:fill="auto"/>
          </w:tcPr>
          <w:p w:rsidR="00DD7332" w:rsidRPr="00AC75D7" w:rsidRDefault="00DD7332" w:rsidP="008B5C9B">
            <w:pPr>
              <w:pStyle w:val="Textkrper"/>
              <w:rPr>
                <w:sz w:val="18"/>
              </w:rPr>
            </w:pPr>
            <w:r w:rsidRPr="00AC75D7">
              <w:rPr>
                <w:sz w:val="18"/>
              </w:rPr>
              <w:t>Der Schluss der Schaubildbeschre</w:t>
            </w:r>
            <w:r w:rsidRPr="00AC75D7">
              <w:rPr>
                <w:sz w:val="18"/>
              </w:rPr>
              <w:t>i</w:t>
            </w:r>
            <w:r w:rsidRPr="00AC75D7">
              <w:rPr>
                <w:sz w:val="18"/>
              </w:rPr>
              <w:t>bung</w:t>
            </w:r>
          </w:p>
          <w:p w:rsidR="00DD7332" w:rsidRPr="00AC75D7" w:rsidRDefault="00DE0F97" w:rsidP="008B5C9B">
            <w:pPr>
              <w:pStyle w:val="Textkrper"/>
              <w:rPr>
                <w:sz w:val="18"/>
              </w:rPr>
            </w:pPr>
            <w:r>
              <w:rPr>
                <w:sz w:val="18"/>
              </w:rPr>
              <w:t>D05.05.01.07</w:t>
            </w:r>
          </w:p>
        </w:tc>
        <w:tc>
          <w:tcPr>
            <w:tcW w:w="425" w:type="dxa"/>
            <w:shd w:val="clear" w:color="auto" w:fill="auto"/>
          </w:tcPr>
          <w:p w:rsidR="00DD7332" w:rsidRPr="00AC75D7" w:rsidRDefault="00DD7332" w:rsidP="008B5C9B">
            <w:pPr>
              <w:pStyle w:val="Textkrpermitte"/>
              <w:rPr>
                <w:sz w:val="18"/>
              </w:rPr>
            </w:pPr>
            <w:r w:rsidRPr="00AC75D7">
              <w:rPr>
                <w:sz w:val="18"/>
              </w:rPr>
              <w:t>BC</w:t>
            </w:r>
          </w:p>
        </w:tc>
        <w:tc>
          <w:tcPr>
            <w:tcW w:w="1990" w:type="dxa"/>
            <w:gridSpan w:val="3"/>
            <w:shd w:val="clear" w:color="auto" w:fill="auto"/>
          </w:tcPr>
          <w:p w:rsidR="00DD7332" w:rsidRPr="00AC75D7" w:rsidRDefault="00DD7332" w:rsidP="008B5C9B">
            <w:pPr>
              <w:pStyle w:val="Textkrper"/>
              <w:rPr>
                <w:sz w:val="18"/>
              </w:rPr>
            </w:pPr>
          </w:p>
        </w:tc>
      </w:tr>
      <w:tr w:rsidR="00DD7332" w:rsidRPr="00DE4890"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pStyle w:val="Textkrperlinks"/>
              <w:rPr>
                <w:sz w:val="18"/>
              </w:rPr>
            </w:pPr>
            <w:r w:rsidRPr="00AC75D7">
              <w:rPr>
                <w:sz w:val="18"/>
              </w:rPr>
              <w:t>Ich kann eine vollständige Schaubildb</w:t>
            </w:r>
            <w:r w:rsidRPr="00AC75D7">
              <w:rPr>
                <w:sz w:val="18"/>
              </w:rPr>
              <w:t>e</w:t>
            </w:r>
            <w:r w:rsidRPr="00AC75D7">
              <w:rPr>
                <w:sz w:val="18"/>
              </w:rPr>
              <w:t>schreibung schreiben.</w:t>
            </w:r>
          </w:p>
        </w:tc>
        <w:tc>
          <w:tcPr>
            <w:tcW w:w="414" w:type="dxa"/>
            <w:shd w:val="clear" w:color="auto" w:fill="auto"/>
          </w:tcPr>
          <w:p w:rsidR="00DD7332" w:rsidRPr="00AC75D7" w:rsidRDefault="00DD7332" w:rsidP="008B5C9B">
            <w:pPr>
              <w:pStyle w:val="Textkrpermitte"/>
              <w:rPr>
                <w:sz w:val="18"/>
              </w:rPr>
            </w:pPr>
            <w:r w:rsidRPr="00AC75D7">
              <w:rPr>
                <w:sz w:val="18"/>
              </w:rPr>
              <w:t>09</w:t>
            </w:r>
          </w:p>
        </w:tc>
        <w:tc>
          <w:tcPr>
            <w:tcW w:w="2988" w:type="dxa"/>
            <w:shd w:val="clear" w:color="auto" w:fill="auto"/>
          </w:tcPr>
          <w:p w:rsidR="00DD7332" w:rsidRPr="00AC75D7" w:rsidRDefault="00DD7332" w:rsidP="008B5C9B">
            <w:pPr>
              <w:pStyle w:val="Textkrper"/>
              <w:rPr>
                <w:sz w:val="18"/>
              </w:rPr>
            </w:pPr>
            <w:r w:rsidRPr="00AC75D7">
              <w:rPr>
                <w:sz w:val="18"/>
              </w:rPr>
              <w:t>Aktuelle Schaubilder</w:t>
            </w:r>
          </w:p>
          <w:p w:rsidR="00DD7332" w:rsidRPr="00AC75D7" w:rsidRDefault="00DE0F97" w:rsidP="008B5C9B">
            <w:pPr>
              <w:pStyle w:val="Textkrper"/>
              <w:rPr>
                <w:sz w:val="18"/>
              </w:rPr>
            </w:pPr>
            <w:r>
              <w:rPr>
                <w:sz w:val="18"/>
              </w:rPr>
              <w:t>D05.05.01.08</w:t>
            </w:r>
          </w:p>
        </w:tc>
        <w:tc>
          <w:tcPr>
            <w:tcW w:w="425" w:type="dxa"/>
            <w:shd w:val="clear" w:color="auto" w:fill="auto"/>
          </w:tcPr>
          <w:p w:rsidR="00DD7332" w:rsidRPr="00AC75D7" w:rsidRDefault="00DD7332" w:rsidP="008B5C9B">
            <w:pPr>
              <w:pStyle w:val="Textkrpermitte"/>
              <w:rPr>
                <w:sz w:val="18"/>
              </w:rPr>
            </w:pPr>
            <w:r w:rsidRPr="00AC75D7">
              <w:rPr>
                <w:sz w:val="18"/>
              </w:rPr>
              <w:t>BC</w:t>
            </w:r>
          </w:p>
        </w:tc>
        <w:tc>
          <w:tcPr>
            <w:tcW w:w="1990" w:type="dxa"/>
            <w:gridSpan w:val="3"/>
            <w:shd w:val="clear" w:color="auto" w:fill="auto"/>
          </w:tcPr>
          <w:p w:rsidR="00DD7332" w:rsidRPr="00AC75D7" w:rsidRDefault="00DD7332" w:rsidP="00744096">
            <w:pPr>
              <w:pStyle w:val="Textkrper"/>
              <w:jc w:val="left"/>
              <w:rPr>
                <w:sz w:val="18"/>
              </w:rPr>
            </w:pPr>
            <w:r w:rsidRPr="00E61139">
              <w:rPr>
                <w:sz w:val="16"/>
              </w:rPr>
              <w:t>Niveau B:</w:t>
            </w:r>
            <w:r w:rsidR="00744096" w:rsidRPr="00E61139">
              <w:rPr>
                <w:sz w:val="16"/>
              </w:rPr>
              <w:t xml:space="preserve"> </w:t>
            </w:r>
            <w:r w:rsidRPr="00E61139">
              <w:rPr>
                <w:sz w:val="16"/>
              </w:rPr>
              <w:t>Köhler-Knacker u.</w:t>
            </w:r>
            <w:r w:rsidR="00744096" w:rsidRPr="00E61139">
              <w:rPr>
                <w:sz w:val="16"/>
              </w:rPr>
              <w:t xml:space="preserve"> </w:t>
            </w:r>
            <w:r w:rsidRPr="00E61139">
              <w:rPr>
                <w:sz w:val="16"/>
              </w:rPr>
              <w:t>a.: Basis Deutsch. Berlin 2010 (Cornelsen), S.</w:t>
            </w:r>
            <w:r w:rsidR="00744096" w:rsidRPr="00E61139">
              <w:rPr>
                <w:sz w:val="16"/>
              </w:rPr>
              <w:t xml:space="preserve"> </w:t>
            </w:r>
            <w:r w:rsidRPr="00E61139">
              <w:rPr>
                <w:sz w:val="16"/>
              </w:rPr>
              <w:t>22/23</w:t>
            </w:r>
          </w:p>
        </w:tc>
      </w:tr>
      <w:tr w:rsidR="00DD7332" w:rsidRPr="00DE4890" w:rsidTr="00A51D47">
        <w:trPr>
          <w:gridAfter w:val="1"/>
          <w:wAfter w:w="6" w:type="dxa"/>
          <w:trHeight w:val="544"/>
        </w:trPr>
        <w:tc>
          <w:tcPr>
            <w:tcW w:w="2268" w:type="dxa"/>
            <w:gridSpan w:val="2"/>
            <w:shd w:val="clear" w:color="auto" w:fill="D9D9D9" w:themeFill="background1" w:themeFillShade="D9"/>
          </w:tcPr>
          <w:p w:rsidR="00DD7332" w:rsidRDefault="00DD7332" w:rsidP="008B5C9B">
            <w:pPr>
              <w:pStyle w:val="Tabelle6pt"/>
            </w:pPr>
            <w:r>
              <w:lastRenderedPageBreak/>
              <w:t>Fach</w:t>
            </w:r>
          </w:p>
          <w:p w:rsidR="00DD7332" w:rsidRPr="00DE4890" w:rsidRDefault="00DD7332" w:rsidP="008B5C9B">
            <w:pPr>
              <w:pStyle w:val="TabelleKopflinks"/>
            </w:pPr>
            <w:r>
              <w:t>Deutsch</w:t>
            </w:r>
          </w:p>
        </w:tc>
        <w:tc>
          <w:tcPr>
            <w:tcW w:w="4962" w:type="dxa"/>
            <w:gridSpan w:val="3"/>
            <w:shd w:val="clear" w:color="auto" w:fill="D9D9D9" w:themeFill="background1" w:themeFillShade="D9"/>
          </w:tcPr>
          <w:p w:rsidR="00DD7332" w:rsidRDefault="00DD7332" w:rsidP="008B5C9B">
            <w:pPr>
              <w:pStyle w:val="Tabelle6pt"/>
            </w:pPr>
            <w:r>
              <w:t>Kompetenzbereich/Leitidee</w:t>
            </w:r>
          </w:p>
          <w:p w:rsidR="00DD7332" w:rsidRPr="00DE4890" w:rsidRDefault="00DD7332" w:rsidP="008B5C9B">
            <w:pPr>
              <w:pStyle w:val="TabelleKopflinks"/>
            </w:pPr>
            <w:r>
              <w:t>Texte schreiben</w:t>
            </w:r>
          </w:p>
        </w:tc>
        <w:tc>
          <w:tcPr>
            <w:tcW w:w="1275" w:type="dxa"/>
            <w:gridSpan w:val="2"/>
            <w:shd w:val="clear" w:color="auto" w:fill="D9D9D9" w:themeFill="background1" w:themeFillShade="D9"/>
          </w:tcPr>
          <w:p w:rsidR="00DD7332" w:rsidRPr="00DE4890" w:rsidRDefault="00DD7332" w:rsidP="008B5C9B">
            <w:pPr>
              <w:pStyle w:val="Tabelle6pt"/>
            </w:pPr>
            <w:r w:rsidRPr="00DE4890">
              <w:t>Lern</w:t>
            </w:r>
            <w:r>
              <w:t>fortschritt</w:t>
            </w:r>
          </w:p>
          <w:p w:rsidR="00DD7332" w:rsidRPr="00DE4890" w:rsidRDefault="00DD7332" w:rsidP="008B5C9B">
            <w:pPr>
              <w:pStyle w:val="TabelleKopflinks"/>
            </w:pPr>
            <w:r>
              <w:t>LFS 5</w:t>
            </w:r>
          </w:p>
        </w:tc>
        <w:tc>
          <w:tcPr>
            <w:tcW w:w="1134" w:type="dxa"/>
            <w:shd w:val="clear" w:color="auto" w:fill="D9D9D9" w:themeFill="background1" w:themeFillShade="D9"/>
          </w:tcPr>
          <w:p w:rsidR="00DD7332" w:rsidRDefault="00DD7332" w:rsidP="008B5C9B">
            <w:pPr>
              <w:pStyle w:val="Tabelle6pt"/>
            </w:pPr>
            <w:r>
              <w:t>Lernwegeliste</w:t>
            </w:r>
          </w:p>
          <w:p w:rsidR="00DD7332" w:rsidRPr="00DE4890" w:rsidRDefault="00DD7332" w:rsidP="008B5C9B">
            <w:pPr>
              <w:pStyle w:val="TabelleKopflinks"/>
            </w:pPr>
            <w:r>
              <w:t>D05.05.01</w:t>
            </w:r>
          </w:p>
        </w:tc>
      </w:tr>
    </w:tbl>
    <w:p w:rsidR="00DD7332" w:rsidRDefault="00DD7332" w:rsidP="00DD7332">
      <w:pPr>
        <w:pStyle w:val="berschrift1"/>
      </w:pPr>
      <w:r>
        <w:t>Hinweise zum Material Schaubilder beschreiben –D05.05.01</w:t>
      </w:r>
    </w:p>
    <w:p w:rsidR="00DD7332" w:rsidRDefault="00DD7332" w:rsidP="00DD7332">
      <w:pPr>
        <w:pStyle w:val="Textkrper"/>
      </w:pPr>
      <w:r>
        <w:t xml:space="preserve">Das Thema Schaubilder beschreiben ist Thema im Lehrplan der </w:t>
      </w:r>
      <w:r w:rsidR="0099441E">
        <w:t>zwei</w:t>
      </w:r>
      <w:r>
        <w:t>jährigen Beruf</w:t>
      </w:r>
      <w:r>
        <w:t>s</w:t>
      </w:r>
      <w:r>
        <w:t>fachschule, genauso wie in der Berufsschule. Für VAB und BEJ ist das Thema bisher nicht vorgesehen, das Material ist allerdings so aufbereitet, dass zumindest Schüleri</w:t>
      </w:r>
      <w:r>
        <w:t>n</w:t>
      </w:r>
      <w:r>
        <w:t>nen und Schüler aus dem BEJ damit arbeiten können.</w:t>
      </w:r>
    </w:p>
    <w:p w:rsidR="00DD7332" w:rsidRDefault="00DD7332" w:rsidP="00DD7332">
      <w:pPr>
        <w:pStyle w:val="Textkrper"/>
      </w:pPr>
    </w:p>
    <w:p w:rsidR="00DD7332" w:rsidRDefault="00DD7332" w:rsidP="00DD7332">
      <w:pPr>
        <w:pStyle w:val="Textkrper"/>
      </w:pPr>
      <w:r>
        <w:t>Die zu Beginn im Lernthema beschriebene Lernsituation ist Ausgangspunkt und strukt</w:t>
      </w:r>
      <w:r>
        <w:t>u</w:t>
      </w:r>
      <w:r>
        <w:t xml:space="preserve">rierend für die darauf folgende Erarbeitung. Achtung: Hier müssen Sie ein aktuelles Schaubild, passend zu den Lernvoraussetzungen der </w:t>
      </w:r>
      <w:r w:rsidR="001133E4">
        <w:t>Schülerinnen und Schüler</w:t>
      </w:r>
      <w:r>
        <w:t>, einf</w:t>
      </w:r>
      <w:r>
        <w:t>ü</w:t>
      </w:r>
      <w:r>
        <w:t>gen! Die weiteren Materialien können von den Schülerinnen und Schülern selbständig in der offenen Lernzeit oder kleinschrittig im Klassenverbund bearbeitet werden. Die Leh</w:t>
      </w:r>
      <w:r>
        <w:t>r</w:t>
      </w:r>
      <w:r>
        <w:t>kraft sollte den Lernenden beratend zur Seite stehen und den Zugang zu den Lösung</w:t>
      </w:r>
      <w:r>
        <w:t>s</w:t>
      </w:r>
      <w:r>
        <w:t>blättern, zu Hilfen und zu vertiefendem Material ermöglichen. Nachdem das Material bear</w:t>
      </w:r>
      <w:r w:rsidR="001133E4">
        <w:t>beitet wurde, erledigen</w:t>
      </w:r>
      <w:r>
        <w:t xml:space="preserve"> die </w:t>
      </w:r>
      <w:r w:rsidR="001133E4">
        <w:t xml:space="preserve">Schülerinnen und Schüler </w:t>
      </w:r>
      <w:r>
        <w:t>die in der Ausgangssituation vorgegebene Schaubildbeschreibung. Die Lehrkraft gibt ein schriftliches Feedback und ggf. weit</w:t>
      </w:r>
      <w:r w:rsidR="00DE0F97">
        <w:t>eres Übungsmaterial. Lernschritt D05.05.01.08</w:t>
      </w:r>
      <w:r>
        <w:t xml:space="preserve"> bietet wieder die Möglichkeit zur Vertiefung im Klassenverbund.</w:t>
      </w:r>
    </w:p>
    <w:p w:rsidR="00DD7332" w:rsidRDefault="00DD7332" w:rsidP="00DD7332">
      <w:pPr>
        <w:pStyle w:val="Textkrper"/>
      </w:pPr>
    </w:p>
    <w:p w:rsidR="00DD7332" w:rsidRDefault="00DD7332" w:rsidP="00DD7332">
      <w:pPr>
        <w:pStyle w:val="Textkrper"/>
      </w:pPr>
      <w:r>
        <w:t>Für schwache Schülerinnen und Schüler sind die Aufgaben nicht immer einfach zu bea</w:t>
      </w:r>
      <w:r>
        <w:t>r</w:t>
      </w:r>
      <w:r>
        <w:t>beiten. Ein Blatt mit Hilfen für einzelne Aufgaben (Hilfeblatt, zu finden am Ende des Materials) kann hier zu Beginn mit ausgegeben werden.</w:t>
      </w:r>
    </w:p>
    <w:p w:rsidR="00DD7332" w:rsidRDefault="00DD7332" w:rsidP="00DD7332">
      <w:pPr>
        <w:pStyle w:val="Textkrper"/>
      </w:pPr>
    </w:p>
    <w:p w:rsidR="0064182E" w:rsidRDefault="00DD7332" w:rsidP="00DD7332">
      <w:pPr>
        <w:pStyle w:val="Textkrper"/>
      </w:pPr>
      <w:r>
        <w:t xml:space="preserve">Zum Schreiben einer vollständigen Schaubildbeschreibung (Lernthema, </w:t>
      </w:r>
      <w:r w:rsidR="00801DE6">
        <w:t>Lernschritt D05.05.01.08</w:t>
      </w:r>
      <w:r>
        <w:t>) sollten die Schülerinnen und Schüler auf das bereits bear</w:t>
      </w:r>
      <w:r w:rsidR="0064182E">
        <w:t>beitete Material zurückgreifen.</w:t>
      </w:r>
    </w:p>
    <w:p w:rsidR="00DD7332" w:rsidRDefault="00DD7332" w:rsidP="001D5EDA">
      <w:pPr>
        <w:pStyle w:val="Marginaliegrau"/>
        <w:framePr w:wrap="around"/>
        <w:jc w:val="left"/>
      </w:pPr>
      <w:r>
        <w:t>Zusätzlich</w:t>
      </w:r>
      <w:r w:rsidR="0064182E">
        <w:t>e</w:t>
      </w:r>
      <w:r>
        <w:t xml:space="preserve"> Formuli</w:t>
      </w:r>
      <w:r>
        <w:t>e</w:t>
      </w:r>
      <w:r>
        <w:t>rungshilfen</w:t>
      </w:r>
      <w:r w:rsidR="0064182E">
        <w:t>: vergleiche auch:</w:t>
      </w:r>
    </w:p>
    <w:p w:rsidR="001D5EDA" w:rsidRDefault="00DD7332" w:rsidP="001D5EDA">
      <w:pPr>
        <w:pStyle w:val="Marginaliegrau"/>
        <w:framePr w:wrap="around"/>
        <w:jc w:val="left"/>
      </w:pPr>
      <w:proofErr w:type="spellStart"/>
      <w:r>
        <w:t>Tellkamp</w:t>
      </w:r>
      <w:proofErr w:type="spellEnd"/>
      <w:r>
        <w:t>, Udo: Redemittel zur Beschreibung von Schaubildern, Diagra</w:t>
      </w:r>
      <w:r>
        <w:t>m</w:t>
      </w:r>
      <w:r>
        <w:t xml:space="preserve">men und Statistiken. </w:t>
      </w:r>
    </w:p>
    <w:p w:rsidR="001D5EDA" w:rsidRDefault="001D5EDA" w:rsidP="001D5EDA">
      <w:pPr>
        <w:pStyle w:val="Marginaliegrau"/>
        <w:framePr w:wrap="around"/>
        <w:jc w:val="left"/>
      </w:pPr>
    </w:p>
    <w:p w:rsidR="00DD7332" w:rsidRDefault="00DD7332" w:rsidP="001D5EDA">
      <w:pPr>
        <w:pStyle w:val="Marginaliegrau"/>
        <w:framePr w:wrap="around"/>
        <w:jc w:val="left"/>
      </w:pPr>
      <w:r w:rsidRPr="008B5C9B">
        <w:t>www.wirtschaftsdeutsch.de/lehrmaterialien/redemittel-diagramm.pdf</w:t>
      </w:r>
    </w:p>
    <w:p w:rsidR="0064182E" w:rsidRDefault="0064182E" w:rsidP="001D5EDA">
      <w:pPr>
        <w:pStyle w:val="Marginaliegrau"/>
        <w:framePr w:wrap="around"/>
        <w:jc w:val="left"/>
      </w:pPr>
    </w:p>
    <w:p w:rsidR="001D5EDA" w:rsidRDefault="0064182E" w:rsidP="001D5EDA">
      <w:pPr>
        <w:pStyle w:val="Marginaliegrau"/>
        <w:framePr w:wrap="around"/>
        <w:jc w:val="left"/>
      </w:pPr>
      <w:r w:rsidRPr="0064182E">
        <w:t>http://www.goethe.de/ins/gb/lon/pro/meet-the-germans/materialien/</w:t>
      </w:r>
    </w:p>
    <w:p w:rsidR="00DD7332" w:rsidRDefault="0064182E" w:rsidP="001D5EDA">
      <w:pPr>
        <w:pStyle w:val="Marginaliegrau"/>
        <w:framePr w:wrap="around"/>
        <w:jc w:val="left"/>
      </w:pPr>
      <w:proofErr w:type="spellStart"/>
      <w:r w:rsidRPr="0064182E">
        <w:t>lerntipps</w:t>
      </w:r>
      <w:proofErr w:type="spellEnd"/>
      <w:r w:rsidRPr="0064182E">
        <w:t>/Lerntipp_Grafik_beschreiben.pdf</w:t>
      </w:r>
    </w:p>
    <w:p w:rsidR="0064182E" w:rsidRDefault="0064182E" w:rsidP="00DD7332">
      <w:pPr>
        <w:pStyle w:val="Textkrper"/>
      </w:pPr>
    </w:p>
    <w:p w:rsidR="00DD7332" w:rsidRDefault="00DD7332" w:rsidP="00DD7332">
      <w:pPr>
        <w:pStyle w:val="Textkrper"/>
      </w:pPr>
      <w:r>
        <w:t>Für die Bearbeitung der Aufgaben sollten mindestens acht Unterrichtsstunden eing</w:t>
      </w:r>
      <w:r>
        <w:t>e</w:t>
      </w:r>
      <w:r>
        <w:t>plant werden.</w:t>
      </w:r>
    </w:p>
    <w:p w:rsidR="00DD7332" w:rsidRDefault="00DD7332" w:rsidP="00DD7332">
      <w:pPr>
        <w:pStyle w:val="Textkrper"/>
      </w:pPr>
    </w:p>
    <w:p w:rsidR="00DD7332" w:rsidRDefault="00DD7332" w:rsidP="00DD7332">
      <w:pPr>
        <w:pStyle w:val="Textkrper"/>
      </w:pPr>
      <w:r>
        <w:t>Ergänzend zum Thema sei hier auf das Material „</w:t>
      </w:r>
      <w:r w:rsidRPr="008A4955">
        <w:t>Am Computer spielt heute jeder</w:t>
      </w:r>
      <w:r>
        <w:t xml:space="preserve">“ auf dem LFB-Server verwiesen. Es behandelt in einem </w:t>
      </w:r>
      <w:proofErr w:type="spellStart"/>
      <w:r>
        <w:t>Lesetext</w:t>
      </w:r>
      <w:proofErr w:type="spellEnd"/>
      <w:r>
        <w:t xml:space="preserve"> eine Studie über Compute</w:t>
      </w:r>
      <w:r>
        <w:t>r</w:t>
      </w:r>
      <w:r>
        <w:t xml:space="preserve">spieler: </w:t>
      </w:r>
      <w:r w:rsidRPr="008B5C9B">
        <w:t>lehrerfortbildung-bw.de/</w:t>
      </w:r>
      <w:proofErr w:type="spellStart"/>
      <w:r w:rsidRPr="008B5C9B">
        <w:t>faecher</w:t>
      </w:r>
      <w:proofErr w:type="spellEnd"/>
      <w:r w:rsidRPr="008B5C9B">
        <w:t>/deutsch/</w:t>
      </w:r>
      <w:proofErr w:type="spellStart"/>
      <w:r w:rsidRPr="008B5C9B">
        <w:t>bs</w:t>
      </w:r>
      <w:proofErr w:type="spellEnd"/>
      <w:r w:rsidRPr="008B5C9B">
        <w:t>/komp_s1/1_lesen/b1_1/</w:t>
      </w:r>
    </w:p>
    <w:p w:rsidR="00DD7332" w:rsidRDefault="00DD7332" w:rsidP="00DD7332">
      <w:pPr>
        <w:pStyle w:val="Textkrper"/>
      </w:pPr>
      <w:r>
        <w:t xml:space="preserve"> </w:t>
      </w:r>
    </w:p>
    <w:p w:rsidR="00DD7332" w:rsidRDefault="00DD7332" w:rsidP="00DD7332">
      <w:pPr>
        <w:pStyle w:val="Textkrper"/>
      </w:pPr>
      <w:r>
        <w:t xml:space="preserve">In Kooperation mit anderen Fachlehrerinnen und </w:t>
      </w:r>
      <w:r w:rsidR="001133E4">
        <w:t>Fach</w:t>
      </w:r>
      <w:r>
        <w:t>lehrern bietet sich im Anschluss an das Lernthema die Erarbeitung und Durchführung einer Umfrage an der Schule an.</w:t>
      </w:r>
    </w:p>
    <w:p w:rsidR="00DD7332" w:rsidRDefault="00DD7332" w:rsidP="00DD7332">
      <w:pPr>
        <w:pStyle w:val="Textkrper"/>
      </w:pPr>
      <w:r>
        <w:t xml:space="preserve">Themenbeispiele: </w:t>
      </w:r>
      <w:r>
        <w:tab/>
      </w:r>
    </w:p>
    <w:p w:rsidR="00DD7332" w:rsidRPr="00C65FBF" w:rsidRDefault="00DD7332" w:rsidP="00A21080">
      <w:pPr>
        <w:pStyle w:val="Textkrperafz"/>
        <w:ind w:left="284" w:firstLine="170"/>
        <w:rPr>
          <w:lang w:val="de-DE"/>
        </w:rPr>
      </w:pPr>
      <w:r w:rsidRPr="00C65FBF">
        <w:rPr>
          <w:lang w:val="de-DE"/>
        </w:rPr>
        <w:t>Geld in der Ausbildung (Lebensweltbezogene Kompetenz)</w:t>
      </w:r>
    </w:p>
    <w:p w:rsidR="00DD7332" w:rsidRPr="00C65FBF" w:rsidRDefault="00DD7332" w:rsidP="00A21080">
      <w:pPr>
        <w:pStyle w:val="Textkrperafz"/>
        <w:ind w:left="284" w:firstLine="170"/>
        <w:rPr>
          <w:lang w:val="de-DE"/>
        </w:rPr>
      </w:pPr>
      <w:r>
        <w:rPr>
          <w:lang w:val="de-DE"/>
        </w:rPr>
        <w:t>Erfahrungen mit Cybermobbing</w:t>
      </w:r>
      <w:r w:rsidRPr="00C65FBF">
        <w:rPr>
          <w:lang w:val="de-DE"/>
        </w:rPr>
        <w:t xml:space="preserve"> (Projekt- und Sozialkompetenz)</w:t>
      </w:r>
    </w:p>
    <w:p w:rsidR="00DD7332" w:rsidRPr="00C65FBF" w:rsidRDefault="00DD7332" w:rsidP="00A21080">
      <w:pPr>
        <w:pStyle w:val="Textkrperafz"/>
        <w:ind w:left="284" w:firstLine="170"/>
        <w:rPr>
          <w:lang w:val="de-DE"/>
        </w:rPr>
      </w:pPr>
      <w:r>
        <w:rPr>
          <w:lang w:val="de-DE"/>
        </w:rPr>
        <w:t>An was glaubst du? (Religionslehre)</w:t>
      </w:r>
    </w:p>
    <w:p w:rsidR="00DD7332" w:rsidRDefault="00DD7332" w:rsidP="00DD7332">
      <w:pPr>
        <w:pStyle w:val="Textkrper"/>
      </w:pPr>
    </w:p>
    <w:p w:rsidR="00885139" w:rsidRDefault="00885139" w:rsidP="00DD7332">
      <w:pPr>
        <w:pStyle w:val="Textkrper"/>
        <w:sectPr w:rsidR="00885139" w:rsidSect="00075AD8">
          <w:headerReference w:type="default" r:id="rId56"/>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4962"/>
        <w:gridCol w:w="1275"/>
        <w:gridCol w:w="1134"/>
      </w:tblGrid>
      <w:tr w:rsidR="00DD7332" w:rsidRPr="00DE4890" w:rsidTr="008B5C9B">
        <w:trPr>
          <w:trHeight w:val="544"/>
        </w:trPr>
        <w:tc>
          <w:tcPr>
            <w:tcW w:w="2268" w:type="dxa"/>
            <w:shd w:val="clear" w:color="auto" w:fill="D9D9D9" w:themeFill="background1" w:themeFillShade="D9"/>
          </w:tcPr>
          <w:p w:rsidR="00DD7332" w:rsidRDefault="00DD7332" w:rsidP="008B5C9B">
            <w:pPr>
              <w:pStyle w:val="Tabelle6pt"/>
            </w:pPr>
            <w:r>
              <w:lastRenderedPageBreak/>
              <w:t>Fach</w:t>
            </w:r>
          </w:p>
          <w:p w:rsidR="00DD7332" w:rsidRPr="00DE4890" w:rsidRDefault="00DD7332" w:rsidP="008B5C9B">
            <w:pPr>
              <w:pStyle w:val="TabelleKopflinks"/>
            </w:pPr>
            <w:r>
              <w:t>Deutsch</w:t>
            </w:r>
          </w:p>
        </w:tc>
        <w:tc>
          <w:tcPr>
            <w:tcW w:w="4962" w:type="dxa"/>
            <w:shd w:val="clear" w:color="auto" w:fill="D9D9D9" w:themeFill="background1" w:themeFillShade="D9"/>
          </w:tcPr>
          <w:p w:rsidR="00DD7332" w:rsidRDefault="00DD7332" w:rsidP="008B5C9B">
            <w:pPr>
              <w:pStyle w:val="Tabelle6pt"/>
            </w:pPr>
            <w:r>
              <w:t>Kompetenzbereich/Leitidee</w:t>
            </w:r>
          </w:p>
          <w:p w:rsidR="00DD7332" w:rsidRPr="00DE4890" w:rsidRDefault="00DD7332" w:rsidP="008B5C9B">
            <w:pPr>
              <w:pStyle w:val="TabelleKopflinks"/>
            </w:pPr>
            <w:proofErr w:type="spellStart"/>
            <w:r w:rsidRPr="00394371">
              <w:t>Advance</w:t>
            </w:r>
            <w:proofErr w:type="spellEnd"/>
            <w:r w:rsidRPr="00394371">
              <w:t xml:space="preserve"> Organizer</w:t>
            </w:r>
          </w:p>
        </w:tc>
        <w:tc>
          <w:tcPr>
            <w:tcW w:w="1275" w:type="dxa"/>
            <w:shd w:val="clear" w:color="auto" w:fill="D9D9D9" w:themeFill="background1" w:themeFillShade="D9"/>
          </w:tcPr>
          <w:p w:rsidR="00DD7332" w:rsidRPr="00DE4890" w:rsidRDefault="00DD7332" w:rsidP="008B5C9B">
            <w:pPr>
              <w:pStyle w:val="Tabelle6pt"/>
            </w:pPr>
            <w:r w:rsidRPr="00DE4890">
              <w:t>Lern</w:t>
            </w:r>
            <w:r>
              <w:t>fortschritt</w:t>
            </w:r>
          </w:p>
          <w:p w:rsidR="00DD7332" w:rsidRPr="00DE4890" w:rsidRDefault="00DD7332" w:rsidP="008B5C9B">
            <w:pPr>
              <w:pStyle w:val="TabelleKopflinks"/>
            </w:pPr>
            <w:r>
              <w:t>LFS 5</w:t>
            </w:r>
          </w:p>
        </w:tc>
        <w:tc>
          <w:tcPr>
            <w:tcW w:w="1134" w:type="dxa"/>
            <w:shd w:val="clear" w:color="auto" w:fill="D9D9D9" w:themeFill="background1" w:themeFillShade="D9"/>
          </w:tcPr>
          <w:p w:rsidR="00DD7332" w:rsidRDefault="00DD7332" w:rsidP="008B5C9B">
            <w:pPr>
              <w:pStyle w:val="Tabelle6pt"/>
            </w:pPr>
            <w:r>
              <w:t>Lernwegeliste</w:t>
            </w:r>
          </w:p>
          <w:p w:rsidR="00DD7332" w:rsidRPr="00DE4890" w:rsidRDefault="00DD7332" w:rsidP="008B5C9B">
            <w:pPr>
              <w:pStyle w:val="TabelleKopflinks"/>
            </w:pPr>
            <w:r>
              <w:t>D05.05.01</w:t>
            </w:r>
          </w:p>
        </w:tc>
      </w:tr>
    </w:tbl>
    <w:p w:rsidR="00DD7332" w:rsidRDefault="00DD7332" w:rsidP="00DD7332">
      <w:pPr>
        <w:pStyle w:val="Textkrper"/>
      </w:pPr>
    </w:p>
    <w:p w:rsidR="00DD7332" w:rsidRDefault="00885139" w:rsidP="00DD7332">
      <w:pPr>
        <w:pStyle w:val="Textkrper"/>
      </w:pPr>
      <w:r>
        <w:rPr>
          <w:noProof/>
        </w:rPr>
        <w:drawing>
          <wp:anchor distT="0" distB="0" distL="114300" distR="114300" simplePos="0" relativeHeight="251737088" behindDoc="0" locked="0" layoutInCell="1" allowOverlap="1" wp14:anchorId="021551E4" wp14:editId="06F33AAC">
            <wp:simplePos x="0" y="0"/>
            <wp:positionH relativeFrom="column">
              <wp:posOffset>-4098</wp:posOffset>
            </wp:positionH>
            <wp:positionV relativeFrom="paragraph">
              <wp:posOffset>3534</wp:posOffset>
            </wp:positionV>
            <wp:extent cx="8413157" cy="5313872"/>
            <wp:effectExtent l="0" t="0" r="0" b="1270"/>
            <wp:wrapNone/>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_Schaubilder_2015.emf"/>
                    <pic:cNvPicPr/>
                  </pic:nvPicPr>
                  <pic:blipFill>
                    <a:blip r:embed="rId57" cstate="print">
                      <a:extLst>
                        <a:ext uri="{28A0092B-C50C-407E-A947-70E740481C1C}">
                          <a14:useLocalDpi xmlns:a14="http://schemas.microsoft.com/office/drawing/2010/main" val="0"/>
                        </a:ext>
                      </a:extLst>
                    </a:blip>
                    <a:stretch>
                      <a:fillRect/>
                    </a:stretch>
                  </pic:blipFill>
                  <pic:spPr>
                    <a:xfrm>
                      <a:off x="0" y="0"/>
                      <a:ext cx="8413157" cy="5313872"/>
                    </a:xfrm>
                    <a:prstGeom prst="rect">
                      <a:avLst/>
                    </a:prstGeom>
                  </pic:spPr>
                </pic:pic>
              </a:graphicData>
            </a:graphic>
            <wp14:sizeRelH relativeFrom="page">
              <wp14:pctWidth>0</wp14:pctWidth>
            </wp14:sizeRelH>
            <wp14:sizeRelV relativeFrom="page">
              <wp14:pctHeight>0</wp14:pctHeight>
            </wp14:sizeRelV>
          </wp:anchor>
        </w:drawing>
      </w:r>
    </w:p>
    <w:p w:rsidR="00DD7332" w:rsidRDefault="00DD7332" w:rsidP="00DD7332">
      <w:pPr>
        <w:pStyle w:val="Textkrper"/>
      </w:pPr>
    </w:p>
    <w:p w:rsidR="00DD7332" w:rsidRDefault="00DD7332" w:rsidP="00DD7332">
      <w:pPr>
        <w:pStyle w:val="Textkrper"/>
      </w:pPr>
    </w:p>
    <w:p w:rsidR="00DD7332" w:rsidRDefault="00DD7332" w:rsidP="00DD7332">
      <w:pPr>
        <w:pStyle w:val="Textkrper"/>
      </w:pPr>
    </w:p>
    <w:p w:rsidR="00885139" w:rsidRDefault="00885139" w:rsidP="00DD7332">
      <w:pPr>
        <w:pStyle w:val="Textkrper"/>
        <w:sectPr w:rsidR="00885139" w:rsidSect="00885139">
          <w:headerReference w:type="default" r:id="rId58"/>
          <w:pgSz w:w="16838" w:h="11906" w:orient="landscape" w:code="9"/>
          <w:pgMar w:top="1134" w:right="1418" w:bottom="3402"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Ein Schaubild beschreiben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DD7332" w:rsidP="008B5C9B">
            <w:pPr>
              <w:pStyle w:val="TabelleKopfmitte"/>
              <w:rPr>
                <w:rFonts w:eastAsia="Calibri"/>
              </w:rPr>
            </w:pPr>
            <w:r>
              <w:t>D05.05.01</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LernTHEMA</w:t>
                  </w:r>
                  <w:proofErr w:type="spellEnd"/>
                </w:p>
              </w:tc>
            </w:tr>
            <w:tr w:rsidR="00DD7332" w:rsidRPr="00B51DE9" w:rsidTr="008B5C9B">
              <w:trPr>
                <w:trHeight w:val="284"/>
              </w:trPr>
              <w:tc>
                <w:tcPr>
                  <w:tcW w:w="2090" w:type="dxa"/>
                </w:tcPr>
                <w:p w:rsidR="00DD7332" w:rsidRPr="00B51DE9" w:rsidRDefault="00DD7332" w:rsidP="008B5C9B">
                  <w:pPr>
                    <w:pStyle w:val="Textkrper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t>Ich kann eine vollständige Schaubildbeschreibung 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F44117">
        <w:rPr>
          <w:noProof/>
        </w:rPr>
        <w:drawing>
          <wp:anchor distT="0" distB="0" distL="114300" distR="114300" simplePos="0" relativeHeight="251722752" behindDoc="0" locked="0" layoutInCell="0" allowOverlap="1" wp14:anchorId="3C1E9DB9" wp14:editId="7D958661">
            <wp:simplePos x="0" y="0"/>
            <wp:positionH relativeFrom="rightMargin">
              <wp:posOffset>466090</wp:posOffset>
            </wp:positionH>
            <wp:positionV relativeFrom="paragraph">
              <wp:posOffset>99695</wp:posOffset>
            </wp:positionV>
            <wp:extent cx="348615" cy="320040"/>
            <wp:effectExtent l="0" t="0" r="0" b="3810"/>
            <wp:wrapNone/>
            <wp:docPr id="9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4117">
        <w:rPr>
          <w:noProof/>
        </w:rPr>
        <w:drawing>
          <wp:anchor distT="0" distB="0" distL="114300" distR="114300" simplePos="0" relativeHeight="251721728" behindDoc="0" locked="0" layoutInCell="0" allowOverlap="1" wp14:anchorId="6C513364" wp14:editId="022D82C9">
            <wp:simplePos x="0" y="0"/>
            <wp:positionH relativeFrom="rightMargin">
              <wp:posOffset>104140</wp:posOffset>
            </wp:positionH>
            <wp:positionV relativeFrom="paragraph">
              <wp:posOffset>99695</wp:posOffset>
            </wp:positionV>
            <wp:extent cx="349200" cy="320400"/>
            <wp:effectExtent l="0" t="0" r="0" b="3810"/>
            <wp:wrapNone/>
            <wp:docPr id="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Ein Schaubild beschreiben</w:t>
      </w:r>
    </w:p>
    <w:p w:rsidR="00DD7332" w:rsidRDefault="00DD7332" w:rsidP="00DD7332"/>
    <w:tbl>
      <w:tblPr>
        <w:tblStyle w:val="Tabellenraster"/>
        <w:tblW w:w="0" w:type="auto"/>
        <w:tblInd w:w="108" w:type="dxa"/>
        <w:tblLook w:val="04A0" w:firstRow="1" w:lastRow="0" w:firstColumn="1" w:lastColumn="0" w:noHBand="0" w:noVBand="1"/>
      </w:tblPr>
      <w:tblGrid>
        <w:gridCol w:w="7402"/>
      </w:tblGrid>
      <w:tr w:rsidR="00DD7332" w:rsidTr="00A51D47">
        <w:tc>
          <w:tcPr>
            <w:tcW w:w="7402" w:type="dxa"/>
          </w:tcPr>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pStyle w:val="Textkrpermitte"/>
              <w:rPr>
                <w:rStyle w:val="Hervorhebung"/>
              </w:rPr>
            </w:pPr>
            <w:r>
              <w:rPr>
                <w:rStyle w:val="Hervorhebung"/>
              </w:rPr>
              <w:t>Fügen Sie hier ein aktuelles Schaubild ein</w:t>
            </w:r>
            <w:r w:rsidRPr="00261476">
              <w:rPr>
                <w:rStyle w:val="Hervorhebung"/>
              </w:rPr>
              <w:t>.</w:t>
            </w:r>
          </w:p>
          <w:p w:rsidR="00DD7332" w:rsidRPr="00261476" w:rsidRDefault="00DD7332" w:rsidP="008B5C9B">
            <w:pPr>
              <w:pStyle w:val="Textkrpermitte"/>
              <w:rPr>
                <w:rStyle w:val="Hervorhebung"/>
              </w:rPr>
            </w:pPr>
            <w:r>
              <w:rPr>
                <w:rStyle w:val="Hervorhebung"/>
              </w:rPr>
              <w:t>Wählen Sie ein zum Leistungsniveau passendes Schaubild.</w:t>
            </w: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tc>
      </w:tr>
    </w:tbl>
    <w:p w:rsidR="00DD7332" w:rsidRDefault="00DD7332" w:rsidP="00DD7332">
      <w:pPr>
        <w:spacing w:line="240" w:lineRule="exact"/>
      </w:pPr>
    </w:p>
    <w:p w:rsidR="00DD7332" w:rsidRDefault="00DD7332" w:rsidP="00DD7332">
      <w:pPr>
        <w:pStyle w:val="berschrift2"/>
      </w:pPr>
      <w:r>
        <w:t>Situation</w:t>
      </w:r>
    </w:p>
    <w:p w:rsidR="00DD7332" w:rsidRDefault="00DD7332" w:rsidP="00DD7332">
      <w:pPr>
        <w:pStyle w:val="MarginalieIcon"/>
        <w:framePr w:wrap="notBeside" w:x="8681" w:y="538"/>
      </w:pPr>
      <w:r>
        <w:t>Am Ende der Lerneinheit sollen Sie diese Aufgabe erledigen können.</w:t>
      </w:r>
    </w:p>
    <w:p w:rsidR="00DD7332" w:rsidRDefault="00DD7332" w:rsidP="00DD7332">
      <w:pPr>
        <w:pStyle w:val="Textkrper"/>
      </w:pPr>
      <w:r>
        <w:rPr>
          <w:noProof/>
          <w:sz w:val="24"/>
        </w:rPr>
        <w:drawing>
          <wp:anchor distT="0" distB="0" distL="114300" distR="114300" simplePos="0" relativeHeight="251687936" behindDoc="0" locked="0" layoutInCell="0" allowOverlap="1" wp14:anchorId="26FF0B73" wp14:editId="2166F7A0">
            <wp:simplePos x="0" y="0"/>
            <wp:positionH relativeFrom="rightMargin">
              <wp:posOffset>105410</wp:posOffset>
            </wp:positionH>
            <wp:positionV relativeFrom="paragraph">
              <wp:posOffset>3175</wp:posOffset>
            </wp:positionV>
            <wp:extent cx="324000" cy="324000"/>
            <wp:effectExtent l="0" t="0" r="0" b="0"/>
            <wp:wrapNone/>
            <wp:docPr id="448"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B5C9B">
        <w:t>Ihre Lehrerin</w:t>
      </w:r>
      <w:r w:rsidR="001133E4">
        <w:t xml:space="preserve"> oder </w:t>
      </w:r>
      <w:r>
        <w:t>Ihr Lehrer hat für Sie ein aktuelles Schaubild ausgesucht. Sie sollen nun dieses Schaubild schriftlich beschreiben, das heißt, alle wichtigen Inhalte des Schaubildes in einen Text zu übertragen.</w:t>
      </w:r>
    </w:p>
    <w:p w:rsidR="00DD7332" w:rsidRPr="00261476" w:rsidRDefault="00DD7332" w:rsidP="00A21080">
      <w:pPr>
        <w:pStyle w:val="Textkrperafz"/>
        <w:ind w:left="454" w:hanging="170"/>
        <w:rPr>
          <w:lang w:val="de-DE"/>
        </w:rPr>
      </w:pPr>
      <w:r w:rsidRPr="00261476">
        <w:rPr>
          <w:lang w:val="de-DE"/>
        </w:rPr>
        <w:t>Arbeiten Sie</w:t>
      </w:r>
      <w:r>
        <w:rPr>
          <w:lang w:val="de-DE"/>
        </w:rPr>
        <w:t>,</w:t>
      </w:r>
      <w:r w:rsidRPr="00261476">
        <w:rPr>
          <w:lang w:val="de-DE"/>
        </w:rPr>
        <w:t xml:space="preserve"> we</w:t>
      </w:r>
      <w:r>
        <w:rPr>
          <w:lang w:val="de-DE"/>
        </w:rPr>
        <w:t>nn</w:t>
      </w:r>
      <w:r w:rsidRPr="00261476">
        <w:rPr>
          <w:lang w:val="de-DE"/>
        </w:rPr>
        <w:t xml:space="preserve"> nichts anderes angegeben ist, alleine.</w:t>
      </w:r>
    </w:p>
    <w:p w:rsidR="009E614B" w:rsidRDefault="00DD7332" w:rsidP="00A21080">
      <w:pPr>
        <w:pStyle w:val="Textkrperafz"/>
        <w:ind w:left="454" w:hanging="170"/>
        <w:rPr>
          <w:lang w:val="de-DE"/>
        </w:rPr>
      </w:pPr>
      <w:r>
        <w:rPr>
          <w:lang w:val="de-DE"/>
        </w:rPr>
        <w:t xml:space="preserve">Vergleichen Sie Ihre </w:t>
      </w:r>
      <w:r w:rsidR="008B5C9B">
        <w:rPr>
          <w:lang w:val="de-DE"/>
        </w:rPr>
        <w:t>Ergebnisse mit einem Mitschüler</w:t>
      </w:r>
      <w:r w:rsidR="0099441E">
        <w:rPr>
          <w:lang w:val="de-DE"/>
        </w:rPr>
        <w:t xml:space="preserve"> oder </w:t>
      </w:r>
      <w:r>
        <w:rPr>
          <w:lang w:val="de-DE"/>
        </w:rPr>
        <w:t xml:space="preserve">einer </w:t>
      </w:r>
    </w:p>
    <w:p w:rsidR="00DD7332" w:rsidRDefault="00DD7332" w:rsidP="00A21080">
      <w:pPr>
        <w:pStyle w:val="Textkrperafz"/>
        <w:numPr>
          <w:ilvl w:val="0"/>
          <w:numId w:val="0"/>
        </w:numPr>
        <w:ind w:left="454"/>
        <w:rPr>
          <w:lang w:val="de-DE"/>
        </w:rPr>
      </w:pPr>
      <w:r>
        <w:rPr>
          <w:lang w:val="de-DE"/>
        </w:rPr>
        <w:t>Mitschülerin und wenn vorhanden mit dem Lösungsblatt.</w:t>
      </w:r>
    </w:p>
    <w:p w:rsidR="00DD7332" w:rsidRPr="000F1F71" w:rsidRDefault="00DD7332" w:rsidP="004A3188">
      <w:pPr>
        <w:pStyle w:val="Textkrperafz"/>
        <w:ind w:left="454" w:hanging="170"/>
        <w:rPr>
          <w:lang w:val="de-DE"/>
        </w:rPr>
      </w:pPr>
      <w:r>
        <w:rPr>
          <w:lang w:val="de-DE"/>
        </w:rPr>
        <w:t xml:space="preserve">Üben Sie zuerst die notwendigen Teilfähigkeiten mit den </w:t>
      </w:r>
      <w:r w:rsidR="004A3188">
        <w:rPr>
          <w:lang w:val="de-DE"/>
        </w:rPr>
        <w:t>Lernschritten D05.05.01.01 bis D05.05.01.02</w:t>
      </w:r>
      <w:r w:rsidRPr="000F1F71">
        <w:rPr>
          <w:lang w:val="de-DE"/>
        </w:rPr>
        <w:t>. Notieren Sie auf dem Übersichtsblatt, was Sie erledigt haben.</w:t>
      </w:r>
    </w:p>
    <w:p w:rsidR="009E614B" w:rsidRDefault="00DD7332" w:rsidP="00A21080">
      <w:pPr>
        <w:pStyle w:val="Textkrperafz"/>
        <w:ind w:left="454" w:hanging="170"/>
        <w:rPr>
          <w:lang w:val="de-DE"/>
        </w:rPr>
      </w:pPr>
      <w:r>
        <w:rPr>
          <w:lang w:val="de-DE"/>
        </w:rPr>
        <w:t>Wenn Sie mehr Übungsmaterial möchten, bitten Sie Ihre Lehrerin</w:t>
      </w:r>
      <w:r w:rsidR="0099441E">
        <w:rPr>
          <w:lang w:val="de-DE"/>
        </w:rPr>
        <w:t xml:space="preserve"> oder </w:t>
      </w:r>
      <w:r>
        <w:rPr>
          <w:lang w:val="de-DE"/>
        </w:rPr>
        <w:t xml:space="preserve">Ihren </w:t>
      </w:r>
    </w:p>
    <w:p w:rsidR="00DD7332" w:rsidRDefault="009E614B" w:rsidP="00A21080">
      <w:pPr>
        <w:pStyle w:val="Textkrperafz"/>
        <w:numPr>
          <w:ilvl w:val="0"/>
          <w:numId w:val="0"/>
        </w:numPr>
        <w:ind w:left="454" w:hanging="170"/>
        <w:rPr>
          <w:lang w:val="de-DE"/>
        </w:rPr>
      </w:pPr>
      <w:r>
        <w:rPr>
          <w:lang w:val="de-DE"/>
        </w:rPr>
        <w:tab/>
      </w:r>
      <w:r w:rsidR="00DD7332">
        <w:rPr>
          <w:lang w:val="de-DE"/>
        </w:rPr>
        <w:t>Lehrer darum.</w:t>
      </w:r>
    </w:p>
    <w:p w:rsidR="00DD7332" w:rsidRDefault="00DD7332" w:rsidP="00A21080">
      <w:pPr>
        <w:pStyle w:val="Textkrperafz"/>
        <w:ind w:left="454" w:hanging="170"/>
        <w:rPr>
          <w:lang w:val="de-DE"/>
        </w:rPr>
      </w:pPr>
      <w:r>
        <w:rPr>
          <w:lang w:val="de-DE"/>
        </w:rPr>
        <w:t>Beschreiben Sie zum Abschluss das obere Schaubild.</w:t>
      </w:r>
    </w:p>
    <w:p w:rsidR="00DD7332" w:rsidRDefault="00DD7332" w:rsidP="00A21080">
      <w:pPr>
        <w:pStyle w:val="Textkrperafz"/>
        <w:ind w:left="454" w:hanging="170"/>
        <w:rPr>
          <w:lang w:val="de-DE"/>
        </w:rPr>
      </w:pPr>
      <w:r>
        <w:rPr>
          <w:lang w:val="de-DE"/>
        </w:rPr>
        <w:t>Ihre Lehrerin</w:t>
      </w:r>
      <w:r w:rsidR="0099441E">
        <w:rPr>
          <w:lang w:val="de-DE"/>
        </w:rPr>
        <w:t xml:space="preserve"> oder </w:t>
      </w:r>
      <w:r>
        <w:rPr>
          <w:lang w:val="de-DE"/>
        </w:rPr>
        <w:t>Ihr Lehrer gibt Ihnen dann ein Feedback.</w:t>
      </w:r>
    </w:p>
    <w:p w:rsidR="00DD7332" w:rsidRDefault="00DD7332" w:rsidP="00A51D47">
      <w:pPr>
        <w:pStyle w:val="AufgabeText"/>
        <w:ind w:left="0"/>
        <w:rPr>
          <w:noProof/>
        </w:rPr>
      </w:pPr>
      <w:r>
        <w:t>Beginnen Sie mit den Merkmalen einer Schaubildbeschreibung.</w:t>
      </w:r>
    </w:p>
    <w:p w:rsidR="00DD7332" w:rsidRDefault="00DD7332" w:rsidP="00DD7332">
      <w:pPr>
        <w:spacing w:line="240" w:lineRule="exact"/>
        <w:rPr>
          <w:rFonts w:ascii="Source Sans Pro Semibold" w:eastAsia="Times New Roman" w:hAnsi="Source Sans Pro Semibold" w:cs="Times New Roman"/>
          <w:bCs/>
          <w:sz w:val="22"/>
          <w:lang w:eastAsia="de-DE"/>
        </w:rPr>
      </w:pPr>
      <w:r>
        <w:br w:type="page"/>
      </w:r>
    </w:p>
    <w:p w:rsidR="00DD7332" w:rsidRDefault="00DD7332" w:rsidP="00DD7332">
      <w:pPr>
        <w:pStyle w:val="berschrift2"/>
      </w:pPr>
      <w:r>
        <w:lastRenderedPageBreak/>
        <w:t>Was ich schon erledigt habe:</w:t>
      </w:r>
    </w:p>
    <w:p w:rsidR="00DD7332" w:rsidRDefault="00DD7332" w:rsidP="00DD7332">
      <w:pPr>
        <w:pStyle w:val="berschrift3"/>
      </w:pPr>
      <w:r>
        <w:t>Die Merkmale einer Schaubildbeschreibung</w:t>
      </w:r>
    </w:p>
    <w:p w:rsidR="00DD7332" w:rsidRPr="00665C6C" w:rsidRDefault="00DD7332" w:rsidP="00A21080">
      <w:pPr>
        <w:pStyle w:val="AufgabeEbene3"/>
      </w:pPr>
      <w:r>
        <w:t>Wie ist der Aufbau einer Schau</w:t>
      </w:r>
      <w:r w:rsidR="00A21080">
        <w:t xml:space="preserve">bildbeschreibung? → </w:t>
      </w:r>
      <w:r w:rsidR="00DE0F97">
        <w:t>Lernschritt D05.05.01.01</w:t>
      </w:r>
    </w:p>
    <w:p w:rsidR="00DD7332" w:rsidRDefault="00DD7332" w:rsidP="00DD7332">
      <w:pPr>
        <w:pStyle w:val="berschrift3"/>
      </w:pPr>
      <w:r>
        <w:t>Einleitung</w:t>
      </w:r>
    </w:p>
    <w:p w:rsidR="00DD7332" w:rsidRDefault="00DD7332" w:rsidP="00DD7332">
      <w:pPr>
        <w:pStyle w:val="Textkrper"/>
      </w:pPr>
      <w:r>
        <w:t>Nennen Sie hier den Schaubildtyp, die Überschrift, das Thema, den Zeitraum der ang</w:t>
      </w:r>
      <w:r>
        <w:t>e</w:t>
      </w:r>
      <w:r>
        <w:t>gebenen Daten, die Quelle, den Erscheinungsort und den Erscheinungszeitpunkt.</w:t>
      </w:r>
    </w:p>
    <w:p w:rsidR="00DD7332" w:rsidRDefault="00DD7332" w:rsidP="00DD7332">
      <w:pPr>
        <w:pStyle w:val="AufgabeEbene3"/>
      </w:pPr>
      <w:r>
        <w:t>Verschiedene Schaubi</w:t>
      </w:r>
      <w:r w:rsidR="00DE0F97">
        <w:t>ldarten → Lernschritt D05.05.01.02</w:t>
      </w:r>
    </w:p>
    <w:p w:rsidR="00DD7332" w:rsidRDefault="00DE0F97" w:rsidP="00A21080">
      <w:pPr>
        <w:pStyle w:val="AufgabeEbene3"/>
      </w:pPr>
      <w:r>
        <w:t>Die Einleitung → Lernschritt D05.05.01.03</w:t>
      </w:r>
      <w:r w:rsidR="00A21080">
        <w:t xml:space="preserve"> </w:t>
      </w:r>
    </w:p>
    <w:p w:rsidR="00DD7332" w:rsidRDefault="00DD7332" w:rsidP="00DD7332">
      <w:pPr>
        <w:pStyle w:val="berschrift3"/>
      </w:pPr>
      <w:r>
        <w:t>Hauptteil</w:t>
      </w:r>
    </w:p>
    <w:p w:rsidR="00DD7332" w:rsidRDefault="00DD7332" w:rsidP="00DD7332">
      <w:pPr>
        <w:pStyle w:val="Textkrper"/>
      </w:pPr>
      <w:r>
        <w:t xml:space="preserve">Beschreiben Sie </w:t>
      </w:r>
      <w:r w:rsidRPr="00F80DC5">
        <w:t>das Schaubild genau, ohne dabei einfach jeden Wert zu nennen.</w:t>
      </w:r>
    </w:p>
    <w:p w:rsidR="00DD7332" w:rsidRDefault="00DD7332" w:rsidP="00DD7332">
      <w:pPr>
        <w:pStyle w:val="AufgabeEbene3"/>
      </w:pPr>
      <w:r>
        <w:t>Bes</w:t>
      </w:r>
      <w:r w:rsidR="00DE0F97">
        <w:t>tandteile erkennen → Lernschritt D05.05.01.04</w:t>
      </w:r>
    </w:p>
    <w:p w:rsidR="00DD7332" w:rsidRDefault="00DD7332" w:rsidP="00DD7332">
      <w:pPr>
        <w:pStyle w:val="AufgabeEbene3"/>
      </w:pPr>
      <w:r w:rsidRPr="00B26E86">
        <w:t>Werte ablesen →</w:t>
      </w:r>
      <w:r>
        <w:t xml:space="preserve"> </w:t>
      </w:r>
      <w:r w:rsidR="00DE0F97">
        <w:t>Lernschritt D05.05.01.05</w:t>
      </w:r>
    </w:p>
    <w:p w:rsidR="00DD7332" w:rsidRDefault="00DD7332" w:rsidP="00DD7332">
      <w:pPr>
        <w:pStyle w:val="AufgabeEbene3"/>
      </w:pPr>
      <w:r w:rsidRPr="00B26E86">
        <w:t>Auffällige Werte erkennen →</w:t>
      </w:r>
      <w:r>
        <w:t xml:space="preserve"> </w:t>
      </w:r>
      <w:r w:rsidR="00DE0F97">
        <w:t>Lernschritt D05.05.01.06</w:t>
      </w:r>
    </w:p>
    <w:p w:rsidR="00DD7332" w:rsidRDefault="00DD7332" w:rsidP="00A21080">
      <w:pPr>
        <w:pStyle w:val="AufgabeEbene3"/>
      </w:pPr>
      <w:r>
        <w:t xml:space="preserve">Zusatz: Manipulationen erkennen </w:t>
      </w:r>
      <w:r w:rsidRPr="00B26E86">
        <w:t>→</w:t>
      </w:r>
      <w:r>
        <w:t xml:space="preserve"> Zusatzm</w:t>
      </w:r>
      <w:r w:rsidRPr="00B26E86">
        <w:t>aterial</w:t>
      </w:r>
      <w:r w:rsidR="00A21080">
        <w:t xml:space="preserve"> </w:t>
      </w:r>
    </w:p>
    <w:p w:rsidR="00DD7332" w:rsidRDefault="00DD7332" w:rsidP="00DD7332">
      <w:pPr>
        <w:pStyle w:val="berschrift3"/>
      </w:pPr>
      <w:r>
        <w:t>Schluss</w:t>
      </w:r>
    </w:p>
    <w:p w:rsidR="00DD7332" w:rsidRDefault="00DD7332" w:rsidP="00DD7332">
      <w:pPr>
        <w:pStyle w:val="Textkrper"/>
      </w:pPr>
      <w:r>
        <w:t>Schreiben Sie kurz das wichtigste Ergebnis, fehlende Angaben, Konsequenzen und Ihre eigene Meinung.</w:t>
      </w:r>
    </w:p>
    <w:p w:rsidR="00DD7332" w:rsidRDefault="00DD7332" w:rsidP="00A21080">
      <w:pPr>
        <w:pStyle w:val="AufgabeEbene3"/>
      </w:pPr>
      <w:r w:rsidRPr="00B26E86">
        <w:t>Zum Schluss →</w:t>
      </w:r>
      <w:r>
        <w:t xml:space="preserve"> </w:t>
      </w:r>
      <w:r w:rsidR="00DE0F97">
        <w:t>Lernschritt D05.05.01.07</w:t>
      </w:r>
    </w:p>
    <w:p w:rsidR="00DD7332" w:rsidRDefault="00DD7332" w:rsidP="00DD7332">
      <w:pPr>
        <w:pStyle w:val="berschrift3"/>
      </w:pPr>
      <w:r>
        <w:rPr>
          <w:noProof/>
          <w:sz w:val="24"/>
        </w:rPr>
        <w:drawing>
          <wp:anchor distT="0" distB="0" distL="114300" distR="114300" simplePos="0" relativeHeight="251693056" behindDoc="0" locked="0" layoutInCell="0" allowOverlap="1" wp14:anchorId="06366C20" wp14:editId="70DEC789">
            <wp:simplePos x="0" y="0"/>
            <wp:positionH relativeFrom="rightMargin">
              <wp:posOffset>505460</wp:posOffset>
            </wp:positionH>
            <wp:positionV relativeFrom="paragraph">
              <wp:posOffset>212725</wp:posOffset>
            </wp:positionV>
            <wp:extent cx="323850" cy="323850"/>
            <wp:effectExtent l="0" t="0" r="0" b="0"/>
            <wp:wrapNone/>
            <wp:docPr id="29"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60"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92032" behindDoc="0" locked="0" layoutInCell="0" allowOverlap="1" wp14:anchorId="2D99D0A7" wp14:editId="00E65024">
            <wp:simplePos x="0" y="0"/>
            <wp:positionH relativeFrom="rightMargin">
              <wp:posOffset>107950</wp:posOffset>
            </wp:positionH>
            <wp:positionV relativeFrom="paragraph">
              <wp:posOffset>213995</wp:posOffset>
            </wp:positionV>
            <wp:extent cx="302260" cy="323850"/>
            <wp:effectExtent l="0" t="0" r="2540" b="0"/>
            <wp:wrapNone/>
            <wp:docPr id="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Durchführung</w:t>
      </w:r>
    </w:p>
    <w:p w:rsidR="00DD7332" w:rsidRDefault="00DD7332" w:rsidP="00DD7332">
      <w:pPr>
        <w:pStyle w:val="Textkrper"/>
      </w:pPr>
      <w:r>
        <w:t>Sie konnten alle Aufgaben erledigen? Dann beschreiben Sie jetzt das Schaubild ausfüh</w:t>
      </w:r>
      <w:r>
        <w:t>r</w:t>
      </w:r>
      <w:r>
        <w:t>lich in Ihrem Heft.</w:t>
      </w:r>
    </w:p>
    <w:p w:rsidR="00DD7332" w:rsidRPr="002E06F8" w:rsidRDefault="00DD7332" w:rsidP="00A21080">
      <w:pPr>
        <w:pStyle w:val="AufgabeText"/>
        <w:ind w:left="0"/>
      </w:pPr>
    </w:p>
    <w:p w:rsidR="00DD7332" w:rsidRDefault="00A21080" w:rsidP="00DD7332">
      <w:pPr>
        <w:pStyle w:val="berschrift3"/>
      </w:pPr>
      <w:r>
        <w:t>Selbs</w:t>
      </w:r>
      <w:r w:rsidR="00DD7332">
        <w:t>teinschätzung</w:t>
      </w:r>
    </w:p>
    <w:p w:rsidR="00DD7332" w:rsidRPr="00F60FD4" w:rsidRDefault="00DD7332" w:rsidP="00F60FD4">
      <w:pPr>
        <w:pStyle w:val="AufgabeLinie"/>
        <w:ind w:left="0"/>
      </w:pPr>
      <w:r>
        <w:t xml:space="preserve">Ich finde, das ist mir gut gelungen: </w:t>
      </w:r>
      <w:r>
        <w:tab/>
      </w:r>
    </w:p>
    <w:p w:rsidR="00DD7332" w:rsidRDefault="00DD7332" w:rsidP="0074278F">
      <w:pPr>
        <w:pStyle w:val="AufgabeLinie"/>
        <w:ind w:left="0"/>
      </w:pPr>
      <w:r>
        <w:t xml:space="preserve">Ich denke, das sollte noch besser werden: </w:t>
      </w:r>
      <w:r>
        <w:tab/>
      </w:r>
    </w:p>
    <w:p w:rsidR="00DD7332" w:rsidRDefault="00DD7332" w:rsidP="00DD7332">
      <w:pPr>
        <w:pStyle w:val="berschrift3"/>
      </w:pPr>
      <w:r>
        <w:rPr>
          <w:noProof/>
          <w:sz w:val="24"/>
        </w:rPr>
        <w:drawing>
          <wp:anchor distT="0" distB="0" distL="114300" distR="114300" simplePos="0" relativeHeight="251694080" behindDoc="0" locked="0" layoutInCell="0" allowOverlap="1" wp14:anchorId="1E9D34C5" wp14:editId="0FFE2C2F">
            <wp:simplePos x="0" y="0"/>
            <wp:positionH relativeFrom="rightMargin">
              <wp:posOffset>107950</wp:posOffset>
            </wp:positionH>
            <wp:positionV relativeFrom="paragraph">
              <wp:posOffset>122873</wp:posOffset>
            </wp:positionV>
            <wp:extent cx="352800" cy="439200"/>
            <wp:effectExtent l="0" t="0" r="9525" b="0"/>
            <wp:wrapNone/>
            <wp:docPr id="1184"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52800" cy="439200"/>
                    </a:xfrm>
                    <a:prstGeom prst="rect">
                      <a:avLst/>
                    </a:prstGeom>
                    <a:noFill/>
                    <a:ln>
                      <a:noFill/>
                    </a:ln>
                  </pic:spPr>
                </pic:pic>
              </a:graphicData>
            </a:graphic>
            <wp14:sizeRelH relativeFrom="page">
              <wp14:pctWidth>0</wp14:pctWidth>
            </wp14:sizeRelH>
            <wp14:sizeRelV relativeFrom="page">
              <wp14:pctHeight>0</wp14:pctHeight>
            </wp14:sizeRelV>
          </wp:anchor>
        </w:drawing>
      </w:r>
      <w:r>
        <w:t>Feedback</w:t>
      </w:r>
    </w:p>
    <w:p w:rsidR="00DD7332" w:rsidRDefault="00DD7332" w:rsidP="00F60FD4">
      <w:pPr>
        <w:pStyle w:val="AufgabeLinie"/>
        <w:ind w:left="0"/>
      </w:pPr>
      <w:r>
        <w:t xml:space="preserve">Zeigen </w:t>
      </w:r>
      <w:r w:rsidR="001A239E">
        <w:t xml:space="preserve">Sie Ihr Ergebnis Ihrer Lehrerin oder </w:t>
      </w:r>
      <w:r>
        <w:t>Ihrem Lehrer.</w:t>
      </w:r>
    </w:p>
    <w:p w:rsidR="00DD7332" w:rsidRDefault="00DD7332" w:rsidP="00F60FD4">
      <w:pPr>
        <w:pStyle w:val="AufgabeLinie"/>
        <w:ind w:left="0"/>
      </w:pPr>
      <w:r>
        <w:t xml:space="preserve">Das können Sie gut: </w:t>
      </w:r>
      <w:r>
        <w:tab/>
      </w:r>
    </w:p>
    <w:p w:rsidR="00DD7332" w:rsidRDefault="00DD7332" w:rsidP="00F60FD4">
      <w:pPr>
        <w:pStyle w:val="AufgabeLinie"/>
        <w:ind w:left="0"/>
      </w:pPr>
      <w:r>
        <w:t xml:space="preserve">Das müssen Sie noch üben: </w:t>
      </w:r>
      <w:r>
        <w:tab/>
      </w:r>
    </w:p>
    <w:p w:rsidR="00DD7332" w:rsidRDefault="00DD7332" w:rsidP="00DD7332">
      <w:pPr>
        <w:pStyle w:val="berschrift3"/>
      </w:pPr>
      <w:r>
        <w:t>Vertiefung</w:t>
      </w:r>
    </w:p>
    <w:p w:rsidR="00DD7332" w:rsidRDefault="00DD7332" w:rsidP="00DD7332">
      <w:pPr>
        <w:pStyle w:val="AufgabeEbene3"/>
      </w:pPr>
      <w:r>
        <w:t xml:space="preserve">Zur Vertiefung → </w:t>
      </w:r>
      <w:r w:rsidR="00DE0F97">
        <w:t>Lernschritt D05.05.01.08</w:t>
      </w:r>
    </w:p>
    <w:p w:rsidR="00DD7332" w:rsidRDefault="00DD7332" w:rsidP="00DD7332">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 xml:space="preserve"> 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Die Merkmale einer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DD7332" w:rsidP="008B5C9B">
            <w:pPr>
              <w:pStyle w:val="TabelleKopfmitte"/>
              <w:rPr>
                <w:rFonts w:eastAsia="Calibri"/>
              </w:rPr>
            </w:pPr>
            <w:r>
              <w:t>D05.05.01.01</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 xml:space="preserve">Ich </w:t>
            </w:r>
            <w:r>
              <w:t>kann</w:t>
            </w:r>
            <w:r w:rsidRPr="00941E5C">
              <w:t xml:space="preserve"> die Merkmale und den Aufbau einer Schaubildbeschreibung</w:t>
            </w:r>
            <w:r>
              <w:t xml:space="preserve"> 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Informationen aus Texten entnehmen.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2"/>
        <w:rPr>
          <w:sz w:val="30"/>
          <w:szCs w:val="28"/>
        </w:rPr>
      </w:pPr>
      <w:r w:rsidRPr="00C007FD">
        <w:rPr>
          <w:noProof/>
          <w:sz w:val="30"/>
          <w:szCs w:val="28"/>
        </w:rPr>
        <w:drawing>
          <wp:anchor distT="0" distB="0" distL="114300" distR="114300" simplePos="0" relativeHeight="251700224" behindDoc="0" locked="0" layoutInCell="0" allowOverlap="1" wp14:anchorId="24F1B20C" wp14:editId="67484392">
            <wp:simplePos x="0" y="0"/>
            <wp:positionH relativeFrom="rightMargin">
              <wp:posOffset>447040</wp:posOffset>
            </wp:positionH>
            <wp:positionV relativeFrom="paragraph">
              <wp:posOffset>82550</wp:posOffset>
            </wp:positionV>
            <wp:extent cx="348615" cy="320040"/>
            <wp:effectExtent l="0" t="0" r="0" b="3810"/>
            <wp:wrapNone/>
            <wp:docPr id="4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07FD">
        <w:rPr>
          <w:noProof/>
          <w:sz w:val="30"/>
          <w:szCs w:val="28"/>
        </w:rPr>
        <w:drawing>
          <wp:anchor distT="0" distB="0" distL="114300" distR="114300" simplePos="0" relativeHeight="251699200" behindDoc="0" locked="0" layoutInCell="0" allowOverlap="1" wp14:anchorId="5A552BFD" wp14:editId="1085794E">
            <wp:simplePos x="0" y="0"/>
            <wp:positionH relativeFrom="rightMargin">
              <wp:posOffset>86995</wp:posOffset>
            </wp:positionH>
            <wp:positionV relativeFrom="paragraph">
              <wp:posOffset>82550</wp:posOffset>
            </wp:positionV>
            <wp:extent cx="349885" cy="320675"/>
            <wp:effectExtent l="0" t="0" r="0" b="3175"/>
            <wp:wrapNone/>
            <wp:docPr id="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4B8A">
        <w:rPr>
          <w:sz w:val="30"/>
          <w:szCs w:val="28"/>
        </w:rPr>
        <w:t xml:space="preserve">Die Merkmale einer Schaubildbeschreibung </w:t>
      </w:r>
    </w:p>
    <w:p w:rsidR="00DD7332" w:rsidRDefault="00DD7332" w:rsidP="00DD7332">
      <w:pPr>
        <w:pStyle w:val="berschrift2"/>
      </w:pPr>
      <w:r>
        <w:t>Das müssen Sie wissen</w:t>
      </w:r>
      <w:r w:rsidR="00860F86">
        <w:t xml:space="preserve"> </w:t>
      </w:r>
      <w:r>
        <w:t>…</w:t>
      </w:r>
    </w:p>
    <w:p w:rsidR="00DD7332" w:rsidRDefault="00DD7332" w:rsidP="00DD7332">
      <w:pPr>
        <w:pStyle w:val="Textkrper"/>
      </w:pPr>
      <w:r>
        <w:rPr>
          <w:noProof/>
          <w:sz w:val="24"/>
        </w:rPr>
        <w:drawing>
          <wp:anchor distT="0" distB="0" distL="114300" distR="114300" simplePos="0" relativeHeight="251666432" behindDoc="0" locked="0" layoutInCell="0" allowOverlap="1" wp14:anchorId="6B8B6A7E" wp14:editId="5E8156B6">
            <wp:simplePos x="0" y="0"/>
            <wp:positionH relativeFrom="rightMargin">
              <wp:posOffset>105410</wp:posOffset>
            </wp:positionH>
            <wp:positionV relativeFrom="paragraph">
              <wp:posOffset>0</wp:posOffset>
            </wp:positionV>
            <wp:extent cx="324000" cy="324000"/>
            <wp:effectExtent l="0" t="0" r="0" b="0"/>
            <wp:wrapNone/>
            <wp:docPr id="43"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Ein Schaubild ist eine bildliche Darstellung, bei dem ein Sachverhalt mit nur wenig Text übersichtlich aufgezeigt wird. Bei der Beschreibung eines Schaubilds geht es darum, den Inhalt des Schaubilds in einen zusamm</w:t>
      </w:r>
      <w:r w:rsidR="00860F86">
        <w:t>enhängenden Text zu übertragen.</w:t>
      </w:r>
    </w:p>
    <w:p w:rsidR="00DD7332" w:rsidRDefault="00DD7332" w:rsidP="00DD7332">
      <w:pPr>
        <w:pStyle w:val="Textkrper"/>
      </w:pPr>
    </w:p>
    <w:p w:rsidR="00DD7332" w:rsidRDefault="001133E4" w:rsidP="00DD7332">
      <w:pPr>
        <w:pStyle w:val="MaginaliegrauIcon"/>
        <w:framePr w:wrap="around" w:x="8668" w:y="49"/>
      </w:pPr>
      <w:r>
        <w:t xml:space="preserve"> </w:t>
      </w:r>
      <w:r w:rsidR="00AC12CC" w:rsidRPr="00AA18D1">
        <w:rPr>
          <w:noProof/>
          <w:lang w:eastAsia="de-DE"/>
        </w:rPr>
        <w:drawing>
          <wp:inline distT="0" distB="0" distL="0" distR="0" wp14:anchorId="22E87689" wp14:editId="4B182742">
            <wp:extent cx="314325" cy="314325"/>
            <wp:effectExtent l="0" t="0" r="9525" b="9525"/>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sidR="00DD7332">
        <w:t>Nehmen Sie zum Lesen zwei Stifte in die Hand. Unterstreichen Sie mit einer Farbe die wic</w:t>
      </w:r>
      <w:r w:rsidR="00DD7332">
        <w:t>h</w:t>
      </w:r>
      <w:r w:rsidR="00DD7332">
        <w:t xml:space="preserve">tigsten Inhalte, mit der anderen Farbe alles was Sie nicht verstehen und mit jemandem besprechen möchten. </w:t>
      </w:r>
    </w:p>
    <w:p w:rsidR="00DD7332" w:rsidRDefault="00DD7332" w:rsidP="00DD7332">
      <w:pPr>
        <w:pStyle w:val="Textkrper"/>
      </w:pPr>
      <w:r>
        <w:t>Wie jede Beschreibung wird die Beschreibung eines Schaubilds</w:t>
      </w:r>
    </w:p>
    <w:p w:rsidR="00DD7332" w:rsidRDefault="00DD7332" w:rsidP="00DD7332">
      <w:pPr>
        <w:pStyle w:val="Textkrperafz"/>
      </w:pPr>
      <w:r>
        <w:rPr>
          <w:lang w:val="de-DE" w:eastAsia="de-DE"/>
        </w:rPr>
        <w:drawing>
          <wp:anchor distT="0" distB="0" distL="114300" distR="114300" simplePos="0" relativeHeight="251667456" behindDoc="1" locked="0" layoutInCell="1" allowOverlap="1" wp14:anchorId="78A6DF5F" wp14:editId="34D43BE5">
            <wp:simplePos x="0" y="0"/>
            <wp:positionH relativeFrom="column">
              <wp:posOffset>2738120</wp:posOffset>
            </wp:positionH>
            <wp:positionV relativeFrom="paragraph">
              <wp:posOffset>81280</wp:posOffset>
            </wp:positionV>
            <wp:extent cx="1932305" cy="1402080"/>
            <wp:effectExtent l="0" t="0" r="0" b="7620"/>
            <wp:wrapTight wrapText="bothSides">
              <wp:wrapPolygon edited="0">
                <wp:start x="0" y="0"/>
                <wp:lineTo x="0" y="18196"/>
                <wp:lineTo x="426" y="21424"/>
                <wp:lineTo x="1491" y="21424"/>
                <wp:lineTo x="21082" y="20837"/>
                <wp:lineTo x="21082" y="15554"/>
                <wp:lineTo x="2555" y="14380"/>
                <wp:lineTo x="20656" y="14380"/>
                <wp:lineTo x="21295" y="14087"/>
                <wp:lineTo x="21295" y="587"/>
                <wp:lineTo x="20443" y="293"/>
                <wp:lineTo x="1491" y="0"/>
                <wp:lineTo x="0" y="0"/>
              </wp:wrapPolygon>
            </wp:wrapTight>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32305" cy="1402080"/>
                    </a:xfrm>
                    <a:prstGeom prst="rect">
                      <a:avLst/>
                    </a:prstGeom>
                    <a:noFill/>
                  </pic:spPr>
                </pic:pic>
              </a:graphicData>
            </a:graphic>
            <wp14:sizeRelH relativeFrom="page">
              <wp14:pctWidth>0</wp14:pctWidth>
            </wp14:sizeRelH>
            <wp14:sizeRelV relativeFrom="page">
              <wp14:pctHeight>0</wp14:pctHeight>
            </wp14:sizeRelV>
          </wp:anchor>
        </w:drawing>
      </w:r>
      <w:r>
        <w:t>sachlich und</w:t>
      </w:r>
    </w:p>
    <w:p w:rsidR="00DD7332" w:rsidRDefault="00DD7332" w:rsidP="00DD7332">
      <w:pPr>
        <w:pStyle w:val="Textkrperafz"/>
      </w:pPr>
      <w:r>
        <w:t>im Präsens (Gegenwart)</w:t>
      </w:r>
    </w:p>
    <w:p w:rsidR="00DD7332" w:rsidRDefault="00DD7332" w:rsidP="00DD7332">
      <w:pPr>
        <w:pStyle w:val="Textkrper"/>
      </w:pPr>
      <w:r>
        <w:t>geschrieben.</w:t>
      </w:r>
      <w:r w:rsidRPr="000139F5">
        <w:rPr>
          <w:noProof/>
        </w:rPr>
        <w:t xml:space="preserve"> </w:t>
      </w:r>
    </w:p>
    <w:p w:rsidR="00DD7332" w:rsidRDefault="00DD7332" w:rsidP="00DD7332">
      <w:pPr>
        <w:pStyle w:val="Textkrper"/>
      </w:pPr>
    </w:p>
    <w:p w:rsidR="00DD7332" w:rsidRDefault="00DD7332" w:rsidP="00DD7332">
      <w:pPr>
        <w:pStyle w:val="berschrift3"/>
      </w:pPr>
      <w:r>
        <w:t>Aufbau</w:t>
      </w:r>
    </w:p>
    <w:p w:rsidR="00DD7332" w:rsidRDefault="00DD7332" w:rsidP="00DD7332">
      <w:pPr>
        <w:pStyle w:val="berschrift4"/>
      </w:pPr>
      <w:r>
        <w:t>Einleitung</w:t>
      </w:r>
    </w:p>
    <w:p w:rsidR="009E614B" w:rsidRDefault="00DD7332" w:rsidP="00DD7332">
      <w:pPr>
        <w:pStyle w:val="Textkrperafz"/>
        <w:rPr>
          <w:lang w:val="de-DE"/>
        </w:rPr>
      </w:pPr>
      <w:r>
        <w:rPr>
          <w:lang w:val="de-DE" w:eastAsia="de-DE"/>
        </w:rPr>
        <mc:AlternateContent>
          <mc:Choice Requires="wps">
            <w:drawing>
              <wp:anchor distT="0" distB="0" distL="114300" distR="114300" simplePos="0" relativeHeight="251724800" behindDoc="0" locked="0" layoutInCell="1" allowOverlap="1" wp14:anchorId="4D0A87BF" wp14:editId="28069623">
                <wp:simplePos x="0" y="0"/>
                <wp:positionH relativeFrom="column">
                  <wp:posOffset>3051810</wp:posOffset>
                </wp:positionH>
                <wp:positionV relativeFrom="paragraph">
                  <wp:posOffset>97790</wp:posOffset>
                </wp:positionV>
                <wp:extent cx="1617980" cy="180975"/>
                <wp:effectExtent l="0" t="0" r="1270" b="9525"/>
                <wp:wrapTight wrapText="bothSides">
                  <wp:wrapPolygon edited="0">
                    <wp:start x="0" y="0"/>
                    <wp:lineTo x="0" y="20463"/>
                    <wp:lineTo x="21363" y="20463"/>
                    <wp:lineTo x="21363" y="0"/>
                    <wp:lineTo x="0" y="0"/>
                  </wp:wrapPolygon>
                </wp:wrapTight>
                <wp:docPr id="38" name="Textfeld 38"/>
                <wp:cNvGraphicFramePr/>
                <a:graphic xmlns:a="http://schemas.openxmlformats.org/drawingml/2006/main">
                  <a:graphicData uri="http://schemas.microsoft.com/office/word/2010/wordprocessingShape">
                    <wps:wsp>
                      <wps:cNvSpPr txBox="1"/>
                      <wps:spPr>
                        <a:xfrm>
                          <a:off x="0" y="0"/>
                          <a:ext cx="1617980" cy="180975"/>
                        </a:xfrm>
                        <a:prstGeom prst="rect">
                          <a:avLst/>
                        </a:prstGeom>
                        <a:solidFill>
                          <a:prstClr val="white"/>
                        </a:solidFill>
                        <a:ln>
                          <a:noFill/>
                        </a:ln>
                        <a:effectLst/>
                      </wps:spPr>
                      <wps:txbx>
                        <w:txbxContent>
                          <w:p w:rsidR="001D5EDA" w:rsidRPr="00063E4E" w:rsidRDefault="001D5EDA" w:rsidP="00DD7332">
                            <w:pPr>
                              <w:pStyle w:val="Beschriftung"/>
                            </w:pPr>
                            <w:r w:rsidRPr="00063E4E">
                              <w:t xml:space="preserve">Beispiel für ein Schaubild </w:t>
                            </w:r>
                            <w:r w:rsidR="00860F86">
                              <w:fldChar w:fldCharType="begin"/>
                            </w:r>
                            <w:r w:rsidR="00860F86">
                              <w:instrText xml:space="preserve"> SEQ Beispiel_für_ein_Schaubild \* ARABIC </w:instrText>
                            </w:r>
                            <w:r w:rsidR="00860F86">
                              <w:fldChar w:fldCharType="separate"/>
                            </w:r>
                            <w:r>
                              <w:rPr>
                                <w:noProof/>
                              </w:rPr>
                              <w:t>1</w:t>
                            </w:r>
                            <w:r w:rsidR="00860F86">
                              <w:rPr>
                                <w:noProof/>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8" o:spid="_x0000_s1031" type="#_x0000_t202" style="position:absolute;left:0;text-align:left;margin-left:240.3pt;margin-top:7.7pt;width:127.4pt;height:14.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" stroked="f">
                <v:textbox inset="0,0,0,0">
                  <w:txbxContent>
                    <w:p w:rsidR="001D5EDA" w:rsidRPr="00063E4E" w:rsidRDefault="001D5EDA" w:rsidP="00DD7332">
                      <w:pPr>
                        <w:pStyle w:val="Beschriftung"/>
                      </w:pPr>
                      <w:r w:rsidRPr="00063E4E">
                        <w:t xml:space="preserve">Beispiel für ein Schaubild </w:t>
                      </w:r>
                      <w:fldSimple w:instr=" SEQ Beispiel_für_ein_Schaubild \* ARABIC ">
                        <w:r>
                          <w:rPr>
                            <w:noProof/>
                          </w:rPr>
                          <w:t>1</w:t>
                        </w:r>
                      </w:fldSimple>
                    </w:p>
                  </w:txbxContent>
                </v:textbox>
                <w10:wrap type="tight"/>
              </v:shape>
            </w:pict>
          </mc:Fallback>
        </mc:AlternateContent>
      </w:r>
      <w:r w:rsidRPr="000B4B8A">
        <w:rPr>
          <w:lang w:val="de-DE"/>
        </w:rPr>
        <w:t>Überschrift und Thema des</w:t>
      </w:r>
    </w:p>
    <w:p w:rsidR="00DD7332" w:rsidRPr="000B4B8A" w:rsidRDefault="00DD7332" w:rsidP="009E614B">
      <w:pPr>
        <w:pStyle w:val="Textkrperafz"/>
        <w:numPr>
          <w:ilvl w:val="0"/>
          <w:numId w:val="0"/>
        </w:numPr>
        <w:ind w:left="737" w:firstLine="679"/>
        <w:rPr>
          <w:lang w:val="de-DE"/>
        </w:rPr>
      </w:pPr>
      <w:r w:rsidRPr="000B4B8A">
        <w:rPr>
          <w:lang w:val="de-DE"/>
        </w:rPr>
        <w:t>Schaubilds – Um was geht es?</w:t>
      </w:r>
    </w:p>
    <w:p w:rsidR="00DD7332" w:rsidRPr="000B4B8A" w:rsidRDefault="00DD7332" w:rsidP="00DD7332">
      <w:pPr>
        <w:pStyle w:val="Textkrperafz"/>
        <w:rPr>
          <w:lang w:val="de-DE"/>
        </w:rPr>
      </w:pPr>
      <w:r w:rsidRPr="000B4B8A">
        <w:rPr>
          <w:lang w:val="de-DE"/>
        </w:rPr>
        <w:t>Quelle – Wer hat die Daten erhoben?</w:t>
      </w:r>
    </w:p>
    <w:p w:rsidR="009E614B" w:rsidRDefault="003E1EFA" w:rsidP="00DD7332">
      <w:pPr>
        <w:pStyle w:val="Textkrperafz"/>
        <w:rPr>
          <w:lang w:val="de-DE"/>
        </w:rPr>
      </w:pPr>
      <w:r>
        <w:rPr>
          <w:lang w:val="de-DE"/>
        </w:rPr>
        <w:t>Erscheinungsort und -</w:t>
      </w:r>
      <w:r w:rsidR="00DD7332" w:rsidRPr="000B4B8A">
        <w:rPr>
          <w:lang w:val="de-DE"/>
        </w:rPr>
        <w:t>zeitpunkt – Wann und wo wurden das Schaubild</w:t>
      </w:r>
    </w:p>
    <w:p w:rsidR="00DD7332" w:rsidRPr="000B4B8A" w:rsidRDefault="00DD7332" w:rsidP="009E614B">
      <w:pPr>
        <w:pStyle w:val="Textkrperafz"/>
        <w:numPr>
          <w:ilvl w:val="0"/>
          <w:numId w:val="0"/>
        </w:numPr>
        <w:ind w:left="737" w:firstLine="679"/>
        <w:rPr>
          <w:lang w:val="de-DE"/>
        </w:rPr>
      </w:pPr>
      <w:r w:rsidRPr="000B4B8A">
        <w:rPr>
          <w:lang w:val="de-DE"/>
        </w:rPr>
        <w:t>veröffentlicht?</w:t>
      </w:r>
    </w:p>
    <w:p w:rsidR="00DD7332" w:rsidRPr="000B4B8A" w:rsidRDefault="00DD7332" w:rsidP="00DD7332">
      <w:pPr>
        <w:pStyle w:val="Textkrperafz"/>
        <w:rPr>
          <w:lang w:val="de-DE"/>
        </w:rPr>
      </w:pPr>
      <w:r w:rsidRPr="000B4B8A">
        <w:rPr>
          <w:lang w:val="de-DE"/>
        </w:rPr>
        <w:t xml:space="preserve">Zeitraum </w:t>
      </w:r>
      <w:r w:rsidR="00A41D22">
        <w:rPr>
          <w:lang w:val="de-DE"/>
        </w:rPr>
        <w:t>–</w:t>
      </w:r>
      <w:r w:rsidRPr="000B4B8A">
        <w:rPr>
          <w:lang w:val="de-DE"/>
        </w:rPr>
        <w:t xml:space="preserve"> Auf welchen Zeitraum beziehen sich die Angaben?</w:t>
      </w:r>
    </w:p>
    <w:p w:rsidR="00DD7332" w:rsidRPr="000B4B8A" w:rsidRDefault="00DD7332" w:rsidP="00DD7332">
      <w:pPr>
        <w:pStyle w:val="Textkrperafz"/>
        <w:rPr>
          <w:lang w:val="de-DE"/>
        </w:rPr>
      </w:pPr>
      <w:r w:rsidRPr="000B4B8A">
        <w:rPr>
          <w:lang w:val="de-DE"/>
        </w:rPr>
        <w:t xml:space="preserve">Schaubildtyp </w:t>
      </w:r>
      <w:r w:rsidR="00A41D22">
        <w:rPr>
          <w:lang w:val="de-DE"/>
        </w:rPr>
        <w:t>–</w:t>
      </w:r>
      <w:r w:rsidRPr="000B4B8A">
        <w:rPr>
          <w:lang w:val="de-DE"/>
        </w:rPr>
        <w:t xml:space="preserve"> Um welche Art von </w:t>
      </w:r>
      <w:r>
        <w:rPr>
          <w:lang w:val="de-DE"/>
        </w:rPr>
        <w:t>Diagramm</w:t>
      </w:r>
      <w:r w:rsidRPr="000B4B8A">
        <w:rPr>
          <w:lang w:val="de-DE"/>
        </w:rPr>
        <w:t xml:space="preserve"> handelt es sich?</w:t>
      </w:r>
    </w:p>
    <w:p w:rsidR="00DD7332" w:rsidRPr="000B4B8A" w:rsidRDefault="00DD7332" w:rsidP="00DD7332">
      <w:pPr>
        <w:pStyle w:val="Textkrperafz"/>
        <w:rPr>
          <w:lang w:val="de-DE"/>
        </w:rPr>
      </w:pPr>
      <w:r w:rsidRPr="000B4B8A">
        <w:rPr>
          <w:lang w:val="de-DE"/>
        </w:rPr>
        <w:t>Bei mehreren Teilen: Worauf beziehen sich die einzelnen Teile?</w:t>
      </w:r>
    </w:p>
    <w:p w:rsidR="00DD7332" w:rsidRDefault="00DD7332" w:rsidP="00DD7332">
      <w:pPr>
        <w:pStyle w:val="berschrift4"/>
      </w:pPr>
      <w:r>
        <w:t>Hauptteil</w:t>
      </w:r>
    </w:p>
    <w:p w:rsidR="00DD7332" w:rsidRDefault="00DD7332" w:rsidP="00DD7332">
      <w:pPr>
        <w:pStyle w:val="Textkrper"/>
      </w:pPr>
      <w:r>
        <w:t>Sie sollen das Schaubild genau beschreiben, ohne dabei einfach jeden Wert zu nennen. Hier ein paar Tipps für Ihr Vorgehen.</w:t>
      </w:r>
    </w:p>
    <w:p w:rsidR="00DD7332" w:rsidRPr="000B4B8A" w:rsidRDefault="00DD7332" w:rsidP="00DD7332">
      <w:pPr>
        <w:pStyle w:val="Textkrperafz"/>
        <w:rPr>
          <w:lang w:val="de-DE"/>
        </w:rPr>
      </w:pPr>
      <w:r w:rsidRPr="000B4B8A">
        <w:rPr>
          <w:lang w:val="de-DE"/>
        </w:rPr>
        <w:t>Überlegen Sie sich im Vorhinein eine passende Reihenfolge.</w:t>
      </w:r>
    </w:p>
    <w:p w:rsidR="00DD7332" w:rsidRPr="000B4B8A" w:rsidRDefault="00DD7332" w:rsidP="00DD7332">
      <w:pPr>
        <w:pStyle w:val="Textkrperafz"/>
        <w:rPr>
          <w:lang w:val="de-DE"/>
        </w:rPr>
      </w:pPr>
      <w:r w:rsidRPr="000B4B8A">
        <w:rPr>
          <w:lang w:val="de-DE"/>
        </w:rPr>
        <w:t>Schreiben Sie zuerst in Stichworten.</w:t>
      </w:r>
    </w:p>
    <w:p w:rsidR="009E614B" w:rsidRDefault="00DD7332" w:rsidP="00DD7332">
      <w:pPr>
        <w:pStyle w:val="Textkrperafz"/>
        <w:rPr>
          <w:lang w:val="de-DE"/>
        </w:rPr>
      </w:pPr>
      <w:r w:rsidRPr="000B4B8A">
        <w:rPr>
          <w:lang w:val="de-DE"/>
        </w:rPr>
        <w:t xml:space="preserve">Gehen Sie auch auf die Gestaltung des Schaubilds ein. </w:t>
      </w:r>
      <w:r w:rsidRPr="00FE0274">
        <w:rPr>
          <w:lang w:val="de-DE"/>
        </w:rPr>
        <w:t>Sind Bilder zu</w:t>
      </w:r>
    </w:p>
    <w:p w:rsidR="00DD7332" w:rsidRPr="00FE0274" w:rsidRDefault="00DD7332" w:rsidP="009E614B">
      <w:pPr>
        <w:pStyle w:val="Textkrperafz"/>
        <w:numPr>
          <w:ilvl w:val="0"/>
          <w:numId w:val="0"/>
        </w:numPr>
        <w:ind w:left="737" w:firstLine="679"/>
        <w:rPr>
          <w:lang w:val="de-DE"/>
        </w:rPr>
      </w:pPr>
      <w:r w:rsidRPr="00FE0274">
        <w:rPr>
          <w:lang w:val="de-DE"/>
        </w:rPr>
        <w:t>sehen? Wie ist die Grafik aufgebaut?</w:t>
      </w:r>
    </w:p>
    <w:p w:rsidR="009E614B" w:rsidRDefault="00DD7332" w:rsidP="00DD7332">
      <w:pPr>
        <w:pStyle w:val="Textkrperafz"/>
        <w:rPr>
          <w:lang w:val="de-DE"/>
        </w:rPr>
      </w:pPr>
      <w:r w:rsidRPr="00FE0274">
        <w:rPr>
          <w:lang w:val="de-DE"/>
        </w:rPr>
        <w:t xml:space="preserve">Welche Werte werden dargestellt? Was wird </w:t>
      </w:r>
      <w:r>
        <w:rPr>
          <w:lang w:val="de-DE"/>
        </w:rPr>
        <w:t>z.</w:t>
      </w:r>
      <w:r w:rsidR="00CA4E8E">
        <w:rPr>
          <w:lang w:val="de-DE"/>
        </w:rPr>
        <w:t xml:space="preserve"> </w:t>
      </w:r>
      <w:r>
        <w:rPr>
          <w:lang w:val="de-DE"/>
        </w:rPr>
        <w:t xml:space="preserve">B. </w:t>
      </w:r>
      <w:r w:rsidRPr="00FE0274">
        <w:rPr>
          <w:lang w:val="de-DE"/>
        </w:rPr>
        <w:t xml:space="preserve">nach </w:t>
      </w:r>
      <w:r>
        <w:rPr>
          <w:lang w:val="de-DE"/>
        </w:rPr>
        <w:t>links/</w:t>
      </w:r>
      <w:r w:rsidRPr="00FE0274">
        <w:rPr>
          <w:lang w:val="de-DE"/>
        </w:rPr>
        <w:t xml:space="preserve">rechts </w:t>
      </w:r>
    </w:p>
    <w:p w:rsidR="00DD7332" w:rsidRPr="009E614B" w:rsidRDefault="00DD7332" w:rsidP="009E614B">
      <w:pPr>
        <w:pStyle w:val="Textkrperafz"/>
        <w:numPr>
          <w:ilvl w:val="0"/>
          <w:numId w:val="0"/>
        </w:numPr>
        <w:ind w:left="737" w:firstLine="679"/>
        <w:rPr>
          <w:lang w:val="de-DE"/>
        </w:rPr>
      </w:pPr>
      <w:r w:rsidRPr="00FE0274">
        <w:rPr>
          <w:lang w:val="de-DE"/>
        </w:rPr>
        <w:t>(„x-</w:t>
      </w:r>
      <w:r w:rsidRPr="009E614B">
        <w:rPr>
          <w:lang w:val="de-DE"/>
        </w:rPr>
        <w:t>Achse“), was nach oben/unten („y-Achse“) abgetragen?</w:t>
      </w:r>
    </w:p>
    <w:p w:rsidR="00DD7332" w:rsidRPr="000B4B8A" w:rsidRDefault="00DD7332" w:rsidP="00DD7332">
      <w:pPr>
        <w:pStyle w:val="Textkrperafz"/>
        <w:rPr>
          <w:lang w:val="de-DE"/>
        </w:rPr>
      </w:pPr>
      <w:r w:rsidRPr="000B4B8A">
        <w:rPr>
          <w:lang w:val="de-DE"/>
        </w:rPr>
        <w:t>Nennen Sie unbedingt die auffälligsten Angaben im Schaubild.</w:t>
      </w:r>
    </w:p>
    <w:p w:rsidR="009E614B" w:rsidRDefault="00DD7332" w:rsidP="00DD7332">
      <w:pPr>
        <w:pStyle w:val="Textkrperafz"/>
        <w:rPr>
          <w:lang w:val="de-DE"/>
        </w:rPr>
      </w:pPr>
      <w:r>
        <w:rPr>
          <w:lang w:val="de-DE"/>
        </w:rPr>
        <w:t>Nennen</w:t>
      </w:r>
      <w:r w:rsidRPr="000B4B8A">
        <w:rPr>
          <w:lang w:val="de-DE"/>
        </w:rPr>
        <w:t xml:space="preserve"> Sie auch, wenn sich etwas nicht verändert oder Ähnlichkeiten</w:t>
      </w:r>
    </w:p>
    <w:p w:rsidR="00DD7332" w:rsidRPr="000B4B8A" w:rsidRDefault="00DD7332" w:rsidP="009E614B">
      <w:pPr>
        <w:pStyle w:val="Textkrperafz"/>
        <w:numPr>
          <w:ilvl w:val="0"/>
          <w:numId w:val="0"/>
        </w:numPr>
        <w:ind w:left="737" w:firstLine="679"/>
        <w:rPr>
          <w:lang w:val="de-DE"/>
        </w:rPr>
      </w:pPr>
      <w:r w:rsidRPr="000B4B8A">
        <w:rPr>
          <w:lang w:val="de-DE"/>
        </w:rPr>
        <w:t xml:space="preserve">zu sehen sind. </w:t>
      </w:r>
    </w:p>
    <w:p w:rsidR="009E614B" w:rsidRDefault="00DD7332" w:rsidP="00DD7332">
      <w:pPr>
        <w:pStyle w:val="Textkrperafz"/>
        <w:rPr>
          <w:lang w:val="de-DE"/>
        </w:rPr>
      </w:pPr>
      <w:r w:rsidRPr="000B4B8A">
        <w:rPr>
          <w:lang w:val="de-DE"/>
        </w:rPr>
        <w:t>Auffällig sind nicht nur besonders große, sondern auch besonders</w:t>
      </w:r>
    </w:p>
    <w:p w:rsidR="00DD7332" w:rsidRPr="000B4B8A" w:rsidRDefault="00DD7332" w:rsidP="009E614B">
      <w:pPr>
        <w:pStyle w:val="Textkrperafz"/>
        <w:numPr>
          <w:ilvl w:val="0"/>
          <w:numId w:val="0"/>
        </w:numPr>
        <w:ind w:left="737" w:firstLine="679"/>
        <w:rPr>
          <w:lang w:val="de-DE"/>
        </w:rPr>
      </w:pPr>
      <w:r w:rsidRPr="000B4B8A">
        <w:rPr>
          <w:lang w:val="de-DE"/>
        </w:rPr>
        <w:t>kleine Werte.</w:t>
      </w:r>
    </w:p>
    <w:p w:rsidR="00DD7332" w:rsidRPr="000B4B8A" w:rsidRDefault="00DD7332" w:rsidP="00DD7332">
      <w:pPr>
        <w:pStyle w:val="Textkrperafz"/>
        <w:rPr>
          <w:lang w:val="de-DE"/>
        </w:rPr>
      </w:pPr>
      <w:r w:rsidRPr="000B4B8A">
        <w:rPr>
          <w:lang w:val="de-DE"/>
        </w:rPr>
        <w:t>Sie müssen nicht jede Zahl nennen.</w:t>
      </w:r>
    </w:p>
    <w:p w:rsidR="008B5C9B" w:rsidRDefault="00DD7332" w:rsidP="00DD7332">
      <w:pPr>
        <w:pStyle w:val="Textkrperafz"/>
        <w:rPr>
          <w:lang w:val="de-DE"/>
        </w:rPr>
      </w:pPr>
      <w:r w:rsidRPr="000B4B8A">
        <w:rPr>
          <w:lang w:val="de-DE"/>
        </w:rPr>
        <w:t>Achten Sie auf abwechslungsreiche Formulierungen.</w:t>
      </w:r>
    </w:p>
    <w:p w:rsidR="008B5C9B" w:rsidRDefault="008B5C9B">
      <w:pPr>
        <w:spacing w:line="240" w:lineRule="exact"/>
        <w:rPr>
          <w:noProof/>
        </w:rPr>
      </w:pPr>
      <w:r>
        <w:br w:type="page"/>
      </w:r>
    </w:p>
    <w:p w:rsidR="00DD7332" w:rsidRDefault="00DD7332" w:rsidP="00DD7332">
      <w:pPr>
        <w:pStyle w:val="berschrift4"/>
      </w:pPr>
      <w:r>
        <w:lastRenderedPageBreak/>
        <w:t>Schluss</w:t>
      </w:r>
    </w:p>
    <w:p w:rsidR="00DD7332" w:rsidRPr="000B4B8A" w:rsidRDefault="00DD7332" w:rsidP="00DD7332">
      <w:pPr>
        <w:pStyle w:val="Textkrperafz"/>
        <w:rPr>
          <w:lang w:val="de-DE"/>
        </w:rPr>
      </w:pPr>
      <w:r w:rsidRPr="000B4B8A">
        <w:rPr>
          <w:lang w:val="de-DE"/>
        </w:rPr>
        <w:t>Nennen Sie das wichtigste Ergebnis des Schaubilds.</w:t>
      </w:r>
    </w:p>
    <w:p w:rsidR="009E614B" w:rsidRDefault="00DD7332" w:rsidP="00DD7332">
      <w:pPr>
        <w:pStyle w:val="Textkrperafz"/>
        <w:rPr>
          <w:lang w:val="de-DE"/>
        </w:rPr>
      </w:pPr>
      <w:r w:rsidRPr="000B4B8A">
        <w:rPr>
          <w:lang w:val="de-DE"/>
        </w:rPr>
        <w:t>Überlegen Sie, welche Angaben im Schaubild noch fehlen, welche Sie</w:t>
      </w:r>
    </w:p>
    <w:p w:rsidR="00DD7332" w:rsidRPr="000B4B8A" w:rsidRDefault="00DD7332" w:rsidP="009E614B">
      <w:pPr>
        <w:pStyle w:val="Textkrperafz"/>
        <w:numPr>
          <w:ilvl w:val="0"/>
          <w:numId w:val="0"/>
        </w:numPr>
        <w:ind w:left="737" w:firstLine="679"/>
        <w:rPr>
          <w:lang w:val="de-DE"/>
        </w:rPr>
      </w:pPr>
      <w:r w:rsidRPr="000B4B8A">
        <w:rPr>
          <w:lang w:val="de-DE"/>
        </w:rPr>
        <w:t>noch gerne kennen würden.</w:t>
      </w:r>
    </w:p>
    <w:p w:rsidR="00DD7332" w:rsidRPr="000B4B8A" w:rsidRDefault="00DD7332" w:rsidP="00DD7332">
      <w:pPr>
        <w:pStyle w:val="Textkrperafz"/>
        <w:rPr>
          <w:lang w:val="de-DE"/>
        </w:rPr>
      </w:pPr>
      <w:r w:rsidRPr="000B4B8A">
        <w:rPr>
          <w:lang w:val="de-DE"/>
        </w:rPr>
        <w:t>Welche Konsequenzen kann man aus den Ergebnissen ziehen?</w:t>
      </w:r>
    </w:p>
    <w:p w:rsidR="00DD7332" w:rsidRPr="00B147D4" w:rsidRDefault="00DD7332" w:rsidP="00DD7332">
      <w:pPr>
        <w:pStyle w:val="Textkrperafz"/>
        <w:rPr>
          <w:lang w:val="de-DE"/>
        </w:rPr>
      </w:pPr>
      <w:r w:rsidRPr="000B4B8A">
        <w:rPr>
          <w:lang w:val="de-DE"/>
        </w:rPr>
        <w:t xml:space="preserve">Hier dürfen Sie auch Ihre persönliche Meinung zum Thema nennen. </w:t>
      </w:r>
    </w:p>
    <w:p w:rsidR="00DD7332" w:rsidRDefault="00DD7332" w:rsidP="00DD7332">
      <w:pPr>
        <w:pStyle w:val="berschrift4"/>
      </w:pPr>
      <w:r>
        <w:t>Worterklärungen</w:t>
      </w:r>
    </w:p>
    <w:p w:rsidR="0099441E" w:rsidRDefault="0099441E" w:rsidP="0099441E">
      <w:pPr>
        <w:pStyle w:val="Textkrper"/>
        <w:numPr>
          <w:ilvl w:val="0"/>
          <w:numId w:val="49"/>
        </w:numPr>
        <w:ind w:left="737" w:hanging="17"/>
      </w:pPr>
      <w:r>
        <w:rPr>
          <w:rStyle w:val="Unterstrichen"/>
        </w:rPr>
        <w:t>D</w:t>
      </w:r>
      <w:r w:rsidR="00DD7332" w:rsidRPr="000B4B8A">
        <w:rPr>
          <w:rStyle w:val="Unterstrichen"/>
        </w:rPr>
        <w:t>as Schaubild/das Diagramm</w:t>
      </w:r>
      <w:r w:rsidR="00DD7332">
        <w:t xml:space="preserve">: </w:t>
      </w:r>
    </w:p>
    <w:p w:rsidR="00DD7332" w:rsidRDefault="00DD7332" w:rsidP="0099441E">
      <w:pPr>
        <w:pStyle w:val="Textkrper"/>
        <w:ind w:left="1416"/>
      </w:pPr>
      <w:r>
        <w:t>Es ist die grafische Darstellung von Daten, Sachverhalten und Inform</w:t>
      </w:r>
      <w:r>
        <w:t>a</w:t>
      </w:r>
      <w:r>
        <w:t>tionen. Ein Zusammenhang wird</w:t>
      </w:r>
      <w:r w:rsidR="0099441E">
        <w:t xml:space="preserve"> </w:t>
      </w:r>
      <w:r>
        <w:t>damit verdeutlicht. Als Schaubild wird häufig eine Darstellung bezeichnet, die neben einem oder mehreren Diagrammen eine Überschrift und</w:t>
      </w:r>
      <w:r w:rsidR="0099441E">
        <w:t xml:space="preserve"> </w:t>
      </w:r>
      <w:r>
        <w:t>ein Bild enthält.</w:t>
      </w:r>
    </w:p>
    <w:p w:rsidR="0099441E" w:rsidRDefault="0099441E" w:rsidP="0099441E">
      <w:pPr>
        <w:pStyle w:val="Textkrper"/>
        <w:numPr>
          <w:ilvl w:val="0"/>
          <w:numId w:val="49"/>
        </w:numPr>
        <w:ind w:left="737" w:hanging="17"/>
      </w:pPr>
      <w:r>
        <w:rPr>
          <w:rStyle w:val="Unterstrichen"/>
        </w:rPr>
        <w:t>D</w:t>
      </w:r>
      <w:r w:rsidR="00DD7332" w:rsidRPr="000B4B8A">
        <w:rPr>
          <w:rStyle w:val="Unterstrichen"/>
        </w:rPr>
        <w:t>ie Grafik</w:t>
      </w:r>
      <w:r w:rsidR="00DD7332">
        <w:t xml:space="preserve">: </w:t>
      </w:r>
    </w:p>
    <w:p w:rsidR="00DD7332" w:rsidRDefault="0099441E" w:rsidP="0099441E">
      <w:pPr>
        <w:pStyle w:val="Textkrper"/>
        <w:ind w:left="737" w:firstLine="679"/>
      </w:pPr>
      <w:r>
        <w:t>E</w:t>
      </w:r>
      <w:r w:rsidR="00DD7332">
        <w:t>ine zeichnerische oder technische Darstellung</w:t>
      </w:r>
    </w:p>
    <w:p w:rsidR="0099441E" w:rsidRDefault="0099441E" w:rsidP="0099441E">
      <w:pPr>
        <w:pStyle w:val="Textkrper"/>
        <w:numPr>
          <w:ilvl w:val="0"/>
          <w:numId w:val="49"/>
        </w:numPr>
        <w:ind w:left="737" w:hanging="17"/>
      </w:pPr>
      <w:r>
        <w:rPr>
          <w:rStyle w:val="Unterstrichen"/>
        </w:rPr>
        <w:t>D</w:t>
      </w:r>
      <w:r w:rsidR="00DD7332" w:rsidRPr="000B4B8A">
        <w:rPr>
          <w:rStyle w:val="Unterstrichen"/>
        </w:rPr>
        <w:t>ie Quelle</w:t>
      </w:r>
      <w:r w:rsidR="00DD7332">
        <w:t>:</w:t>
      </w:r>
    </w:p>
    <w:p w:rsidR="00DD7332" w:rsidRDefault="0099441E" w:rsidP="0099441E">
      <w:pPr>
        <w:pStyle w:val="Textkrper"/>
        <w:ind w:left="1416"/>
      </w:pPr>
      <w:r>
        <w:t>H</w:t>
      </w:r>
      <w:r w:rsidR="00DD7332">
        <w:t>ier derjenige, der die Informationen, z.</w:t>
      </w:r>
      <w:r w:rsidR="008B5C9B">
        <w:t xml:space="preserve"> </w:t>
      </w:r>
      <w:r w:rsidR="00DD7332">
        <w:t>B. mit einer</w:t>
      </w:r>
      <w:r>
        <w:t xml:space="preserve"> </w:t>
      </w:r>
      <w:r w:rsidR="00DD7332">
        <w:t>Umfrage erhoben hat</w:t>
      </w:r>
      <w:r>
        <w:t>.</w:t>
      </w:r>
    </w:p>
    <w:p w:rsidR="00DD7332" w:rsidRPr="004E1B38" w:rsidRDefault="00DD7332" w:rsidP="00DD7332">
      <w:pPr>
        <w:pStyle w:val="Textkrper"/>
      </w:pPr>
    </w:p>
    <w:p w:rsidR="00DD7332" w:rsidRDefault="00DD7332" w:rsidP="008C55D5">
      <w:pPr>
        <w:pStyle w:val="AufgabeEbene1"/>
        <w:numPr>
          <w:ilvl w:val="0"/>
          <w:numId w:val="43"/>
        </w:numPr>
      </w:pPr>
      <w:r>
        <w:t>In diesem Informationstext sind einige schwierige Wörter enthalten. Klären Sie diese Wörter, benutzen Sie dazu evtl. ein Wörterbuch.</w:t>
      </w:r>
    </w:p>
    <w:p w:rsidR="00DD7332" w:rsidRDefault="00DD7332" w:rsidP="00DD7332">
      <w:pPr>
        <w:pStyle w:val="AufgabeLinie"/>
      </w:pPr>
      <w:r>
        <w:t xml:space="preserve">Präsens: </w:t>
      </w:r>
      <w:r>
        <w:tab/>
      </w:r>
    </w:p>
    <w:p w:rsidR="00DD7332" w:rsidRDefault="00744096" w:rsidP="00DD7332">
      <w:pPr>
        <w:pStyle w:val="AufgabeLinie"/>
      </w:pPr>
      <w:r>
        <w:t>x-Achse</w:t>
      </w:r>
      <w:r w:rsidR="00DD7332">
        <w:t xml:space="preserve">/y-Achse: </w:t>
      </w:r>
      <w:r w:rsidR="00DD7332">
        <w:tab/>
      </w:r>
    </w:p>
    <w:p w:rsidR="00DD7332" w:rsidRDefault="00DD7332" w:rsidP="00DD7332">
      <w:pPr>
        <w:pStyle w:val="AufgabeLinie"/>
      </w:pPr>
      <w:r>
        <w:rPr>
          <w:noProof/>
          <w:lang w:eastAsia="de-DE"/>
        </w:rPr>
        <w:drawing>
          <wp:anchor distT="0" distB="0" distL="114300" distR="114300" simplePos="0" relativeHeight="251698176" behindDoc="0" locked="0" layoutInCell="0" allowOverlap="1" wp14:anchorId="1FBA77D6" wp14:editId="4F940C48">
            <wp:simplePos x="0" y="0"/>
            <wp:positionH relativeFrom="rightMargin">
              <wp:posOffset>200660</wp:posOffset>
            </wp:positionH>
            <wp:positionV relativeFrom="paragraph">
              <wp:posOffset>72708</wp:posOffset>
            </wp:positionV>
            <wp:extent cx="352425" cy="440532"/>
            <wp:effectExtent l="0" t="0" r="0" b="0"/>
            <wp:wrapNone/>
            <wp:docPr id="928"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55036" cy="44379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Konsequenz: </w:t>
      </w:r>
      <w:r>
        <w:tab/>
      </w:r>
    </w:p>
    <w:p w:rsidR="00DD7332" w:rsidRDefault="00DD7332" w:rsidP="00DD7332">
      <w:pPr>
        <w:pStyle w:val="AufgabeLinie"/>
      </w:pPr>
      <w:r>
        <w:t>Sie haben noch mehr Wörter nicht verstanden? Dann bitten Sie jemanden um Hilfe.</w:t>
      </w:r>
      <w:r w:rsidRPr="00A003BA">
        <w:rPr>
          <w:noProof/>
          <w:sz w:val="24"/>
          <w:lang w:eastAsia="de-DE"/>
        </w:rPr>
        <w:t xml:space="preserve"> </w:t>
      </w:r>
    </w:p>
    <w:p w:rsidR="00DD7332" w:rsidRDefault="00DD7332" w:rsidP="00DD7332">
      <w:pPr>
        <w:pStyle w:val="AufgabeLinie"/>
        <w:ind w:left="0"/>
      </w:pPr>
    </w:p>
    <w:p w:rsidR="00DD7332" w:rsidRDefault="00DD7332" w:rsidP="00DD7332">
      <w:pPr>
        <w:pStyle w:val="Textkrper"/>
      </w:pPr>
      <w:r>
        <w:rPr>
          <w:noProof/>
          <w:sz w:val="24"/>
        </w:rPr>
        <w:drawing>
          <wp:anchor distT="0" distB="0" distL="114300" distR="114300" simplePos="0" relativeHeight="251701248" behindDoc="0" locked="0" layoutInCell="0" allowOverlap="1" wp14:anchorId="7DA80131" wp14:editId="3142A93E">
            <wp:simplePos x="0" y="0"/>
            <wp:positionH relativeFrom="rightMargin">
              <wp:posOffset>107950</wp:posOffset>
            </wp:positionH>
            <wp:positionV relativeFrom="paragraph">
              <wp:posOffset>36830</wp:posOffset>
            </wp:positionV>
            <wp:extent cx="345440" cy="323850"/>
            <wp:effectExtent l="0" t="0" r="0" b="0"/>
            <wp:wrapNone/>
            <wp:docPr id="1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Extra: </w:t>
      </w:r>
    </w:p>
    <w:p w:rsidR="00DD7332" w:rsidRPr="004E1B38" w:rsidRDefault="00DD7332" w:rsidP="00DD7332">
      <w:pPr>
        <w:pStyle w:val="Textkrper"/>
      </w:pPr>
      <w:r>
        <w:t>Sie kennen bereits einige andere Schreibformen wie Inhaltsangabe, Bericht oder Erzä</w:t>
      </w:r>
      <w:r>
        <w:t>h</w:t>
      </w:r>
      <w:r>
        <w:t>lung.</w:t>
      </w:r>
    </w:p>
    <w:p w:rsidR="00DD7332" w:rsidRDefault="00DD7332" w:rsidP="00DD7332">
      <w:pPr>
        <w:spacing w:line="240" w:lineRule="exact"/>
      </w:pPr>
    </w:p>
    <w:p w:rsidR="00DD7332" w:rsidRDefault="00DD7332" w:rsidP="00F60FD4">
      <w:pPr>
        <w:pStyle w:val="AufgabeEbene2"/>
      </w:pPr>
      <w:r w:rsidRPr="00C007FD">
        <w:t>Welcher Teil ist bei der Schaubildbeschreibung</w:t>
      </w:r>
      <w:r>
        <w:t xml:space="preserve"> umfangreicher (das heißt länger) als bei anderen Schreibformen? </w:t>
      </w:r>
    </w:p>
    <w:p w:rsidR="00DD7332" w:rsidRDefault="00DD7332" w:rsidP="00F60FD4">
      <w:pPr>
        <w:pStyle w:val="AufgabeLinie"/>
        <w:ind w:left="0"/>
      </w:pPr>
      <w:r>
        <w:t>_____________________________________________________________</w:t>
      </w:r>
    </w:p>
    <w:p w:rsidR="009E614B" w:rsidRDefault="00DD7332" w:rsidP="00DD7332">
      <w:pPr>
        <w:pStyle w:val="AufgabeEbene2"/>
      </w:pPr>
      <w:r>
        <w:t xml:space="preserve">Mit welcher Schreibform hat die Schaubildbeschreibung am meisten gemeinsam – </w:t>
      </w:r>
    </w:p>
    <w:p w:rsidR="00DD7332" w:rsidRDefault="00DD7332" w:rsidP="00DD7332">
      <w:pPr>
        <w:pStyle w:val="AufgabeEbene2"/>
      </w:pPr>
      <w:r>
        <w:t>Inhaltsangabe, Bericht oder Erzählung? Warum?</w:t>
      </w:r>
    </w:p>
    <w:p w:rsidR="00DD7332" w:rsidRDefault="00DD7332" w:rsidP="009E614B">
      <w:pPr>
        <w:pStyle w:val="AufgabeLckentext"/>
        <w:ind w:left="0"/>
      </w:pPr>
      <w:r>
        <w:t>_____________________________________________________________</w:t>
      </w:r>
    </w:p>
    <w:p w:rsidR="00DD7332" w:rsidRDefault="00DD7332" w:rsidP="009E614B">
      <w:pPr>
        <w:pStyle w:val="AufgabeLckentext"/>
        <w:ind w:left="0"/>
      </w:pPr>
      <w:r>
        <w:t>_____________________________________________________________</w:t>
      </w:r>
    </w:p>
    <w:p w:rsidR="00DD7332" w:rsidRPr="00C007FD" w:rsidRDefault="00DD7332" w:rsidP="00F60FD4">
      <w:pPr>
        <w:pStyle w:val="Textkrpernrinnen"/>
        <w:numPr>
          <w:ilvl w:val="0"/>
          <w:numId w:val="0"/>
        </w:numPr>
        <w:ind w:left="567" w:hanging="283"/>
        <w:rPr>
          <w:rFonts w:ascii="Source Sans Pro Semibold" w:eastAsia="Times New Roman" w:hAnsi="Source Sans Pro Semibold" w:cs="Times New Roman"/>
          <w:sz w:val="26"/>
          <w:szCs w:val="26"/>
        </w:rPr>
      </w:pPr>
      <w:r w:rsidRPr="00C007FD">
        <w:br w:type="page"/>
      </w:r>
    </w:p>
    <w:p w:rsidR="00DD7332" w:rsidRDefault="00DD7332" w:rsidP="00DD7332">
      <w:pPr>
        <w:pStyle w:val="berschrift2"/>
      </w:pPr>
      <w:r>
        <w:lastRenderedPageBreak/>
        <w:t>Lückentext</w:t>
      </w:r>
    </w:p>
    <w:p w:rsidR="00DD7332" w:rsidRDefault="00DD7332" w:rsidP="00DD7332">
      <w:pPr>
        <w:pStyle w:val="AufgabeEbene1"/>
      </w:pPr>
      <w:r>
        <w:t>Wenn Sie alles gut gelesen haben, dann sollten Sie diesen Lückentext ausfüllen kö</w:t>
      </w:r>
      <w:r>
        <w:t>n</w:t>
      </w:r>
      <w:r>
        <w:t>nen. Tipp: Benutzen Sie die Wörter, die am Ende des Textes angegeben sind.</w:t>
      </w:r>
      <w:r>
        <w:rPr>
          <w:noProof/>
          <w:sz w:val="24"/>
          <w:lang w:eastAsia="de-DE"/>
        </w:rPr>
        <w:drawing>
          <wp:anchor distT="0" distB="0" distL="114300" distR="114300" simplePos="0" relativeHeight="251665408" behindDoc="0" locked="0" layoutInCell="0" allowOverlap="1" wp14:anchorId="65636D7D" wp14:editId="326C3691">
            <wp:simplePos x="0" y="0"/>
            <wp:positionH relativeFrom="rightMargin">
              <wp:posOffset>107950</wp:posOffset>
            </wp:positionH>
            <wp:positionV relativeFrom="paragraph">
              <wp:posOffset>0</wp:posOffset>
            </wp:positionV>
            <wp:extent cx="323850" cy="323850"/>
            <wp:effectExtent l="0" t="0" r="0" b="0"/>
            <wp:wrapNone/>
            <wp:docPr id="1190"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Pr="009E614B" w:rsidRDefault="00DD7332" w:rsidP="009E614B">
      <w:pPr>
        <w:pStyle w:val="AufgabeLckentext"/>
      </w:pPr>
      <w:r w:rsidRPr="009E614B">
        <w:rPr>
          <w:noProof/>
          <w:lang w:eastAsia="de-DE"/>
        </w:rPr>
        <w:drawing>
          <wp:anchor distT="0" distB="0" distL="114300" distR="114300" simplePos="0" relativeHeight="251703296" behindDoc="0" locked="0" layoutInCell="0" allowOverlap="1" wp14:anchorId="7C763090" wp14:editId="5D3206FC">
            <wp:simplePos x="0" y="0"/>
            <wp:positionH relativeFrom="rightMargin">
              <wp:posOffset>466090</wp:posOffset>
            </wp:positionH>
            <wp:positionV relativeFrom="paragraph">
              <wp:posOffset>490220</wp:posOffset>
            </wp:positionV>
            <wp:extent cx="348615" cy="320040"/>
            <wp:effectExtent l="0" t="0" r="0" b="3810"/>
            <wp:wrapNone/>
            <wp:docPr id="4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614B">
        <w:rPr>
          <w:noProof/>
          <w:lang w:eastAsia="de-DE"/>
        </w:rPr>
        <w:drawing>
          <wp:anchor distT="0" distB="0" distL="114300" distR="114300" simplePos="0" relativeHeight="251702272" behindDoc="0" locked="0" layoutInCell="0" allowOverlap="1" wp14:anchorId="6342E95B" wp14:editId="18FF32E9">
            <wp:simplePos x="0" y="0"/>
            <wp:positionH relativeFrom="rightMargin">
              <wp:posOffset>106045</wp:posOffset>
            </wp:positionH>
            <wp:positionV relativeFrom="paragraph">
              <wp:posOffset>490220</wp:posOffset>
            </wp:positionV>
            <wp:extent cx="349885" cy="320675"/>
            <wp:effectExtent l="0" t="0" r="0" b="3175"/>
            <wp:wrapNone/>
            <wp:docPr id="44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614B">
        <w:t>Die Beschreibung eines Schaubilds muss __________________ und im _________________ (Gegenwart) geschrieben sein. Eine persönliche ____________________ darf nur am ___________________ genannt werden.</w:t>
      </w:r>
    </w:p>
    <w:p w:rsidR="00DD7332" w:rsidRPr="009E614B" w:rsidRDefault="00DD7332" w:rsidP="009E614B">
      <w:pPr>
        <w:pStyle w:val="AufgabeLckentext"/>
      </w:pPr>
      <w:r w:rsidRPr="009E614B">
        <w:t>In der Einleitung ist es wichtig, das _____________________ des Schaubilds zu ne</w:t>
      </w:r>
      <w:r w:rsidRPr="009E614B">
        <w:t>n</w:t>
      </w:r>
      <w:r w:rsidRPr="009E614B">
        <w:t>nen.  Um zu wissen, woher die Informationen stammen, soll die _________________ sowie der _________________ (z.</w:t>
      </w:r>
      <w:r w:rsidR="00CA4E8E" w:rsidRPr="009E614B">
        <w:t xml:space="preserve"> </w:t>
      </w:r>
      <w:r w:rsidRPr="009E614B">
        <w:t>B. eine Zeitschrift) und der ____________________ des Erscheinens genannt werden. Häufig stammen die _____________________ aus einem anderen Jahr, auch dieses soll genannt werden. Besteht das Schaubild aus mehreren _____________________? Dann vergessen Sie nicht zu schreiben, worum es in den einzelnen geht. Und ganz wichtig: Welcher ________________________ ist überhaupt zu sehen?</w:t>
      </w:r>
    </w:p>
    <w:p w:rsidR="00DD7332" w:rsidRPr="009E614B" w:rsidRDefault="00DD7332" w:rsidP="009E614B">
      <w:pPr>
        <w:pStyle w:val="AufgabeLckentext"/>
      </w:pPr>
      <w:proofErr w:type="spellStart"/>
      <w:r w:rsidRPr="009E614B">
        <w:t>Im</w:t>
      </w:r>
      <w:proofErr w:type="spellEnd"/>
      <w:r w:rsidRPr="009E614B">
        <w:t xml:space="preserve"> ________________________ </w:t>
      </w:r>
      <w:proofErr w:type="spellStart"/>
      <w:r w:rsidRPr="009E614B">
        <w:t>werden</w:t>
      </w:r>
      <w:proofErr w:type="spellEnd"/>
      <w:r w:rsidRPr="009E614B">
        <w:t xml:space="preserve"> jetzt die wichtigsten Werte des Schaubilds genannt. Schreiben Sie zuerst, was Ihnen als erstes _______________________, wenn Sie auf das Schaubild schauen. Welche Angaben werden miteinander _______________________? Wie sind die ____________________ beschriftet? Zeigt das Schaubild eine _________________________ auf? Besonders auffällige Werte müssen _________________________ genannt werden. Manchmal ist es auch auffä</w:t>
      </w:r>
      <w:r w:rsidRPr="009E614B">
        <w:t>l</w:t>
      </w:r>
      <w:r w:rsidRPr="009E614B">
        <w:t>lig, wenn sich Werte ___________________ unterscheiden. Sie müssen allerdings nicht jede ______________________ nennen. Und achten Sie bei Ihrer Beschreibung auf __________________________ Formulierungen.</w:t>
      </w:r>
    </w:p>
    <w:p w:rsidR="00DD7332" w:rsidRPr="009E614B" w:rsidRDefault="00DD7332" w:rsidP="009E614B">
      <w:pPr>
        <w:pStyle w:val="AufgabeLckentext"/>
      </w:pPr>
      <w:r w:rsidRPr="009E614B">
        <w:t>Nennen Sie zum Schluss die wichtigsten __________________des Schaubilds. Ne</w:t>
      </w:r>
      <w:r w:rsidRPr="009E614B">
        <w:t>n</w:t>
      </w:r>
      <w:r w:rsidRPr="009E614B">
        <w:t>nen Sie auch Informationen, die im Schaubild noch _________________. Können Sie ___________________ aus den Ergebnissen ableiten?</w:t>
      </w:r>
    </w:p>
    <w:p w:rsidR="00DD7332" w:rsidRDefault="00DD7332" w:rsidP="00DD7332">
      <w:pPr>
        <w:pStyle w:val="Textkrper"/>
      </w:pPr>
    </w:p>
    <w:p w:rsidR="00F60FD4" w:rsidRDefault="00F60FD4" w:rsidP="00F60FD4">
      <w:pPr>
        <w:pStyle w:val="Textkrpermitte"/>
        <w:ind w:left="284"/>
        <w:jc w:val="left"/>
      </w:pPr>
      <w:r>
        <w:t xml:space="preserve">Ort, </w:t>
      </w:r>
      <w:r w:rsidR="00DD7332">
        <w:t xml:space="preserve">auffällt, sachlich, Meinung, verglichen, Schluss, Konsequenzen, Thema, </w:t>
      </w:r>
    </w:p>
    <w:p w:rsidR="00DD7332" w:rsidRDefault="00F60FD4" w:rsidP="00F60FD4">
      <w:pPr>
        <w:pStyle w:val="Textkrpermitte"/>
        <w:ind w:left="284"/>
        <w:jc w:val="left"/>
      </w:pPr>
      <w:r>
        <w:t>Ergebnisse,</w:t>
      </w:r>
      <w:r w:rsidR="00DD7332">
        <w:t xml:space="preserve"> Quelle, Zeitpunkt, Präsens,</w:t>
      </w:r>
      <w:r>
        <w:t xml:space="preserve"> </w:t>
      </w:r>
      <w:r w:rsidR="00DD7332">
        <w:t>unbedingt, Daten, Teilen, Hauptteil, Achsen, Entwicklung, kaum, Zahl, abwech</w:t>
      </w:r>
      <w:r>
        <w:t xml:space="preserve">slungsreiche, Schaubildtyp, </w:t>
      </w:r>
      <w:r w:rsidR="00DD7332">
        <w:t xml:space="preserve">fehlen </w:t>
      </w:r>
    </w:p>
    <w:p w:rsidR="00DD7332" w:rsidRDefault="00DD7332" w:rsidP="00DD7332">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Die Merkmale einer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E10131" w:rsidP="008B5C9B">
            <w:pPr>
              <w:pStyle w:val="TabelleKopfmitte"/>
              <w:rPr>
                <w:rFonts w:eastAsia="Calibri"/>
              </w:rPr>
            </w:pPr>
            <w:r>
              <w:t>D05.05.01.01</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 xml:space="preserve">Ich </w:t>
            </w:r>
            <w:r>
              <w:t>kann</w:t>
            </w:r>
            <w:r w:rsidRPr="00941E5C">
              <w:t xml:space="preserve"> die Merkmale und den Aufbau einer Schaubildbeschreibung</w:t>
            </w:r>
            <w:r>
              <w:t xml:space="preserve"> 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Informationen aus Texten entnehmen.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A60645">
      <w:pPr>
        <w:pStyle w:val="AufgabeEbene1"/>
        <w:numPr>
          <w:ilvl w:val="0"/>
          <w:numId w:val="18"/>
        </w:numPr>
      </w:pPr>
      <w:r>
        <w:t>Präsens: Gegenwartsform</w:t>
      </w:r>
      <w:r>
        <w:tab/>
        <w:t>Beispiel: ich gehe</w:t>
      </w:r>
      <w:r>
        <w:tab/>
      </w:r>
    </w:p>
    <w:p w:rsidR="00DD7332" w:rsidRDefault="00DD7332" w:rsidP="00DD7332">
      <w:pPr>
        <w:pStyle w:val="AufgabeEbene1"/>
        <w:numPr>
          <w:ilvl w:val="0"/>
          <w:numId w:val="0"/>
        </w:numPr>
        <w:ind w:left="284"/>
      </w:pPr>
      <w:r>
        <w:t xml:space="preserve">x-Achse/y-Achse: Linien, die für Positionsangaben verwendet werden  </w:t>
      </w:r>
      <w:r>
        <w:tab/>
      </w:r>
    </w:p>
    <w:p w:rsidR="00DD7332" w:rsidRDefault="00DD7332" w:rsidP="00DD7332">
      <w:pPr>
        <w:pStyle w:val="AufgabeEbene1"/>
        <w:numPr>
          <w:ilvl w:val="0"/>
          <w:numId w:val="0"/>
        </w:numPr>
        <w:ind w:left="284"/>
      </w:pPr>
      <w:r>
        <w:t xml:space="preserve">Konsequenz: </w:t>
      </w:r>
      <w:r>
        <w:tab/>
        <w:t>Folge, Auswirkung</w:t>
      </w:r>
    </w:p>
    <w:p w:rsidR="00DD7332" w:rsidRDefault="00DD7332" w:rsidP="00DD7332">
      <w:pPr>
        <w:pStyle w:val="AufgabeText"/>
      </w:pPr>
    </w:p>
    <w:p w:rsidR="00DD7332" w:rsidRDefault="00DD7332" w:rsidP="00DD7332">
      <w:pPr>
        <w:pStyle w:val="AufgabeText"/>
      </w:pPr>
    </w:p>
    <w:p w:rsidR="00DD7332" w:rsidRDefault="00DD7332" w:rsidP="00712A30">
      <w:pPr>
        <w:pStyle w:val="Textkrper"/>
        <w:ind w:firstLine="284"/>
      </w:pPr>
      <w:r>
        <w:t>Extra</w:t>
      </w:r>
    </w:p>
    <w:p w:rsidR="00DD7332" w:rsidRDefault="00DD7332" w:rsidP="00712A30">
      <w:pPr>
        <w:pStyle w:val="AufgabeEbene2"/>
        <w:ind w:firstLine="284"/>
      </w:pPr>
      <w:r>
        <w:t>die Einleitung</w:t>
      </w:r>
    </w:p>
    <w:p w:rsidR="00DD7332" w:rsidRDefault="00DD7332" w:rsidP="00712A30">
      <w:pPr>
        <w:pStyle w:val="AufgabeEbene2"/>
        <w:ind w:left="284"/>
      </w:pPr>
      <w:r>
        <w:t xml:space="preserve">die Inhaltsangabe: Sie ist sachlich und im Präsens geschrieben. Man soll nicht alles schreiben, sondern nur das Wichtigste. Die Inhaltsangabe ist die Beschreibung eines Textes. </w:t>
      </w:r>
    </w:p>
    <w:p w:rsidR="00A60645" w:rsidRDefault="00A60645" w:rsidP="00A60645">
      <w:pPr>
        <w:pStyle w:val="AufgabeEbene1"/>
        <w:numPr>
          <w:ilvl w:val="0"/>
          <w:numId w:val="18"/>
        </w:numPr>
      </w:pPr>
      <w:r>
        <w:t>Die Beschreibung eines Schaubilds muss sachlich und im Präsens (Gegenwart) g</w:t>
      </w:r>
      <w:r>
        <w:t>e</w:t>
      </w:r>
      <w:r>
        <w:t>schrieben sein. Eine persönliche Meinung  darf nur am Schluss genannt werden.</w:t>
      </w:r>
    </w:p>
    <w:p w:rsidR="00A60645" w:rsidRDefault="00A60645" w:rsidP="00A60645">
      <w:pPr>
        <w:pStyle w:val="Textkrper"/>
        <w:ind w:firstLine="284"/>
      </w:pPr>
      <w:r>
        <w:t xml:space="preserve">In der Einleitung ist es wichtig, das Thema des Schaubilds zu nennen. </w:t>
      </w:r>
    </w:p>
    <w:p w:rsidR="00A60645" w:rsidRDefault="00A60645" w:rsidP="00A60645">
      <w:pPr>
        <w:pStyle w:val="Textkrper"/>
        <w:ind w:left="284"/>
      </w:pPr>
      <w:r>
        <w:t>Um zu wissen, woher die Informationen stammen, soll die Quelle sowie der Ort (z. B. eine Zeitschrift) und der Zeitpunkt des Erscheinens genannt werden. Häufig sta</w:t>
      </w:r>
      <w:r>
        <w:t>m</w:t>
      </w:r>
      <w:r>
        <w:t>men die Daten aus einem anderen Jahr, auch dieses soll genannt werden. Besteht das Schaubild aus mehreren Teilen? Dann vergessen Sie nicht zu schreiben, worum es in den einzelnen Teilen geht. Und ganz wichtig: Welcher Schaubildtyp ist übe</w:t>
      </w:r>
      <w:r>
        <w:t>r</w:t>
      </w:r>
      <w:r>
        <w:t>haupt zu sehen?</w:t>
      </w:r>
    </w:p>
    <w:p w:rsidR="00A60645" w:rsidRDefault="00A60645" w:rsidP="00A60645">
      <w:pPr>
        <w:pStyle w:val="Textkrper"/>
        <w:ind w:left="284"/>
      </w:pPr>
      <w:r>
        <w:t>Im Hauptteil werden jetzt die wichtigsten Werte des Schaubilds genannt. Schreiben Sie zuerst, was Ihnen als erstes auffällt, wenn Sie auf das Schaubild schauen. Welche Angaben werden miteinander verglichen? Wie sind die Achsen beschriftet? Zeigt das Schaubild eine Entwicklung auf? Besonders auffällige Werte müssen unbedingt g</w:t>
      </w:r>
      <w:r>
        <w:t>e</w:t>
      </w:r>
      <w:r>
        <w:t>nannt werden. Manchmal ist es auch auffällig, wenn sich Werte kaum unterscheiden. Sie müssen allerdings nicht jede Zahl nennen. Und achten Sie bei Ihrer Beschreibung auf abwechslungsreiche Formulierungen.</w:t>
      </w:r>
    </w:p>
    <w:p w:rsidR="00A60645" w:rsidRPr="00C007FD" w:rsidRDefault="00A60645" w:rsidP="00A60645">
      <w:pPr>
        <w:pStyle w:val="Textkrper"/>
        <w:ind w:left="284"/>
      </w:pPr>
      <w:r>
        <w:t>Nennen Sie zum Schluss die wichtigsten Ergebnisse des Schaubilds. Nennen Sie auch Informationen, die im Schaubild noch fehlen. Können Sie Konsequenzen aus den E</w:t>
      </w:r>
      <w:r>
        <w:t>r</w:t>
      </w:r>
      <w:r>
        <w:t xml:space="preserve">gebnissen ableiten? </w:t>
      </w:r>
    </w:p>
    <w:p w:rsidR="00DD7332" w:rsidRDefault="00DD7332" w:rsidP="00DD7332">
      <w:pPr>
        <w:pStyle w:val="AufgabeText"/>
      </w:pPr>
    </w:p>
    <w:p w:rsidR="00DD7332" w:rsidRDefault="00DD7332" w:rsidP="00DD73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Verschiedene Arten von Schaubildern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E10131" w:rsidP="008B5C9B">
            <w:pPr>
              <w:pStyle w:val="TabelleKopfmitte"/>
              <w:rPr>
                <w:rFonts w:eastAsia="Calibri"/>
              </w:rPr>
            </w:pPr>
            <w:r>
              <w:t>D05.05.01.02</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Ich k</w:t>
            </w:r>
            <w:r>
              <w:t>ann</w:t>
            </w:r>
            <w:r w:rsidRPr="00941E5C">
              <w:t xml:space="preserve"> verschiedene Schaubildtyp</w:t>
            </w:r>
            <w:r>
              <w:t>en erkennen und deren Vor- und Nachteile 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eine kurze Umfrage in der Klasse machen.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C007FD">
        <w:rPr>
          <w:noProof/>
        </w:rPr>
        <w:drawing>
          <wp:anchor distT="0" distB="0" distL="114300" distR="114300" simplePos="0" relativeHeight="251705344" behindDoc="0" locked="0" layoutInCell="0" allowOverlap="1" wp14:anchorId="1150C8DF" wp14:editId="6336DDA3">
            <wp:simplePos x="0" y="0"/>
            <wp:positionH relativeFrom="rightMargin">
              <wp:posOffset>466090</wp:posOffset>
            </wp:positionH>
            <wp:positionV relativeFrom="paragraph">
              <wp:posOffset>109855</wp:posOffset>
            </wp:positionV>
            <wp:extent cx="348615" cy="320040"/>
            <wp:effectExtent l="0" t="0" r="0" b="3810"/>
            <wp:wrapNone/>
            <wp:docPr id="4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07FD">
        <w:rPr>
          <w:noProof/>
        </w:rPr>
        <w:drawing>
          <wp:anchor distT="0" distB="0" distL="114300" distR="114300" simplePos="0" relativeHeight="251704320" behindDoc="0" locked="0" layoutInCell="0" allowOverlap="1" wp14:anchorId="4AE1B31F" wp14:editId="4FA17E3C">
            <wp:simplePos x="0" y="0"/>
            <wp:positionH relativeFrom="rightMargin">
              <wp:posOffset>106045</wp:posOffset>
            </wp:positionH>
            <wp:positionV relativeFrom="paragraph">
              <wp:posOffset>109855</wp:posOffset>
            </wp:positionV>
            <wp:extent cx="349885" cy="320675"/>
            <wp:effectExtent l="0" t="0" r="0" b="3175"/>
            <wp:wrapNone/>
            <wp:docPr id="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Verschiedene Arten von Schaubildern kennen</w:t>
      </w:r>
    </w:p>
    <w:p w:rsidR="00DD7332" w:rsidRDefault="00DD7332" w:rsidP="00DD7332">
      <w:pPr>
        <w:pStyle w:val="berschrift2"/>
      </w:pPr>
      <w:r w:rsidRPr="0098179A">
        <w:t>Sie sehen hier drei Schaubilder</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4708"/>
      </w:tblGrid>
      <w:tr w:rsidR="00DD7332" w:rsidTr="008B5C9B">
        <w:tc>
          <w:tcPr>
            <w:tcW w:w="2802" w:type="dxa"/>
          </w:tcPr>
          <w:p w:rsidR="00DD7332" w:rsidRDefault="00DD7332" w:rsidP="008B5C9B">
            <w:pPr>
              <w:pStyle w:val="Textkrper"/>
            </w:pPr>
            <w:r>
              <w:rPr>
                <w:noProof/>
              </w:rPr>
              <w:t>Schaubild 1:</w:t>
            </w:r>
          </w:p>
        </w:tc>
        <w:tc>
          <w:tcPr>
            <w:tcW w:w="4708" w:type="dxa"/>
          </w:tcPr>
          <w:p w:rsidR="00DD7332" w:rsidRDefault="00DD7332" w:rsidP="008B5C9B">
            <w:pPr>
              <w:pStyle w:val="Textkrper"/>
            </w:pPr>
            <w:r>
              <w:rPr>
                <w:noProof/>
              </w:rPr>
              <w:drawing>
                <wp:inline distT="0" distB="0" distL="0" distR="0" wp14:anchorId="017492B3" wp14:editId="702C9AC4">
                  <wp:extent cx="2066925" cy="1382963"/>
                  <wp:effectExtent l="0" t="0" r="0" b="0"/>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_l1.emf"/>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073533" cy="1387385"/>
                          </a:xfrm>
                          <a:prstGeom prst="rect">
                            <a:avLst/>
                          </a:prstGeom>
                        </pic:spPr>
                      </pic:pic>
                    </a:graphicData>
                  </a:graphic>
                </wp:inline>
              </w:drawing>
            </w:r>
          </w:p>
        </w:tc>
      </w:tr>
      <w:tr w:rsidR="00DD7332" w:rsidTr="008B5C9B">
        <w:tc>
          <w:tcPr>
            <w:tcW w:w="2802" w:type="dxa"/>
          </w:tcPr>
          <w:p w:rsidR="00DD7332" w:rsidRDefault="00DD7332" w:rsidP="008B5C9B">
            <w:pPr>
              <w:pStyle w:val="Textkrper"/>
            </w:pPr>
            <w:r>
              <w:rPr>
                <w:noProof/>
              </w:rPr>
              <w:t>Schaubild 2:</w:t>
            </w:r>
          </w:p>
        </w:tc>
        <w:tc>
          <w:tcPr>
            <w:tcW w:w="4708" w:type="dxa"/>
          </w:tcPr>
          <w:p w:rsidR="00DD7332" w:rsidRDefault="00DD7332" w:rsidP="008B5C9B">
            <w:pPr>
              <w:pStyle w:val="Textkrper"/>
            </w:pPr>
            <w:r>
              <w:rPr>
                <w:noProof/>
              </w:rPr>
              <w:drawing>
                <wp:inline distT="0" distB="0" distL="0" distR="0" wp14:anchorId="7A3A44D1" wp14:editId="286EF5CC">
                  <wp:extent cx="1838325" cy="1227375"/>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_l2.emf"/>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842732" cy="1230318"/>
                          </a:xfrm>
                          <a:prstGeom prst="rect">
                            <a:avLst/>
                          </a:prstGeom>
                        </pic:spPr>
                      </pic:pic>
                    </a:graphicData>
                  </a:graphic>
                </wp:inline>
              </w:drawing>
            </w:r>
          </w:p>
        </w:tc>
      </w:tr>
      <w:tr w:rsidR="00DD7332" w:rsidTr="008B5C9B">
        <w:tc>
          <w:tcPr>
            <w:tcW w:w="2802" w:type="dxa"/>
          </w:tcPr>
          <w:p w:rsidR="00DD7332" w:rsidRDefault="00DD7332" w:rsidP="008B5C9B">
            <w:pPr>
              <w:pStyle w:val="Textkrper"/>
            </w:pPr>
            <w:r>
              <w:rPr>
                <w:noProof/>
              </w:rPr>
              <w:t>Schaubild 3:</w:t>
            </w:r>
          </w:p>
        </w:tc>
        <w:tc>
          <w:tcPr>
            <w:tcW w:w="4708" w:type="dxa"/>
          </w:tcPr>
          <w:p w:rsidR="00DD7332" w:rsidRDefault="00DD7332" w:rsidP="008B5C9B">
            <w:pPr>
              <w:pStyle w:val="Textkrper"/>
            </w:pPr>
            <w:r>
              <w:rPr>
                <w:noProof/>
              </w:rPr>
              <w:drawing>
                <wp:inline distT="0" distB="0" distL="0" distR="0" wp14:anchorId="43D84DEE" wp14:editId="5C326D7D">
                  <wp:extent cx="2035203" cy="1476375"/>
                  <wp:effectExtent l="0" t="0" r="317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3_n.emf"/>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035203" cy="1476375"/>
                          </a:xfrm>
                          <a:prstGeom prst="rect">
                            <a:avLst/>
                          </a:prstGeom>
                        </pic:spPr>
                      </pic:pic>
                    </a:graphicData>
                  </a:graphic>
                </wp:inline>
              </w:drawing>
            </w:r>
          </w:p>
        </w:tc>
      </w:tr>
    </w:tbl>
    <w:p w:rsidR="00DD7332" w:rsidRPr="00BB2B61" w:rsidRDefault="00DD7332" w:rsidP="00DD7332">
      <w:pPr>
        <w:pStyle w:val="Textkrper"/>
      </w:pPr>
    </w:p>
    <w:p w:rsidR="00DD7332" w:rsidRPr="0026596A" w:rsidRDefault="001133E4" w:rsidP="00DD7332">
      <w:pPr>
        <w:rPr>
          <w:rStyle w:val="Fett"/>
        </w:rPr>
      </w:pPr>
      <w:r>
        <w:rPr>
          <w:noProof/>
          <w:sz w:val="24"/>
          <w:lang w:eastAsia="de-DE"/>
        </w:rPr>
        <w:drawing>
          <wp:anchor distT="0" distB="0" distL="114300" distR="114300" simplePos="0" relativeHeight="251670528" behindDoc="0" locked="0" layoutInCell="0" allowOverlap="1" wp14:anchorId="159F3FEF" wp14:editId="19648067">
            <wp:simplePos x="0" y="0"/>
            <wp:positionH relativeFrom="rightMargin">
              <wp:posOffset>157851</wp:posOffset>
            </wp:positionH>
            <wp:positionV relativeFrom="paragraph">
              <wp:posOffset>16510</wp:posOffset>
            </wp:positionV>
            <wp:extent cx="302260" cy="32385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rsidRPr="0026596A">
        <w:rPr>
          <w:rStyle w:val="Fett"/>
          <w:noProof/>
          <w:sz w:val="24"/>
          <w:lang w:eastAsia="de-DE"/>
        </w:rPr>
        <w:drawing>
          <wp:anchor distT="0" distB="0" distL="114300" distR="114300" simplePos="0" relativeHeight="251672576" behindDoc="0" locked="0" layoutInCell="0" allowOverlap="1" wp14:anchorId="3F9EBB52" wp14:editId="478512B4">
            <wp:simplePos x="0" y="0"/>
            <wp:positionH relativeFrom="rightMargin">
              <wp:posOffset>572135</wp:posOffset>
            </wp:positionH>
            <wp:positionV relativeFrom="paragraph">
              <wp:posOffset>15240</wp:posOffset>
            </wp:positionV>
            <wp:extent cx="323850" cy="323850"/>
            <wp:effectExtent l="0" t="0" r="0" b="0"/>
            <wp:wrapNone/>
            <wp:docPr id="11"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rsidRPr="0026596A">
        <w:rPr>
          <w:rStyle w:val="Fett"/>
        </w:rPr>
        <w:t>Schreiben Sie bei den folgenden Aufgaben die Schaubildnummer</w:t>
      </w:r>
      <w:r w:rsidR="00DD7332">
        <w:rPr>
          <w:rStyle w:val="Fett"/>
        </w:rPr>
        <w:t>n</w:t>
      </w:r>
      <w:r w:rsidR="00DD7332" w:rsidRPr="0026596A">
        <w:rPr>
          <w:rStyle w:val="Fett"/>
        </w:rPr>
        <w:t xml:space="preserve"> in die Kästchen.</w:t>
      </w:r>
    </w:p>
    <w:p w:rsidR="00DD7332" w:rsidRDefault="00DD7332" w:rsidP="008C55D5">
      <w:pPr>
        <w:pStyle w:val="AufgabeEbene1"/>
        <w:numPr>
          <w:ilvl w:val="0"/>
          <w:numId w:val="23"/>
        </w:numPr>
      </w:pPr>
      <w:r>
        <w:t xml:space="preserve">Zu welchem Schaubild passt welche Bezeichnung? </w:t>
      </w:r>
    </w:p>
    <w:p w:rsidR="00DD7332" w:rsidRDefault="00DD7332" w:rsidP="00DD7332">
      <w:pPr>
        <w:pStyle w:val="AufgabeEbene3"/>
      </w:pPr>
      <w:r>
        <w:t xml:space="preserve">Kreisdiagramm, </w:t>
      </w:r>
    </w:p>
    <w:p w:rsidR="00DD7332" w:rsidRDefault="00DD7332" w:rsidP="00DD7332">
      <w:pPr>
        <w:pStyle w:val="AufgabeEbene3"/>
      </w:pPr>
      <w:r>
        <w:t xml:space="preserve">Säulendiagramm, </w:t>
      </w:r>
    </w:p>
    <w:p w:rsidR="00DD7332" w:rsidRDefault="00DD7332" w:rsidP="00DD7332">
      <w:pPr>
        <w:pStyle w:val="AufgabeEbene3"/>
      </w:pPr>
      <w:r>
        <w:t>Liniendiagramm</w:t>
      </w:r>
    </w:p>
    <w:p w:rsidR="00DD7332" w:rsidRDefault="00DD7332" w:rsidP="00DD7332">
      <w:pPr>
        <w:pStyle w:val="AufgabeEbene1"/>
      </w:pPr>
      <w:r>
        <w:t>Was kann hier am besten dargestellt werden?</w:t>
      </w:r>
    </w:p>
    <w:p w:rsidR="00DD7332" w:rsidRDefault="00DD7332" w:rsidP="00DD7332">
      <w:pPr>
        <w:pStyle w:val="AufgabeEbene3"/>
      </w:pPr>
      <w:r>
        <w:t>Mit diesem Schaubild kann man besonders gut zeigen, wie sich etwas im La</w:t>
      </w:r>
      <w:r>
        <w:t>u</w:t>
      </w:r>
      <w:r>
        <w:t>fe der Zeit entwickelt.</w:t>
      </w:r>
    </w:p>
    <w:p w:rsidR="00DD7332" w:rsidRDefault="00DD7332" w:rsidP="00DD7332">
      <w:pPr>
        <w:pStyle w:val="AufgabeEbene3"/>
      </w:pPr>
      <w:r>
        <w:t>An diesem Schaubild sieht man den Anteil einzelner Angaben an der Gesam</w:t>
      </w:r>
      <w:r>
        <w:t>t</w:t>
      </w:r>
      <w:r>
        <w:t>heit und ihr Verhältnis zueinander.</w:t>
      </w:r>
    </w:p>
    <w:p w:rsidR="00DD7332" w:rsidRDefault="00DD7332" w:rsidP="00DD7332">
      <w:pPr>
        <w:pStyle w:val="AufgabeEbene3"/>
      </w:pPr>
      <w:r>
        <w:t>Mit diesem Schaubild vergleicht man die Anzahl von verschiedenen Angaben.</w:t>
      </w:r>
    </w:p>
    <w:p w:rsidR="00DD7332" w:rsidRDefault="00DD7332" w:rsidP="00DD7332">
      <w:pPr>
        <w:pStyle w:val="AufgabeEbene1"/>
      </w:pPr>
      <w:r>
        <w:lastRenderedPageBreak/>
        <w:t>An den Schaubildern wurde die Beschriftung zum Teil entfernt. Welche Beschriftung passt zu welchem Schaubild? Achtung, bei</w:t>
      </w:r>
      <w:r w:rsidR="009B4AF1">
        <w:t xml:space="preserve"> zwei Schaubildern passen zwei </w:t>
      </w:r>
      <w:r>
        <w:t>Beschri</w:t>
      </w:r>
      <w:r>
        <w:t>f</w:t>
      </w:r>
      <w:r>
        <w:t>tungen.</w:t>
      </w:r>
    </w:p>
    <w:p w:rsidR="00DD7332" w:rsidRDefault="00DD7332" w:rsidP="00DD7332">
      <w:pPr>
        <w:pStyle w:val="AufgabeEbene3"/>
      </w:pPr>
      <w:r>
        <w:t>Basketball, Volleyball</w:t>
      </w:r>
    </w:p>
    <w:p w:rsidR="00DD7332" w:rsidRDefault="00DD7332" w:rsidP="00DD7332">
      <w:pPr>
        <w:pStyle w:val="AufgabeEbene3"/>
      </w:pPr>
      <w:r>
        <w:t>Mathematik, Deutsch, Englisch, Fachtheorie</w:t>
      </w:r>
    </w:p>
    <w:p w:rsidR="00DD7332" w:rsidRDefault="00DD7332" w:rsidP="00DD7332">
      <w:pPr>
        <w:pStyle w:val="AufgabeEbene3"/>
      </w:pPr>
      <w:r>
        <w:t>Sport, Musik, Computer, sonstige</w:t>
      </w:r>
    </w:p>
    <w:p w:rsidR="00DD7332" w:rsidRDefault="00DD7332" w:rsidP="00DD7332">
      <w:pPr>
        <w:pStyle w:val="AufgabeEbene3"/>
      </w:pPr>
      <w:r>
        <w:t>gesamt, weiblich, männlich</w:t>
      </w:r>
    </w:p>
    <w:p w:rsidR="00DD7332" w:rsidRDefault="00DD7332" w:rsidP="00DD7332">
      <w:pPr>
        <w:pStyle w:val="AufgabeEbene3"/>
      </w:pPr>
      <w:r>
        <w:t>KA1, KA2, KA3, KA4, KA5</w:t>
      </w:r>
    </w:p>
    <w:p w:rsidR="00DD7332" w:rsidRDefault="00DD7332" w:rsidP="00DD7332">
      <w:pPr>
        <w:pStyle w:val="AufgabeEbene1"/>
      </w:pPr>
      <w:r>
        <w:t>Bei Schaubild 2 sind keine Werte angegeben. Beschriften Sie d</w:t>
      </w:r>
      <w:r w:rsidR="009B4AF1">
        <w:t xml:space="preserve">ie Teile mit folgenden Werten: </w:t>
      </w:r>
      <w:r>
        <w:t>7, 5, 3, 2</w:t>
      </w:r>
    </w:p>
    <w:p w:rsidR="00DD7332" w:rsidRDefault="00DD7332" w:rsidP="00DD7332">
      <w:pPr>
        <w:pStyle w:val="AufgabeEbene1"/>
      </w:pPr>
      <w:r>
        <w:t>Welche Überschriften passen zu den Schaubildern?</w:t>
      </w:r>
    </w:p>
    <w:p w:rsidR="00DD7332" w:rsidRDefault="00DD7332" w:rsidP="00DD7332">
      <w:pPr>
        <w:pStyle w:val="AufgabeEbene3"/>
      </w:pPr>
      <w:r>
        <w:t>Notendurchschnitt der Klassenarbeiten 2013/14</w:t>
      </w:r>
    </w:p>
    <w:p w:rsidR="00DD7332" w:rsidRDefault="00DD7332" w:rsidP="00DD7332">
      <w:pPr>
        <w:pStyle w:val="AufgabeEbene3"/>
      </w:pPr>
      <w:r>
        <w:t>Hobbys in unserer Klasse</w:t>
      </w:r>
    </w:p>
    <w:p w:rsidR="00DD7332" w:rsidRDefault="00DD7332" w:rsidP="00DD7332">
      <w:pPr>
        <w:pStyle w:val="AufgabeEbene3"/>
      </w:pPr>
      <w:r>
        <w:t>Anmeldungen zum Sporttag 2014</w:t>
      </w:r>
    </w:p>
    <w:p w:rsidR="00DD7332" w:rsidRDefault="00DD7332" w:rsidP="00DD7332">
      <w:pPr>
        <w:pStyle w:val="AufgabeEbene1"/>
      </w:pPr>
      <w:r w:rsidRPr="001F77BA">
        <w:rPr>
          <w:noProof/>
          <w:lang w:eastAsia="de-DE"/>
        </w:rPr>
        <w:drawing>
          <wp:anchor distT="0" distB="0" distL="114300" distR="114300" simplePos="0" relativeHeight="251706368" behindDoc="0" locked="0" layoutInCell="0" allowOverlap="1" wp14:anchorId="572B5C08" wp14:editId="3576742D">
            <wp:simplePos x="0" y="0"/>
            <wp:positionH relativeFrom="rightMargin">
              <wp:posOffset>107950</wp:posOffset>
            </wp:positionH>
            <wp:positionV relativeFrom="paragraph">
              <wp:posOffset>168910</wp:posOffset>
            </wp:positionV>
            <wp:extent cx="349200" cy="320400"/>
            <wp:effectExtent l="0" t="0" r="0" b="3810"/>
            <wp:wrapNone/>
            <wp:docPr id="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Sie können hier die Inhalte dreier Schaubilder lesen. Welcher Diagrammtyp passt am besten dazu: Säulendiagramm, Kreisdiagramm oder Liniendiagramm? </w:t>
      </w:r>
    </w:p>
    <w:p w:rsidR="00DD7332" w:rsidRPr="0026596A" w:rsidRDefault="00DD7332" w:rsidP="00DD7332">
      <w:pPr>
        <w:pStyle w:val="AufgabeText"/>
      </w:pPr>
    </w:p>
    <w:p w:rsidR="00DD7332" w:rsidRDefault="00DD7332" w:rsidP="009247E7">
      <w:pPr>
        <w:pStyle w:val="Listenabsatz"/>
        <w:numPr>
          <w:ilvl w:val="0"/>
          <w:numId w:val="13"/>
        </w:numPr>
        <w:spacing w:after="200" w:line="276" w:lineRule="auto"/>
        <w:ind w:left="851" w:hanging="284"/>
      </w:pPr>
      <w:r>
        <w:t>In einem Schaubild soll der durchschnittliche Verdienst in den Berufen Ve</w:t>
      </w:r>
      <w:r>
        <w:t>r</w:t>
      </w:r>
      <w:r>
        <w:t>käufer/in, Friseur/in, Schreiner/in, Elektroniker/in und Florist/in verglichen werden.</w:t>
      </w:r>
    </w:p>
    <w:p w:rsidR="00DD7332" w:rsidRDefault="00DD7332" w:rsidP="009247E7">
      <w:pPr>
        <w:pStyle w:val="AufgabeLckentext"/>
        <w:ind w:left="427" w:firstLine="424"/>
      </w:pPr>
      <w:r>
        <w:t>___________________________________________________________</w:t>
      </w:r>
    </w:p>
    <w:p w:rsidR="00DD7332" w:rsidRDefault="00DD7332" w:rsidP="00DD7332">
      <w:pPr>
        <w:pStyle w:val="Listenabsatz"/>
        <w:spacing w:after="200" w:line="276" w:lineRule="auto"/>
      </w:pPr>
    </w:p>
    <w:p w:rsidR="00DD7332" w:rsidRDefault="00DD7332" w:rsidP="009247E7">
      <w:pPr>
        <w:pStyle w:val="Listenabsatz"/>
        <w:numPr>
          <w:ilvl w:val="0"/>
          <w:numId w:val="13"/>
        </w:numPr>
        <w:spacing w:after="200" w:line="276" w:lineRule="auto"/>
        <w:ind w:left="851" w:hanging="284"/>
      </w:pPr>
      <w:r>
        <w:t>Im Bundestag gibt es derzeit 631 Abgeordnete. In einem Schaubild soll der A</w:t>
      </w:r>
      <w:r>
        <w:t>n</w:t>
      </w:r>
      <w:r>
        <w:t>teil der Parteien CDU/CSU, SPD, Linke und Grüne dargestellt werden.</w:t>
      </w:r>
    </w:p>
    <w:p w:rsidR="00DD7332" w:rsidRDefault="00DD7332" w:rsidP="009247E7">
      <w:pPr>
        <w:pStyle w:val="AufgabeLckentext"/>
        <w:ind w:left="427" w:firstLine="424"/>
      </w:pPr>
      <w:r>
        <w:t>___________________________________________________________</w:t>
      </w:r>
    </w:p>
    <w:p w:rsidR="00DD7332" w:rsidRDefault="00DD7332" w:rsidP="00DD7332">
      <w:pPr>
        <w:pStyle w:val="Listenabsatz"/>
        <w:spacing w:after="200" w:line="276" w:lineRule="auto"/>
      </w:pPr>
    </w:p>
    <w:p w:rsidR="00744096" w:rsidRDefault="00DD7332" w:rsidP="009247E7">
      <w:pPr>
        <w:pStyle w:val="Listenabsatz"/>
        <w:numPr>
          <w:ilvl w:val="0"/>
          <w:numId w:val="13"/>
        </w:numPr>
        <w:spacing w:after="200" w:line="276" w:lineRule="auto"/>
        <w:ind w:left="851" w:hanging="284"/>
      </w:pPr>
      <w:r>
        <w:t>Im Laufe der Zeit ändern sich die Preise für verschiedene Güter ständig. In e</w:t>
      </w:r>
      <w:r>
        <w:t>i</w:t>
      </w:r>
      <w:r>
        <w:t>nem Schaubild soll die Entwicklung der Durchschnittspreise von 1</w:t>
      </w:r>
      <w:r w:rsidR="008B5C9B">
        <w:t xml:space="preserve"> </w:t>
      </w:r>
      <w:r>
        <w:t xml:space="preserve">l Benzin, </w:t>
      </w:r>
    </w:p>
    <w:p w:rsidR="00DD7332" w:rsidRDefault="00DD7332" w:rsidP="00744096">
      <w:pPr>
        <w:pStyle w:val="Listenabsatz"/>
        <w:spacing w:after="200" w:line="276" w:lineRule="auto"/>
        <w:ind w:left="851"/>
      </w:pPr>
      <w:r>
        <w:t>1</w:t>
      </w:r>
      <w:r w:rsidR="008B5C9B">
        <w:t xml:space="preserve"> </w:t>
      </w:r>
      <w:r>
        <w:t>kg Mehl und einem 1</w:t>
      </w:r>
      <w:r w:rsidR="008B5C9B">
        <w:t xml:space="preserve"> </w:t>
      </w:r>
      <w:r>
        <w:t>l Cola in den Jahren 1995, 2000, 2005 und 2010 aufg</w:t>
      </w:r>
      <w:r>
        <w:t>e</w:t>
      </w:r>
      <w:r>
        <w:t>zeigt werden.</w:t>
      </w:r>
    </w:p>
    <w:p w:rsidR="00DD7332" w:rsidRDefault="00DD7332" w:rsidP="009247E7">
      <w:pPr>
        <w:pStyle w:val="AufgabeLckentext"/>
        <w:ind w:left="427" w:firstLine="424"/>
      </w:pPr>
      <w:r>
        <w:t>___________________________________________________________</w:t>
      </w:r>
    </w:p>
    <w:p w:rsidR="00DD7332" w:rsidRDefault="00DD7332" w:rsidP="00DD7332">
      <w:pPr>
        <w:spacing w:line="240" w:lineRule="exact"/>
      </w:pPr>
    </w:p>
    <w:p w:rsidR="00712A30" w:rsidRDefault="00712A30">
      <w:pPr>
        <w:spacing w:line="240" w:lineRule="exact"/>
        <w:rPr>
          <w:rStyle w:val="Fett"/>
        </w:rPr>
      </w:pPr>
      <w:r>
        <w:rPr>
          <w:rStyle w:val="Fett"/>
        </w:rPr>
        <w:br w:type="page"/>
      </w:r>
    </w:p>
    <w:p w:rsidR="00DD7332" w:rsidRDefault="00DD7332" w:rsidP="00DD7332">
      <w:pPr>
        <w:spacing w:line="240" w:lineRule="exact"/>
        <w:rPr>
          <w:rStyle w:val="Fett"/>
        </w:rPr>
      </w:pPr>
      <w:r w:rsidRPr="002C74DE">
        <w:rPr>
          <w:rStyle w:val="Fett"/>
        </w:rPr>
        <w:lastRenderedPageBreak/>
        <w:t>Einschub: Blitzumfrage in der Klasse</w:t>
      </w:r>
    </w:p>
    <w:p w:rsidR="00DD7332" w:rsidRPr="002C74DE" w:rsidRDefault="00DD7332" w:rsidP="00DD7332">
      <w:pPr>
        <w:spacing w:line="240" w:lineRule="exact"/>
        <w:rPr>
          <w:rStyle w:val="Fett"/>
        </w:rPr>
      </w:pPr>
    </w:p>
    <w:p w:rsidR="00DD7332" w:rsidRDefault="00DD7332" w:rsidP="00DD7332">
      <w:pPr>
        <w:pStyle w:val="AufgabeEbene2"/>
      </w:pPr>
      <w:r>
        <w:t>Überlegen Sie sich eine Frage, die Sie Ihren Mitschülerinnen und Mitschüler stellen kö</w:t>
      </w:r>
      <w:r>
        <w:t>n</w:t>
      </w:r>
      <w:r>
        <w:t>nen. Notieren Sie sich mögliche Antworten.</w:t>
      </w:r>
      <w:r>
        <w:rPr>
          <w:noProof/>
          <w:lang w:eastAsia="de-DE"/>
        </w:rPr>
        <w:drawing>
          <wp:anchor distT="0" distB="0" distL="114300" distR="114300" simplePos="0" relativeHeight="251725824" behindDoc="0" locked="0" layoutInCell="0" allowOverlap="1" wp14:anchorId="1C53B0F3" wp14:editId="51B82282">
            <wp:simplePos x="0" y="0"/>
            <wp:positionH relativeFrom="rightMargin">
              <wp:posOffset>107950</wp:posOffset>
            </wp:positionH>
            <wp:positionV relativeFrom="paragraph">
              <wp:posOffset>0</wp:posOffset>
            </wp:positionV>
            <wp:extent cx="324000" cy="324000"/>
            <wp:effectExtent l="0" t="0" r="0" b="0"/>
            <wp:wrapNone/>
            <wp:docPr id="48" name="Grafik 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549"/>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Pr="006B7737" w:rsidRDefault="00DD7332" w:rsidP="006B7737">
      <w:pPr>
        <w:pStyle w:val="AufgabeLckentext"/>
      </w:pPr>
      <w:r w:rsidRPr="006B7737">
        <w:t>Frage: _________________________________________________________</w:t>
      </w:r>
    </w:p>
    <w:p w:rsidR="00DD7332" w:rsidRPr="006B7737" w:rsidRDefault="00DD7332" w:rsidP="006B7737">
      <w:pPr>
        <w:pStyle w:val="AufgabeLckentext"/>
      </w:pPr>
      <w:r w:rsidRPr="006B7737">
        <w:t>Antwortmöglichkeiten: ___________________________________________</w:t>
      </w:r>
      <w:r w:rsidR="00712A30" w:rsidRPr="006B7737">
        <w:t>_</w:t>
      </w:r>
    </w:p>
    <w:p w:rsidR="00DD7332" w:rsidRDefault="00DD7332" w:rsidP="00DD7332">
      <w:pPr>
        <w:pStyle w:val="AufgabeEbene2"/>
      </w:pPr>
      <w:r>
        <w:t>Befragen Sie Ihre Mitschülerinnen und Mitschüler und notieren Sie die Antworten.</w:t>
      </w:r>
    </w:p>
    <w:p w:rsidR="00DD7332" w:rsidRDefault="00DD7332" w:rsidP="00DD7332">
      <w:pPr>
        <w:pStyle w:val="AufgabeEbene2"/>
      </w:pPr>
      <w:r>
        <w:t>Stellen Sie das Ergebnis Ihrer Umfrage in einem Schaubild dar. Nehmen Sie dazu ein extra Blatt, vergessen Sie nicht Überschrift und Beschriftungen.</w:t>
      </w:r>
    </w:p>
    <w:p w:rsidR="00DD7332" w:rsidRDefault="00DD7332" w:rsidP="00712A30">
      <w:pPr>
        <w:pStyle w:val="AufgabeEbene2"/>
      </w:pPr>
      <w:r>
        <w:t>Tipp: Wenn mehrere Antworten nur einmal genannt wurden, können Sie als weitere oder sonstige zusammengenommen werden.</w:t>
      </w:r>
    </w:p>
    <w:p w:rsidR="00DD7332" w:rsidRDefault="00DD7332" w:rsidP="00DD7332">
      <w:pPr>
        <w:pStyle w:val="AufgabeEbene1"/>
        <w:rPr>
          <w:noProof/>
          <w:sz w:val="24"/>
        </w:rPr>
      </w:pPr>
      <w:r w:rsidRPr="001F77BA">
        <w:rPr>
          <w:noProof/>
          <w:sz w:val="24"/>
          <w:lang w:eastAsia="de-DE"/>
        </w:rPr>
        <w:drawing>
          <wp:anchor distT="0" distB="0" distL="114300" distR="114300" simplePos="0" relativeHeight="251708416" behindDoc="0" locked="0" layoutInCell="0" allowOverlap="1" wp14:anchorId="2010B2F7" wp14:editId="3BAE6A20">
            <wp:simplePos x="0" y="0"/>
            <wp:positionH relativeFrom="rightMargin">
              <wp:posOffset>599440</wp:posOffset>
            </wp:positionH>
            <wp:positionV relativeFrom="paragraph">
              <wp:posOffset>31750</wp:posOffset>
            </wp:positionV>
            <wp:extent cx="348615" cy="320040"/>
            <wp:effectExtent l="0" t="0" r="0" b="3810"/>
            <wp:wrapNone/>
            <wp:docPr id="9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77BA">
        <w:rPr>
          <w:noProof/>
          <w:sz w:val="24"/>
          <w:lang w:eastAsia="de-DE"/>
        </w:rPr>
        <w:drawing>
          <wp:anchor distT="0" distB="0" distL="114300" distR="114300" simplePos="0" relativeHeight="251707392" behindDoc="0" locked="0" layoutInCell="0" allowOverlap="1" wp14:anchorId="2D2A108A" wp14:editId="41C9397A">
            <wp:simplePos x="0" y="0"/>
            <wp:positionH relativeFrom="rightMargin">
              <wp:posOffset>239395</wp:posOffset>
            </wp:positionH>
            <wp:positionV relativeFrom="paragraph">
              <wp:posOffset>31750</wp:posOffset>
            </wp:positionV>
            <wp:extent cx="349885" cy="320675"/>
            <wp:effectExtent l="0" t="0" r="0" b="3175"/>
            <wp:wrapNone/>
            <wp:docPr id="9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Sie sehen hier drei weitere Schaubildtypen. Ergänzen Sie den Lückentext.</w:t>
      </w:r>
      <w:r w:rsidRPr="001F77BA">
        <w:rPr>
          <w:noProof/>
          <w:sz w:val="24"/>
        </w:rPr>
        <w:t xml:space="preserve"> </w:t>
      </w:r>
    </w:p>
    <w:p w:rsidR="000F1F71" w:rsidRPr="000F1F71" w:rsidRDefault="000F1F71" w:rsidP="000F1F71">
      <w:pPr>
        <w:pStyle w:val="Abstandszeile"/>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6"/>
        <w:gridCol w:w="2520"/>
        <w:gridCol w:w="2720"/>
      </w:tblGrid>
      <w:tr w:rsidR="00DD7332" w:rsidTr="008B5C9B">
        <w:tc>
          <w:tcPr>
            <w:tcW w:w="2943" w:type="dxa"/>
            <w:vAlign w:val="center"/>
          </w:tcPr>
          <w:p w:rsidR="00DD7332" w:rsidRDefault="00DD7332" w:rsidP="008B5C9B">
            <w:pPr>
              <w:jc w:val="center"/>
            </w:pPr>
            <w:r>
              <w:rPr>
                <w:noProof/>
              </w:rPr>
              <w:drawing>
                <wp:inline distT="0" distB="0" distL="0" distR="0" wp14:anchorId="5FAED1C3" wp14:editId="50B21AE1">
                  <wp:extent cx="1426710" cy="952557"/>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2_l3.emf"/>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438690" cy="960555"/>
                          </a:xfrm>
                          <a:prstGeom prst="rect">
                            <a:avLst/>
                          </a:prstGeom>
                        </pic:spPr>
                      </pic:pic>
                    </a:graphicData>
                  </a:graphic>
                </wp:inline>
              </w:drawing>
            </w:r>
          </w:p>
        </w:tc>
        <w:tc>
          <w:tcPr>
            <w:tcW w:w="3119" w:type="dxa"/>
            <w:vAlign w:val="center"/>
          </w:tcPr>
          <w:p w:rsidR="00DD7332" w:rsidRDefault="00DD7332" w:rsidP="008B5C9B">
            <w:pPr>
              <w:jc w:val="center"/>
            </w:pPr>
            <w:r>
              <w:rPr>
                <w:noProof/>
              </w:rPr>
              <w:drawing>
                <wp:inline distT="0" distB="0" distL="0" distR="0" wp14:anchorId="5BBDF8F0" wp14:editId="2203E8CE">
                  <wp:extent cx="1543050" cy="944676"/>
                  <wp:effectExtent l="0" t="0" r="0" b="0"/>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2_l1.emf"/>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545902" cy="946422"/>
                          </a:xfrm>
                          <a:prstGeom prst="rect">
                            <a:avLst/>
                          </a:prstGeom>
                        </pic:spPr>
                      </pic:pic>
                    </a:graphicData>
                  </a:graphic>
                </wp:inline>
              </w:drawing>
            </w:r>
          </w:p>
        </w:tc>
        <w:tc>
          <w:tcPr>
            <w:tcW w:w="3226" w:type="dxa"/>
            <w:vAlign w:val="center"/>
          </w:tcPr>
          <w:p w:rsidR="00DD7332" w:rsidRDefault="00DD7332" w:rsidP="008B5C9B">
            <w:pPr>
              <w:jc w:val="center"/>
              <w:rPr>
                <w:noProof/>
              </w:rPr>
            </w:pPr>
            <w:r>
              <w:rPr>
                <w:noProof/>
              </w:rPr>
              <w:drawing>
                <wp:inline distT="0" distB="0" distL="0" distR="0" wp14:anchorId="0B06E39B" wp14:editId="225670B3">
                  <wp:extent cx="1676400" cy="1118524"/>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2_l2.emf"/>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674278" cy="1117108"/>
                          </a:xfrm>
                          <a:prstGeom prst="rect">
                            <a:avLst/>
                          </a:prstGeom>
                        </pic:spPr>
                      </pic:pic>
                    </a:graphicData>
                  </a:graphic>
                </wp:inline>
              </w:drawing>
            </w:r>
          </w:p>
        </w:tc>
      </w:tr>
      <w:tr w:rsidR="00DD7332" w:rsidTr="008B5C9B">
        <w:tc>
          <w:tcPr>
            <w:tcW w:w="2943" w:type="dxa"/>
            <w:vAlign w:val="center"/>
          </w:tcPr>
          <w:p w:rsidR="00DD7332" w:rsidRDefault="00DD7332" w:rsidP="008B5C9B">
            <w:pPr>
              <w:jc w:val="center"/>
            </w:pPr>
            <w:r>
              <w:t>das Ringdiagramm</w:t>
            </w:r>
          </w:p>
        </w:tc>
        <w:tc>
          <w:tcPr>
            <w:tcW w:w="3119" w:type="dxa"/>
            <w:vAlign w:val="center"/>
          </w:tcPr>
          <w:p w:rsidR="00DD7332" w:rsidRDefault="00DD7332" w:rsidP="008B5C9B">
            <w:pPr>
              <w:jc w:val="center"/>
            </w:pPr>
            <w:r>
              <w:t>das Tortendiagramm</w:t>
            </w:r>
          </w:p>
        </w:tc>
        <w:tc>
          <w:tcPr>
            <w:tcW w:w="3226" w:type="dxa"/>
            <w:vAlign w:val="center"/>
          </w:tcPr>
          <w:p w:rsidR="00DD7332" w:rsidRDefault="00DD7332" w:rsidP="008B5C9B">
            <w:pPr>
              <w:jc w:val="center"/>
            </w:pPr>
            <w:r>
              <w:t>das Balkendiagramm</w:t>
            </w:r>
          </w:p>
        </w:tc>
      </w:tr>
    </w:tbl>
    <w:p w:rsidR="00DD7332" w:rsidRDefault="00DD7332" w:rsidP="00DD7332">
      <w:r>
        <w:t xml:space="preserve"> </w:t>
      </w:r>
    </w:p>
    <w:p w:rsidR="00DD7332" w:rsidRDefault="00DD7332" w:rsidP="000F1F71">
      <w:pPr>
        <w:pStyle w:val="Marginaliegrau"/>
        <w:framePr w:wrap="around" w:x="8701" w:y="38"/>
      </w:pPr>
      <w:r>
        <w:t>Sie benötigen Hilfe?</w:t>
      </w:r>
    </w:p>
    <w:p w:rsidR="00DD7332" w:rsidRDefault="00DD7332" w:rsidP="000F1F71">
      <w:pPr>
        <w:pStyle w:val="Marginaliegrau"/>
        <w:framePr w:wrap="around" w:x="8701" w:y="38"/>
      </w:pPr>
      <w:r>
        <w:t xml:space="preserve">Verwenden Sie das </w:t>
      </w:r>
    </w:p>
    <w:p w:rsidR="00DD7332" w:rsidRDefault="00DD7332" w:rsidP="000F1F71">
      <w:pPr>
        <w:pStyle w:val="Marginaliegrau"/>
        <w:framePr w:wrap="around" w:x="8701" w:y="38"/>
      </w:pPr>
      <w:r>
        <w:sym w:font="Wingdings" w:char="F0E0"/>
      </w:r>
      <w:r>
        <w:t xml:space="preserve"> </w:t>
      </w:r>
      <w:r w:rsidRPr="0063067F">
        <w:rPr>
          <w:b/>
        </w:rPr>
        <w:t>Hilfeblatt!</w:t>
      </w:r>
    </w:p>
    <w:p w:rsidR="00DD7332" w:rsidRDefault="000F1F71" w:rsidP="00DD7332">
      <w:pPr>
        <w:pStyle w:val="AufgabeLckentext"/>
      </w:pPr>
      <w:r>
        <w:rPr>
          <w:noProof/>
          <w:sz w:val="24"/>
          <w:lang w:eastAsia="de-DE"/>
        </w:rPr>
        <w:drawing>
          <wp:anchor distT="0" distB="0" distL="114300" distR="114300" simplePos="0" relativeHeight="251734016" behindDoc="0" locked="0" layoutInCell="0" allowOverlap="1" wp14:anchorId="692E5020" wp14:editId="30C4D84F">
            <wp:simplePos x="0" y="0"/>
            <wp:positionH relativeFrom="rightMargin">
              <wp:posOffset>107950</wp:posOffset>
            </wp:positionH>
            <wp:positionV relativeFrom="paragraph">
              <wp:posOffset>1232896</wp:posOffset>
            </wp:positionV>
            <wp:extent cx="323850" cy="323850"/>
            <wp:effectExtent l="0" t="0" r="0" b="0"/>
            <wp:wrapNone/>
            <wp:docPr id="937"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Das Ringdiagramm und das Tortendiagramm entsprechen dem ______________________________. Beim Ringdiagramm fehlt lediglich das _______________________________, das Tortendiagramm ist in __________ darg</w:t>
      </w:r>
      <w:r w:rsidR="00DD7332">
        <w:t>e</w:t>
      </w:r>
      <w:r w:rsidR="00DD7332">
        <w:t>stellt. Das Balkendiagramm entspricht dem _______________________________,</w:t>
      </w:r>
    </w:p>
    <w:p w:rsidR="000F1F71" w:rsidRDefault="000F1F71" w:rsidP="000F1F71">
      <w:pPr>
        <w:pStyle w:val="Marginaliegrau"/>
        <w:framePr w:wrap="around" w:x="8702" w:y="420"/>
      </w:pPr>
      <w:r>
        <w:t>waagerecht: links/rechts</w:t>
      </w:r>
    </w:p>
    <w:p w:rsidR="000F1F71" w:rsidRDefault="000F1F71" w:rsidP="000F1F71">
      <w:pPr>
        <w:pStyle w:val="Marginaliegrau"/>
        <w:framePr w:wrap="around" w:x="8702" w:y="420"/>
      </w:pPr>
      <w:r>
        <w:t>senkrecht: oben/unten</w:t>
      </w:r>
    </w:p>
    <w:p w:rsidR="000F1F71" w:rsidRDefault="00DD7332" w:rsidP="00DD7332">
      <w:pPr>
        <w:pStyle w:val="AufgabeLckentext"/>
      </w:pPr>
      <w:r>
        <w:t>die Darstellung ist waagerecht statt senkrecht. Im Beispiel sind die Balken nicht _________________________________, sondern aneinander gereiht. So sieht man immer die _______________________________ Anzahl.</w:t>
      </w:r>
    </w:p>
    <w:p w:rsidR="000F1F71" w:rsidRDefault="000F1F71">
      <w:pPr>
        <w:spacing w:line="240" w:lineRule="exact"/>
      </w:pPr>
    </w:p>
    <w:p w:rsidR="000F1F71" w:rsidRDefault="000F1F71">
      <w:pPr>
        <w:spacing w:line="240" w:lineRule="exact"/>
      </w:pPr>
      <w:r>
        <w:br w:type="page"/>
      </w:r>
    </w:p>
    <w:p w:rsidR="00DD7332" w:rsidRDefault="00DD7332" w:rsidP="00DD7332">
      <w:pPr>
        <w:pStyle w:val="AufgabeEbene1"/>
      </w:pPr>
      <w:r>
        <w:lastRenderedPageBreak/>
        <w:t>Sie sehen hier ein besonderes Säulendiagramm.</w:t>
      </w:r>
    </w:p>
    <w:p w:rsidR="00DD7332" w:rsidRDefault="00DD7332" w:rsidP="00DD7332">
      <w:pPr>
        <w:pStyle w:val="Textkrpermitte"/>
      </w:pPr>
      <w:r>
        <w:rPr>
          <w:noProof/>
        </w:rPr>
        <w:drawing>
          <wp:inline distT="0" distB="0" distL="0" distR="0" wp14:anchorId="0AAB0BC5" wp14:editId="5EEF3977">
            <wp:extent cx="3327991" cy="2222329"/>
            <wp:effectExtent l="0" t="0" r="635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2_l4.emf"/>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332469" cy="2225319"/>
                    </a:xfrm>
                    <a:prstGeom prst="rect">
                      <a:avLst/>
                    </a:prstGeom>
                  </pic:spPr>
                </pic:pic>
              </a:graphicData>
            </a:graphic>
          </wp:inline>
        </w:drawing>
      </w:r>
    </w:p>
    <w:p w:rsidR="00DD7332" w:rsidRDefault="00DD7332" w:rsidP="00DD7332">
      <w:pPr>
        <w:pStyle w:val="Textkrpermitte"/>
      </w:pPr>
    </w:p>
    <w:p w:rsidR="00DD7332" w:rsidRDefault="00DD7332" w:rsidP="00712A30">
      <w:pPr>
        <w:pStyle w:val="AufgabeEbene2"/>
        <w:ind w:firstLine="284"/>
      </w:pPr>
      <w:r>
        <w:t xml:space="preserve">Welchem anderen Diagrammtyp ist dieses Säulendiagramm ähnlich? </w:t>
      </w:r>
    </w:p>
    <w:p w:rsidR="00DD7332" w:rsidRDefault="00DD7332" w:rsidP="00712A30">
      <w:pPr>
        <w:pStyle w:val="AufgabeLinie"/>
      </w:pPr>
      <w:r>
        <w:t>___________________________________</w:t>
      </w:r>
      <w:r w:rsidR="00712A30">
        <w:t>__________________________________</w:t>
      </w:r>
    </w:p>
    <w:p w:rsidR="00DD7332" w:rsidRDefault="00DD7332" w:rsidP="00712A30">
      <w:pPr>
        <w:pStyle w:val="AufgabeEbene2"/>
        <w:ind w:left="284"/>
      </w:pPr>
      <w:r>
        <w:t>Disku</w:t>
      </w:r>
      <w:r w:rsidR="001133E4">
        <w:t xml:space="preserve">tieren Sie mit einem Mitschüler oder </w:t>
      </w:r>
      <w:r>
        <w:t>einer Mitschülerin: Welche Vorteile hat diese Darstellung?</w:t>
      </w:r>
      <w:r>
        <w:rPr>
          <w:noProof/>
          <w:sz w:val="24"/>
          <w:lang w:eastAsia="de-DE"/>
        </w:rPr>
        <w:drawing>
          <wp:anchor distT="0" distB="0" distL="114300" distR="114300" simplePos="0" relativeHeight="251671552" behindDoc="0" locked="0" layoutInCell="0" allowOverlap="1" wp14:anchorId="1A7C6D37" wp14:editId="3276886F">
            <wp:simplePos x="0" y="0"/>
            <wp:positionH relativeFrom="rightMargin">
              <wp:posOffset>107950</wp:posOffset>
            </wp:positionH>
            <wp:positionV relativeFrom="paragraph">
              <wp:posOffset>0</wp:posOffset>
            </wp:positionV>
            <wp:extent cx="658495" cy="323850"/>
            <wp:effectExtent l="0" t="0" r="8255" b="0"/>
            <wp:wrapNone/>
            <wp:docPr id="9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Notieren Sie Ihre Überlegungen.</w:t>
      </w:r>
    </w:p>
    <w:p w:rsidR="00DD7332" w:rsidRDefault="00DD7332" w:rsidP="00DD7332">
      <w:pPr>
        <w:pStyle w:val="AufgabeLinie"/>
      </w:pPr>
      <w:r>
        <w:tab/>
      </w:r>
    </w:p>
    <w:p w:rsidR="00DD7332" w:rsidRDefault="00DD7332" w:rsidP="00DD7332">
      <w:pPr>
        <w:pStyle w:val="AufgabeLinie"/>
      </w:pPr>
      <w:r>
        <w:tab/>
      </w:r>
    </w:p>
    <w:p w:rsidR="00DD7332" w:rsidRDefault="00DD7332" w:rsidP="00DD7332">
      <w:pPr>
        <w:pStyle w:val="AufgabeLinie"/>
      </w:pPr>
      <w:r>
        <w:tab/>
      </w:r>
    </w:p>
    <w:p w:rsidR="00DD7332" w:rsidRPr="00245D47" w:rsidRDefault="00DD7332" w:rsidP="00DD7332">
      <w:pPr>
        <w:pStyle w:val="AufgabeLinie"/>
        <w:rPr>
          <w:rStyle w:val="Fett"/>
        </w:rPr>
      </w:pPr>
      <w:r w:rsidRPr="00245D47">
        <w:rPr>
          <w:rStyle w:val="Fett"/>
        </w:rPr>
        <w:t>Vergleichen Sie jetzt Ihre Ergebnisse mit der Lösung.</w:t>
      </w:r>
    </w:p>
    <w:p w:rsidR="00DD7332" w:rsidRDefault="00DD7332" w:rsidP="00DD73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Verschiedene Arten von Schaubildern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E10131" w:rsidP="008B5C9B">
            <w:pPr>
              <w:pStyle w:val="TabelleKopfmitte"/>
              <w:rPr>
                <w:rFonts w:eastAsia="Calibri"/>
              </w:rPr>
            </w:pPr>
            <w:r>
              <w:t>D05.05.01.02</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Ich k</w:t>
            </w:r>
            <w:r>
              <w:t>ann</w:t>
            </w:r>
            <w:r w:rsidRPr="00941E5C">
              <w:t xml:space="preserve"> verschiedene Schaubildtyp</w:t>
            </w:r>
            <w:r>
              <w:t>en erkennen und deren Vor</w:t>
            </w:r>
            <w:r>
              <w:softHyphen/>
            </w:r>
            <w:r>
              <w:softHyphen/>
            </w:r>
            <w:r>
              <w:softHyphen/>
              <w:t>- und Nachteile 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eine kurze Umfrage in der Klasse machen.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24"/>
        </w:numPr>
      </w:pPr>
      <w:r w:rsidRPr="003257E7">
        <w:t>2, 1, 3</w:t>
      </w:r>
    </w:p>
    <w:p w:rsidR="00DD7332" w:rsidRDefault="00DD7332" w:rsidP="00DD7332">
      <w:pPr>
        <w:pStyle w:val="AufgabeEbene1"/>
      </w:pPr>
      <w:r>
        <w:t>3, 1, 2</w:t>
      </w:r>
    </w:p>
    <w:p w:rsidR="00DD7332" w:rsidRDefault="00DD7332" w:rsidP="00DD7332">
      <w:pPr>
        <w:pStyle w:val="AufgabeEbene1"/>
      </w:pPr>
      <w:r>
        <w:t>1, 3, 2, 1, 3</w:t>
      </w:r>
    </w:p>
    <w:p w:rsidR="00DD7332" w:rsidRDefault="00DD7332" w:rsidP="00DD7332">
      <w:pPr>
        <w:pStyle w:val="AufgabeEbene1"/>
      </w:pPr>
      <w:r>
        <w:t>der Größe entsprechend</w:t>
      </w:r>
    </w:p>
    <w:p w:rsidR="00DD7332" w:rsidRPr="00BA04A1" w:rsidRDefault="00DD7332" w:rsidP="00DD7332">
      <w:pPr>
        <w:pStyle w:val="AufgabeText"/>
      </w:pPr>
      <w:r>
        <w:rPr>
          <w:noProof/>
          <w:lang w:eastAsia="de-DE"/>
        </w:rPr>
        <w:drawing>
          <wp:inline distT="0" distB="0" distL="0" distR="0" wp14:anchorId="085CDFAC" wp14:editId="6DFD78B0">
            <wp:extent cx="1990725" cy="1326520"/>
            <wp:effectExtent l="0" t="0" r="0"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_beschr.emf"/>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993160" cy="1328143"/>
                    </a:xfrm>
                    <a:prstGeom prst="rect">
                      <a:avLst/>
                    </a:prstGeom>
                  </pic:spPr>
                </pic:pic>
              </a:graphicData>
            </a:graphic>
          </wp:inline>
        </w:drawing>
      </w:r>
    </w:p>
    <w:p w:rsidR="00DD7332" w:rsidRPr="003257E7" w:rsidRDefault="00DD7332" w:rsidP="00DD7332">
      <w:pPr>
        <w:pStyle w:val="AufgabeEbene1"/>
      </w:pPr>
      <w:r>
        <w:t>3, 2, 1</w:t>
      </w:r>
    </w:p>
    <w:p w:rsidR="00DD7332" w:rsidRDefault="00DD7332" w:rsidP="00DD7332">
      <w:pPr>
        <w:pStyle w:val="AufgabeEbene1"/>
      </w:pPr>
      <w:r>
        <w:t xml:space="preserve">a) Säulendiagramm, </w:t>
      </w:r>
    </w:p>
    <w:p w:rsidR="00DD7332" w:rsidRDefault="00DD7332" w:rsidP="00DD7332">
      <w:pPr>
        <w:pStyle w:val="AufgabeEbene1"/>
        <w:numPr>
          <w:ilvl w:val="0"/>
          <w:numId w:val="0"/>
        </w:numPr>
        <w:ind w:left="284"/>
      </w:pPr>
      <w:r>
        <w:t>b) Kreisdiagramm</w:t>
      </w:r>
    </w:p>
    <w:p w:rsidR="00DD7332" w:rsidRDefault="00DD7332" w:rsidP="00DD7332">
      <w:pPr>
        <w:pStyle w:val="AufgabeEbene1"/>
        <w:numPr>
          <w:ilvl w:val="0"/>
          <w:numId w:val="0"/>
        </w:numPr>
        <w:ind w:left="284"/>
      </w:pPr>
      <w:r>
        <w:t>c) Liniendiagramm</w:t>
      </w:r>
    </w:p>
    <w:p w:rsidR="006B7737" w:rsidRDefault="006B7737" w:rsidP="006B7737">
      <w:pPr>
        <w:pStyle w:val="AufgabeEbene1"/>
      </w:pPr>
      <w:r>
        <w:t xml:space="preserve">Das Ringdiagramm und das Tortendiagramm entsprechen dem </w:t>
      </w:r>
      <w:r w:rsidRPr="003257E7">
        <w:rPr>
          <w:rStyle w:val="Fett"/>
        </w:rPr>
        <w:t>Kreisdiagramm</w:t>
      </w:r>
      <w:r>
        <w:t>.</w:t>
      </w:r>
    </w:p>
    <w:p w:rsidR="006B7737" w:rsidRDefault="006B7737" w:rsidP="006B7737">
      <w:pPr>
        <w:ind w:firstLine="284"/>
      </w:pPr>
      <w:r>
        <w:t xml:space="preserve">Beim Ringdiagramm fehlt lediglich das </w:t>
      </w:r>
      <w:r w:rsidRPr="00245D47">
        <w:rPr>
          <w:rStyle w:val="Fett"/>
        </w:rPr>
        <w:t>Innere</w:t>
      </w:r>
      <w:r>
        <w:t xml:space="preserve">, </w:t>
      </w:r>
    </w:p>
    <w:p w:rsidR="006B7737" w:rsidRDefault="006B7737" w:rsidP="006B7737">
      <w:pPr>
        <w:ind w:firstLine="284"/>
      </w:pPr>
      <w:r>
        <w:t xml:space="preserve">das Tortendiagramm ist in </w:t>
      </w:r>
      <w:r w:rsidRPr="00245D47">
        <w:rPr>
          <w:rStyle w:val="Fett"/>
        </w:rPr>
        <w:t>3D</w:t>
      </w:r>
      <w:r>
        <w:t xml:space="preserve"> dargestellt. </w:t>
      </w:r>
    </w:p>
    <w:p w:rsidR="006B7737" w:rsidRDefault="006B7737" w:rsidP="006B7737">
      <w:pPr>
        <w:ind w:firstLine="284"/>
      </w:pPr>
      <w:r>
        <w:t xml:space="preserve">Das Balkendiagramm entspricht dem </w:t>
      </w:r>
      <w:r w:rsidRPr="00245D47">
        <w:rPr>
          <w:rStyle w:val="Fett"/>
        </w:rPr>
        <w:t>Säulendiagramm</w:t>
      </w:r>
      <w:r>
        <w:t>,</w:t>
      </w:r>
    </w:p>
    <w:p w:rsidR="006B7737" w:rsidRDefault="006B7737" w:rsidP="006B7737">
      <w:pPr>
        <w:ind w:firstLine="284"/>
      </w:pPr>
      <w:r>
        <w:t>die Darstellung ist waagerecht statt senkrecht. Im Beispiel sind die Balken nicht</w:t>
      </w:r>
    </w:p>
    <w:p w:rsidR="006B7737" w:rsidRDefault="006B7737" w:rsidP="006B7737">
      <w:pPr>
        <w:ind w:firstLine="284"/>
      </w:pPr>
      <w:r w:rsidRPr="00245D47">
        <w:rPr>
          <w:rStyle w:val="Fett"/>
        </w:rPr>
        <w:t>nebeneinander</w:t>
      </w:r>
      <w:r>
        <w:t xml:space="preserve">, sondern aneinander gereiht. </w:t>
      </w:r>
    </w:p>
    <w:p w:rsidR="006B7737" w:rsidRDefault="006B7737" w:rsidP="006B7737">
      <w:pPr>
        <w:ind w:firstLine="284"/>
      </w:pPr>
      <w:r>
        <w:t xml:space="preserve">So sieht man immer die </w:t>
      </w:r>
      <w:r w:rsidRPr="00245D47">
        <w:rPr>
          <w:rStyle w:val="Fett"/>
        </w:rPr>
        <w:t>gesamte</w:t>
      </w:r>
      <w:r>
        <w:t xml:space="preserve"> Anzahl.</w:t>
      </w:r>
      <w:r>
        <w:tab/>
      </w:r>
    </w:p>
    <w:p w:rsidR="00DD7332" w:rsidRDefault="00DD7332" w:rsidP="00DD7332">
      <w:pPr>
        <w:pStyle w:val="AufgabeEbene1"/>
      </w:pPr>
      <w:r>
        <w:t>a) Liniendiagramm</w:t>
      </w:r>
    </w:p>
    <w:p w:rsidR="00DD7332" w:rsidRPr="00960608" w:rsidRDefault="00DD7332" w:rsidP="00DD7332">
      <w:pPr>
        <w:pStyle w:val="AufgabeText"/>
      </w:pPr>
      <w:r>
        <w:t>b) Die Werte können besser abgelesen werden.</w:t>
      </w:r>
    </w:p>
    <w:p w:rsidR="00DD7332" w:rsidRDefault="00DD7332" w:rsidP="00DD7332"/>
    <w:p w:rsidR="00DD7332" w:rsidRDefault="00DD7332" w:rsidP="00DD7332">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Die Einleitung einer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E10131" w:rsidP="008B5C9B">
            <w:pPr>
              <w:pStyle w:val="TabelleKopfmitte"/>
              <w:rPr>
                <w:rFonts w:eastAsia="Calibri"/>
              </w:rPr>
            </w:pPr>
            <w:r>
              <w:t>D05.05.01.03</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Ich kann das Thema, die Quelle und die Herkunft eines Schaubilds  benennen.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1"/>
              </w:numPr>
              <w:ind w:left="227" w:hanging="170"/>
            </w:pPr>
            <w:r>
              <w:t>Ich kann meine Ergebnisse in der Klasse vergleichen.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Pr="002349FD" w:rsidRDefault="00DD7332" w:rsidP="00DD7332">
      <w:pPr>
        <w:pStyle w:val="berschrift1"/>
      </w:pPr>
      <w:r w:rsidRPr="00727757">
        <w:rPr>
          <w:noProof/>
        </w:rPr>
        <w:drawing>
          <wp:anchor distT="0" distB="0" distL="114300" distR="114300" simplePos="0" relativeHeight="251709440" behindDoc="0" locked="0" layoutInCell="0" allowOverlap="1" wp14:anchorId="300BE269" wp14:editId="52F9B454">
            <wp:simplePos x="0" y="0"/>
            <wp:positionH relativeFrom="rightMargin">
              <wp:posOffset>125095</wp:posOffset>
            </wp:positionH>
            <wp:positionV relativeFrom="paragraph">
              <wp:posOffset>147320</wp:posOffset>
            </wp:positionV>
            <wp:extent cx="349885" cy="320675"/>
            <wp:effectExtent l="0" t="0" r="0" b="3175"/>
            <wp:wrapNone/>
            <wp:docPr id="93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7757">
        <w:rPr>
          <w:noProof/>
        </w:rPr>
        <w:drawing>
          <wp:anchor distT="0" distB="0" distL="114300" distR="114300" simplePos="0" relativeHeight="251710464" behindDoc="0" locked="0" layoutInCell="0" allowOverlap="1" wp14:anchorId="5087E0B8" wp14:editId="07C4C365">
            <wp:simplePos x="0" y="0"/>
            <wp:positionH relativeFrom="rightMargin">
              <wp:posOffset>485140</wp:posOffset>
            </wp:positionH>
            <wp:positionV relativeFrom="paragraph">
              <wp:posOffset>147320</wp:posOffset>
            </wp:positionV>
            <wp:extent cx="348615" cy="320040"/>
            <wp:effectExtent l="0" t="0" r="0" b="3810"/>
            <wp:wrapNone/>
            <wp:docPr id="9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49FD">
        <w:t>Die Einleitung einer Schaubildbeschreibung</w:t>
      </w:r>
    </w:p>
    <w:p w:rsidR="00DD7332" w:rsidRDefault="00DD7332" w:rsidP="00DD7332">
      <w:pPr>
        <w:pStyle w:val="berschrift2"/>
      </w:pPr>
      <w:r>
        <w:t>Sie sehen hier eine Einleitung zu einer Schaubildbeschreibung:</w:t>
      </w:r>
    </w:p>
    <w:tbl>
      <w:tblPr>
        <w:tblStyle w:val="Tabellenraster"/>
        <w:tblW w:w="0" w:type="auto"/>
        <w:tblInd w:w="108" w:type="dxa"/>
        <w:tblLook w:val="04A0" w:firstRow="1" w:lastRow="0" w:firstColumn="1" w:lastColumn="0" w:noHBand="0" w:noVBand="1"/>
      </w:tblPr>
      <w:tblGrid>
        <w:gridCol w:w="7371"/>
      </w:tblGrid>
      <w:tr w:rsidR="00DD7332" w:rsidTr="008B5C9B">
        <w:tc>
          <w:tcPr>
            <w:tcW w:w="7371" w:type="dxa"/>
          </w:tcPr>
          <w:p w:rsidR="00DD7332" w:rsidRPr="008F57FC" w:rsidRDefault="00DD7332" w:rsidP="008B5C9B">
            <w:pPr>
              <w:pStyle w:val="Textkrper"/>
              <w:rPr>
                <w:rStyle w:val="Hervorhebung"/>
              </w:rPr>
            </w:pPr>
            <w:r>
              <w:rPr>
                <w:noProof/>
                <w:sz w:val="24"/>
              </w:rPr>
              <w:drawing>
                <wp:anchor distT="0" distB="0" distL="114300" distR="114300" simplePos="0" relativeHeight="251673600" behindDoc="0" locked="0" layoutInCell="0" allowOverlap="1" wp14:anchorId="2288B749" wp14:editId="71EC2AD5">
                  <wp:simplePos x="0" y="0"/>
                  <wp:positionH relativeFrom="rightMargin">
                    <wp:posOffset>155575</wp:posOffset>
                  </wp:positionH>
                  <wp:positionV relativeFrom="paragraph">
                    <wp:posOffset>148590</wp:posOffset>
                  </wp:positionV>
                  <wp:extent cx="323850" cy="323850"/>
                  <wp:effectExtent l="0" t="0" r="0" b="0"/>
                  <wp:wrapNone/>
                  <wp:docPr id="118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7FC">
              <w:rPr>
                <w:rStyle w:val="Hervorhebung"/>
              </w:rPr>
              <w:t xml:space="preserve">Soziale Netzwerke im Internet benutzen heute viele Jugendliche. Mit dem Schaubild „Jeder macht mit“ zeigt die Jugendzeitschrift Teen in der Ausgabe 01/2014 in einem Balkendiagramm die Häufigkeit der Nutzung sozialer Netzwerke durch Jugendliche abhängig vom Alter. Die Zahlenangaben stammen aus einer Umfrage des Instituts </w:t>
            </w:r>
            <w:proofErr w:type="spellStart"/>
            <w:r w:rsidRPr="008F57FC">
              <w:rPr>
                <w:rStyle w:val="Hervorhebung"/>
              </w:rPr>
              <w:t>Ask</w:t>
            </w:r>
            <w:proofErr w:type="spellEnd"/>
            <w:r w:rsidRPr="008F57FC">
              <w:rPr>
                <w:rStyle w:val="Hervorhebung"/>
              </w:rPr>
              <w:t xml:space="preserve"> mit 512 Jugendlichen im Jahr 2013.</w:t>
            </w:r>
          </w:p>
        </w:tc>
      </w:tr>
    </w:tbl>
    <w:p w:rsidR="00DD7332" w:rsidRDefault="00DD7332" w:rsidP="008C55D5">
      <w:pPr>
        <w:pStyle w:val="AufgabeEbene1"/>
        <w:numPr>
          <w:ilvl w:val="0"/>
          <w:numId w:val="25"/>
        </w:numPr>
      </w:pPr>
      <w:r>
        <w:t>Lesen</w:t>
      </w:r>
      <w:r w:rsidRPr="002349FD">
        <w:t xml:space="preserve"> Sie die Bestandteile </w:t>
      </w:r>
      <w:r>
        <w:t xml:space="preserve">des beschriebenen Schaubilds aus </w:t>
      </w:r>
      <w:r w:rsidRPr="002349FD">
        <w:t>der Einleitung.</w:t>
      </w:r>
    </w:p>
    <w:p w:rsidR="00DD7332" w:rsidRPr="00371603" w:rsidRDefault="00DD7332" w:rsidP="00DD7332">
      <w:pPr>
        <w:pStyle w:val="AufgabeLinie"/>
      </w:pPr>
      <w:r w:rsidRPr="00371603">
        <w:t xml:space="preserve">Überschrift: </w:t>
      </w:r>
      <w:r w:rsidRPr="00371603">
        <w:tab/>
      </w:r>
    </w:p>
    <w:p w:rsidR="00DD7332" w:rsidRPr="00371603" w:rsidRDefault="00DD7332" w:rsidP="00DD7332">
      <w:pPr>
        <w:pStyle w:val="AufgabeLinie"/>
      </w:pPr>
      <w:r w:rsidRPr="00371603">
        <w:t xml:space="preserve">Thema: </w:t>
      </w:r>
      <w:r>
        <w:tab/>
      </w:r>
    </w:p>
    <w:p w:rsidR="00DD7332" w:rsidRPr="00371603" w:rsidRDefault="00DD7332" w:rsidP="00DD7332">
      <w:pPr>
        <w:pStyle w:val="AufgabeLinie"/>
      </w:pPr>
      <w:r w:rsidRPr="00371603">
        <w:t xml:space="preserve">Quelle: </w:t>
      </w:r>
      <w:r w:rsidRPr="00371603">
        <w:tab/>
      </w:r>
    </w:p>
    <w:p w:rsidR="00DD7332" w:rsidRPr="00371603" w:rsidRDefault="00DD7332" w:rsidP="00DD7332">
      <w:pPr>
        <w:pStyle w:val="AufgabeLinie"/>
      </w:pPr>
      <w:r w:rsidRPr="00371603">
        <w:t xml:space="preserve">Erscheinungsort: </w:t>
      </w:r>
      <w:r>
        <w:tab/>
      </w:r>
    </w:p>
    <w:p w:rsidR="00DD7332" w:rsidRPr="00371603" w:rsidRDefault="00DD7332" w:rsidP="00DD7332">
      <w:pPr>
        <w:pStyle w:val="AufgabeLinie"/>
      </w:pPr>
      <w:r w:rsidRPr="00371603">
        <w:t xml:space="preserve">Erscheinungszeitpunkt: </w:t>
      </w:r>
      <w:r>
        <w:tab/>
      </w:r>
    </w:p>
    <w:p w:rsidR="00DD7332" w:rsidRPr="00371603" w:rsidRDefault="00DD7332" w:rsidP="00DD7332">
      <w:pPr>
        <w:pStyle w:val="AufgabeLinie"/>
      </w:pPr>
      <w:r w:rsidRPr="00371603">
        <w:t>Zeitraum:</w:t>
      </w:r>
      <w:r>
        <w:tab/>
      </w:r>
    </w:p>
    <w:p w:rsidR="00DD7332" w:rsidRPr="00371603" w:rsidRDefault="00DD7332" w:rsidP="00DD7332">
      <w:pPr>
        <w:pStyle w:val="AufgabeLinie"/>
      </w:pPr>
      <w:r w:rsidRPr="00371603">
        <w:t>Schaubildtyp:</w:t>
      </w:r>
      <w:r>
        <w:tab/>
      </w:r>
    </w:p>
    <w:p w:rsidR="00DD7332" w:rsidRDefault="00DD7332" w:rsidP="006B7737">
      <w:pPr>
        <w:pStyle w:val="AufgabeEbene1"/>
        <w:numPr>
          <w:ilvl w:val="0"/>
          <w:numId w:val="0"/>
        </w:numPr>
        <w:ind w:left="284" w:hanging="284"/>
      </w:pPr>
      <w:r>
        <w:t>Hier ein Schaubild aus einer Schülerzeitung:</w:t>
      </w:r>
    </w:p>
    <w:p w:rsidR="00DD7332" w:rsidRPr="00460539" w:rsidRDefault="00DD7332" w:rsidP="00DD7332">
      <w:pPr>
        <w:rPr>
          <w:sz w:val="16"/>
          <w:szCs w:val="16"/>
        </w:rPr>
      </w:pPr>
    </w:p>
    <w:p w:rsidR="001D5EDA" w:rsidRDefault="008B5C9B" w:rsidP="004369EF">
      <w:pPr>
        <w:pStyle w:val="Marginaliegrau"/>
        <w:framePr w:wrap="around"/>
        <w:rPr>
          <w:sz w:val="16"/>
          <w:szCs w:val="16"/>
        </w:rPr>
      </w:pPr>
      <w:r w:rsidRPr="00460539">
        <w:rPr>
          <w:sz w:val="16"/>
          <w:szCs w:val="16"/>
        </w:rPr>
        <w:t>Quelle:</w:t>
      </w:r>
    </w:p>
    <w:p w:rsidR="001D5EDA" w:rsidRDefault="001D5EDA" w:rsidP="001D5EDA">
      <w:pPr>
        <w:pStyle w:val="Marginaliegrau"/>
        <w:framePr w:wrap="around"/>
        <w:rPr>
          <w:sz w:val="16"/>
          <w:szCs w:val="16"/>
        </w:rPr>
      </w:pPr>
      <w:r>
        <w:rPr>
          <w:sz w:val="16"/>
          <w:szCs w:val="16"/>
        </w:rPr>
        <w:t xml:space="preserve">Bild: </w:t>
      </w:r>
      <w:r w:rsidR="004369EF" w:rsidRPr="004369EF">
        <w:rPr>
          <w:sz w:val="16"/>
          <w:szCs w:val="16"/>
        </w:rPr>
        <w:t>© Sommaruga Fabio / PIX</w:t>
      </w:r>
      <w:r w:rsidR="003E3890">
        <w:rPr>
          <w:sz w:val="16"/>
          <w:szCs w:val="16"/>
        </w:rPr>
        <w:t>ELIO / www.pixelio.de</w:t>
      </w:r>
    </w:p>
    <w:p w:rsidR="001D5EDA" w:rsidRPr="004369EF" w:rsidRDefault="001D5EDA" w:rsidP="001D5EDA">
      <w:pPr>
        <w:pStyle w:val="Marginaliegrau"/>
        <w:framePr w:wrap="around"/>
        <w:rPr>
          <w:sz w:val="16"/>
          <w:szCs w:val="16"/>
        </w:rPr>
      </w:pPr>
      <w:r w:rsidRPr="004369EF">
        <w:rPr>
          <w:sz w:val="16"/>
          <w:szCs w:val="16"/>
        </w:rPr>
        <w:t xml:space="preserve">Originalbild verändert </w:t>
      </w:r>
    </w:p>
    <w:p w:rsidR="00DD7332" w:rsidRPr="004369EF" w:rsidRDefault="001D5EDA" w:rsidP="004369EF">
      <w:pPr>
        <w:pStyle w:val="Marginaliegrau"/>
        <w:framePr w:wrap="around"/>
        <w:rPr>
          <w:sz w:val="16"/>
          <w:szCs w:val="16"/>
        </w:rPr>
      </w:pPr>
      <w:r w:rsidRPr="00460539">
        <w:rPr>
          <w:sz w:val="16"/>
          <w:szCs w:val="16"/>
        </w:rPr>
        <w:t>(Diagramme hinzugefügt)</w:t>
      </w:r>
    </w:p>
    <w:p w:rsidR="00DD7332" w:rsidRPr="00460539" w:rsidRDefault="004369EF" w:rsidP="00DD7332">
      <w:pPr>
        <w:jc w:val="center"/>
        <w:rPr>
          <w:sz w:val="16"/>
          <w:szCs w:val="16"/>
        </w:rPr>
      </w:pPr>
      <w:r>
        <w:rPr>
          <w:noProof/>
          <w:sz w:val="16"/>
          <w:szCs w:val="16"/>
          <w:lang w:eastAsia="de-DE"/>
        </w:rPr>
        <w:drawing>
          <wp:inline distT="0" distB="0" distL="0" distR="0" wp14:anchorId="0C3419E1" wp14:editId="45D180D0">
            <wp:extent cx="4580405" cy="2857500"/>
            <wp:effectExtent l="0" t="0" r="0" b="0"/>
            <wp:docPr id="956" name="Grafik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1"/>
                    <pic:cNvPicPr>
                      <a:picLocks noChangeAspect="1" noChangeArrowheads="1"/>
                    </pic:cNvPicPr>
                  </pic:nvPicPr>
                  <pic:blipFill rotWithShape="1">
                    <a:blip r:embed="rId70">
                      <a:extLst>
                        <a:ext uri="{28A0092B-C50C-407E-A947-70E740481C1C}">
                          <a14:useLocalDpi xmlns:a14="http://schemas.microsoft.com/office/drawing/2010/main" val="0"/>
                        </a:ext>
                      </a:extLst>
                    </a:blip>
                    <a:srcRect l="1764" t="12941" r="2059" b="7059"/>
                    <a:stretch/>
                  </pic:blipFill>
                  <pic:spPr bwMode="auto">
                    <a:xfrm>
                      <a:off x="0" y="0"/>
                      <a:ext cx="4580405" cy="2857500"/>
                    </a:xfrm>
                    <a:prstGeom prst="rect">
                      <a:avLst/>
                    </a:prstGeom>
                    <a:noFill/>
                    <a:ln>
                      <a:noFill/>
                    </a:ln>
                    <a:extLst>
                      <a:ext uri="{53640926-AAD7-44D8-BBD7-CCE9431645EC}">
                        <a14:shadowObscured xmlns:a14="http://schemas.microsoft.com/office/drawing/2010/main"/>
                      </a:ext>
                    </a:extLst>
                  </pic:spPr>
                </pic:pic>
              </a:graphicData>
            </a:graphic>
          </wp:inline>
        </w:drawing>
      </w:r>
    </w:p>
    <w:p w:rsidR="006B7737" w:rsidRDefault="006B7737">
      <w:pPr>
        <w:spacing w:line="240" w:lineRule="exact"/>
      </w:pPr>
      <w:r>
        <w:br w:type="page"/>
      </w:r>
    </w:p>
    <w:p w:rsidR="006B7737" w:rsidRDefault="00DD7332" w:rsidP="008C55D5">
      <w:pPr>
        <w:pStyle w:val="AufgabeEbene1"/>
        <w:numPr>
          <w:ilvl w:val="0"/>
          <w:numId w:val="25"/>
        </w:numPr>
      </w:pPr>
      <w:r>
        <w:rPr>
          <w:noProof/>
          <w:sz w:val="24"/>
          <w:lang w:eastAsia="de-DE"/>
        </w:rPr>
        <w:lastRenderedPageBreak/>
        <w:drawing>
          <wp:anchor distT="0" distB="0" distL="114300" distR="114300" simplePos="0" relativeHeight="251677696" behindDoc="0" locked="0" layoutInCell="0" allowOverlap="1" wp14:anchorId="11478E9F" wp14:editId="01372230">
            <wp:simplePos x="0" y="0"/>
            <wp:positionH relativeFrom="rightMargin">
              <wp:posOffset>88900</wp:posOffset>
            </wp:positionH>
            <wp:positionV relativeFrom="paragraph">
              <wp:posOffset>0</wp:posOffset>
            </wp:positionV>
            <wp:extent cx="302260" cy="323850"/>
            <wp:effectExtent l="0" t="0" r="2540" b="0"/>
            <wp:wrapNone/>
            <wp:docPr id="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B7737">
        <w:t>Lesen</w:t>
      </w:r>
      <w:r w:rsidR="006B7737" w:rsidRPr="002349FD">
        <w:t xml:space="preserve"> Sie die Bestandteile </w:t>
      </w:r>
      <w:r w:rsidR="006B7737">
        <w:t xml:space="preserve">des beschriebenen Schaubilds aus </w:t>
      </w:r>
      <w:r w:rsidR="006B7737" w:rsidRPr="002349FD">
        <w:t>der Einleitung.</w:t>
      </w:r>
    </w:p>
    <w:p w:rsidR="006B7737" w:rsidRPr="00371603" w:rsidRDefault="006B7737" w:rsidP="006B7737">
      <w:pPr>
        <w:pStyle w:val="AufgabeLinie"/>
      </w:pPr>
      <w:r w:rsidRPr="00371603">
        <w:t xml:space="preserve">Überschrift: </w:t>
      </w:r>
      <w:r w:rsidRPr="00371603">
        <w:tab/>
      </w:r>
    </w:p>
    <w:p w:rsidR="006B7737" w:rsidRPr="00371603" w:rsidRDefault="006B7737" w:rsidP="006B7737">
      <w:pPr>
        <w:pStyle w:val="AufgabeLinie"/>
      </w:pPr>
      <w:r w:rsidRPr="00371603">
        <w:t xml:space="preserve">Thema: </w:t>
      </w:r>
      <w:r>
        <w:tab/>
      </w:r>
    </w:p>
    <w:p w:rsidR="006B7737" w:rsidRPr="00371603" w:rsidRDefault="006B7737" w:rsidP="006B7737">
      <w:pPr>
        <w:pStyle w:val="AufgabeLinie"/>
      </w:pPr>
      <w:r w:rsidRPr="00371603">
        <w:t xml:space="preserve">Quelle: </w:t>
      </w:r>
      <w:r w:rsidRPr="00371603">
        <w:tab/>
      </w:r>
    </w:p>
    <w:p w:rsidR="006B7737" w:rsidRPr="00371603" w:rsidRDefault="006B7737" w:rsidP="006B7737">
      <w:pPr>
        <w:pStyle w:val="AufgabeLinie"/>
      </w:pPr>
      <w:r w:rsidRPr="00371603">
        <w:t xml:space="preserve">Erscheinungsort: </w:t>
      </w:r>
      <w:r>
        <w:tab/>
      </w:r>
    </w:p>
    <w:p w:rsidR="006B7737" w:rsidRPr="00371603" w:rsidRDefault="006B7737" w:rsidP="006B7737">
      <w:pPr>
        <w:pStyle w:val="AufgabeLinie"/>
      </w:pPr>
      <w:r w:rsidRPr="00371603">
        <w:t xml:space="preserve">Erscheinungszeitpunkt: </w:t>
      </w:r>
      <w:r>
        <w:tab/>
      </w:r>
    </w:p>
    <w:p w:rsidR="006B7737" w:rsidRPr="00371603" w:rsidRDefault="006B7737" w:rsidP="006B7737">
      <w:pPr>
        <w:pStyle w:val="AufgabeLinie"/>
      </w:pPr>
      <w:r w:rsidRPr="00371603">
        <w:t>Zeitraum:</w:t>
      </w:r>
      <w:r>
        <w:tab/>
      </w:r>
    </w:p>
    <w:p w:rsidR="006B7737" w:rsidRPr="00371603" w:rsidRDefault="006B7737" w:rsidP="006B7737">
      <w:pPr>
        <w:pStyle w:val="AufgabeLinie"/>
      </w:pPr>
      <w:r w:rsidRPr="00371603">
        <w:t>Schaubildtyp:</w:t>
      </w:r>
      <w:r>
        <w:tab/>
      </w:r>
    </w:p>
    <w:p w:rsidR="006B7737" w:rsidRDefault="006B7737" w:rsidP="006B7737">
      <w:pPr>
        <w:pStyle w:val="Marginaliegrau"/>
        <w:framePr w:wrap="around" w:x="8701" w:y="520"/>
      </w:pPr>
      <w:r>
        <w:t>Sie benötigen Hilfe?</w:t>
      </w:r>
    </w:p>
    <w:p w:rsidR="006B7737" w:rsidRDefault="006B7737" w:rsidP="006B7737">
      <w:pPr>
        <w:pStyle w:val="Marginaliegrau"/>
        <w:framePr w:wrap="around" w:x="8701" w:y="520"/>
      </w:pPr>
      <w:r>
        <w:t xml:space="preserve">Verwenden Sie das </w:t>
      </w:r>
    </w:p>
    <w:p w:rsidR="006B7737" w:rsidRDefault="006B7737" w:rsidP="006B7737">
      <w:pPr>
        <w:pStyle w:val="Marginaliegrau"/>
        <w:framePr w:wrap="around" w:x="8701" w:y="520"/>
      </w:pPr>
      <w:r>
        <w:sym w:font="Wingdings" w:char="F0E0"/>
      </w:r>
      <w:r>
        <w:t xml:space="preserve"> </w:t>
      </w:r>
      <w:r w:rsidRPr="0063067F">
        <w:rPr>
          <w:b/>
        </w:rPr>
        <w:t>Hilfeblatt!</w:t>
      </w:r>
    </w:p>
    <w:p w:rsidR="00DD7332" w:rsidRDefault="00F03245" w:rsidP="005F4E68">
      <w:pPr>
        <w:pStyle w:val="AufgabeEbene1"/>
        <w:numPr>
          <w:ilvl w:val="0"/>
          <w:numId w:val="25"/>
        </w:numPr>
      </w:pPr>
      <w:r w:rsidRPr="00AA18D1">
        <w:rPr>
          <w:noProof/>
          <w:lang w:eastAsia="de-DE"/>
        </w:rPr>
        <w:drawing>
          <wp:anchor distT="0" distB="0" distL="114300" distR="114300" simplePos="0" relativeHeight="251738112" behindDoc="0" locked="0" layoutInCell="1" allowOverlap="1" wp14:anchorId="3B27364C" wp14:editId="6A5AD78D">
            <wp:simplePos x="0" y="0"/>
            <wp:positionH relativeFrom="column">
              <wp:posOffset>4789170</wp:posOffset>
            </wp:positionH>
            <wp:positionV relativeFrom="paragraph">
              <wp:posOffset>635</wp:posOffset>
            </wp:positionV>
            <wp:extent cx="314325" cy="314325"/>
            <wp:effectExtent l="0" t="0" r="9525" b="9525"/>
            <wp:wrapNone/>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Formulieren Sie nun eine Einleitung zur Beschreibung des Schaubilds. Orientieren Sie sich an der Einleitung vom Anfang.</w:t>
      </w:r>
      <w:r w:rsidRPr="00F03245">
        <w:rPr>
          <w:noProof/>
        </w:rPr>
        <w:t xml:space="preserve"> </w:t>
      </w:r>
    </w:p>
    <w:p w:rsidR="006B7737" w:rsidRDefault="006B7737" w:rsidP="006B7737">
      <w:pPr>
        <w:pStyle w:val="AufgabeLinie"/>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B2DBA">
        <w:t>___</w:t>
      </w:r>
    </w:p>
    <w:p w:rsidR="00DD7332" w:rsidRDefault="00DD7332" w:rsidP="005F4E68">
      <w:pPr>
        <w:pStyle w:val="AufgabeEbene1"/>
        <w:numPr>
          <w:ilvl w:val="0"/>
          <w:numId w:val="25"/>
        </w:numPr>
      </w:pPr>
      <w:r>
        <w:rPr>
          <w:noProof/>
          <w:sz w:val="24"/>
          <w:lang w:eastAsia="de-DE"/>
        </w:rPr>
        <w:drawing>
          <wp:anchor distT="0" distB="0" distL="114300" distR="114300" simplePos="0" relativeHeight="251675648" behindDoc="0" locked="0" layoutInCell="0" allowOverlap="1" wp14:anchorId="3A0C2EA4" wp14:editId="00660B12">
            <wp:simplePos x="0" y="0"/>
            <wp:positionH relativeFrom="rightMargin">
              <wp:posOffset>107950</wp:posOffset>
            </wp:positionH>
            <wp:positionV relativeFrom="paragraph">
              <wp:posOffset>71755</wp:posOffset>
            </wp:positionV>
            <wp:extent cx="658495" cy="323850"/>
            <wp:effectExtent l="0" t="0" r="8255" b="0"/>
            <wp:wrapNone/>
            <wp:docPr id="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Vergleichen Sie Ihre </w:t>
      </w:r>
      <w:r w:rsidR="001133E4">
        <w:t xml:space="preserve">Einleitung mit einem Mitschüler oder </w:t>
      </w:r>
      <w:r>
        <w:t>einer Mitschülerin. Übe</w:t>
      </w:r>
      <w:r>
        <w:t>r</w:t>
      </w:r>
      <w:r>
        <w:t>arbeiten Sie Ihre Ergebnisse.</w:t>
      </w:r>
    </w:p>
    <w:p w:rsidR="00DD7332" w:rsidRDefault="00DD7332" w:rsidP="006B7737">
      <w:pPr>
        <w:pStyle w:val="AufgabeEbene2"/>
        <w:ind w:left="284"/>
      </w:pPr>
    </w:p>
    <w:p w:rsidR="00DD7332" w:rsidRDefault="00DD7332" w:rsidP="005F4E68">
      <w:pPr>
        <w:pStyle w:val="AufgabeEbene1"/>
        <w:numPr>
          <w:ilvl w:val="0"/>
          <w:numId w:val="25"/>
        </w:numPr>
      </w:pPr>
      <w:r>
        <w:t>Vergleichen Sie Ihre Ergebnisse nun in der Klasse. Gibt es große Unterschiede?</w:t>
      </w:r>
      <w:r>
        <w:rPr>
          <w:noProof/>
          <w:sz w:val="24"/>
          <w:lang w:eastAsia="de-DE"/>
        </w:rPr>
        <w:drawing>
          <wp:anchor distT="0" distB="0" distL="114300" distR="114300" simplePos="0" relativeHeight="251674624" behindDoc="0" locked="0" layoutInCell="0" allowOverlap="1" wp14:anchorId="65C35B92" wp14:editId="129CEC6D">
            <wp:simplePos x="0" y="0"/>
            <wp:positionH relativeFrom="rightMargin">
              <wp:posOffset>107950</wp:posOffset>
            </wp:positionH>
            <wp:positionV relativeFrom="paragraph">
              <wp:posOffset>0</wp:posOffset>
            </wp:positionV>
            <wp:extent cx="323850" cy="32385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Worin bestehen die Unterschiede?</w:t>
      </w:r>
    </w:p>
    <w:p w:rsidR="00DD7332" w:rsidRDefault="00DD7332" w:rsidP="00DD7332">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Die Einleitung einer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D05.05.01.03</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Ich kann das Thema, die Quelle und die Herku</w:t>
            </w:r>
            <w:r w:rsidR="00744096">
              <w:t xml:space="preserve">nft eines Schaubilds  benennen </w:t>
            </w:r>
            <w:r w:rsidRPr="00941E5C">
              <w:t>(eine Einleitung schreiben)</w:t>
            </w:r>
            <w:r w:rsidR="00744096">
              <w:t>.</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1F2FCE">
              <w:t>Ich kann meine Ergebnisse in der Klasse vergleichen.</w:t>
            </w:r>
            <w:r>
              <w:t xml:space="preserve"> </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26"/>
        </w:numPr>
      </w:pPr>
      <w:r>
        <w:t>Lesen</w:t>
      </w:r>
      <w:r w:rsidRPr="002349FD">
        <w:t xml:space="preserve"> Sie die Bestandteile </w:t>
      </w:r>
      <w:r>
        <w:t xml:space="preserve">des beschriebenen Schaubilds aus </w:t>
      </w:r>
      <w:r w:rsidRPr="002349FD">
        <w:t>der Einleitung.</w:t>
      </w:r>
    </w:p>
    <w:p w:rsidR="00DD7332" w:rsidRPr="00371603" w:rsidRDefault="00DD7332" w:rsidP="00DD7332">
      <w:pPr>
        <w:pStyle w:val="AufgabeLinie"/>
      </w:pPr>
      <w:r w:rsidRPr="00371603">
        <w:t xml:space="preserve">Überschrift: </w:t>
      </w:r>
      <w:r>
        <w:t>Jeder macht mit</w:t>
      </w:r>
    </w:p>
    <w:p w:rsidR="00DD7332" w:rsidRPr="00371603" w:rsidRDefault="00DD7332" w:rsidP="00DD7332">
      <w:pPr>
        <w:pStyle w:val="AufgabeLinie"/>
        <w:tabs>
          <w:tab w:val="left" w:pos="4290"/>
          <w:tab w:val="left" w:pos="6615"/>
        </w:tabs>
      </w:pPr>
      <w:r w:rsidRPr="00371603">
        <w:t xml:space="preserve">Thema: </w:t>
      </w:r>
      <w:r w:rsidRPr="00D67E28">
        <w:t>die Häufigkeit der Nutzung sozialer Netzwerke durch Jugendliche</w:t>
      </w:r>
      <w:r>
        <w:tab/>
      </w:r>
    </w:p>
    <w:p w:rsidR="00DD7332" w:rsidRPr="00371603" w:rsidRDefault="00DD7332" w:rsidP="00DD7332">
      <w:pPr>
        <w:pStyle w:val="AufgabeLinie"/>
      </w:pPr>
      <w:r w:rsidRPr="00371603">
        <w:t xml:space="preserve">Quelle: </w:t>
      </w:r>
      <w:r w:rsidRPr="00D67E28">
        <w:t xml:space="preserve">Umfrage des Instituts </w:t>
      </w:r>
      <w:proofErr w:type="spellStart"/>
      <w:r w:rsidRPr="00D67E28">
        <w:t>Ask</w:t>
      </w:r>
      <w:proofErr w:type="spellEnd"/>
      <w:r w:rsidRPr="00D67E28">
        <w:t xml:space="preserve"> mit 512 Jugendlichen</w:t>
      </w:r>
    </w:p>
    <w:p w:rsidR="00DD7332" w:rsidRPr="00371603" w:rsidRDefault="00DD7332" w:rsidP="00DD7332">
      <w:pPr>
        <w:pStyle w:val="AufgabeLinie"/>
      </w:pPr>
      <w:r w:rsidRPr="00371603">
        <w:t xml:space="preserve">Erscheinungsort: </w:t>
      </w:r>
      <w:r w:rsidRPr="00D67E28">
        <w:t>Jugendzeitschrift Teen</w:t>
      </w:r>
    </w:p>
    <w:p w:rsidR="00DD7332" w:rsidRPr="00371603" w:rsidRDefault="00DD7332" w:rsidP="00DD7332">
      <w:pPr>
        <w:pStyle w:val="AufgabeLinie"/>
      </w:pPr>
      <w:r w:rsidRPr="00371603">
        <w:t xml:space="preserve">Erscheinungszeitpunkt: </w:t>
      </w:r>
      <w:r w:rsidRPr="00D67E28">
        <w:t>01/2014</w:t>
      </w:r>
    </w:p>
    <w:p w:rsidR="00DD7332" w:rsidRPr="00371603" w:rsidRDefault="00DD7332" w:rsidP="00DD7332">
      <w:pPr>
        <w:pStyle w:val="AufgabeLinie"/>
      </w:pPr>
      <w:r w:rsidRPr="00371603">
        <w:t>Zeitraum:</w:t>
      </w:r>
      <w:r>
        <w:t xml:space="preserve"> 2013</w:t>
      </w:r>
    </w:p>
    <w:p w:rsidR="00DD7332" w:rsidRDefault="00DD7332" w:rsidP="00DD7332">
      <w:pPr>
        <w:pStyle w:val="AufgabeLinie"/>
      </w:pPr>
      <w:r w:rsidRPr="00371603">
        <w:t>Schaubildtyp:</w:t>
      </w:r>
      <w:r>
        <w:t xml:space="preserve"> Balkendiagramm</w:t>
      </w:r>
    </w:p>
    <w:p w:rsidR="00DD7332" w:rsidRDefault="00DD7332" w:rsidP="008C55D5">
      <w:pPr>
        <w:pStyle w:val="AufgabeEbene1"/>
        <w:numPr>
          <w:ilvl w:val="0"/>
          <w:numId w:val="26"/>
        </w:numPr>
      </w:pPr>
      <w:r w:rsidRPr="00772F82">
        <w:t>Lesen Sie die Bestandteile aus dem Schaubild.</w:t>
      </w:r>
    </w:p>
    <w:p w:rsidR="00DD7332" w:rsidRPr="00371603" w:rsidRDefault="00DD7332" w:rsidP="00DD7332">
      <w:pPr>
        <w:pStyle w:val="AufgabeLinie"/>
      </w:pPr>
      <w:r w:rsidRPr="00371603">
        <w:t xml:space="preserve">Überschrift: </w:t>
      </w:r>
      <w:r>
        <w:t>Bus und Bahn bleiben vorn</w:t>
      </w:r>
    </w:p>
    <w:p w:rsidR="00DD7332" w:rsidRPr="00371603" w:rsidRDefault="00DD7332" w:rsidP="00DD7332">
      <w:pPr>
        <w:pStyle w:val="AufgabeLinie"/>
      </w:pPr>
      <w:r w:rsidRPr="00371603">
        <w:t xml:space="preserve">Thema: </w:t>
      </w:r>
      <w:r>
        <w:t>Wie legen die Schüler ihren Schulweg zurück?</w:t>
      </w:r>
    </w:p>
    <w:p w:rsidR="00DD7332" w:rsidRPr="00371603" w:rsidRDefault="00DD7332" w:rsidP="00DD7332">
      <w:pPr>
        <w:pStyle w:val="AufgabeLinie"/>
      </w:pPr>
      <w:r w:rsidRPr="00371603">
        <w:t xml:space="preserve">Quelle: </w:t>
      </w:r>
      <w:r>
        <w:t xml:space="preserve">Klasse 1BKPD1.2, Umfrage am Technischen Schulzentrum </w:t>
      </w:r>
      <w:proofErr w:type="spellStart"/>
      <w:r>
        <w:t>Wildingen</w:t>
      </w:r>
      <w:proofErr w:type="spellEnd"/>
    </w:p>
    <w:p w:rsidR="00DD7332" w:rsidRPr="00371603" w:rsidRDefault="00DD7332" w:rsidP="00DD7332">
      <w:pPr>
        <w:pStyle w:val="AufgabeLinie"/>
      </w:pPr>
      <w:r w:rsidRPr="00371603">
        <w:t xml:space="preserve">Erscheinungsort: </w:t>
      </w:r>
      <w:r>
        <w:t>Die Lupe</w:t>
      </w:r>
    </w:p>
    <w:p w:rsidR="00DD7332" w:rsidRPr="00371603" w:rsidRDefault="00DD7332" w:rsidP="00DD7332">
      <w:pPr>
        <w:pStyle w:val="AufgabeLinie"/>
      </w:pPr>
      <w:r w:rsidRPr="00371603">
        <w:t xml:space="preserve">Erscheinungszeitpunkt: </w:t>
      </w:r>
      <w:r>
        <w:t>2014</w:t>
      </w:r>
    </w:p>
    <w:p w:rsidR="00DD7332" w:rsidRPr="00371603" w:rsidRDefault="00DD7332" w:rsidP="00DD7332">
      <w:pPr>
        <w:pStyle w:val="AufgabeLinie"/>
      </w:pPr>
      <w:r w:rsidRPr="00371603">
        <w:t>Zeitraum:</w:t>
      </w:r>
      <w:r>
        <w:t xml:space="preserve"> November 2013</w:t>
      </w:r>
    </w:p>
    <w:p w:rsidR="00DD7332" w:rsidRDefault="00DD7332" w:rsidP="00DD7332">
      <w:pPr>
        <w:pStyle w:val="AufgabeLinie"/>
      </w:pPr>
      <w:r w:rsidRPr="00371603">
        <w:t>Schaubildtyp:</w:t>
      </w:r>
      <w:r>
        <w:t xml:space="preserve"> Tortendiagramm</w:t>
      </w:r>
    </w:p>
    <w:p w:rsidR="00DD7332" w:rsidRDefault="00DD7332" w:rsidP="005F4E68">
      <w:pPr>
        <w:pStyle w:val="AufgabeEbene1"/>
        <w:numPr>
          <w:ilvl w:val="0"/>
          <w:numId w:val="26"/>
        </w:numPr>
      </w:pPr>
      <w:r>
        <w:t>Lösungsbeispiel</w:t>
      </w:r>
      <w:r w:rsidR="005F4E68">
        <w:t>:</w:t>
      </w:r>
    </w:p>
    <w:p w:rsidR="00DD7332" w:rsidRDefault="00DD7332" w:rsidP="00DD7332">
      <w:pPr>
        <w:pStyle w:val="Textkrper"/>
        <w:rPr>
          <w:rStyle w:val="Hervorhebung"/>
          <w:i w:val="0"/>
          <w:iCs w:val="0"/>
        </w:rPr>
      </w:pPr>
    </w:p>
    <w:p w:rsidR="00DD7332" w:rsidRPr="004F70D4" w:rsidRDefault="00DD7332" w:rsidP="00A21080">
      <w:pPr>
        <w:pStyle w:val="Textkrper"/>
        <w:ind w:firstLine="284"/>
        <w:rPr>
          <w:rStyle w:val="Hervorhebung"/>
          <w:i w:val="0"/>
          <w:iCs w:val="0"/>
        </w:rPr>
      </w:pPr>
      <w:r w:rsidRPr="004F70D4">
        <w:rPr>
          <w:rStyle w:val="Hervorhebung"/>
          <w:i w:val="0"/>
          <w:iCs w:val="0"/>
        </w:rPr>
        <w:t xml:space="preserve">Junge Leute kommen ganz unterschiedlich zur </w:t>
      </w:r>
      <w:r>
        <w:rPr>
          <w:rStyle w:val="Hervorhebung"/>
          <w:i w:val="0"/>
          <w:iCs w:val="0"/>
        </w:rPr>
        <w:t>Schule.</w:t>
      </w:r>
      <w:r w:rsidRPr="004F70D4">
        <w:rPr>
          <w:rStyle w:val="Hervorhebung"/>
          <w:i w:val="0"/>
          <w:iCs w:val="0"/>
        </w:rPr>
        <w:t xml:space="preserve"> </w:t>
      </w:r>
    </w:p>
    <w:p w:rsidR="00DD7332" w:rsidRPr="004F70D4" w:rsidRDefault="00DD7332" w:rsidP="00A21080">
      <w:pPr>
        <w:pStyle w:val="Textkrper"/>
        <w:ind w:left="284"/>
        <w:rPr>
          <w:rStyle w:val="Hervorhebung"/>
          <w:i w:val="0"/>
          <w:iCs w:val="0"/>
        </w:rPr>
      </w:pPr>
      <w:r w:rsidRPr="004F70D4">
        <w:rPr>
          <w:rStyle w:val="Hervorhebung"/>
          <w:i w:val="0"/>
          <w:iCs w:val="0"/>
        </w:rPr>
        <w:t xml:space="preserve">Mit dem Schaubild </w:t>
      </w:r>
      <w:r>
        <w:rPr>
          <w:rStyle w:val="Hervorhebung"/>
          <w:i w:val="0"/>
          <w:iCs w:val="0"/>
        </w:rPr>
        <w:t>„Bus und Bahn bleiben vorn“</w:t>
      </w:r>
      <w:r w:rsidRPr="004F70D4">
        <w:rPr>
          <w:rStyle w:val="Hervorhebung"/>
          <w:i w:val="0"/>
          <w:iCs w:val="0"/>
        </w:rPr>
        <w:t xml:space="preserve"> zeigt die Schülerzeitschrift </w:t>
      </w:r>
      <w:r>
        <w:rPr>
          <w:rStyle w:val="Hervorhebung"/>
          <w:i w:val="0"/>
          <w:iCs w:val="0"/>
        </w:rPr>
        <w:t>Die Lupe</w:t>
      </w:r>
      <w:r w:rsidRPr="004F70D4">
        <w:rPr>
          <w:rStyle w:val="Hervorhebung"/>
          <w:i w:val="0"/>
          <w:iCs w:val="0"/>
        </w:rPr>
        <w:t xml:space="preserve"> im Jahr </w:t>
      </w:r>
      <w:r>
        <w:rPr>
          <w:rStyle w:val="Hervorhebung"/>
          <w:i w:val="0"/>
          <w:iCs w:val="0"/>
        </w:rPr>
        <w:t>2014</w:t>
      </w:r>
      <w:r w:rsidRPr="004F70D4">
        <w:rPr>
          <w:rStyle w:val="Hervorhebung"/>
          <w:i w:val="0"/>
          <w:iCs w:val="0"/>
        </w:rPr>
        <w:t xml:space="preserve"> in einem </w:t>
      </w:r>
      <w:r>
        <w:rPr>
          <w:rStyle w:val="Hervorhebung"/>
          <w:i w:val="0"/>
          <w:iCs w:val="0"/>
        </w:rPr>
        <w:t>Torten</w:t>
      </w:r>
      <w:r w:rsidRPr="004F70D4">
        <w:rPr>
          <w:rStyle w:val="Hervorhebung"/>
          <w:i w:val="0"/>
          <w:iCs w:val="0"/>
        </w:rPr>
        <w:t xml:space="preserve">diagramm wie die Schülerinnen und Schüler des </w:t>
      </w:r>
      <w:r>
        <w:rPr>
          <w:rStyle w:val="Hervorhebung"/>
          <w:i w:val="0"/>
          <w:iCs w:val="0"/>
        </w:rPr>
        <w:t>Tec</w:t>
      </w:r>
      <w:r>
        <w:rPr>
          <w:rStyle w:val="Hervorhebung"/>
          <w:i w:val="0"/>
          <w:iCs w:val="0"/>
        </w:rPr>
        <w:t>h</w:t>
      </w:r>
      <w:r>
        <w:rPr>
          <w:rStyle w:val="Hervorhebung"/>
          <w:i w:val="0"/>
          <w:iCs w:val="0"/>
        </w:rPr>
        <w:t xml:space="preserve">nischen Schulzentrum </w:t>
      </w:r>
      <w:proofErr w:type="spellStart"/>
      <w:r>
        <w:rPr>
          <w:rStyle w:val="Hervorhebung"/>
          <w:i w:val="0"/>
          <w:iCs w:val="0"/>
        </w:rPr>
        <w:t>Wildingen</w:t>
      </w:r>
      <w:proofErr w:type="spellEnd"/>
      <w:r w:rsidRPr="004F70D4">
        <w:rPr>
          <w:rStyle w:val="Hervorhebung"/>
          <w:i w:val="0"/>
          <w:iCs w:val="0"/>
        </w:rPr>
        <w:t xml:space="preserve"> ihren Schulweg zurück</w:t>
      </w:r>
      <w:r>
        <w:rPr>
          <w:rStyle w:val="Hervorhebung"/>
          <w:i w:val="0"/>
          <w:iCs w:val="0"/>
        </w:rPr>
        <w:t>legen.</w:t>
      </w:r>
      <w:r w:rsidRPr="004F70D4">
        <w:rPr>
          <w:rStyle w:val="Hervorhebung"/>
          <w:i w:val="0"/>
          <w:iCs w:val="0"/>
        </w:rPr>
        <w:t xml:space="preserve"> Die Zahlenangaben stammen aus einer Umfrage der Klasse </w:t>
      </w:r>
      <w:r>
        <w:rPr>
          <w:rStyle w:val="Hervorhebung"/>
          <w:i w:val="0"/>
          <w:iCs w:val="0"/>
        </w:rPr>
        <w:t>1BKPD1.2</w:t>
      </w:r>
      <w:r w:rsidRPr="004F70D4">
        <w:rPr>
          <w:rStyle w:val="Hervorhebung"/>
          <w:i w:val="0"/>
          <w:iCs w:val="0"/>
        </w:rPr>
        <w:t xml:space="preserve"> im </w:t>
      </w:r>
      <w:r>
        <w:rPr>
          <w:rStyle w:val="Hervorhebung"/>
          <w:i w:val="0"/>
          <w:iCs w:val="0"/>
        </w:rPr>
        <w:t>November 2013.</w:t>
      </w:r>
    </w:p>
    <w:p w:rsidR="00DD7332" w:rsidRPr="004F70D4" w:rsidRDefault="00DD7332" w:rsidP="00DD7332">
      <w:pPr>
        <w:pStyle w:val="Textkrperafz"/>
        <w:numPr>
          <w:ilvl w:val="0"/>
          <w:numId w:val="0"/>
        </w:numPr>
        <w:rPr>
          <w:lang w:val="de-DE"/>
        </w:rPr>
      </w:pPr>
    </w:p>
    <w:p w:rsidR="00DD7332" w:rsidRDefault="00DD7332" w:rsidP="00DD7332">
      <w:pPr>
        <w:pStyle w:val="AufgabeLinie"/>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Die Bestandteile eines Schaubilds</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D05.05.01.04</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485EDF">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7B613D">
              <w:t>Ich kann die Bestandteile eines Schaubilds erkennen und Inform</w:t>
            </w:r>
            <w:r>
              <w:t>ationen aus dem Schaubild 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33563F">
            <w:pPr>
              <w:pStyle w:val="Kopf8ptafz"/>
              <w:numPr>
                <w:ilvl w:val="0"/>
                <w:numId w:val="22"/>
              </w:numPr>
              <w:ind w:left="227" w:hanging="170"/>
            </w:pPr>
            <w:r w:rsidRPr="007B613D">
              <w:t xml:space="preserve">Ich kann </w:t>
            </w:r>
            <w:r>
              <w:t xml:space="preserve">mit einem Partner </w:t>
            </w:r>
            <w:r w:rsidR="0033563F">
              <w:t>oder</w:t>
            </w:r>
            <w:r>
              <w:t xml:space="preserve"> einer Partnerin arbeiten.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4B2EFB">
        <w:rPr>
          <w:noProof/>
        </w:rPr>
        <w:drawing>
          <wp:anchor distT="0" distB="0" distL="114300" distR="114300" simplePos="0" relativeHeight="251712512" behindDoc="0" locked="0" layoutInCell="0" allowOverlap="1" wp14:anchorId="2926C12E" wp14:editId="4ECDC24C">
            <wp:simplePos x="0" y="0"/>
            <wp:positionH relativeFrom="rightMargin">
              <wp:posOffset>466090</wp:posOffset>
            </wp:positionH>
            <wp:positionV relativeFrom="paragraph">
              <wp:posOffset>109220</wp:posOffset>
            </wp:positionV>
            <wp:extent cx="348615" cy="320040"/>
            <wp:effectExtent l="0" t="0" r="0" b="3810"/>
            <wp:wrapNone/>
            <wp:docPr id="93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2EFB">
        <w:rPr>
          <w:noProof/>
        </w:rPr>
        <w:drawing>
          <wp:anchor distT="0" distB="0" distL="114300" distR="114300" simplePos="0" relativeHeight="251711488" behindDoc="0" locked="0" layoutInCell="0" allowOverlap="1" wp14:anchorId="46A3CD7A" wp14:editId="150EA26E">
            <wp:simplePos x="0" y="0"/>
            <wp:positionH relativeFrom="rightMargin">
              <wp:posOffset>106045</wp:posOffset>
            </wp:positionH>
            <wp:positionV relativeFrom="paragraph">
              <wp:posOffset>109220</wp:posOffset>
            </wp:positionV>
            <wp:extent cx="349885" cy="320675"/>
            <wp:effectExtent l="0" t="0" r="0" b="3175"/>
            <wp:wrapNone/>
            <wp:docPr id="93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Di</w:t>
      </w:r>
      <w:r w:rsidR="00651881">
        <w:t>e Bestandteile eines Schaubilds</w:t>
      </w:r>
    </w:p>
    <w:p w:rsidR="00DD7332" w:rsidRDefault="00DD7332" w:rsidP="00DD7332">
      <w:pPr>
        <w:pStyle w:val="Textkrper"/>
      </w:pPr>
      <w:r>
        <w:t>Sie sehen hier ein Schaubild aus der Zeitschrift Motorenzeit, Ausgabe 09/2014.</w:t>
      </w:r>
    </w:p>
    <w:p w:rsidR="00DD7332" w:rsidRDefault="00DD7332" w:rsidP="00BD1974">
      <w:pPr>
        <w:pStyle w:val="Abstandszeile"/>
      </w:pPr>
    </w:p>
    <w:p w:rsidR="00BD1974" w:rsidRDefault="004369EF" w:rsidP="00330964">
      <w:pPr>
        <w:pStyle w:val="Marginaliegrau"/>
        <w:framePr w:wrap="around" w:x="8713" w:y="-5"/>
        <w:jc w:val="left"/>
        <w:rPr>
          <w:sz w:val="16"/>
          <w:szCs w:val="16"/>
        </w:rPr>
      </w:pPr>
      <w:r w:rsidRPr="00460539">
        <w:rPr>
          <w:sz w:val="16"/>
          <w:szCs w:val="16"/>
        </w:rPr>
        <w:t>Quelle:</w:t>
      </w:r>
    </w:p>
    <w:p w:rsidR="004369EF" w:rsidRDefault="00BD1974" w:rsidP="00330964">
      <w:pPr>
        <w:pStyle w:val="Marginaliegrau"/>
        <w:framePr w:wrap="around" w:x="8713" w:y="-5"/>
        <w:jc w:val="left"/>
        <w:rPr>
          <w:sz w:val="16"/>
          <w:szCs w:val="16"/>
        </w:rPr>
      </w:pPr>
      <w:r>
        <w:rPr>
          <w:sz w:val="16"/>
          <w:szCs w:val="16"/>
        </w:rPr>
        <w:t xml:space="preserve">Bild: </w:t>
      </w:r>
      <w:r w:rsidRPr="00BD1974">
        <w:rPr>
          <w:sz w:val="16"/>
          <w:szCs w:val="16"/>
        </w:rPr>
        <w:t>Autobahn-Unfall mit PKW und Polizei</w:t>
      </w:r>
      <w:r>
        <w:rPr>
          <w:sz w:val="16"/>
          <w:szCs w:val="16"/>
        </w:rPr>
        <w:t xml:space="preserve">: </w:t>
      </w:r>
      <w:r w:rsidR="004369EF">
        <w:rPr>
          <w:sz w:val="16"/>
          <w:szCs w:val="16"/>
        </w:rPr>
        <w:t xml:space="preserve">© </w:t>
      </w:r>
      <w:r w:rsidR="004369EF" w:rsidRPr="004369EF">
        <w:rPr>
          <w:sz w:val="16"/>
          <w:szCs w:val="16"/>
        </w:rPr>
        <w:t>Rainer Sturm</w:t>
      </w:r>
      <w:r w:rsidR="004369EF">
        <w:rPr>
          <w:sz w:val="16"/>
          <w:szCs w:val="16"/>
        </w:rPr>
        <w:t xml:space="preserve"> / PIXELIO / </w:t>
      </w:r>
      <w:r w:rsidR="004369EF" w:rsidRPr="004369EF">
        <w:rPr>
          <w:sz w:val="16"/>
          <w:szCs w:val="16"/>
        </w:rPr>
        <w:t>www.pixelio.de</w:t>
      </w:r>
    </w:p>
    <w:p w:rsidR="00330964" w:rsidRDefault="00330964" w:rsidP="00330964">
      <w:pPr>
        <w:pStyle w:val="Marginaliegrau"/>
        <w:framePr w:wrap="around" w:x="8713" w:y="-5"/>
        <w:rPr>
          <w:sz w:val="16"/>
          <w:szCs w:val="16"/>
        </w:rPr>
      </w:pPr>
    </w:p>
    <w:p w:rsidR="00BD1974" w:rsidRDefault="00330964" w:rsidP="00330964">
      <w:pPr>
        <w:pStyle w:val="Marginaliegrau"/>
        <w:framePr w:wrap="around" w:x="8713" w:y="-5"/>
        <w:rPr>
          <w:sz w:val="16"/>
          <w:szCs w:val="16"/>
        </w:rPr>
      </w:pPr>
      <w:r>
        <w:rPr>
          <w:sz w:val="16"/>
          <w:szCs w:val="16"/>
        </w:rPr>
        <w:t xml:space="preserve">Bild Auto „ </w:t>
      </w:r>
      <w:r w:rsidRPr="00330964">
        <w:rPr>
          <w:sz w:val="16"/>
          <w:szCs w:val="16"/>
        </w:rPr>
        <w:t>nach der schnellen Kurve</w:t>
      </w:r>
      <w:r>
        <w:rPr>
          <w:sz w:val="16"/>
          <w:szCs w:val="16"/>
        </w:rPr>
        <w:t xml:space="preserve">“: © </w:t>
      </w:r>
      <w:r w:rsidRPr="00330964">
        <w:rPr>
          <w:sz w:val="16"/>
          <w:szCs w:val="16"/>
        </w:rPr>
        <w:t xml:space="preserve">Karl-Heinz Laube </w:t>
      </w:r>
      <w:r>
        <w:rPr>
          <w:sz w:val="16"/>
          <w:szCs w:val="16"/>
        </w:rPr>
        <w:t xml:space="preserve">/ PIXELIO / pixelio.de </w:t>
      </w:r>
    </w:p>
    <w:p w:rsidR="00330964" w:rsidRDefault="00330964" w:rsidP="00330964">
      <w:pPr>
        <w:pStyle w:val="Marginaliegrau"/>
        <w:framePr w:wrap="around" w:x="8713" w:y="-5"/>
        <w:jc w:val="left"/>
        <w:rPr>
          <w:sz w:val="16"/>
          <w:szCs w:val="16"/>
        </w:rPr>
      </w:pPr>
    </w:p>
    <w:p w:rsidR="004369EF" w:rsidRDefault="00BD1974" w:rsidP="00330964">
      <w:pPr>
        <w:pStyle w:val="Marginaliegrau"/>
        <w:framePr w:wrap="around" w:x="8713" w:y="-5"/>
        <w:jc w:val="left"/>
        <w:rPr>
          <w:sz w:val="16"/>
          <w:szCs w:val="16"/>
        </w:rPr>
      </w:pPr>
      <w:r>
        <w:rPr>
          <w:sz w:val="16"/>
          <w:szCs w:val="16"/>
        </w:rPr>
        <w:t>Daten: Statistisches Bunde</w:t>
      </w:r>
      <w:r>
        <w:rPr>
          <w:sz w:val="16"/>
          <w:szCs w:val="16"/>
        </w:rPr>
        <w:t>s</w:t>
      </w:r>
      <w:r>
        <w:rPr>
          <w:sz w:val="16"/>
          <w:szCs w:val="16"/>
        </w:rPr>
        <w:t>amt Wiesbaden</w:t>
      </w:r>
      <w:r w:rsidR="004369EF" w:rsidRPr="00460539">
        <w:rPr>
          <w:sz w:val="16"/>
          <w:szCs w:val="16"/>
        </w:rPr>
        <w:t xml:space="preserve"> </w:t>
      </w:r>
    </w:p>
    <w:p w:rsidR="00DD7332" w:rsidRDefault="00330964" w:rsidP="00DD7332">
      <w:pPr>
        <w:pStyle w:val="Textkrper"/>
      </w:pPr>
      <w:r>
        <w:rPr>
          <w:noProof/>
        </w:rPr>
        <w:drawing>
          <wp:inline distT="0" distB="0" distL="0" distR="0" wp14:anchorId="6D7A1905" wp14:editId="001EC477">
            <wp:extent cx="4676775" cy="3479821"/>
            <wp:effectExtent l="0" t="0" r="0" b="6350"/>
            <wp:docPr id="929" name="Grafik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ge Fahrer neu.png"/>
                    <pic:cNvPicPr/>
                  </pic:nvPicPr>
                  <pic:blipFill rotWithShape="1">
                    <a:blip r:embed="rId71" cstate="print">
                      <a:extLst>
                        <a:ext uri="{28A0092B-C50C-407E-A947-70E740481C1C}">
                          <a14:useLocalDpi xmlns:a14="http://schemas.microsoft.com/office/drawing/2010/main" val="0"/>
                        </a:ext>
                      </a:extLst>
                    </a:blip>
                    <a:srcRect l="5503"/>
                    <a:stretch/>
                  </pic:blipFill>
                  <pic:spPr bwMode="auto">
                    <a:xfrm>
                      <a:off x="0" y="0"/>
                      <a:ext cx="4683101" cy="3484528"/>
                    </a:xfrm>
                    <a:prstGeom prst="rect">
                      <a:avLst/>
                    </a:prstGeom>
                    <a:ln>
                      <a:noFill/>
                    </a:ln>
                    <a:extLst>
                      <a:ext uri="{53640926-AAD7-44D8-BBD7-CCE9431645EC}">
                        <a14:shadowObscured xmlns:a14="http://schemas.microsoft.com/office/drawing/2010/main"/>
                      </a:ext>
                    </a:extLst>
                  </pic:spPr>
                </pic:pic>
              </a:graphicData>
            </a:graphic>
          </wp:inline>
        </w:drawing>
      </w:r>
    </w:p>
    <w:p w:rsidR="00DD7332" w:rsidRDefault="00DD7332" w:rsidP="00DD7332">
      <w:pPr>
        <w:pStyle w:val="Textkrper"/>
      </w:pPr>
    </w:p>
    <w:p w:rsidR="00DD7332" w:rsidRDefault="00DD7332" w:rsidP="00DD7332">
      <w:pPr>
        <w:pStyle w:val="Textkrper"/>
      </w:pPr>
      <w:r>
        <w:t>Häufig bestehen Schaubilder aus mehreren Teilen. Schauen Sie sich mit einem Mitsch</w:t>
      </w:r>
      <w:r>
        <w:t>ü</w:t>
      </w:r>
      <w:r w:rsidR="001133E4">
        <w:t xml:space="preserve">ler oder </w:t>
      </w:r>
      <w:r>
        <w:t>einer Mitschülerin das Schaubild genau an.</w:t>
      </w:r>
    </w:p>
    <w:p w:rsidR="00DD7332" w:rsidRDefault="00DD7332" w:rsidP="008C55D5">
      <w:pPr>
        <w:pStyle w:val="AufgabeEbene1"/>
        <w:numPr>
          <w:ilvl w:val="0"/>
          <w:numId w:val="27"/>
        </w:numPr>
      </w:pPr>
      <w:r>
        <w:t>Wie viele und welche Diagramme können Sie in dem Schaubild erkennen?</w:t>
      </w:r>
    </w:p>
    <w:p w:rsidR="00DD7332" w:rsidRDefault="00DD7332" w:rsidP="00DD7332">
      <w:pPr>
        <w:pStyle w:val="AufgabeLinie"/>
      </w:pPr>
      <w:r>
        <w:tab/>
      </w:r>
    </w:p>
    <w:p w:rsidR="00DD7332" w:rsidRDefault="00ED7EC8" w:rsidP="00DD7332">
      <w:pPr>
        <w:pStyle w:val="AufgabeLinie"/>
      </w:pPr>
      <w:r w:rsidRPr="00485EDF">
        <w:rPr>
          <w:noProof/>
          <w:sz w:val="24"/>
          <w:lang w:eastAsia="de-DE"/>
        </w:rPr>
        <w:drawing>
          <wp:anchor distT="0" distB="0" distL="114300" distR="114300" simplePos="0" relativeHeight="251695104" behindDoc="0" locked="0" layoutInCell="0" allowOverlap="1" wp14:anchorId="3763AF38" wp14:editId="0645D4B6">
            <wp:simplePos x="0" y="0"/>
            <wp:positionH relativeFrom="rightMargin">
              <wp:posOffset>107950</wp:posOffset>
            </wp:positionH>
            <wp:positionV relativeFrom="paragraph">
              <wp:posOffset>138166</wp:posOffset>
            </wp:positionV>
            <wp:extent cx="658495" cy="323850"/>
            <wp:effectExtent l="0" t="0" r="8255" b="0"/>
            <wp:wrapNone/>
            <wp:docPr id="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ab/>
      </w:r>
    </w:p>
    <w:p w:rsidR="00DD7332" w:rsidRDefault="00DD7332" w:rsidP="00DD7332">
      <w:pPr>
        <w:pStyle w:val="AufgabeEbene1"/>
      </w:pPr>
      <w:r>
        <w:t>Welches Diagramm passt besser zu der Überschrift „Junge Fahrer besonders gefäh</w:t>
      </w:r>
      <w:r>
        <w:t>r</w:t>
      </w:r>
      <w:r>
        <w:t>det“?</w:t>
      </w:r>
    </w:p>
    <w:p w:rsidR="00DD7332" w:rsidRPr="00485EDF" w:rsidRDefault="00DD7332" w:rsidP="00DD7332">
      <w:pPr>
        <w:pStyle w:val="AufgabeLinie"/>
      </w:pPr>
      <w:r>
        <w:tab/>
      </w:r>
    </w:p>
    <w:p w:rsidR="00DD7332" w:rsidRDefault="00DD7332" w:rsidP="00DD7332">
      <w:pPr>
        <w:pStyle w:val="AufgabeEbene1"/>
      </w:pPr>
      <w:r>
        <w:t>Wie ist das Schaubild grafisch gestaltet? Was können Sie auf den Bildern erkennen?</w:t>
      </w:r>
    </w:p>
    <w:p w:rsidR="00DD7332" w:rsidRDefault="00DD7332" w:rsidP="00DD7332">
      <w:pPr>
        <w:pStyle w:val="AufgabeLinie"/>
      </w:pPr>
      <w:r>
        <w:tab/>
      </w:r>
    </w:p>
    <w:p w:rsidR="00DD7332" w:rsidRDefault="00651881" w:rsidP="00DD7332">
      <w:pPr>
        <w:pStyle w:val="AufgabeLinie"/>
      </w:pPr>
      <w:r>
        <w:tab/>
      </w:r>
    </w:p>
    <w:p w:rsidR="00DD7332" w:rsidRDefault="00DD7332" w:rsidP="00DD7332">
      <w:pPr>
        <w:pStyle w:val="AufgabeEbene1"/>
      </w:pPr>
      <w:r>
        <w:lastRenderedPageBreak/>
        <w:t>Diskutieren Sie: An welcher Stelle in Ihrer Beschreibung erwähnen Sie am besten die verschiedenen Diagramme? Wann erwähnen Sie am besten die Bilder/Fotos?</w:t>
      </w:r>
    </w:p>
    <w:p w:rsidR="00DD7332" w:rsidRDefault="00DD7332" w:rsidP="00DD7332">
      <w:pPr>
        <w:pStyle w:val="Textkrper"/>
      </w:pPr>
    </w:p>
    <w:p w:rsidR="00DD7332" w:rsidRDefault="00DD7332" w:rsidP="00DD7332">
      <w:pPr>
        <w:pStyle w:val="AufgabeEbene1"/>
      </w:pPr>
      <w:r>
        <w:rPr>
          <w:noProof/>
          <w:sz w:val="24"/>
          <w:lang w:eastAsia="de-DE"/>
        </w:rPr>
        <w:drawing>
          <wp:anchor distT="0" distB="0" distL="114300" distR="114300" simplePos="0" relativeHeight="251696128" behindDoc="0" locked="0" layoutInCell="0" allowOverlap="1" wp14:anchorId="3FFDF20E" wp14:editId="0C3BD5CF">
            <wp:simplePos x="0" y="0"/>
            <wp:positionH relativeFrom="rightMargin">
              <wp:posOffset>109855</wp:posOffset>
            </wp:positionH>
            <wp:positionV relativeFrom="paragraph">
              <wp:posOffset>161925</wp:posOffset>
            </wp:positionV>
            <wp:extent cx="302260" cy="323850"/>
            <wp:effectExtent l="0" t="0" r="2540" b="0"/>
            <wp:wrapNone/>
            <wp:docPr id="46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Nummerieren Sie den Beginn der Schaubildbeschreibung in einer passenden Re</w:t>
      </w:r>
      <w:r>
        <w:t>i</w:t>
      </w:r>
      <w:r>
        <w:t>henfolge. Ergänzen Sie die fehlenden Angaben.</w:t>
      </w:r>
    </w:p>
    <w:p w:rsidR="00DD7332" w:rsidRDefault="00DD7332" w:rsidP="00684922">
      <w:pPr>
        <w:pStyle w:val="AufgabeText"/>
        <w:ind w:left="1191"/>
      </w:pPr>
    </w:p>
    <w:p w:rsidR="00DD7332" w:rsidRDefault="00DD7332" w:rsidP="00DD7332">
      <w:pPr>
        <w:pStyle w:val="Marginaliegrau"/>
        <w:framePr w:wrap="around" w:x="8638" w:y="150"/>
      </w:pPr>
      <w:r>
        <w:t>Sie benötigen Hilfe?</w:t>
      </w:r>
    </w:p>
    <w:p w:rsidR="00DD7332" w:rsidRDefault="00DD7332" w:rsidP="00DD7332">
      <w:pPr>
        <w:pStyle w:val="Marginaliegrau"/>
        <w:framePr w:wrap="around" w:x="8638" w:y="150"/>
      </w:pPr>
      <w:r>
        <w:t xml:space="preserve">Verwenden Sie das </w:t>
      </w:r>
    </w:p>
    <w:p w:rsidR="00DD7332" w:rsidRDefault="00DD7332" w:rsidP="00DD7332">
      <w:pPr>
        <w:pStyle w:val="Marginaliegrau"/>
        <w:framePr w:wrap="around" w:x="8638" w:y="150"/>
      </w:pPr>
      <w:r>
        <w:sym w:font="Wingdings" w:char="F0E0"/>
      </w:r>
      <w:r w:rsidR="00651881">
        <w:t xml:space="preserve"> </w:t>
      </w:r>
      <w:r w:rsidRPr="0063067F">
        <w:rPr>
          <w:b/>
        </w:rPr>
        <w:t>Hilfeblatt!</w:t>
      </w:r>
    </w:p>
    <w:p w:rsidR="00684922" w:rsidRDefault="00684922" w:rsidP="00684922">
      <w:pPr>
        <w:pStyle w:val="AufgabeKasten"/>
        <w:numPr>
          <w:ilvl w:val="0"/>
          <w:numId w:val="0"/>
        </w:numPr>
        <w:ind w:left="907"/>
      </w:pPr>
    </w:p>
    <w:p w:rsidR="00DD7332" w:rsidRDefault="00DD7332" w:rsidP="00684922">
      <w:pPr>
        <w:pStyle w:val="AufgabeLckentext"/>
        <w:numPr>
          <w:ilvl w:val="0"/>
          <w:numId w:val="48"/>
        </w:numPr>
      </w:pPr>
      <w:r>
        <w:t>Die Zahlen stammen vom Statistischen ________________________ Wie</w:t>
      </w:r>
      <w:r>
        <w:t>s</w:t>
      </w:r>
      <w:r>
        <w:t xml:space="preserve">baden. </w:t>
      </w:r>
    </w:p>
    <w:p w:rsidR="00DD7332" w:rsidRDefault="00DD7332" w:rsidP="00684922">
      <w:pPr>
        <w:pStyle w:val="AufgabeLckentext"/>
        <w:numPr>
          <w:ilvl w:val="0"/>
          <w:numId w:val="48"/>
        </w:numPr>
      </w:pPr>
      <w:r>
        <w:t>Es zeigt in zwei Diagrammen, einem Kreisdiagramm und einem Säulendi</w:t>
      </w:r>
      <w:r>
        <w:t>a</w:t>
      </w:r>
      <w:r>
        <w:t>gramm, den Zusammenhang zwischen der Anzahl und dem Alter der Get</w:t>
      </w:r>
      <w:r>
        <w:t>ö</w:t>
      </w:r>
      <w:r>
        <w:t xml:space="preserve">teten im Straßenverkehr im Jahr ______________. </w:t>
      </w:r>
    </w:p>
    <w:p w:rsidR="003C24E6" w:rsidRDefault="003C24E6" w:rsidP="003C24E6">
      <w:pPr>
        <w:pStyle w:val="AufgabeLckentext"/>
        <w:numPr>
          <w:ilvl w:val="0"/>
          <w:numId w:val="48"/>
        </w:numPr>
      </w:pPr>
      <w:r>
        <w:t>Links unten im Schaubild erkennt man ein Auto mit einer beschädigten _______________</w:t>
      </w:r>
      <w:proofErr w:type="gramStart"/>
      <w:r>
        <w:t>_ .</w:t>
      </w:r>
      <w:proofErr w:type="gramEnd"/>
      <w:r>
        <w:t xml:space="preserve"> Rechts oben neben der Überschrift sieht man mehrere Fahrzeuge auf einer Straße, darunter ein ________________</w:t>
      </w:r>
      <w:proofErr w:type="gramStart"/>
      <w:r>
        <w:t>_ ,</w:t>
      </w:r>
      <w:proofErr w:type="gramEnd"/>
      <w:r>
        <w:t xml:space="preserve"> das hinter einem _____________________  steht.</w:t>
      </w:r>
    </w:p>
    <w:p w:rsidR="00DD7332" w:rsidRDefault="00DD7332" w:rsidP="005F4E68">
      <w:pPr>
        <w:pStyle w:val="AufgabeLckentext"/>
        <w:numPr>
          <w:ilvl w:val="0"/>
          <w:numId w:val="48"/>
        </w:numPr>
      </w:pPr>
      <w:r w:rsidRPr="007B613D">
        <w:rPr>
          <w:rStyle w:val="Textkrper-ErstzeileneinzugZchn"/>
        </w:rPr>
        <w:t>Da</w:t>
      </w:r>
      <w:r w:rsidR="005F4E68">
        <w:rPr>
          <w:rStyle w:val="Textkrper-ErstzeileneinzugZchn"/>
        </w:rPr>
        <w:t xml:space="preserve">s Schaubild mit der Überschrift „_________________________________“ </w:t>
      </w:r>
      <w:r w:rsidR="005F4E68" w:rsidRPr="005F4E68">
        <w:rPr>
          <w:rStyle w:val="Textkrper-ErstzeileneinzugZchn"/>
        </w:rPr>
        <w:t>des Haller Verlags Stuttgart ist in der Zeitschrift Motorenzeit, Ausgabe 09/2014 erschienen.</w:t>
      </w:r>
    </w:p>
    <w:p w:rsidR="00DD7332" w:rsidRDefault="00DD7332" w:rsidP="00DD7332">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Die Bestandteile eines Schaubilds</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D05.05.01.04</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485EDF">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7B613D">
              <w:t>Ich kann die Bestandteile eines Schaubilds erkennen und Inform</w:t>
            </w:r>
            <w:r>
              <w:t>ationen aus dem Schaubild 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7B613D">
              <w:t xml:space="preserve">Ich kann </w:t>
            </w:r>
            <w:r>
              <w:t>mit einer Partnerin</w:t>
            </w:r>
            <w:r w:rsidR="0033563F">
              <w:t xml:space="preserve"> oder </w:t>
            </w:r>
            <w:r w:rsidR="00CA4E8E">
              <w:t>einem Partner</w:t>
            </w:r>
            <w:r>
              <w:t xml:space="preserve"> arbeiten.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28"/>
        </w:numPr>
      </w:pPr>
      <w:r>
        <w:t>Wie viele und welche Diagramme können Sie in dem Schaubild erkennen?</w:t>
      </w:r>
    </w:p>
    <w:p w:rsidR="00DD7332" w:rsidRDefault="00DD7332" w:rsidP="008C55D5">
      <w:pPr>
        <w:pStyle w:val="AufgabeLinie"/>
        <w:numPr>
          <w:ilvl w:val="0"/>
          <w:numId w:val="19"/>
        </w:numPr>
        <w:ind w:left="454" w:hanging="170"/>
      </w:pPr>
      <w:r>
        <w:t>zwei Diagramme: ein Kreisdiagramm links und ein Balkendiagramm rechts</w:t>
      </w:r>
    </w:p>
    <w:p w:rsidR="00DD7332" w:rsidRDefault="00DD7332" w:rsidP="00DD7332">
      <w:pPr>
        <w:pStyle w:val="AufgabeEbene1"/>
      </w:pPr>
      <w:r>
        <w:t>Welches Diagramm passt besser zu der Überschrift „Junge Fahrer besonders gefäh</w:t>
      </w:r>
      <w:r>
        <w:t>r</w:t>
      </w:r>
      <w:r>
        <w:t>det“?</w:t>
      </w:r>
    </w:p>
    <w:p w:rsidR="00DD7332" w:rsidRPr="00485EDF" w:rsidRDefault="00DD7332" w:rsidP="008C55D5">
      <w:pPr>
        <w:pStyle w:val="AufgabeLinie"/>
        <w:numPr>
          <w:ilvl w:val="0"/>
          <w:numId w:val="19"/>
        </w:numPr>
        <w:ind w:left="454" w:hanging="170"/>
      </w:pPr>
      <w:r>
        <w:t>das rechte Diagramm: „Je 1 Mio. Einwohner der jeweiligen Altersgruppe“</w:t>
      </w:r>
    </w:p>
    <w:p w:rsidR="00DD7332" w:rsidRDefault="00DD7332" w:rsidP="00DD7332">
      <w:pPr>
        <w:pStyle w:val="AufgabeEbene1"/>
      </w:pPr>
      <w:r>
        <w:t>Wie ist das Schaubild grafisch gestaltet? Was können Sie auf den Bildern erkennen?</w:t>
      </w:r>
    </w:p>
    <w:p w:rsidR="00DD7332" w:rsidRDefault="00DD7332" w:rsidP="008C55D5">
      <w:pPr>
        <w:pStyle w:val="AufgabeLinie"/>
        <w:numPr>
          <w:ilvl w:val="0"/>
          <w:numId w:val="19"/>
        </w:numPr>
        <w:ind w:left="454" w:hanging="170"/>
      </w:pPr>
      <w:r>
        <w:t xml:space="preserve">linke untere Ecke: </w:t>
      </w:r>
      <w:r w:rsidR="003C24E6">
        <w:t>ein Auto mit einer zerstörten Motorhaube</w:t>
      </w:r>
    </w:p>
    <w:p w:rsidR="00DD7332" w:rsidRDefault="00DD7332" w:rsidP="008C55D5">
      <w:pPr>
        <w:pStyle w:val="AufgabeLinie"/>
        <w:numPr>
          <w:ilvl w:val="0"/>
          <w:numId w:val="19"/>
        </w:numPr>
        <w:ind w:left="454" w:hanging="170"/>
      </w:pPr>
      <w:r>
        <w:t xml:space="preserve">rechte obere Ecke: </w:t>
      </w:r>
      <w:r w:rsidR="003C24E6">
        <w:t>ein Polizeiauto und einen Abschleppwagen auf der Autobahn</w:t>
      </w:r>
    </w:p>
    <w:p w:rsidR="00DD7332" w:rsidRDefault="00DD7332" w:rsidP="00DD7332">
      <w:pPr>
        <w:pStyle w:val="AufgabeEbene1"/>
      </w:pPr>
      <w:r>
        <w:t>Diskutieren Sie: An welcher Stelle in Ihrer Beschreibung erwähnen Sie am besten die verschiedenen Diagramme? Wann erwähnen Sie am besten die Bilder/Fotos?</w:t>
      </w:r>
    </w:p>
    <w:p w:rsidR="00DD7332" w:rsidRPr="002F4F6A" w:rsidRDefault="00DD7332" w:rsidP="00DD7332">
      <w:pPr>
        <w:pStyle w:val="AufgabeText"/>
      </w:pPr>
    </w:p>
    <w:p w:rsidR="00DD7332" w:rsidRDefault="00DD7332" w:rsidP="008C55D5">
      <w:pPr>
        <w:pStyle w:val="AufgabeText"/>
        <w:numPr>
          <w:ilvl w:val="0"/>
          <w:numId w:val="14"/>
        </w:numPr>
        <w:ind w:left="454" w:hanging="170"/>
      </w:pPr>
      <w:r>
        <w:t>Beide Diagramme sollte man bereits in der Einleitung erwähnen, im Hauptteil werden die Inhalte der beiden Diagramme dann genau beschrieben.</w:t>
      </w:r>
    </w:p>
    <w:p w:rsidR="00DD7332" w:rsidRDefault="00DD7332" w:rsidP="008C55D5">
      <w:pPr>
        <w:pStyle w:val="AufgabeText"/>
        <w:ind w:left="454" w:hanging="170"/>
      </w:pPr>
    </w:p>
    <w:p w:rsidR="00DD7332" w:rsidRDefault="00DD7332" w:rsidP="008C55D5">
      <w:pPr>
        <w:pStyle w:val="AufgabeText"/>
        <w:numPr>
          <w:ilvl w:val="0"/>
          <w:numId w:val="14"/>
        </w:numPr>
        <w:ind w:left="454" w:hanging="170"/>
      </w:pPr>
      <w:r>
        <w:t xml:space="preserve">Die Bilder werden am besten am Ende der Einleitung kurz beschrieben. </w:t>
      </w:r>
    </w:p>
    <w:p w:rsidR="00DD7332" w:rsidRPr="00701301" w:rsidRDefault="00DD7332" w:rsidP="008C55D5">
      <w:pPr>
        <w:pStyle w:val="AufgabeText"/>
        <w:ind w:left="454"/>
      </w:pPr>
      <w:r>
        <w:t xml:space="preserve">Sie können die Bilder aber auch erst am Ende des Hauptteils erwähnen, wichtig ist, dass sie die genaue Beschreibung der dargestellten Werte nicht unterbrechen. </w:t>
      </w:r>
    </w:p>
    <w:p w:rsidR="00DD7332" w:rsidRPr="0031006F" w:rsidRDefault="00DD7332" w:rsidP="00DD7332">
      <w:pPr>
        <w:pStyle w:val="AufgabeText"/>
      </w:pPr>
    </w:p>
    <w:p w:rsidR="00DD7332" w:rsidRDefault="00DD7332" w:rsidP="00DD7332">
      <w:pPr>
        <w:pStyle w:val="AufgabeEbene1"/>
      </w:pPr>
      <w:r>
        <w:t xml:space="preserve">Nummerieren </w:t>
      </w:r>
      <w:r w:rsidRPr="00DD322B">
        <w:t>Sie den Beginn der Schaubildbeschreibung in einer passenden Re</w:t>
      </w:r>
      <w:r w:rsidRPr="00DD322B">
        <w:t>i</w:t>
      </w:r>
      <w:r w:rsidRPr="00DD322B">
        <w:t>henfolge. Ergänzen Sie die fehlenden Angaben.</w:t>
      </w:r>
    </w:p>
    <w:p w:rsidR="00DD7332" w:rsidRDefault="00DD7332" w:rsidP="008C55D5">
      <w:pPr>
        <w:pStyle w:val="Textkrpernrinnen"/>
        <w:numPr>
          <w:ilvl w:val="0"/>
          <w:numId w:val="9"/>
        </w:numPr>
        <w:ind w:left="454" w:hanging="170"/>
      </w:pPr>
      <w:r w:rsidRPr="004B2EFB">
        <w:rPr>
          <w:rStyle w:val="Textkrper-ErstzeileneinzugZchn"/>
          <w:szCs w:val="20"/>
          <w:lang w:eastAsia="en-US"/>
        </w:rPr>
        <w:t xml:space="preserve">Das Schaubild mit der Überschrift „Junge Fahrer besonders gefährdet“ des Haller </w:t>
      </w:r>
      <w:r w:rsidR="008C55D5">
        <w:rPr>
          <w:rStyle w:val="Textkrper-ErstzeileneinzugZchn"/>
          <w:szCs w:val="20"/>
          <w:lang w:eastAsia="en-US"/>
        </w:rPr>
        <w:t xml:space="preserve"> </w:t>
      </w:r>
      <w:r w:rsidRPr="004B2EFB">
        <w:rPr>
          <w:rStyle w:val="Textkrper-ErstzeileneinzugZchn"/>
          <w:szCs w:val="20"/>
          <w:lang w:eastAsia="en-US"/>
        </w:rPr>
        <w:t>Verlags Stuttgart</w:t>
      </w:r>
      <w:r w:rsidRPr="0031006F">
        <w:t xml:space="preserve"> ist in der Zeitschrift Motorenzeit, Ausgabe 09/2014 erschienen. </w:t>
      </w:r>
    </w:p>
    <w:p w:rsidR="00DD7332" w:rsidRPr="0031006F" w:rsidRDefault="00DD7332" w:rsidP="008C55D5">
      <w:pPr>
        <w:pStyle w:val="Textkrpernrinnen"/>
        <w:numPr>
          <w:ilvl w:val="0"/>
          <w:numId w:val="0"/>
        </w:numPr>
        <w:ind w:left="454" w:hanging="170"/>
      </w:pPr>
    </w:p>
    <w:p w:rsidR="00DD7332" w:rsidRDefault="00DD7332" w:rsidP="008C55D5">
      <w:pPr>
        <w:pStyle w:val="Textkrpernrinnen"/>
        <w:ind w:left="454" w:hanging="170"/>
      </w:pPr>
      <w:r w:rsidRPr="0031006F">
        <w:t>Es zeigt in zwei Diagrammen, einem Kreisdiagramm und einem Säulendiagramm, den Zusammenhang zwischen der Anzahl und dem Alter der Getöteten im Str</w:t>
      </w:r>
      <w:r w:rsidRPr="0031006F">
        <w:t>a</w:t>
      </w:r>
      <w:r w:rsidRPr="0031006F">
        <w:t xml:space="preserve">ßenverkehr im Jahr 2013. </w:t>
      </w:r>
    </w:p>
    <w:p w:rsidR="00DD7332" w:rsidRPr="0031006F" w:rsidRDefault="00DD7332" w:rsidP="008C55D5">
      <w:pPr>
        <w:pStyle w:val="Textkrpernrinnen"/>
        <w:numPr>
          <w:ilvl w:val="0"/>
          <w:numId w:val="0"/>
        </w:numPr>
        <w:ind w:left="454" w:hanging="170"/>
      </w:pPr>
    </w:p>
    <w:p w:rsidR="00DD7332" w:rsidRPr="0031006F" w:rsidRDefault="00DD7332" w:rsidP="008C55D5">
      <w:pPr>
        <w:pStyle w:val="Textkrpernrinnen"/>
        <w:ind w:left="454" w:hanging="170"/>
      </w:pPr>
      <w:r w:rsidRPr="0031006F">
        <w:t xml:space="preserve">Die Zahlen stammen vom Statistischen Bundesamt Wiesbaden. </w:t>
      </w:r>
    </w:p>
    <w:p w:rsidR="00DD7332" w:rsidRDefault="00DD7332" w:rsidP="008C55D5">
      <w:pPr>
        <w:pStyle w:val="Textkrpernrinnen"/>
        <w:numPr>
          <w:ilvl w:val="0"/>
          <w:numId w:val="0"/>
        </w:numPr>
        <w:ind w:left="454" w:hanging="170"/>
      </w:pPr>
    </w:p>
    <w:p w:rsidR="003C24E6" w:rsidRPr="0031006F" w:rsidRDefault="003C24E6" w:rsidP="003C24E6">
      <w:pPr>
        <w:pStyle w:val="Textkrpernrinnen"/>
      </w:pPr>
      <w:r>
        <w:t>Links unten im Schaubild erkennt man ein Auto mit einer beschädigten Moto</w:t>
      </w:r>
      <w:r>
        <w:t>r</w:t>
      </w:r>
      <w:r>
        <w:t>haube. Rechts oben neben der Überschrift sieht man mehrere Fahrzeuge auf e</w:t>
      </w:r>
      <w:r>
        <w:t>i</w:t>
      </w:r>
      <w:r>
        <w:t>ner Straße, darunter ein Polizeiauto, das hinter einem Abschleppwagen steht.</w:t>
      </w:r>
    </w:p>
    <w:p w:rsidR="00DD7332" w:rsidRDefault="00DD7332" w:rsidP="00712A30">
      <w:pPr>
        <w:pStyle w:val="AufgabeEbene1"/>
        <w:numPr>
          <w:ilvl w:val="0"/>
          <w:numId w:val="0"/>
        </w:numPr>
        <w:tabs>
          <w:tab w:val="left" w:pos="5265"/>
        </w:tabs>
        <w:ind w:left="641" w:hanging="357"/>
      </w:pPr>
    </w:p>
    <w:p w:rsidR="00DD7332" w:rsidRDefault="00DD7332" w:rsidP="00DD7332">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Werte aus Schaubildern ablesen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D05.05.01.05</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FC3C7F">
              <w:t>Ich kann die Maßangaben eines Schaubilds ablesen.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numPr>
                <w:ilvl w:val="0"/>
                <w:numId w:val="0"/>
              </w:numPr>
              <w:ind w:left="227" w:hanging="170"/>
            </w:pPr>
            <w:r>
              <w:t xml:space="preserve">-   </w:t>
            </w:r>
            <w:r w:rsidRPr="007B613D">
              <w:t xml:space="preserve">Ich kann </w:t>
            </w:r>
            <w:r>
              <w:t>überprüfen, ob Aussagen wahr oder falsch sind.</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3743B9">
        <w:rPr>
          <w:noProof/>
        </w:rPr>
        <w:drawing>
          <wp:anchor distT="0" distB="0" distL="114300" distR="114300" simplePos="0" relativeHeight="251714560" behindDoc="0" locked="0" layoutInCell="0" allowOverlap="1" wp14:anchorId="496C047D" wp14:editId="4FF4F9AA">
            <wp:simplePos x="0" y="0"/>
            <wp:positionH relativeFrom="rightMargin">
              <wp:posOffset>466090</wp:posOffset>
            </wp:positionH>
            <wp:positionV relativeFrom="paragraph">
              <wp:posOffset>99695</wp:posOffset>
            </wp:positionV>
            <wp:extent cx="348615" cy="320040"/>
            <wp:effectExtent l="0" t="0" r="0" b="3810"/>
            <wp:wrapNone/>
            <wp:docPr id="94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3B9">
        <w:rPr>
          <w:noProof/>
        </w:rPr>
        <w:drawing>
          <wp:anchor distT="0" distB="0" distL="114300" distR="114300" simplePos="0" relativeHeight="251713536" behindDoc="0" locked="0" layoutInCell="0" allowOverlap="1" wp14:anchorId="041AC8D3" wp14:editId="129706DE">
            <wp:simplePos x="0" y="0"/>
            <wp:positionH relativeFrom="rightMargin">
              <wp:posOffset>106045</wp:posOffset>
            </wp:positionH>
            <wp:positionV relativeFrom="paragraph">
              <wp:posOffset>99695</wp:posOffset>
            </wp:positionV>
            <wp:extent cx="349885" cy="320675"/>
            <wp:effectExtent l="0" t="0" r="0" b="3175"/>
            <wp:wrapNone/>
            <wp:docPr id="94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Werte aus Schaubildern ablesen</w:t>
      </w:r>
    </w:p>
    <w:p w:rsidR="00DD7332" w:rsidRDefault="00DD7332" w:rsidP="00DD7332">
      <w:pPr>
        <w:pStyle w:val="Marginaliegrau"/>
        <w:framePr w:wrap="around" w:x="8713" w:y="583"/>
      </w:pPr>
      <w:r>
        <w:t>prozentual – in Prozent</w:t>
      </w:r>
    </w:p>
    <w:p w:rsidR="00DD7332" w:rsidRDefault="00DD7332" w:rsidP="00DD7332">
      <w:pPr>
        <w:pStyle w:val="Marginaliegrau"/>
        <w:framePr w:wrap="around" w:x="8713" w:y="583"/>
      </w:pPr>
      <w:r>
        <w:t>absolut – wirkliche Anzahl</w:t>
      </w:r>
    </w:p>
    <w:p w:rsidR="00DD7332" w:rsidRDefault="001133E4" w:rsidP="00DD7332">
      <w:pPr>
        <w:pStyle w:val="Textkrper"/>
      </w:pPr>
      <w:r w:rsidRPr="001133E4">
        <w:rPr>
          <w:noProof/>
        </w:rPr>
        <w:drawing>
          <wp:anchor distT="0" distB="0" distL="114300" distR="114300" simplePos="0" relativeHeight="251736064" behindDoc="0" locked="0" layoutInCell="0" allowOverlap="1" wp14:anchorId="46EF3FAD" wp14:editId="636A9F32">
            <wp:simplePos x="0" y="0"/>
            <wp:positionH relativeFrom="rightMargin">
              <wp:posOffset>115834</wp:posOffset>
            </wp:positionH>
            <wp:positionV relativeFrom="paragraph">
              <wp:posOffset>44450</wp:posOffset>
            </wp:positionV>
            <wp:extent cx="323850" cy="323850"/>
            <wp:effectExtent l="0" t="0" r="0" b="0"/>
            <wp:wrapNone/>
            <wp:docPr id="943"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Oft ist es schwierig aus Schaubildern Werte abzulesen, da erkannt werden muss, welche Achse und Beschriftung zu welcher Angabe gehört. Auch sind manche Angaben in Pr</w:t>
      </w:r>
      <w:r w:rsidR="00DD7332">
        <w:t>o</w:t>
      </w:r>
      <w:r w:rsidR="00DD7332">
        <w:t>zentwerten, andere in absoluten Werten angegeben. Teilweise sind auch keine genauen Werte im Schaubild angegeben, sie müssen ungefähr abgelesen werden.</w:t>
      </w:r>
    </w:p>
    <w:p w:rsidR="00DD7332" w:rsidRDefault="001133E4" w:rsidP="001133E4">
      <w:pPr>
        <w:pStyle w:val="berschrift2"/>
      </w:pPr>
      <w:r w:rsidRPr="001133E4">
        <w:t>Schaubild</w:t>
      </w:r>
      <w:r>
        <w:t xml:space="preserve"> 1</w:t>
      </w:r>
    </w:p>
    <w:p w:rsidR="00712A30" w:rsidRDefault="00712A30" w:rsidP="00DD7332">
      <w:pPr>
        <w:pStyle w:val="Textkrper"/>
        <w:rPr>
          <w:noProof/>
        </w:rPr>
      </w:pPr>
    </w:p>
    <w:p w:rsidR="00F41A99" w:rsidRDefault="00712A30" w:rsidP="003B7ADA">
      <w:pPr>
        <w:pStyle w:val="Marginaliegrau"/>
        <w:framePr w:w="2227" w:wrap="around" w:x="8608" w:y="3419"/>
      </w:pPr>
      <w:r>
        <w:t>© Statistisches Landesamt Baden-Württemberg 2014</w:t>
      </w:r>
      <w:r w:rsidR="00F41A99">
        <w:t>,</w:t>
      </w:r>
    </w:p>
    <w:p w:rsidR="00F41A99" w:rsidRPr="003E3890" w:rsidRDefault="00F41A99" w:rsidP="003B7ADA">
      <w:pPr>
        <w:pStyle w:val="Marginaliegrau"/>
        <w:framePr w:w="2227" w:wrap="around" w:x="8608" w:y="3419"/>
        <w:rPr>
          <w:lang w:val="en-US"/>
        </w:rPr>
      </w:pPr>
      <w:r w:rsidRPr="003E3890">
        <w:rPr>
          <w:lang w:val="en-US"/>
        </w:rPr>
        <w:t>Link:</w:t>
      </w:r>
      <w:r w:rsidR="003B7ADA" w:rsidRPr="003E3890">
        <w:rPr>
          <w:lang w:val="en-US"/>
        </w:rPr>
        <w:t xml:space="preserve"> </w:t>
      </w:r>
      <w:r w:rsidRPr="003E3890">
        <w:rPr>
          <w:lang w:val="en-US"/>
        </w:rPr>
        <w:t>www.statistik.</w:t>
      </w:r>
    </w:p>
    <w:p w:rsidR="00F41A99" w:rsidRPr="003E3890" w:rsidRDefault="00F41A99" w:rsidP="003B7ADA">
      <w:pPr>
        <w:pStyle w:val="Marginaliegrau"/>
        <w:framePr w:w="2227" w:wrap="around" w:x="8608" w:y="3419"/>
        <w:jc w:val="left"/>
        <w:rPr>
          <w:lang w:val="en-US"/>
        </w:rPr>
      </w:pPr>
      <w:proofErr w:type="gramStart"/>
      <w:r w:rsidRPr="003E3890">
        <w:rPr>
          <w:lang w:val="en-US"/>
        </w:rPr>
        <w:t>baden-wuerttemberg.de</w:t>
      </w:r>
      <w:proofErr w:type="gramEnd"/>
      <w:r w:rsidRPr="003E3890">
        <w:rPr>
          <w:lang w:val="en-US"/>
        </w:rPr>
        <w:t>/</w:t>
      </w:r>
    </w:p>
    <w:p w:rsidR="00F41A99" w:rsidRPr="003C24E6" w:rsidRDefault="00F41A99" w:rsidP="003B7ADA">
      <w:pPr>
        <w:pStyle w:val="Marginaliegrau"/>
        <w:framePr w:w="2227" w:wrap="around" w:x="8608" w:y="3419"/>
        <w:jc w:val="left"/>
        <w:rPr>
          <w:lang w:val="en-US"/>
        </w:rPr>
      </w:pPr>
      <w:proofErr w:type="spellStart"/>
      <w:r w:rsidRPr="003C24E6">
        <w:rPr>
          <w:lang w:val="en-US"/>
        </w:rPr>
        <w:t>VolkswPreise</w:t>
      </w:r>
      <w:proofErr w:type="spellEnd"/>
      <w:r w:rsidRPr="003C24E6">
        <w:rPr>
          <w:lang w:val="en-US"/>
        </w:rPr>
        <w:t>/EVS/</w:t>
      </w:r>
    </w:p>
    <w:p w:rsidR="00712A30" w:rsidRDefault="00F41A99" w:rsidP="003B7ADA">
      <w:pPr>
        <w:pStyle w:val="Marginaliegrau"/>
        <w:framePr w:w="2227" w:wrap="around" w:x="8608" w:y="3419"/>
        <w:jc w:val="left"/>
      </w:pPr>
      <w:r w:rsidRPr="00F41A99">
        <w:t>EVS_Ausstatt_t02.asp</w:t>
      </w:r>
    </w:p>
    <w:p w:rsidR="00F41A99" w:rsidRDefault="00DD7332" w:rsidP="00F41A99">
      <w:pPr>
        <w:rPr>
          <w:sz w:val="12"/>
        </w:rPr>
      </w:pPr>
      <w:r>
        <w:rPr>
          <w:noProof/>
          <w:lang w:eastAsia="de-DE"/>
        </w:rPr>
        <w:drawing>
          <wp:inline distT="0" distB="0" distL="0" distR="0" wp14:anchorId="0C6A28B8" wp14:editId="5FA8CF5E">
            <wp:extent cx="4675517" cy="3545456"/>
            <wp:effectExtent l="0" t="0" r="0" b="0"/>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w.png"/>
                    <pic:cNvPicPr/>
                  </pic:nvPicPr>
                  <pic:blipFill rotWithShape="1">
                    <a:blip r:embed="rId72">
                      <a:extLst>
                        <a:ext uri="{28A0092B-C50C-407E-A947-70E740481C1C}">
                          <a14:useLocalDpi xmlns:a14="http://schemas.microsoft.com/office/drawing/2010/main" val="0"/>
                        </a:ext>
                      </a:extLst>
                    </a:blip>
                    <a:srcRect b="3931"/>
                    <a:stretch/>
                  </pic:blipFill>
                  <pic:spPr bwMode="auto">
                    <a:xfrm>
                      <a:off x="0" y="0"/>
                      <a:ext cx="4679950" cy="3548818"/>
                    </a:xfrm>
                    <a:prstGeom prst="rect">
                      <a:avLst/>
                    </a:prstGeom>
                    <a:ln>
                      <a:noFill/>
                    </a:ln>
                    <a:extLst>
                      <a:ext uri="{53640926-AAD7-44D8-BBD7-CCE9431645EC}">
                        <a14:shadowObscured xmlns:a14="http://schemas.microsoft.com/office/drawing/2010/main"/>
                      </a:ext>
                    </a:extLst>
                  </pic:spPr>
                </pic:pic>
              </a:graphicData>
            </a:graphic>
          </wp:inline>
        </w:drawing>
      </w:r>
    </w:p>
    <w:p w:rsidR="00DD7332" w:rsidRPr="00DF5EA8" w:rsidRDefault="00DD7332" w:rsidP="008C55D5">
      <w:pPr>
        <w:pStyle w:val="AufgabeEbene1"/>
        <w:numPr>
          <w:ilvl w:val="0"/>
          <w:numId w:val="29"/>
        </w:numPr>
      </w:pPr>
      <w:r w:rsidRPr="00DF5EA8">
        <w:t>Lesen Sie die Antworten zu den folgenden Fragen aus Schaubild 1</w:t>
      </w:r>
      <w:r w:rsidR="001133E4">
        <w:t xml:space="preserve"> ab</w:t>
      </w:r>
      <w:r w:rsidRPr="00DF5EA8">
        <w:t>.</w:t>
      </w:r>
    </w:p>
    <w:p w:rsidR="00DD7332" w:rsidRPr="00DF5EA8" w:rsidRDefault="00DD7332" w:rsidP="00DD7332">
      <w:pPr>
        <w:pStyle w:val="Textkrper-Erstzeileneinzug"/>
      </w:pPr>
      <w:r>
        <w:rPr>
          <w:noProof/>
          <w:sz w:val="24"/>
        </w:rPr>
        <w:drawing>
          <wp:anchor distT="0" distB="0" distL="114300" distR="114300" simplePos="0" relativeHeight="251668480" behindDoc="0" locked="0" layoutInCell="0" allowOverlap="1" wp14:anchorId="6A282FA6" wp14:editId="22B8DFBA">
            <wp:simplePos x="0" y="0"/>
            <wp:positionH relativeFrom="rightMargin">
              <wp:posOffset>105410</wp:posOffset>
            </wp:positionH>
            <wp:positionV relativeFrom="paragraph">
              <wp:posOffset>76835</wp:posOffset>
            </wp:positionV>
            <wp:extent cx="323850" cy="323850"/>
            <wp:effectExtent l="0" t="0" r="0" b="0"/>
            <wp:wrapNone/>
            <wp:docPr id="4"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F5EA8">
        <w:t>Verwenden Sie zur Beantwortung der Fragen folgende Zahlen:</w:t>
      </w:r>
    </w:p>
    <w:p w:rsidR="00DD7332" w:rsidRDefault="00DD7332" w:rsidP="00DD7332">
      <w:pPr>
        <w:pStyle w:val="Textkrper-Erstzeileneinzug"/>
      </w:pPr>
      <w:r w:rsidRPr="00DF5EA8">
        <w:t>31, 32, 40, 41, 57, 67, 83, 1983, 1989, 1999</w:t>
      </w:r>
    </w:p>
    <w:p w:rsidR="00DD7332" w:rsidRDefault="00DD7332" w:rsidP="008C55D5">
      <w:pPr>
        <w:pStyle w:val="AufgabeLckentext"/>
      </w:pPr>
      <w:r>
        <w:t>Wie viel Prozent der Haushalte insgesamt haben 1978 einen PKW? ________</w:t>
      </w:r>
      <w:r w:rsidR="008C55D5">
        <w:t>_</w:t>
      </w:r>
      <w:r>
        <w:t>%</w:t>
      </w:r>
    </w:p>
    <w:p w:rsidR="00DD7332" w:rsidRDefault="00DD7332" w:rsidP="008C55D5">
      <w:pPr>
        <w:pStyle w:val="AufgabeLckentext"/>
      </w:pPr>
      <w:r>
        <w:t>Davon sind gebraucht gekauft _________</w:t>
      </w:r>
      <w:r w:rsidR="008C55D5">
        <w:t xml:space="preserve">_ % und neu gekauft ___________ </w:t>
      </w:r>
      <w:r>
        <w:t>%.</w:t>
      </w:r>
    </w:p>
    <w:p w:rsidR="00DD7332" w:rsidRDefault="00DD7332" w:rsidP="008C55D5">
      <w:pPr>
        <w:pStyle w:val="AufgabeLckentext"/>
      </w:pPr>
      <w:r>
        <w:t>Wie viel Prozent der Haushalte insgesamt haben 2008 einen PKW? ________</w:t>
      </w:r>
      <w:r w:rsidR="008C55D5">
        <w:t>_</w:t>
      </w:r>
      <w:r>
        <w:t>%</w:t>
      </w:r>
    </w:p>
    <w:p w:rsidR="00DD7332" w:rsidRDefault="00DD7332" w:rsidP="008C55D5">
      <w:pPr>
        <w:pStyle w:val="AufgabeLckentext"/>
      </w:pPr>
      <w:r>
        <w:t>Davon sind gebraucht gekauft _________</w:t>
      </w:r>
      <w:r w:rsidR="008C55D5">
        <w:t xml:space="preserve">_ % und neu gekauft ___________ </w:t>
      </w:r>
      <w:r>
        <w:t>%.</w:t>
      </w:r>
    </w:p>
    <w:p w:rsidR="00DD7332" w:rsidRDefault="00DD7332" w:rsidP="008C55D5">
      <w:pPr>
        <w:pStyle w:val="AufgabeLckentext"/>
      </w:pPr>
      <w:r>
        <w:t xml:space="preserve">In welchem Jahr werden gleich viele Pkw gebraucht  und neu gekauft? </w:t>
      </w:r>
      <w:r w:rsidR="008C55D5">
        <w:t>_____</w:t>
      </w:r>
    </w:p>
    <w:p w:rsidR="008C55D5" w:rsidRDefault="00DD7332" w:rsidP="008C55D5">
      <w:pPr>
        <w:pStyle w:val="AufgabeLckentext"/>
        <w:ind w:left="0"/>
      </w:pPr>
      <w:r>
        <w:t>In welchem Jahr werden prozentual die meisten Neuwagen gekauft?</w:t>
      </w:r>
      <w:r w:rsidR="008C55D5">
        <w:t xml:space="preserve"> ________________</w:t>
      </w:r>
    </w:p>
    <w:p w:rsidR="00DD7332" w:rsidRDefault="00DD7332" w:rsidP="008C55D5">
      <w:pPr>
        <w:pStyle w:val="AufgabeLckentext"/>
        <w:ind w:left="0"/>
      </w:pPr>
      <w:r>
        <w:lastRenderedPageBreak/>
        <w:t>In welchem Jahr haben zum ersten Mal mehr als 80</w:t>
      </w:r>
      <w:r w:rsidR="00CA4E8E">
        <w:t xml:space="preserve"> </w:t>
      </w:r>
      <w:r>
        <w:t xml:space="preserve">% der Haushalte einen Pkw? </w:t>
      </w:r>
      <w:r w:rsidR="008C55D5">
        <w:t>________________</w:t>
      </w:r>
    </w:p>
    <w:p w:rsidR="001133E4" w:rsidRDefault="00DD7332" w:rsidP="001133E4">
      <w:pPr>
        <w:pStyle w:val="berschrift2"/>
        <w:rPr>
          <w:rStyle w:val="berschrift2Zchn"/>
          <w:rFonts w:eastAsiaTheme="minorHAnsi"/>
        </w:rPr>
      </w:pPr>
      <w:r>
        <w:rPr>
          <w:noProof/>
          <w:sz w:val="24"/>
        </w:rPr>
        <w:drawing>
          <wp:anchor distT="0" distB="0" distL="114300" distR="114300" simplePos="0" relativeHeight="251723776" behindDoc="0" locked="0" layoutInCell="0" allowOverlap="1" wp14:anchorId="296BB60B" wp14:editId="243384D0">
            <wp:simplePos x="0" y="0"/>
            <wp:positionH relativeFrom="rightMargin">
              <wp:posOffset>498475</wp:posOffset>
            </wp:positionH>
            <wp:positionV relativeFrom="paragraph">
              <wp:posOffset>-5080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133E4">
        <w:rPr>
          <w:rStyle w:val="berschrift2Zchn"/>
          <w:rFonts w:eastAsiaTheme="minorHAnsi"/>
        </w:rPr>
        <w:t>Schaubild 2</w:t>
      </w:r>
    </w:p>
    <w:p w:rsidR="00DD7332" w:rsidRPr="001133E4" w:rsidRDefault="00DD7332" w:rsidP="001133E4">
      <w:pPr>
        <w:pStyle w:val="Textkrper"/>
      </w:pPr>
      <w:r w:rsidRPr="001133E4">
        <w:t>In der nächsten Grafik sind ein Säulendiagramm und ein Liniendia</w:t>
      </w:r>
      <w:r w:rsidRPr="001133E4">
        <w:rPr>
          <w:noProof/>
        </w:rPr>
        <w:drawing>
          <wp:anchor distT="0" distB="0" distL="114300" distR="114300" simplePos="0" relativeHeight="251669504" behindDoc="0" locked="0" layoutInCell="0" allowOverlap="1" wp14:anchorId="677AD79B" wp14:editId="6EAE506A">
            <wp:simplePos x="0" y="0"/>
            <wp:positionH relativeFrom="rightMargin">
              <wp:posOffset>107950</wp:posOffset>
            </wp:positionH>
            <wp:positionV relativeFrom="paragraph">
              <wp:posOffset>0</wp:posOffset>
            </wp:positionV>
            <wp:extent cx="323850" cy="323850"/>
            <wp:effectExtent l="0" t="0" r="0" b="0"/>
            <wp:wrapNone/>
            <wp:docPr id="5"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133E4">
        <w:t>gramm übereina</w:t>
      </w:r>
      <w:r w:rsidRPr="001133E4">
        <w:t>n</w:t>
      </w:r>
      <w:r w:rsidRPr="001133E4">
        <w:t>dergelegt. Die linke Achse mit der Angabe in Millionen Fahrzeuge gehört zum Säulendi</w:t>
      </w:r>
      <w:r w:rsidRPr="001133E4">
        <w:t>a</w:t>
      </w:r>
      <w:r w:rsidRPr="001133E4">
        <w:t>gramm, die rechte Achse (Anzahl der Kraftfahrzeuge je 1000 Einwohner) zum Liniendi</w:t>
      </w:r>
      <w:r w:rsidRPr="001133E4">
        <w:t>a</w:t>
      </w:r>
      <w:r w:rsidRPr="001133E4">
        <w:t xml:space="preserve">gramm. </w:t>
      </w:r>
    </w:p>
    <w:p w:rsidR="00DD7332" w:rsidRDefault="00DD7332" w:rsidP="00DD7332">
      <w:pPr>
        <w:pStyle w:val="Abstandszeile"/>
      </w:pPr>
    </w:p>
    <w:p w:rsidR="00C968B7" w:rsidRDefault="00C968B7" w:rsidP="00DD7332">
      <w:pPr>
        <w:pStyle w:val="Textkrper"/>
        <w:rPr>
          <w:noProof/>
        </w:rPr>
      </w:pPr>
    </w:p>
    <w:p w:rsidR="00F41A99" w:rsidRDefault="00F41A99" w:rsidP="003B7ADA">
      <w:pPr>
        <w:pStyle w:val="Marginaliegrau"/>
        <w:framePr w:wrap="around" w:x="8653" w:y="2732"/>
      </w:pPr>
      <w:r>
        <w:t>© Statistisches Landesamt Baden-Württemberg 2013, Link:</w:t>
      </w:r>
    </w:p>
    <w:p w:rsidR="00F41A99" w:rsidRDefault="00F41A99" w:rsidP="003B7ADA">
      <w:pPr>
        <w:pStyle w:val="Marginaliegrau"/>
        <w:framePr w:wrap="around" w:x="8653" w:y="2732"/>
      </w:pPr>
      <w:r w:rsidRPr="00F41A99">
        <w:t>www.statistik.</w:t>
      </w:r>
    </w:p>
    <w:p w:rsidR="00F41A99" w:rsidRDefault="00F41A99" w:rsidP="003B7ADA">
      <w:pPr>
        <w:pStyle w:val="Marginaliegrau"/>
        <w:framePr w:wrap="around" w:x="8653" w:y="2732"/>
      </w:pPr>
      <w:r w:rsidRPr="00F41A99">
        <w:t>baden-wuerttemberg.de/</w:t>
      </w:r>
    </w:p>
    <w:p w:rsidR="00F41A99" w:rsidRDefault="00F41A99" w:rsidP="003B7ADA">
      <w:pPr>
        <w:pStyle w:val="Marginaliegrau"/>
        <w:framePr w:wrap="around" w:x="8653" w:y="2732"/>
      </w:pPr>
      <w:proofErr w:type="spellStart"/>
      <w:r w:rsidRPr="00F41A99">
        <w:t>UmweltVerkehr</w:t>
      </w:r>
      <w:proofErr w:type="spellEnd"/>
      <w:r w:rsidRPr="00F41A99">
        <w:t>/</w:t>
      </w:r>
    </w:p>
    <w:p w:rsidR="00F41A99" w:rsidRDefault="00F41A99" w:rsidP="003B7ADA">
      <w:pPr>
        <w:pStyle w:val="Marginaliegrau"/>
        <w:framePr w:wrap="around" w:x="8653" w:y="2732"/>
      </w:pPr>
      <w:r w:rsidRPr="00F41A99">
        <w:t>Landesdaten/</w:t>
      </w:r>
    </w:p>
    <w:p w:rsidR="00F41A99" w:rsidRDefault="00F41A99" w:rsidP="003B7ADA">
      <w:pPr>
        <w:pStyle w:val="Marginaliegrau"/>
        <w:framePr w:wrap="around" w:x="8653" w:y="2732"/>
      </w:pPr>
      <w:r w:rsidRPr="00F41A99">
        <w:t>LRt1503.asp?chrt=1</w:t>
      </w:r>
    </w:p>
    <w:p w:rsidR="00DD7332" w:rsidRDefault="00DD7332" w:rsidP="00DD7332">
      <w:pPr>
        <w:pStyle w:val="Textkrper"/>
      </w:pPr>
      <w:r>
        <w:rPr>
          <w:noProof/>
        </w:rPr>
        <w:drawing>
          <wp:inline distT="0" distB="0" distL="0" distR="0" wp14:anchorId="304FDD0F" wp14:editId="02E04751">
            <wp:extent cx="4028536" cy="3752491"/>
            <wp:effectExtent l="0" t="0" r="0" b="63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3">
                      <a:extLst>
                        <a:ext uri="{28A0092B-C50C-407E-A947-70E740481C1C}">
                          <a14:useLocalDpi xmlns:a14="http://schemas.microsoft.com/office/drawing/2010/main" val="0"/>
                        </a:ext>
                      </a:extLst>
                    </a:blip>
                    <a:srcRect b="4549"/>
                    <a:stretch/>
                  </pic:blipFill>
                  <pic:spPr bwMode="auto">
                    <a:xfrm>
                      <a:off x="0" y="0"/>
                      <a:ext cx="4042042" cy="3765072"/>
                    </a:xfrm>
                    <a:prstGeom prst="rect">
                      <a:avLst/>
                    </a:prstGeom>
                    <a:noFill/>
                    <a:ln>
                      <a:noFill/>
                    </a:ln>
                    <a:extLst>
                      <a:ext uri="{53640926-AAD7-44D8-BBD7-CCE9431645EC}">
                        <a14:shadowObscured xmlns:a14="http://schemas.microsoft.com/office/drawing/2010/main"/>
                      </a:ext>
                    </a:extLst>
                  </pic:spPr>
                </pic:pic>
              </a:graphicData>
            </a:graphic>
          </wp:inline>
        </w:drawing>
      </w:r>
    </w:p>
    <w:p w:rsidR="00DD7332" w:rsidRDefault="001133E4" w:rsidP="001133E4">
      <w:pPr>
        <w:pStyle w:val="AufgabeEbene1"/>
      </w:pPr>
      <w:r w:rsidRPr="00A21080">
        <w:t>Wie viele Kraftfahrzeuge gibt es in Baden</w:t>
      </w:r>
      <w:r w:rsidRPr="00A21080">
        <w:softHyphen/>
        <w:t>-Württemberg ca. in diesen Jahren?</w:t>
      </w:r>
      <w:r w:rsidR="00DD7332" w:rsidRPr="008E7D58">
        <w:rPr>
          <w:noProof/>
          <w:sz w:val="24"/>
          <w:lang w:eastAsia="de-DE"/>
        </w:rPr>
        <w:drawing>
          <wp:anchor distT="0" distB="0" distL="114300" distR="114300" simplePos="0" relativeHeight="251697152" behindDoc="0" locked="0" layoutInCell="0" allowOverlap="1" wp14:anchorId="711CB11C" wp14:editId="74C37256">
            <wp:simplePos x="0" y="0"/>
            <wp:positionH relativeFrom="rightMargin">
              <wp:posOffset>105410</wp:posOffset>
            </wp:positionH>
            <wp:positionV relativeFrom="paragraph">
              <wp:posOffset>-3810</wp:posOffset>
            </wp:positionV>
            <wp:extent cx="323850" cy="323850"/>
            <wp:effectExtent l="0" t="0" r="0" b="0"/>
            <wp:wrapNone/>
            <wp:docPr id="8"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DD7332">
        <w:t>Verwenden Sie folgende Zahlen: 2003</w:t>
      </w:r>
      <w:r w:rsidR="00744096">
        <w:t>; 710; 6,9; 2008; 1,2; 30; 1972; 2007; 4,2;</w:t>
      </w:r>
      <w:r w:rsidR="00DD7332">
        <w:t xml:space="preserve"> 680 </w:t>
      </w:r>
    </w:p>
    <w:p w:rsidR="00DD7332" w:rsidRPr="00A21080" w:rsidRDefault="00DD7332" w:rsidP="00A21080">
      <w:pPr>
        <w:pStyle w:val="AufgabeLckentext"/>
      </w:pPr>
      <w:r w:rsidRPr="00A21080">
        <w:t xml:space="preserve">1960: __________ Mio.    1980: __________ Mio.    2010: __________ Mio.          </w:t>
      </w:r>
    </w:p>
    <w:p w:rsidR="00DD7332" w:rsidRPr="00A21080" w:rsidRDefault="00DD7332" w:rsidP="00A21080">
      <w:pPr>
        <w:pStyle w:val="AufgabeLckentext"/>
      </w:pPr>
      <w:r w:rsidRPr="00A21080">
        <w:t>In welchem Jahr gibt es die meisten Kraftfahrzeuge? ________________</w:t>
      </w:r>
      <w:r w:rsidR="00C968B7" w:rsidRPr="00A21080">
        <w:t>____</w:t>
      </w:r>
    </w:p>
    <w:p w:rsidR="00DD7332" w:rsidRPr="00A21080" w:rsidRDefault="00DD7332" w:rsidP="00A21080">
      <w:pPr>
        <w:pStyle w:val="AufgabeLckentext"/>
      </w:pPr>
      <w:r w:rsidRPr="00A21080">
        <w:t xml:space="preserve">In welchem Jahr gibt es ungefähr 3 Millionen </w:t>
      </w:r>
      <w:r w:rsidR="00C968B7" w:rsidRPr="00A21080">
        <w:t>Kraftfahrzeuge? _____________</w:t>
      </w:r>
    </w:p>
    <w:p w:rsidR="00DD7332" w:rsidRPr="00A21080" w:rsidRDefault="00DD7332" w:rsidP="00A21080">
      <w:pPr>
        <w:pStyle w:val="AufgabeLckentext"/>
      </w:pPr>
      <w:r w:rsidRPr="00A21080">
        <w:t>Wie viele Kraftfahrzeuge pro 1000 Einwohner gibt es ungefähr in diesen Jahren?</w:t>
      </w:r>
    </w:p>
    <w:p w:rsidR="00DD7332" w:rsidRPr="00A21080" w:rsidRDefault="00DD7332" w:rsidP="00A21080">
      <w:pPr>
        <w:pStyle w:val="AufgabeLckentext"/>
      </w:pPr>
      <w:r w:rsidRPr="00A21080">
        <w:t>1950: ____________   1999: ____________            2007: ____________</w:t>
      </w:r>
    </w:p>
    <w:p w:rsidR="00DD7332" w:rsidRPr="00A21080" w:rsidRDefault="00DD7332" w:rsidP="00A21080">
      <w:pPr>
        <w:pStyle w:val="AufgabeLckentext"/>
      </w:pPr>
      <w:r w:rsidRPr="00A21080">
        <w:t xml:space="preserve">In zwei Jahren gibt es keinen Anstieg der Kraftfahrzeuge pro 1000 Einwohner. </w:t>
      </w:r>
    </w:p>
    <w:p w:rsidR="008B5C9B" w:rsidRDefault="00DD7332" w:rsidP="00A21080">
      <w:pPr>
        <w:pStyle w:val="AufgabeLckentext"/>
      </w:pPr>
      <w:r w:rsidRPr="00A21080">
        <w:t>Welche Jahre sind das?  ________________</w:t>
      </w:r>
      <w:r w:rsidRPr="00A21080">
        <w:tab/>
        <w:t>_________________</w:t>
      </w:r>
    </w:p>
    <w:p w:rsidR="001133E4" w:rsidRDefault="008B5C9B" w:rsidP="001133E4">
      <w:pPr>
        <w:pStyle w:val="berschrift2"/>
      </w:pPr>
      <w:r>
        <w:br w:type="page"/>
      </w:r>
      <w:r w:rsidR="00DD7332">
        <w:rPr>
          <w:noProof/>
          <w:sz w:val="24"/>
        </w:rPr>
        <w:lastRenderedPageBreak/>
        <w:drawing>
          <wp:anchor distT="0" distB="0" distL="114300" distR="114300" simplePos="0" relativeHeight="251727872" behindDoc="0" locked="0" layoutInCell="0" allowOverlap="1" wp14:anchorId="0906450E" wp14:editId="5093EEA5">
            <wp:simplePos x="0" y="0"/>
            <wp:positionH relativeFrom="rightMargin">
              <wp:posOffset>532765</wp:posOffset>
            </wp:positionH>
            <wp:positionV relativeFrom="paragraph">
              <wp:posOffset>-6350</wp:posOffset>
            </wp:positionV>
            <wp:extent cx="348615" cy="320040"/>
            <wp:effectExtent l="0" t="0" r="0" b="3810"/>
            <wp:wrapNone/>
            <wp:docPr id="5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rPr>
          <w:noProof/>
          <w:sz w:val="24"/>
        </w:rPr>
        <w:drawing>
          <wp:anchor distT="0" distB="0" distL="114300" distR="114300" simplePos="0" relativeHeight="251726848" behindDoc="0" locked="0" layoutInCell="0" allowOverlap="1" wp14:anchorId="5637117F" wp14:editId="19A72203">
            <wp:simplePos x="0" y="0"/>
            <wp:positionH relativeFrom="rightMargin">
              <wp:posOffset>184150</wp:posOffset>
            </wp:positionH>
            <wp:positionV relativeFrom="paragraph">
              <wp:posOffset>-6350</wp:posOffset>
            </wp:positionV>
            <wp:extent cx="349200" cy="320400"/>
            <wp:effectExtent l="0" t="0" r="0" b="3810"/>
            <wp:wrapNone/>
            <wp:docPr id="5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rsidRPr="00DF5EA8">
        <w:rPr>
          <w:rStyle w:val="berschrift2Zchn"/>
          <w:rFonts w:eastAsiaTheme="minorHAnsi"/>
        </w:rPr>
        <w:t xml:space="preserve">Schaubild </w:t>
      </w:r>
      <w:r w:rsidR="00DD7332">
        <w:rPr>
          <w:rStyle w:val="berschrift2Zchn"/>
          <w:rFonts w:eastAsiaTheme="minorHAnsi"/>
        </w:rPr>
        <w:t>3</w:t>
      </w:r>
    </w:p>
    <w:p w:rsidR="00DD7332" w:rsidRDefault="00DD7332" w:rsidP="001133E4">
      <w:pPr>
        <w:pStyle w:val="Textkrper"/>
      </w:pPr>
      <w:r>
        <w:t>Das nächste Schaubild kennen Sie bereits. Zwei Diagramme sind enthalten, die beide zeigen, welches Alter Getötete im Straßenverkehr 2013 hatten.</w:t>
      </w:r>
    </w:p>
    <w:p w:rsidR="00DD7332" w:rsidRPr="003B7ADA" w:rsidRDefault="00DD7332" w:rsidP="003B7ADA">
      <w:pPr>
        <w:pStyle w:val="Abstandszeile"/>
      </w:pPr>
    </w:p>
    <w:p w:rsidR="003B7ADA" w:rsidRPr="003B7ADA" w:rsidRDefault="003B7ADA" w:rsidP="003B7ADA">
      <w:pPr>
        <w:pStyle w:val="Marginaliegrau"/>
        <w:framePr w:wrap="around"/>
      </w:pPr>
      <w:r w:rsidRPr="003B7ADA">
        <w:t>Quelle:</w:t>
      </w:r>
    </w:p>
    <w:p w:rsidR="003B7ADA" w:rsidRPr="003B7ADA" w:rsidRDefault="003B7ADA" w:rsidP="003B7ADA">
      <w:pPr>
        <w:pStyle w:val="Marginaliegrau"/>
        <w:framePr w:wrap="around"/>
      </w:pPr>
      <w:r w:rsidRPr="003B7ADA">
        <w:t>Bild: Autobahn-Unfall mit PKW und Polizei: © Rainer Sturm / PIXELIO / www.pixelio.de</w:t>
      </w:r>
    </w:p>
    <w:p w:rsidR="003B7ADA" w:rsidRPr="003B7ADA" w:rsidRDefault="003B7ADA" w:rsidP="003B7ADA">
      <w:pPr>
        <w:pStyle w:val="Marginaliegrau"/>
        <w:framePr w:wrap="around"/>
      </w:pPr>
    </w:p>
    <w:p w:rsidR="003B7ADA" w:rsidRPr="003B7ADA" w:rsidRDefault="003B7ADA" w:rsidP="003B7ADA">
      <w:pPr>
        <w:pStyle w:val="Marginaliegrau"/>
        <w:framePr w:wrap="around"/>
      </w:pPr>
      <w:r w:rsidRPr="003B7ADA">
        <w:t xml:space="preserve">Bild Auto „ nach der schnellen Kurve“: © Karl-Heinz Laube / PIXELIO / pixelio.de </w:t>
      </w:r>
    </w:p>
    <w:p w:rsidR="003B7ADA" w:rsidRPr="003B7ADA" w:rsidRDefault="003B7ADA" w:rsidP="003B7ADA">
      <w:pPr>
        <w:pStyle w:val="Marginaliegrau"/>
        <w:framePr w:wrap="around"/>
      </w:pPr>
    </w:p>
    <w:p w:rsidR="003B7ADA" w:rsidRPr="003B7ADA" w:rsidRDefault="003B7ADA" w:rsidP="003B7ADA">
      <w:pPr>
        <w:pStyle w:val="Marginaliegrau"/>
        <w:framePr w:wrap="around"/>
      </w:pPr>
      <w:r w:rsidRPr="003B7ADA">
        <w:t>Daten: Statistisches Bu</w:t>
      </w:r>
      <w:r w:rsidRPr="003B7ADA">
        <w:t>n</w:t>
      </w:r>
      <w:r w:rsidRPr="003B7ADA">
        <w:t xml:space="preserve">desamt Wiesbaden </w:t>
      </w:r>
    </w:p>
    <w:p w:rsidR="00DD7332" w:rsidRDefault="003B7ADA" w:rsidP="003B7ADA">
      <w:pPr>
        <w:pStyle w:val="AufgabeText"/>
        <w:ind w:left="0"/>
      </w:pPr>
      <w:r>
        <w:rPr>
          <w:noProof/>
          <w:lang w:eastAsia="de-DE"/>
        </w:rPr>
        <w:drawing>
          <wp:inline distT="0" distB="0" distL="0" distR="0" wp14:anchorId="3BD07DA5" wp14:editId="4870F164">
            <wp:extent cx="4314824" cy="2793573"/>
            <wp:effectExtent l="0" t="0" r="0" b="6985"/>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ge Fahrer neu.png"/>
                    <pic:cNvPicPr/>
                  </pic:nvPicPr>
                  <pic:blipFill rotWithShape="1">
                    <a:blip r:embed="rId74" cstate="print">
                      <a:extLst>
                        <a:ext uri="{28A0092B-C50C-407E-A947-70E740481C1C}">
                          <a14:useLocalDpi xmlns:a14="http://schemas.microsoft.com/office/drawing/2010/main" val="0"/>
                        </a:ext>
                      </a:extLst>
                    </a:blip>
                    <a:srcRect l="5095"/>
                    <a:stretch/>
                  </pic:blipFill>
                  <pic:spPr bwMode="auto">
                    <a:xfrm>
                      <a:off x="0" y="0"/>
                      <a:ext cx="4325585" cy="2800540"/>
                    </a:xfrm>
                    <a:prstGeom prst="rect">
                      <a:avLst/>
                    </a:prstGeom>
                    <a:ln>
                      <a:noFill/>
                    </a:ln>
                    <a:extLst>
                      <a:ext uri="{53640926-AAD7-44D8-BBD7-CCE9431645EC}">
                        <a14:shadowObscured xmlns:a14="http://schemas.microsoft.com/office/drawing/2010/main"/>
                      </a:ext>
                    </a:extLst>
                  </pic:spPr>
                </pic:pic>
              </a:graphicData>
            </a:graphic>
          </wp:inline>
        </w:drawing>
      </w:r>
    </w:p>
    <w:p w:rsidR="00DD7332" w:rsidRDefault="00DD7332" w:rsidP="00CA7245">
      <w:pPr>
        <w:pStyle w:val="AufgabeEbene1"/>
      </w:pPr>
    </w:p>
    <w:p w:rsidR="00DD7332" w:rsidRDefault="00DD7332" w:rsidP="008C55D5">
      <w:pPr>
        <w:pStyle w:val="Textkrper"/>
        <w:numPr>
          <w:ilvl w:val="0"/>
          <w:numId w:val="16"/>
        </w:numPr>
      </w:pPr>
      <w:r>
        <w:t>Tragen Sie in die Tabelle die Rangfolge der bei Verkehrsunfällen Getöteten nach dem Alter ein: unter 15, 15 bis 18, 18 bis 25, 25 bis 65, 65 und mehr</w:t>
      </w:r>
    </w:p>
    <w:p w:rsidR="00DD7332" w:rsidRDefault="00DD7332" w:rsidP="001133E4">
      <w:pPr>
        <w:pStyle w:val="Abstandszeile"/>
      </w:pPr>
    </w:p>
    <w:tbl>
      <w:tblPr>
        <w:tblStyle w:val="Tabellenraster"/>
        <w:tblW w:w="0" w:type="auto"/>
        <w:tblInd w:w="817" w:type="dxa"/>
        <w:tblLook w:val="04A0" w:firstRow="1" w:lastRow="0" w:firstColumn="1" w:lastColumn="0" w:noHBand="0" w:noVBand="1"/>
      </w:tblPr>
      <w:tblGrid>
        <w:gridCol w:w="3260"/>
        <w:gridCol w:w="3509"/>
      </w:tblGrid>
      <w:tr w:rsidR="00DD7332" w:rsidTr="00C968B7">
        <w:tc>
          <w:tcPr>
            <w:tcW w:w="3260" w:type="dxa"/>
          </w:tcPr>
          <w:p w:rsidR="00DD7332" w:rsidRDefault="00DD7332" w:rsidP="008B5C9B">
            <w:pPr>
              <w:pStyle w:val="Textkrpermitte"/>
            </w:pPr>
            <w:r>
              <w:t>Gesamtzahlen</w:t>
            </w:r>
          </w:p>
          <w:p w:rsidR="00DD7332" w:rsidRDefault="00DD7332" w:rsidP="008B5C9B">
            <w:pPr>
              <w:pStyle w:val="Textkrpermitte"/>
            </w:pPr>
          </w:p>
        </w:tc>
        <w:tc>
          <w:tcPr>
            <w:tcW w:w="3509" w:type="dxa"/>
          </w:tcPr>
          <w:p w:rsidR="00DD7332" w:rsidRDefault="00DD7332" w:rsidP="008B5C9B">
            <w:pPr>
              <w:pStyle w:val="Textkrpermitte"/>
            </w:pPr>
            <w:r>
              <w:t>je 1 Mio. Einwohner der jeweiligen Altersgruppe</w:t>
            </w:r>
          </w:p>
        </w:tc>
      </w:tr>
      <w:tr w:rsidR="00DD7332" w:rsidTr="00C968B7">
        <w:trPr>
          <w:trHeight w:val="1361"/>
        </w:trPr>
        <w:tc>
          <w:tcPr>
            <w:tcW w:w="3260" w:type="dxa"/>
          </w:tcPr>
          <w:p w:rsidR="00DD7332" w:rsidRDefault="00DD7332" w:rsidP="008C55D5">
            <w:pPr>
              <w:pStyle w:val="Textkrpernrinnen"/>
              <w:numPr>
                <w:ilvl w:val="0"/>
                <w:numId w:val="17"/>
              </w:numPr>
            </w:pPr>
            <w:r>
              <w:t>_________________</w:t>
            </w:r>
          </w:p>
          <w:p w:rsidR="00DD7332" w:rsidRDefault="00DD7332" w:rsidP="008C55D5">
            <w:pPr>
              <w:pStyle w:val="Textkrpernrinnen"/>
              <w:numPr>
                <w:ilvl w:val="0"/>
                <w:numId w:val="17"/>
              </w:numPr>
            </w:pPr>
            <w:r>
              <w:t>_________________</w:t>
            </w:r>
          </w:p>
          <w:p w:rsidR="00DD7332" w:rsidRDefault="00DD7332" w:rsidP="008C55D5">
            <w:pPr>
              <w:pStyle w:val="Textkrpernrinnen"/>
              <w:numPr>
                <w:ilvl w:val="0"/>
                <w:numId w:val="17"/>
              </w:numPr>
            </w:pPr>
            <w:r>
              <w:t>_________________</w:t>
            </w:r>
          </w:p>
          <w:p w:rsidR="00DD7332" w:rsidRDefault="00DD7332" w:rsidP="008C55D5">
            <w:pPr>
              <w:pStyle w:val="Textkrpernrinnen"/>
              <w:numPr>
                <w:ilvl w:val="0"/>
                <w:numId w:val="17"/>
              </w:numPr>
            </w:pPr>
            <w:r>
              <w:t>_________________</w:t>
            </w:r>
          </w:p>
          <w:p w:rsidR="00DD7332" w:rsidRDefault="00DD7332" w:rsidP="008C55D5">
            <w:pPr>
              <w:pStyle w:val="Textkrpernrinnen"/>
              <w:numPr>
                <w:ilvl w:val="0"/>
                <w:numId w:val="17"/>
              </w:numPr>
            </w:pPr>
            <w:r>
              <w:t>_________________</w:t>
            </w:r>
          </w:p>
        </w:tc>
        <w:tc>
          <w:tcPr>
            <w:tcW w:w="3509" w:type="dxa"/>
          </w:tcPr>
          <w:p w:rsidR="00DD7332" w:rsidRDefault="00DD7332" w:rsidP="008B5C9B">
            <w:pPr>
              <w:pStyle w:val="Textkrpernrinnen"/>
              <w:numPr>
                <w:ilvl w:val="0"/>
                <w:numId w:val="0"/>
              </w:numPr>
            </w:pPr>
            <w:r w:rsidRPr="00EC1210">
              <w:rPr>
                <w:noProof/>
              </w:rPr>
              <mc:AlternateContent>
                <mc:Choice Requires="wps">
                  <w:drawing>
                    <wp:anchor distT="0" distB="0" distL="114300" distR="114300" simplePos="0" relativeHeight="251731968" behindDoc="0" locked="0" layoutInCell="1" allowOverlap="1" wp14:anchorId="2FE969FD" wp14:editId="2893CE87">
                      <wp:simplePos x="0" y="0"/>
                      <wp:positionH relativeFrom="column">
                        <wp:posOffset>6709</wp:posOffset>
                      </wp:positionH>
                      <wp:positionV relativeFrom="paragraph">
                        <wp:posOffset>23302</wp:posOffset>
                      </wp:positionV>
                      <wp:extent cx="2374265" cy="946205"/>
                      <wp:effectExtent l="0" t="0" r="0" b="635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946205"/>
                              </a:xfrm>
                              <a:prstGeom prst="rect">
                                <a:avLst/>
                              </a:prstGeom>
                              <a:noFill/>
                              <a:ln w="9525">
                                <a:noFill/>
                                <a:miter lim="800000"/>
                                <a:headEnd/>
                                <a:tailEnd/>
                              </a:ln>
                            </wps:spPr>
                            <wps:txbx>
                              <w:txbxContent>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Textfeld 2" o:spid="_x0000_s1032" type="#_x0000_t202" style="position:absolute;left:0;text-align:left;margin-left:.55pt;margin-top:1.85pt;width:186.95pt;height:74.5pt;z-index:25173196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" filled="f" stroked="f">
                      <v:textbox>
                        <w:txbxContent>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txbxContent>
                      </v:textbox>
                    </v:shape>
                  </w:pict>
                </mc:Fallback>
              </mc:AlternateContent>
            </w:r>
          </w:p>
        </w:tc>
      </w:tr>
    </w:tbl>
    <w:p w:rsidR="00DD7332" w:rsidRDefault="00DD7332" w:rsidP="008C55D5">
      <w:pPr>
        <w:pStyle w:val="Textkrper"/>
        <w:numPr>
          <w:ilvl w:val="0"/>
          <w:numId w:val="16"/>
        </w:numPr>
      </w:pPr>
      <w:r>
        <w:t>Kreuzen Sie an: Welche der folgenden Aussagen sind richtig?</w:t>
      </w:r>
      <w:r>
        <w:rPr>
          <w:noProof/>
          <w:sz w:val="24"/>
        </w:rPr>
        <w:drawing>
          <wp:anchor distT="0" distB="0" distL="114300" distR="114300" simplePos="0" relativeHeight="251729920" behindDoc="0" locked="0" layoutInCell="0" allowOverlap="1" wp14:anchorId="4966CCB0" wp14:editId="07C745E5">
            <wp:simplePos x="0" y="0"/>
            <wp:positionH relativeFrom="rightMargin">
              <wp:posOffset>183515</wp:posOffset>
            </wp:positionH>
            <wp:positionV relativeFrom="paragraph">
              <wp:posOffset>0</wp:posOffset>
            </wp:positionV>
            <wp:extent cx="324000" cy="324000"/>
            <wp:effectExtent l="0" t="0" r="0" b="0"/>
            <wp:wrapNone/>
            <wp:docPr id="49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Default="00DD7332" w:rsidP="00DD7332">
      <w:pPr>
        <w:pStyle w:val="Marginaliegrau"/>
        <w:framePr w:wrap="around" w:x="8788" w:y="308"/>
      </w:pPr>
      <w:r>
        <w:t xml:space="preserve">Tipp: </w:t>
      </w:r>
    </w:p>
    <w:p w:rsidR="00DD7332" w:rsidRDefault="00DD7332" w:rsidP="00DD7332">
      <w:pPr>
        <w:pStyle w:val="Marginaliegrau"/>
        <w:framePr w:wrap="around" w:x="8788" w:y="308"/>
      </w:pPr>
      <w:r>
        <w:t>4 Aussagen sind richtig!</w:t>
      </w:r>
    </w:p>
    <w:p w:rsidR="00DD7332" w:rsidRDefault="00DD7332" w:rsidP="00C968B7">
      <w:pPr>
        <w:pStyle w:val="AufgabeKasten"/>
      </w:pPr>
      <w:r>
        <w:t>2013 sterben 999 Personen bei Verkehrsunfällen, die 65 Jahre oder älter sind.</w:t>
      </w:r>
    </w:p>
    <w:p w:rsidR="00DD7332" w:rsidRDefault="00DD7332" w:rsidP="00C968B7">
      <w:pPr>
        <w:pStyle w:val="AufgabeKasten"/>
      </w:pPr>
      <w:r>
        <w:t>Mehr als die Hälfte der Getöteten Verkehrsteilnehmer sind zwischen 25 und 65 Jahren alt.</w:t>
      </w:r>
    </w:p>
    <w:p w:rsidR="00DD7332" w:rsidRDefault="00DD7332" w:rsidP="00C968B7">
      <w:pPr>
        <w:pStyle w:val="AufgabeKasten"/>
      </w:pPr>
      <w:r>
        <w:t>493 Menschen, die bei Verkehrsunfällen sterben, sind jünger als 25 Jahre.</w:t>
      </w:r>
    </w:p>
    <w:p w:rsidR="00DD7332" w:rsidRDefault="00DD7332" w:rsidP="00C968B7">
      <w:pPr>
        <w:pStyle w:val="AufgabeKasten"/>
      </w:pPr>
      <w:r>
        <w:t>Je 1 Million Einwohner der Altersgruppe sterben bei den unter 15-Jährigen 37 Personen.</w:t>
      </w:r>
    </w:p>
    <w:p w:rsidR="00DD7332" w:rsidRDefault="00DD7332" w:rsidP="00C968B7">
      <w:pPr>
        <w:pStyle w:val="AufgabeKasten"/>
      </w:pPr>
      <w:r>
        <w:t>Für 18- bis 25-Jährige ist das Risiko besonders hoch, im Straßenverkehr get</w:t>
      </w:r>
      <w:r>
        <w:t>ö</w:t>
      </w:r>
      <w:r>
        <w:t>tet zu werden.</w:t>
      </w:r>
    </w:p>
    <w:p w:rsidR="00DD7332" w:rsidRDefault="00DD7332" w:rsidP="00C968B7">
      <w:pPr>
        <w:pStyle w:val="AufgabeKasten"/>
      </w:pPr>
      <w:r>
        <w:t xml:space="preserve"> Bei den Personen, die 65 Jahre oder älter sind, sterben 2013 60 von 1 Million Einwohner bei Verkehrsunfällen.</w:t>
      </w:r>
    </w:p>
    <w:p w:rsidR="00DD7332" w:rsidRPr="00C00FE9" w:rsidRDefault="00DD7332" w:rsidP="008C55D5">
      <w:pPr>
        <w:pStyle w:val="Listenabsatz"/>
        <w:numPr>
          <w:ilvl w:val="0"/>
          <w:numId w:val="16"/>
        </w:numPr>
      </w:pPr>
      <w:r>
        <w:rPr>
          <w:noProof/>
          <w:sz w:val="24"/>
          <w:lang w:eastAsia="de-DE"/>
        </w:rPr>
        <w:drawing>
          <wp:anchor distT="0" distB="0" distL="114300" distR="114300" simplePos="0" relativeHeight="251728896" behindDoc="0" locked="0" layoutInCell="0" allowOverlap="1" wp14:anchorId="02D12063" wp14:editId="2BD4204D">
            <wp:simplePos x="0" y="0"/>
            <wp:positionH relativeFrom="rightMargin">
              <wp:posOffset>213360</wp:posOffset>
            </wp:positionH>
            <wp:positionV relativeFrom="paragraph">
              <wp:posOffset>-5080</wp:posOffset>
            </wp:positionV>
            <wp:extent cx="658495" cy="323850"/>
            <wp:effectExtent l="0" t="0" r="8255" b="0"/>
            <wp:wrapNone/>
            <wp:docPr id="5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0FE9">
        <w:t>Vergleichen Sie Ihre E</w:t>
      </w:r>
      <w:r>
        <w:t>rgebnisse</w:t>
      </w:r>
      <w:r w:rsidRPr="00C00FE9">
        <w:t xml:space="preserve"> mit einem Mitschüler</w:t>
      </w:r>
      <w:r w:rsidR="001A239E">
        <w:t xml:space="preserve"> oder </w:t>
      </w:r>
      <w:r>
        <w:t>ein</w:t>
      </w:r>
      <w:r w:rsidRPr="00C00FE9">
        <w:t xml:space="preserve">er Mitschülerin. </w:t>
      </w:r>
      <w:r>
        <w:t>Vergleichen</w:t>
      </w:r>
      <w:r w:rsidRPr="00C00FE9">
        <w:t xml:space="preserve"> Sie </w:t>
      </w:r>
      <w:r>
        <w:t xml:space="preserve">dann </w:t>
      </w:r>
      <w:r w:rsidRPr="00C00FE9">
        <w:t>Ihre Ergebnisse</w:t>
      </w:r>
      <w:r>
        <w:t xml:space="preserve"> mit der Lösung</w:t>
      </w:r>
      <w:r w:rsidRPr="00C00FE9">
        <w:t>.</w:t>
      </w:r>
    </w:p>
    <w:p w:rsidR="00DD7332" w:rsidRDefault="00DD7332" w:rsidP="008C55D5">
      <w:pPr>
        <w:pStyle w:val="AufgabeKasten"/>
        <w:numPr>
          <w:ilvl w:val="0"/>
          <w:numId w:val="16"/>
        </w:numPr>
        <w:ind w:left="714" w:hanging="357"/>
      </w:pPr>
      <w:r>
        <w:rPr>
          <w:noProof/>
          <w:sz w:val="24"/>
          <w:lang w:eastAsia="de-DE"/>
        </w:rPr>
        <w:drawing>
          <wp:anchor distT="0" distB="0" distL="114300" distR="114300" simplePos="0" relativeHeight="251730944" behindDoc="0" locked="0" layoutInCell="0" allowOverlap="1" wp14:anchorId="03E7F582" wp14:editId="74C223F0">
            <wp:simplePos x="0" y="0"/>
            <wp:positionH relativeFrom="rightMargin">
              <wp:posOffset>180340</wp:posOffset>
            </wp:positionH>
            <wp:positionV relativeFrom="paragraph">
              <wp:posOffset>180975</wp:posOffset>
            </wp:positionV>
            <wp:extent cx="345600" cy="324000"/>
            <wp:effectExtent l="0" t="0" r="0" b="0"/>
            <wp:wrapNone/>
            <wp:docPr id="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Diskutieren Sie die Feinheiten: Was ist der Unterschied?</w:t>
      </w:r>
    </w:p>
    <w:p w:rsidR="00DD7332" w:rsidRPr="00C968B7" w:rsidRDefault="008B5C9B" w:rsidP="00C968B7">
      <w:pPr>
        <w:pStyle w:val="Textkrperafz"/>
        <w:rPr>
          <w:lang w:val="de-DE"/>
        </w:rPr>
      </w:pPr>
      <w:r w:rsidRPr="00C968B7">
        <w:rPr>
          <w:lang w:val="de-DE"/>
        </w:rPr>
        <w:t xml:space="preserve">65 Jahre und </w:t>
      </w:r>
      <w:r w:rsidR="00DD7332" w:rsidRPr="00C968B7">
        <w:rPr>
          <w:lang w:val="de-DE"/>
        </w:rPr>
        <w:t>mehr</w:t>
      </w:r>
      <w:r w:rsidR="00DD7332" w:rsidRPr="00C968B7">
        <w:rPr>
          <w:lang w:val="de-DE"/>
        </w:rPr>
        <w:tab/>
      </w:r>
      <w:r w:rsidR="00C968B7" w:rsidRPr="00C968B7">
        <w:rPr>
          <w:lang w:val="de-DE"/>
        </w:rPr>
        <w:t>und</w:t>
      </w:r>
      <w:r w:rsidR="00C968B7" w:rsidRPr="00C968B7">
        <w:rPr>
          <w:lang w:val="de-DE"/>
        </w:rPr>
        <w:tab/>
      </w:r>
      <w:r w:rsidR="00DD7332" w:rsidRPr="00C968B7">
        <w:rPr>
          <w:lang w:val="de-DE"/>
        </w:rPr>
        <w:t>über 65 Jahre</w:t>
      </w:r>
    </w:p>
    <w:p w:rsidR="00DD7332" w:rsidRPr="00C968B7" w:rsidRDefault="00C968B7" w:rsidP="00C968B7">
      <w:pPr>
        <w:pStyle w:val="Textkrperafz"/>
        <w:rPr>
          <w:lang w:val="de-DE"/>
        </w:rPr>
      </w:pPr>
      <w:r w:rsidRPr="00C968B7">
        <w:rPr>
          <w:lang w:val="de-DE"/>
        </w:rPr>
        <w:t>Gestorbene</w:t>
      </w:r>
      <w:r w:rsidRPr="00C968B7">
        <w:rPr>
          <w:lang w:val="de-DE"/>
        </w:rPr>
        <w:tab/>
      </w:r>
      <w:r w:rsidRPr="00C968B7">
        <w:rPr>
          <w:lang w:val="de-DE"/>
        </w:rPr>
        <w:tab/>
        <w:t>und</w:t>
      </w:r>
      <w:r w:rsidRPr="00C968B7">
        <w:rPr>
          <w:lang w:val="de-DE"/>
        </w:rPr>
        <w:tab/>
      </w:r>
      <w:r w:rsidR="00DD7332" w:rsidRPr="00C968B7">
        <w:rPr>
          <w:lang w:val="de-DE"/>
        </w:rPr>
        <w:t>Getötete</w:t>
      </w:r>
    </w:p>
    <w:p w:rsidR="008B5C9B" w:rsidRPr="00C968B7" w:rsidRDefault="00DD7332" w:rsidP="00C968B7">
      <w:pPr>
        <w:pStyle w:val="Textkrperafz"/>
        <w:rPr>
          <w:lang w:val="de-DE"/>
        </w:rPr>
      </w:pPr>
      <w:r w:rsidRPr="00C968B7">
        <w:rPr>
          <w:lang w:val="de-DE"/>
        </w:rPr>
        <w:t xml:space="preserve">je 1 Mio. Einwohner </w:t>
      </w:r>
      <w:r w:rsidR="00C968B7">
        <w:rPr>
          <w:lang w:val="de-DE"/>
        </w:rPr>
        <w:tab/>
        <w:t>und</w:t>
      </w:r>
      <w:r w:rsidR="00C968B7">
        <w:rPr>
          <w:lang w:val="de-DE"/>
        </w:rPr>
        <w:tab/>
      </w:r>
      <w:r w:rsidRPr="00C968B7">
        <w:rPr>
          <w:lang w:val="de-DE"/>
        </w:rPr>
        <w:t xml:space="preserve">je 1 Mio. Einwohner der Altersgruppe  </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Werte aus Schaubildern ablesen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D05.05.01.05</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FC3C7F">
              <w:t>Ich kann die Maßangaben eines Schaubilds ablesen.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7B613D">
              <w:t xml:space="preserve">Ich kann </w:t>
            </w:r>
            <w:r>
              <w:t>überprüfen, ob Aussagen wahr oder falsch sind.</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30"/>
        </w:numPr>
      </w:pPr>
    </w:p>
    <w:p w:rsidR="00DD7332" w:rsidRDefault="00DD7332" w:rsidP="00917476">
      <w:pPr>
        <w:pStyle w:val="AufgabeEbene2"/>
        <w:ind w:left="567"/>
      </w:pPr>
      <w:r>
        <w:t>Wie viel Prozent der Haushalte insgesamt hatten 1978 einen PKW? 67 %</w:t>
      </w:r>
    </w:p>
    <w:p w:rsidR="00DD7332" w:rsidRDefault="00DD7332" w:rsidP="00DD7332">
      <w:pPr>
        <w:pStyle w:val="AufgabeEbene2"/>
        <w:ind w:left="567"/>
      </w:pPr>
      <w:r>
        <w:t>Davon waren gebraucht gekauft 31 % und neu gekauft 41 %.</w:t>
      </w:r>
    </w:p>
    <w:p w:rsidR="00DD7332" w:rsidRDefault="00DD7332" w:rsidP="00917476">
      <w:pPr>
        <w:pStyle w:val="AufgabeEbene2"/>
        <w:ind w:left="567"/>
      </w:pPr>
      <w:r>
        <w:t>Wie viel Prozent der Haushalte insgesamt hatten 2008 einen PKW? 83 %</w:t>
      </w:r>
    </w:p>
    <w:p w:rsidR="00DD7332" w:rsidRDefault="00DD7332" w:rsidP="00DD7332">
      <w:pPr>
        <w:pStyle w:val="AufgabeEbene2"/>
        <w:ind w:left="567"/>
      </w:pPr>
      <w:r>
        <w:t>Davon waren gebraucht gekauft 57 % und neu gekauft 32 %.</w:t>
      </w:r>
    </w:p>
    <w:p w:rsidR="00DD7332" w:rsidRDefault="00DD7332" w:rsidP="00917476">
      <w:pPr>
        <w:pStyle w:val="AufgabeEbene2"/>
        <w:ind w:left="567"/>
      </w:pPr>
      <w:r>
        <w:t xml:space="preserve">In welchem Jahr wurden gleich viele Pkw gebraucht  und neu gekauft? </w:t>
      </w:r>
    </w:p>
    <w:p w:rsidR="00DD7332" w:rsidRDefault="00DD7332" w:rsidP="00DD7332">
      <w:pPr>
        <w:pStyle w:val="AufgabeEbene2"/>
        <w:ind w:left="567"/>
      </w:pPr>
      <w:r>
        <w:t>1989</w:t>
      </w:r>
    </w:p>
    <w:p w:rsidR="00DD7332" w:rsidRDefault="00DD7332" w:rsidP="00917476">
      <w:pPr>
        <w:pStyle w:val="AufgabeEbene2"/>
        <w:ind w:left="567"/>
      </w:pPr>
      <w:r>
        <w:t>In welchem Jahr wurden prozentual die meisten Neuwagen gekauft?</w:t>
      </w:r>
    </w:p>
    <w:p w:rsidR="00DD7332" w:rsidRDefault="00DD7332" w:rsidP="00DD7332">
      <w:pPr>
        <w:pStyle w:val="AufgabeEbene2"/>
        <w:ind w:left="567"/>
      </w:pPr>
      <w:r>
        <w:t>1983</w:t>
      </w:r>
    </w:p>
    <w:p w:rsidR="00DD7332" w:rsidRDefault="00DD7332" w:rsidP="00917476">
      <w:pPr>
        <w:pStyle w:val="AufgabeEbene2"/>
        <w:ind w:left="567"/>
      </w:pPr>
      <w:r>
        <w:t>In welchem Jahr hatten zum ersten Mal mehr als 80</w:t>
      </w:r>
      <w:r w:rsidR="009B4AF1">
        <w:t xml:space="preserve"> </w:t>
      </w:r>
      <w:r>
        <w:t xml:space="preserve">% der Haushalte einen Pkw? </w:t>
      </w:r>
    </w:p>
    <w:p w:rsidR="00DD7332" w:rsidRDefault="00DD7332" w:rsidP="00DD7332">
      <w:pPr>
        <w:pStyle w:val="AufgabeEbene2"/>
        <w:ind w:left="567"/>
      </w:pPr>
      <w:r>
        <w:t>1999</w:t>
      </w:r>
    </w:p>
    <w:p w:rsidR="00DD7332" w:rsidRDefault="00DD7332" w:rsidP="00DD7332">
      <w:pPr>
        <w:pStyle w:val="AufgabeEbene1"/>
        <w:numPr>
          <w:ilvl w:val="0"/>
          <w:numId w:val="0"/>
        </w:numPr>
        <w:ind w:left="284" w:hanging="284"/>
      </w:pPr>
      <w:r>
        <w:t>2)</w:t>
      </w:r>
    </w:p>
    <w:p w:rsidR="00DD7332" w:rsidRDefault="00DD7332" w:rsidP="00917476">
      <w:pPr>
        <w:pStyle w:val="AufgabeEbene2"/>
        <w:ind w:left="567"/>
      </w:pPr>
      <w:r>
        <w:t>Wie viele Kraftfahrzeuge gibt es in Baden-Württemberg ca. in diesen Jahren?</w:t>
      </w:r>
    </w:p>
    <w:p w:rsidR="00DD7332" w:rsidRDefault="00DD7332" w:rsidP="00DD7332">
      <w:pPr>
        <w:pStyle w:val="AufgabeEbene2"/>
        <w:ind w:left="567"/>
      </w:pPr>
      <w:r>
        <w:t>1960: 1</w:t>
      </w:r>
      <w:r w:rsidR="0005498D">
        <w:t>,</w:t>
      </w:r>
      <w:r>
        <w:t>2 Mio.           1980: 4</w:t>
      </w:r>
      <w:r w:rsidR="0005498D">
        <w:t>,</w:t>
      </w:r>
      <w:r>
        <w:t>2 Mio.              2010: 6</w:t>
      </w:r>
      <w:r w:rsidR="0005498D">
        <w:t>,</w:t>
      </w:r>
      <w:r>
        <w:t xml:space="preserve">9 Mio.          </w:t>
      </w:r>
    </w:p>
    <w:p w:rsidR="00DD7332" w:rsidRDefault="00DD7332" w:rsidP="00460539">
      <w:pPr>
        <w:pStyle w:val="AufgabeEbene2"/>
        <w:ind w:firstLine="567"/>
      </w:pPr>
      <w:r>
        <w:t>In welchem Jahr gibt es die meisten Kraftfahrzeuge? 2007</w:t>
      </w:r>
    </w:p>
    <w:p w:rsidR="00DD7332" w:rsidRDefault="00DD7332" w:rsidP="00460539">
      <w:pPr>
        <w:pStyle w:val="AufgabeEbene2"/>
        <w:ind w:firstLine="567"/>
      </w:pPr>
      <w:r>
        <w:t>In welchem Jahr gibt es ungefähr 3 Millionen Kraftfahrzeuge? 1972</w:t>
      </w:r>
    </w:p>
    <w:p w:rsidR="00DD7332" w:rsidRDefault="00DD7332" w:rsidP="00460539">
      <w:pPr>
        <w:pStyle w:val="AufgabeEbene2"/>
        <w:ind w:firstLine="567"/>
      </w:pPr>
      <w:r>
        <w:t>Wie viele Kraftfahrzeuge pro 1000 Einwohner gibt es ungefähr in diesen Jahren?</w:t>
      </w:r>
    </w:p>
    <w:p w:rsidR="00DD7332" w:rsidRDefault="00DD7332" w:rsidP="00DD7332">
      <w:pPr>
        <w:pStyle w:val="AufgabeEbene2"/>
        <w:ind w:left="567"/>
      </w:pPr>
      <w:r>
        <w:t>1950: 30               1999: 680                     2007: 710</w:t>
      </w:r>
    </w:p>
    <w:p w:rsidR="00DD7332" w:rsidRDefault="00DD7332" w:rsidP="00460539">
      <w:pPr>
        <w:pStyle w:val="AufgabeEbene2"/>
        <w:ind w:firstLine="567"/>
      </w:pPr>
      <w:r>
        <w:t xml:space="preserve">In zwei  Jahren gibt es keinen Anstieg der Kraftfahrzeuge pro 1000 Einwohner. </w:t>
      </w:r>
    </w:p>
    <w:p w:rsidR="00DD7332" w:rsidRDefault="0005498D" w:rsidP="00DD7332">
      <w:pPr>
        <w:pStyle w:val="AufgabeEbene2"/>
        <w:ind w:left="567"/>
      </w:pPr>
      <w:r>
        <w:t xml:space="preserve">Welche Jahre sind das?  2003, </w:t>
      </w:r>
      <w:r w:rsidR="00DD7332">
        <w:t>2008</w:t>
      </w:r>
    </w:p>
    <w:p w:rsidR="00727D28" w:rsidRDefault="00DD7332" w:rsidP="00693AB6">
      <w:pPr>
        <w:pStyle w:val="AufgabeText"/>
        <w:ind w:left="0"/>
      </w:pPr>
      <w:r>
        <w:t>3)</w:t>
      </w:r>
      <w:r w:rsidR="00693AB6">
        <w:t xml:space="preserve">   a) </w:t>
      </w:r>
    </w:p>
    <w:p w:rsidR="00727D28" w:rsidRDefault="00DD7332" w:rsidP="00460539">
      <w:pPr>
        <w:pStyle w:val="AufgabeText"/>
        <w:ind w:left="0" w:firstLine="567"/>
      </w:pPr>
      <w:r>
        <w:t>Gesamtzahl:</w:t>
      </w:r>
      <w:r w:rsidR="00727D28">
        <w:tab/>
      </w:r>
      <w:r w:rsidR="00727D28">
        <w:tab/>
        <w:t>je 1 Mio. Einwohner:</w:t>
      </w:r>
      <w:r>
        <w:t xml:space="preserve"> </w:t>
      </w:r>
    </w:p>
    <w:p w:rsidR="00727D28" w:rsidRDefault="0005498D" w:rsidP="00727D28">
      <w:pPr>
        <w:pStyle w:val="AufgabeText"/>
        <w:ind w:left="0" w:firstLine="567"/>
      </w:pPr>
      <w:r>
        <w:t>1. 25 bis</w:t>
      </w:r>
      <w:r w:rsidR="00727D28">
        <w:t xml:space="preserve"> 65</w:t>
      </w:r>
      <w:r w:rsidR="00DD7332">
        <w:t xml:space="preserve"> </w:t>
      </w:r>
      <w:r>
        <w:tab/>
      </w:r>
      <w:r>
        <w:tab/>
      </w:r>
      <w:r w:rsidR="00727D28">
        <w:t>1. 18 bis 25</w:t>
      </w:r>
    </w:p>
    <w:p w:rsidR="00727D28" w:rsidRDefault="00727D28" w:rsidP="00727D28">
      <w:pPr>
        <w:pStyle w:val="AufgabeText"/>
        <w:ind w:firstLine="283"/>
      </w:pPr>
      <w:r>
        <w:t>2. 65 und mehr</w:t>
      </w:r>
      <w:r>
        <w:tab/>
      </w:r>
      <w:r>
        <w:tab/>
        <w:t>2. 65 und mehr</w:t>
      </w:r>
    </w:p>
    <w:p w:rsidR="00727D28" w:rsidRDefault="00727D28" w:rsidP="00727D28">
      <w:pPr>
        <w:pStyle w:val="AufgabeText"/>
        <w:ind w:firstLine="283"/>
      </w:pPr>
      <w:r>
        <w:t>3. 18 bis 25</w:t>
      </w:r>
      <w:r w:rsidR="00DD7332">
        <w:t xml:space="preserve"> </w:t>
      </w:r>
      <w:r w:rsidR="0005498D">
        <w:tab/>
      </w:r>
      <w:r w:rsidR="0005498D">
        <w:tab/>
        <w:t>3. 25 bis</w:t>
      </w:r>
      <w:r>
        <w:t xml:space="preserve"> 65</w:t>
      </w:r>
    </w:p>
    <w:p w:rsidR="00727D28" w:rsidRDefault="00727D28" w:rsidP="00727D28">
      <w:pPr>
        <w:pStyle w:val="AufgabeText"/>
        <w:ind w:firstLine="283"/>
      </w:pPr>
      <w:r>
        <w:t>4. 15 bis 18</w:t>
      </w:r>
      <w:r w:rsidR="00DD7332">
        <w:t xml:space="preserve"> </w:t>
      </w:r>
      <w:r w:rsidR="0005498D">
        <w:tab/>
      </w:r>
      <w:r w:rsidR="0005498D">
        <w:tab/>
        <w:t>4. 15 bis</w:t>
      </w:r>
      <w:r>
        <w:t xml:space="preserve"> 18</w:t>
      </w:r>
    </w:p>
    <w:p w:rsidR="00693AB6" w:rsidRDefault="00727D28" w:rsidP="00693AB6">
      <w:pPr>
        <w:pStyle w:val="AufgabeText"/>
        <w:ind w:firstLine="283"/>
      </w:pPr>
      <w:r>
        <w:t xml:space="preserve">5. </w:t>
      </w:r>
      <w:r w:rsidR="00DD7332">
        <w:t>unter 15</w:t>
      </w:r>
      <w:r>
        <w:tab/>
      </w:r>
      <w:r>
        <w:tab/>
        <w:t>5. unter 15</w:t>
      </w:r>
    </w:p>
    <w:p w:rsidR="00DD7332" w:rsidRDefault="00693AB6" w:rsidP="00693AB6">
      <w:pPr>
        <w:pStyle w:val="AufgabeText"/>
        <w:ind w:left="0" w:firstLine="284"/>
      </w:pPr>
      <w:r>
        <w:t>b)</w:t>
      </w:r>
    </w:p>
    <w:p w:rsidR="00DD7332" w:rsidRDefault="00DD7332" w:rsidP="00460539">
      <w:pPr>
        <w:pStyle w:val="AufgabeKastenangekreuzt"/>
        <w:ind w:left="0" w:firstLine="567"/>
      </w:pPr>
      <w:r>
        <w:t>richtig</w:t>
      </w:r>
    </w:p>
    <w:p w:rsidR="00DD7332" w:rsidRDefault="00DD7332" w:rsidP="00460539">
      <w:pPr>
        <w:pStyle w:val="AufgabeKastenangekreuzt"/>
        <w:ind w:left="0" w:firstLine="567"/>
      </w:pPr>
      <w:r>
        <w:t>richtig</w:t>
      </w:r>
    </w:p>
    <w:p w:rsidR="00DD7332" w:rsidRDefault="00DD7332" w:rsidP="00460539">
      <w:pPr>
        <w:pStyle w:val="AufgabeKasten"/>
        <w:ind w:left="0" w:firstLine="567"/>
      </w:pPr>
      <w:r>
        <w:t>falsch, 493 waren 18 bis 25 Jahre</w:t>
      </w:r>
    </w:p>
    <w:p w:rsidR="00DD7332" w:rsidRDefault="00DD7332" w:rsidP="00460539">
      <w:pPr>
        <w:pStyle w:val="AufgabeKasten"/>
        <w:ind w:left="0" w:firstLine="567"/>
      </w:pPr>
      <w:r>
        <w:t>falsch, bei den unter 15-Jährigen starben 5 Personen</w:t>
      </w:r>
    </w:p>
    <w:p w:rsidR="00DD7332" w:rsidRDefault="00DD7332" w:rsidP="00460539">
      <w:pPr>
        <w:pStyle w:val="AufgabeKastenangekreuzt"/>
        <w:ind w:left="0" w:firstLine="567"/>
      </w:pPr>
      <w:r>
        <w:t>richtig</w:t>
      </w:r>
    </w:p>
    <w:p w:rsidR="00DD7332" w:rsidRDefault="00DD7332" w:rsidP="00460539">
      <w:pPr>
        <w:pStyle w:val="AufgabeKastenangekreuzt"/>
        <w:ind w:left="0" w:firstLine="567"/>
      </w:pPr>
      <w:r>
        <w:t>richtig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Auffällige Werte in einem Schaubild erkennen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D05.05.01.06</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FC3C7F">
              <w:t>Ich kann auffällige Werte erkennen und benennen.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rsidRPr="00FC3C7F">
              <w:t>Ich kann die Maßangaben eines Schaubilds ablesen.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6958CE">
        <w:rPr>
          <w:noProof/>
        </w:rPr>
        <w:drawing>
          <wp:anchor distT="0" distB="0" distL="114300" distR="114300" simplePos="0" relativeHeight="251716608" behindDoc="0" locked="0" layoutInCell="0" allowOverlap="1" wp14:anchorId="403A4370" wp14:editId="1639F3C3">
            <wp:simplePos x="0" y="0"/>
            <wp:positionH relativeFrom="rightMargin">
              <wp:posOffset>466090</wp:posOffset>
            </wp:positionH>
            <wp:positionV relativeFrom="paragraph">
              <wp:posOffset>137795</wp:posOffset>
            </wp:positionV>
            <wp:extent cx="348615" cy="320040"/>
            <wp:effectExtent l="0" t="0" r="0" b="3810"/>
            <wp:wrapNone/>
            <wp:docPr id="94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958CE">
        <w:rPr>
          <w:noProof/>
        </w:rPr>
        <w:drawing>
          <wp:anchor distT="0" distB="0" distL="114300" distR="114300" simplePos="0" relativeHeight="251715584" behindDoc="0" locked="0" layoutInCell="0" allowOverlap="1" wp14:anchorId="48492BAC" wp14:editId="3A1D494A">
            <wp:simplePos x="0" y="0"/>
            <wp:positionH relativeFrom="rightMargin">
              <wp:posOffset>106045</wp:posOffset>
            </wp:positionH>
            <wp:positionV relativeFrom="paragraph">
              <wp:posOffset>137795</wp:posOffset>
            </wp:positionV>
            <wp:extent cx="349885" cy="320675"/>
            <wp:effectExtent l="0" t="0" r="0" b="3175"/>
            <wp:wrapNone/>
            <wp:docPr id="9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Auffällige Werte in einem Schaubild erkennen</w:t>
      </w:r>
    </w:p>
    <w:p w:rsidR="00DD7332" w:rsidRDefault="00DD7332" w:rsidP="00DD7332">
      <w:pPr>
        <w:pStyle w:val="Textkrper"/>
      </w:pPr>
      <w:r>
        <w:t xml:space="preserve">Bei der Beschreibung eines Schaubilds sollen besonders auffällige Werte erkannt und benannt werden. </w:t>
      </w:r>
    </w:p>
    <w:p w:rsidR="00DD7332" w:rsidRDefault="00DD7332" w:rsidP="00DD7332">
      <w:pPr>
        <w:pStyle w:val="berschrift2"/>
      </w:pPr>
      <w:r>
        <w:t>Die Bevölkerungspyramide</w:t>
      </w:r>
    </w:p>
    <w:p w:rsidR="00DD7332" w:rsidRDefault="00DD7332" w:rsidP="00DD7332">
      <w:pPr>
        <w:pStyle w:val="Textkrper"/>
      </w:pPr>
      <w:r w:rsidRPr="00DC73BB">
        <w:t>Dieses Balkendiagramm zeigt die Anza</w:t>
      </w:r>
      <w:r w:rsidR="0005498D">
        <w:t>hl der Personen im Alter von 0 bis</w:t>
      </w:r>
      <w:r w:rsidRPr="00DC73BB">
        <w:t xml:space="preserve"> 100 Jahren in Deutschland im Jahr 2009, unterteilt nach Männern und Frauen.</w:t>
      </w:r>
      <w:r>
        <w:t xml:space="preserve"> </w:t>
      </w:r>
    </w:p>
    <w:p w:rsidR="00DD7332" w:rsidRDefault="00DD7332" w:rsidP="00DD7332">
      <w:pPr>
        <w:pStyle w:val="Marginaliegrau"/>
        <w:framePr w:wrap="around" w:y="615"/>
      </w:pPr>
      <w:r>
        <w:t>Überlegen Sie: Wie müsste „normalerweise“ eine Pyramide aussehen?</w:t>
      </w:r>
    </w:p>
    <w:p w:rsidR="00C968B7" w:rsidRDefault="00C968B7" w:rsidP="00DD7332">
      <w:pPr>
        <w:pStyle w:val="Textkrpermitte"/>
        <w:rPr>
          <w:noProof/>
        </w:rPr>
      </w:pPr>
    </w:p>
    <w:p w:rsidR="00F41A99" w:rsidRPr="005F2B2B" w:rsidRDefault="00F41A99" w:rsidP="00F41A99">
      <w:pPr>
        <w:pStyle w:val="Marginaliegrau"/>
        <w:framePr w:wrap="around" w:x="8728" w:y="3209"/>
      </w:pPr>
      <w:r>
        <w:t>© Statistisches Bundesamt Wiesbaden,</w:t>
      </w:r>
      <w:r w:rsidR="003B7ADA">
        <w:t xml:space="preserve"> </w:t>
      </w:r>
      <w:r w:rsidRPr="005F2B2B">
        <w:t xml:space="preserve">Link: </w:t>
      </w:r>
    </w:p>
    <w:p w:rsidR="00F41A99" w:rsidRPr="005F2B2B" w:rsidRDefault="00F41A99" w:rsidP="00F41A99">
      <w:pPr>
        <w:pStyle w:val="Marginaliegrau"/>
        <w:framePr w:wrap="around" w:x="8728" w:y="3209"/>
      </w:pPr>
      <w:r w:rsidRPr="005F2B2B">
        <w:t>www.destatis.de/</w:t>
      </w:r>
    </w:p>
    <w:p w:rsidR="00F41A99" w:rsidRPr="00F41A99" w:rsidRDefault="00F41A99" w:rsidP="00F41A99">
      <w:pPr>
        <w:pStyle w:val="Marginaliegrau"/>
        <w:framePr w:wrap="around" w:x="8728" w:y="3209"/>
        <w:rPr>
          <w:lang w:val="en-US"/>
        </w:rPr>
      </w:pPr>
      <w:proofErr w:type="spellStart"/>
      <w:proofErr w:type="gramStart"/>
      <w:r w:rsidRPr="00F41A99">
        <w:rPr>
          <w:lang w:val="en-US"/>
        </w:rPr>
        <w:t>bevoelkerungspyramide</w:t>
      </w:r>
      <w:proofErr w:type="spellEnd"/>
      <w:proofErr w:type="gramEnd"/>
      <w:r w:rsidRPr="00F41A99">
        <w:rPr>
          <w:lang w:val="en-US"/>
        </w:rPr>
        <w:t>/</w:t>
      </w:r>
    </w:p>
    <w:p w:rsidR="00F41A99" w:rsidRDefault="00F41A99" w:rsidP="00F41A99">
      <w:pPr>
        <w:pStyle w:val="Marginaliegrau"/>
        <w:framePr w:wrap="around" w:x="8728" w:y="3209"/>
        <w:rPr>
          <w:lang w:eastAsia="de-DE"/>
        </w:rPr>
      </w:pPr>
      <w:r w:rsidRPr="00F41A99">
        <w:t>#!y=2009&amp;v=2</w:t>
      </w:r>
      <w:r>
        <w:br w:type="page"/>
      </w:r>
    </w:p>
    <w:p w:rsidR="00DD7332" w:rsidRDefault="00DD7332" w:rsidP="00DD7332">
      <w:pPr>
        <w:pStyle w:val="Textkrpermitte"/>
      </w:pPr>
      <w:r>
        <w:rPr>
          <w:noProof/>
        </w:rPr>
        <w:drawing>
          <wp:inline distT="0" distB="0" distL="0" distR="0" wp14:anchorId="109173A1" wp14:editId="370D8F80">
            <wp:extent cx="3148642" cy="3243532"/>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oelkerungspyramide.jpg"/>
                    <pic:cNvPicPr/>
                  </pic:nvPicPr>
                  <pic:blipFill rotWithShape="1">
                    <a:blip r:embed="rId75">
                      <a:extLst>
                        <a:ext uri="{28A0092B-C50C-407E-A947-70E740481C1C}">
                          <a14:useLocalDpi xmlns:a14="http://schemas.microsoft.com/office/drawing/2010/main" val="0"/>
                        </a:ext>
                      </a:extLst>
                    </a:blip>
                    <a:srcRect b="3016"/>
                    <a:stretch/>
                  </pic:blipFill>
                  <pic:spPr bwMode="auto">
                    <a:xfrm>
                      <a:off x="0" y="0"/>
                      <a:ext cx="3152826" cy="3247842"/>
                    </a:xfrm>
                    <a:prstGeom prst="rect">
                      <a:avLst/>
                    </a:prstGeom>
                    <a:ln>
                      <a:noFill/>
                    </a:ln>
                    <a:extLst>
                      <a:ext uri="{53640926-AAD7-44D8-BBD7-CCE9431645EC}">
                        <a14:shadowObscured xmlns:a14="http://schemas.microsoft.com/office/drawing/2010/main"/>
                      </a:ext>
                    </a:extLst>
                  </pic:spPr>
                </pic:pic>
              </a:graphicData>
            </a:graphic>
          </wp:inline>
        </w:drawing>
      </w:r>
    </w:p>
    <w:p w:rsidR="00DD7332" w:rsidRDefault="00DD7332" w:rsidP="008C55D5">
      <w:pPr>
        <w:pStyle w:val="AufgabeEbene1"/>
        <w:numPr>
          <w:ilvl w:val="0"/>
          <w:numId w:val="37"/>
        </w:numPr>
      </w:pPr>
      <w:r>
        <w:t>Sie sehen einige Aussagen zu dem Schaubild. Welche der Aussagen des Schaubilds sind besonders auffällig und überraschend? Kreuzen Sie an.</w:t>
      </w:r>
      <w:r>
        <w:rPr>
          <w:noProof/>
          <w:sz w:val="24"/>
          <w:lang w:eastAsia="de-DE"/>
        </w:rPr>
        <w:drawing>
          <wp:anchor distT="0" distB="0" distL="114300" distR="114300" simplePos="0" relativeHeight="251682816" behindDoc="0" locked="0" layoutInCell="0" allowOverlap="1" wp14:anchorId="1E46FB31" wp14:editId="241F4A8A">
            <wp:simplePos x="0" y="0"/>
            <wp:positionH relativeFrom="rightMargin">
              <wp:posOffset>107950</wp:posOffset>
            </wp:positionH>
            <wp:positionV relativeFrom="paragraph">
              <wp:posOffset>0</wp:posOffset>
            </wp:positionV>
            <wp:extent cx="302400" cy="324000"/>
            <wp:effectExtent l="0" t="0" r="2540" b="0"/>
            <wp:wrapNone/>
            <wp:docPr id="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Default="00DD7332" w:rsidP="008C55D5">
      <w:pPr>
        <w:pStyle w:val="AufgabeEbene2"/>
        <w:numPr>
          <w:ilvl w:val="0"/>
          <w:numId w:val="34"/>
        </w:numPr>
      </w:pPr>
      <w:r>
        <w:t>Über 90 Jahre alt sind nur wenige Personen.</w:t>
      </w:r>
    </w:p>
    <w:p w:rsidR="00CA7245" w:rsidRDefault="00DD7332" w:rsidP="008C55D5">
      <w:pPr>
        <w:pStyle w:val="AufgabeEbene2"/>
        <w:numPr>
          <w:ilvl w:val="0"/>
          <w:numId w:val="34"/>
        </w:numPr>
      </w:pPr>
      <w:r>
        <w:t xml:space="preserve">Es gibt weniger 65-jährige Männer und Frauen, als 70-jährige Männer </w:t>
      </w:r>
    </w:p>
    <w:p w:rsidR="00DD7332" w:rsidRDefault="00DD7332" w:rsidP="00CA7245">
      <w:pPr>
        <w:pStyle w:val="AufgabeEbene2"/>
        <w:ind w:left="720"/>
      </w:pPr>
      <w:r>
        <w:t>und Frauen.</w:t>
      </w:r>
    </w:p>
    <w:p w:rsidR="00DD7332" w:rsidRDefault="00DD7332" w:rsidP="008C55D5">
      <w:pPr>
        <w:pStyle w:val="AufgabeEbene2"/>
        <w:numPr>
          <w:ilvl w:val="0"/>
          <w:numId w:val="34"/>
        </w:numPr>
      </w:pPr>
      <w:r>
        <w:t>Die meisten Menschen sind ungefähr 45 Jahre alt.</w:t>
      </w:r>
    </w:p>
    <w:p w:rsidR="00DD7332" w:rsidRDefault="00DD7332" w:rsidP="008C55D5">
      <w:pPr>
        <w:pStyle w:val="AufgabeEbene2"/>
        <w:numPr>
          <w:ilvl w:val="0"/>
          <w:numId w:val="34"/>
        </w:numPr>
      </w:pPr>
      <w:r>
        <w:t>Die Anzahl der Männer und Frauen ist immer ungefähr gleich groß.</w:t>
      </w:r>
    </w:p>
    <w:p w:rsidR="00DD7332" w:rsidRDefault="00DD7332" w:rsidP="008C55D5">
      <w:pPr>
        <w:pStyle w:val="AufgabeEbene2"/>
        <w:numPr>
          <w:ilvl w:val="0"/>
          <w:numId w:val="34"/>
        </w:numPr>
      </w:pPr>
      <w:r>
        <w:t>Die Anzahl der Geburten ist in den letzten 20 Jahren zurückgegangen.</w:t>
      </w:r>
    </w:p>
    <w:p w:rsidR="00DD7332" w:rsidRDefault="00DD7332" w:rsidP="008C55D5">
      <w:pPr>
        <w:pStyle w:val="AufgabeEbene2"/>
        <w:numPr>
          <w:ilvl w:val="0"/>
          <w:numId w:val="34"/>
        </w:numPr>
      </w:pPr>
      <w:r>
        <w:t>Es gibt weniger junge als alte Menschen.</w:t>
      </w:r>
    </w:p>
    <w:p w:rsidR="00C968B7" w:rsidRDefault="00DD7332" w:rsidP="00460539">
      <w:pPr>
        <w:pStyle w:val="AufgabeEbene1"/>
        <w:rPr>
          <w:lang w:eastAsia="de-DE"/>
        </w:rPr>
      </w:pPr>
      <w:r>
        <w:rPr>
          <w:noProof/>
          <w:sz w:val="24"/>
          <w:lang w:eastAsia="de-DE"/>
        </w:rPr>
        <w:drawing>
          <wp:anchor distT="0" distB="0" distL="114300" distR="114300" simplePos="0" relativeHeight="251681792" behindDoc="0" locked="0" layoutInCell="0" allowOverlap="1" wp14:anchorId="5F7B4B66" wp14:editId="18087BE6">
            <wp:simplePos x="0" y="0"/>
            <wp:positionH relativeFrom="rightMargin">
              <wp:posOffset>107950</wp:posOffset>
            </wp:positionH>
            <wp:positionV relativeFrom="paragraph">
              <wp:posOffset>114300</wp:posOffset>
            </wp:positionV>
            <wp:extent cx="658495" cy="323850"/>
            <wp:effectExtent l="0" t="0" r="8255" b="0"/>
            <wp:wrapNone/>
            <wp:docPr id="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Vergleichen Sie Ih</w:t>
      </w:r>
      <w:r w:rsidR="00266307">
        <w:t xml:space="preserve">r Ergebnis mit einem Mitschüler oder </w:t>
      </w:r>
      <w:r>
        <w:t>einer Mitschülerin. Diskuti</w:t>
      </w:r>
      <w:r>
        <w:t>e</w:t>
      </w:r>
      <w:r>
        <w:t>ren Sie Ihr Ergebnis.</w:t>
      </w:r>
    </w:p>
    <w:p w:rsidR="00DD7332" w:rsidRDefault="00DD7332" w:rsidP="00DD7332">
      <w:pPr>
        <w:pStyle w:val="berschrift2"/>
      </w:pPr>
      <w:r>
        <w:lastRenderedPageBreak/>
        <w:t>Die Unfallstatistik</w:t>
      </w:r>
    </w:p>
    <w:p w:rsidR="00DD7332" w:rsidRDefault="00DD7332" w:rsidP="00DD7332"/>
    <w:p w:rsidR="00DD7332" w:rsidRDefault="00590880" w:rsidP="00DD7332">
      <w:pPr>
        <w:pStyle w:val="Textkrper"/>
      </w:pPr>
      <w:r>
        <w:rPr>
          <w:noProof/>
          <w:sz w:val="24"/>
        </w:rPr>
        <w:drawing>
          <wp:anchor distT="0" distB="0" distL="114300" distR="114300" simplePos="0" relativeHeight="251680768" behindDoc="0" locked="0" layoutInCell="0" allowOverlap="1" wp14:anchorId="1885D2FD" wp14:editId="60FC02BC">
            <wp:simplePos x="0" y="0"/>
            <wp:positionH relativeFrom="rightMargin">
              <wp:posOffset>108585</wp:posOffset>
            </wp:positionH>
            <wp:positionV relativeFrom="paragraph">
              <wp:posOffset>283845</wp:posOffset>
            </wp:positionV>
            <wp:extent cx="323850" cy="323850"/>
            <wp:effectExtent l="0" t="0" r="0" b="0"/>
            <wp:wrapNone/>
            <wp:docPr id="2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Das Liniendiagramm zeigt, wie viele Menschen in Baden-Württemberg im Straßenve</w:t>
      </w:r>
      <w:r w:rsidR="00DD7332">
        <w:t>r</w:t>
      </w:r>
      <w:r w:rsidR="00DD7332">
        <w:t>kehr seit 1955 getötet wurden. Unterschieden wird nach Beteiligungsarten wie Fußgä</w:t>
      </w:r>
      <w:r w:rsidR="00DD7332">
        <w:t>n</w:t>
      </w:r>
      <w:r w:rsidR="00DD7332">
        <w:t>ger oder PKW-Fahrer. Die Anzahl der Toten wird zusammengezählt, sodass die Gesam</w:t>
      </w:r>
      <w:r w:rsidR="00DD7332">
        <w:t>t</w:t>
      </w:r>
      <w:r w:rsidR="00DD7332">
        <w:t>anzahl zu erkennen ist.</w:t>
      </w:r>
    </w:p>
    <w:p w:rsidR="00DD7332" w:rsidRDefault="00590880" w:rsidP="00590880">
      <w:pPr>
        <w:pStyle w:val="Marginaliegrau"/>
        <w:framePr w:wrap="around"/>
      </w:pPr>
      <w:r w:rsidRPr="00590880">
        <w:t>Mot</w:t>
      </w:r>
      <w:r>
        <w:t xml:space="preserve">orisierte Zweiräder sind Motorräder, Mofas, Roller </w:t>
      </w:r>
      <w:r w:rsidRPr="00590880">
        <w:t>…</w:t>
      </w:r>
    </w:p>
    <w:p w:rsidR="00C968B7" w:rsidRDefault="00C968B7" w:rsidP="00DD7332">
      <w:pPr>
        <w:pStyle w:val="Textkrper"/>
        <w:rPr>
          <w:noProof/>
        </w:rPr>
      </w:pPr>
    </w:p>
    <w:p w:rsidR="00F41A99" w:rsidRDefault="00F41A99" w:rsidP="00F41A99">
      <w:pPr>
        <w:pStyle w:val="Marginaliegrau"/>
        <w:framePr w:wrap="around" w:x="8698" w:y="3228"/>
      </w:pPr>
      <w:r>
        <w:t>© Statistisches Landesamt Baden-Württemberg 2013, Link:</w:t>
      </w:r>
    </w:p>
    <w:p w:rsidR="00F41A99" w:rsidRDefault="00F41A99" w:rsidP="00F41A99">
      <w:pPr>
        <w:pStyle w:val="Marginaliegrau"/>
        <w:framePr w:wrap="around" w:x="8698" w:y="3228"/>
      </w:pPr>
      <w:r w:rsidRPr="00F41A99">
        <w:t>www.statistik.</w:t>
      </w:r>
    </w:p>
    <w:p w:rsidR="00F41A99" w:rsidRDefault="00F41A99" w:rsidP="00F41A99">
      <w:pPr>
        <w:pStyle w:val="Marginaliegrau"/>
        <w:framePr w:wrap="around" w:x="8698" w:y="3228"/>
      </w:pPr>
      <w:r w:rsidRPr="00F41A99">
        <w:t>baden-wuerttemberg.de/</w:t>
      </w:r>
    </w:p>
    <w:p w:rsidR="00F41A99" w:rsidRDefault="00F41A99" w:rsidP="00F41A99">
      <w:pPr>
        <w:pStyle w:val="Marginaliegrau"/>
        <w:framePr w:wrap="around" w:x="8698" w:y="3228"/>
      </w:pPr>
      <w:proofErr w:type="spellStart"/>
      <w:r w:rsidRPr="00F41A99">
        <w:t>UmweltVerkehr</w:t>
      </w:r>
      <w:proofErr w:type="spellEnd"/>
      <w:r w:rsidRPr="00F41A99">
        <w:t>/</w:t>
      </w:r>
    </w:p>
    <w:p w:rsidR="00F41A99" w:rsidRDefault="00F41A99" w:rsidP="00F41A99">
      <w:pPr>
        <w:pStyle w:val="Marginaliegrau"/>
        <w:framePr w:wrap="around" w:x="8698" w:y="3228"/>
      </w:pPr>
      <w:r w:rsidRPr="00F41A99">
        <w:t>Landesdaten/</w:t>
      </w:r>
    </w:p>
    <w:p w:rsidR="00F41A99" w:rsidRDefault="00F41A99" w:rsidP="00F41A99">
      <w:pPr>
        <w:pStyle w:val="Marginaliegrau"/>
        <w:framePr w:wrap="around" w:x="8698" w:y="3228"/>
      </w:pPr>
      <w:proofErr w:type="spellStart"/>
      <w:r w:rsidRPr="00F41A99">
        <w:t>LRUnfaelleT.asp?chrt</w:t>
      </w:r>
      <w:proofErr w:type="spellEnd"/>
      <w:r w:rsidRPr="00F41A99">
        <w:t>=1</w:t>
      </w:r>
    </w:p>
    <w:p w:rsidR="00DD7332" w:rsidRDefault="00DD7332" w:rsidP="00DD7332">
      <w:pPr>
        <w:pStyle w:val="Textkrper"/>
      </w:pPr>
      <w:r>
        <w:rPr>
          <w:noProof/>
        </w:rPr>
        <w:drawing>
          <wp:inline distT="0" distB="0" distL="0" distR="0" wp14:anchorId="3F01C36F" wp14:editId="41B34AB2">
            <wp:extent cx="4370875" cy="3364302"/>
            <wp:effectExtent l="0" t="0" r="0" b="762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RUnfaelleT_c01.png"/>
                    <pic:cNvPicPr/>
                  </pic:nvPicPr>
                  <pic:blipFill rotWithShape="1">
                    <a:blip r:embed="rId76">
                      <a:extLst>
                        <a:ext uri="{28A0092B-C50C-407E-A947-70E740481C1C}">
                          <a14:useLocalDpi xmlns:a14="http://schemas.microsoft.com/office/drawing/2010/main" val="0"/>
                        </a:ext>
                      </a:extLst>
                    </a:blip>
                    <a:srcRect b="3704"/>
                    <a:stretch/>
                  </pic:blipFill>
                  <pic:spPr bwMode="auto">
                    <a:xfrm>
                      <a:off x="0" y="0"/>
                      <a:ext cx="4403238" cy="3389212"/>
                    </a:xfrm>
                    <a:prstGeom prst="rect">
                      <a:avLst/>
                    </a:prstGeom>
                    <a:ln>
                      <a:noFill/>
                    </a:ln>
                    <a:extLst>
                      <a:ext uri="{53640926-AAD7-44D8-BBD7-CCE9431645EC}">
                        <a14:shadowObscured xmlns:a14="http://schemas.microsoft.com/office/drawing/2010/main"/>
                      </a:ext>
                    </a:extLst>
                  </pic:spPr>
                </pic:pic>
              </a:graphicData>
            </a:graphic>
          </wp:inline>
        </w:drawing>
      </w:r>
    </w:p>
    <w:p w:rsidR="00DD7332" w:rsidRDefault="00DD7332" w:rsidP="008C55D5">
      <w:pPr>
        <w:pStyle w:val="AufgabeEbene1"/>
        <w:numPr>
          <w:ilvl w:val="0"/>
          <w:numId w:val="44"/>
        </w:numPr>
      </w:pPr>
      <w:r>
        <w:rPr>
          <w:noProof/>
          <w:sz w:val="24"/>
          <w:lang w:eastAsia="de-DE"/>
        </w:rPr>
        <w:drawing>
          <wp:anchor distT="0" distB="0" distL="114300" distR="114300" simplePos="0" relativeHeight="251685888" behindDoc="0" locked="0" layoutInCell="0" allowOverlap="1" wp14:anchorId="1645728C" wp14:editId="01481D36">
            <wp:simplePos x="0" y="0"/>
            <wp:positionH relativeFrom="rightMargin">
              <wp:posOffset>107950</wp:posOffset>
            </wp:positionH>
            <wp:positionV relativeFrom="paragraph">
              <wp:posOffset>142875</wp:posOffset>
            </wp:positionV>
            <wp:extent cx="302260" cy="323850"/>
            <wp:effectExtent l="0" t="0" r="2540" b="0"/>
            <wp:wrapNone/>
            <wp:docPr id="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Sie sehen einige Aussagen zu dem Schaubild. Welche der Aussagen des Schaubilds sind besonders auffällig und überraschend? Kreuzen Sie an.</w:t>
      </w:r>
    </w:p>
    <w:p w:rsidR="00DD7332" w:rsidRDefault="00DD7332" w:rsidP="008C55D5">
      <w:pPr>
        <w:pStyle w:val="AufgabeEbene2"/>
        <w:numPr>
          <w:ilvl w:val="0"/>
          <w:numId w:val="35"/>
        </w:numPr>
      </w:pPr>
      <w:r>
        <w:t>Heute sterben die meisten Menschen beim Autofahren.</w:t>
      </w:r>
    </w:p>
    <w:p w:rsidR="00DD7332" w:rsidRDefault="00DD7332" w:rsidP="008C55D5">
      <w:pPr>
        <w:pStyle w:val="AufgabeEbene2"/>
        <w:numPr>
          <w:ilvl w:val="0"/>
          <w:numId w:val="35"/>
        </w:numPr>
      </w:pPr>
      <w:r>
        <w:t>Die Zahl der Verkehrstoten ist in den letzten 50 Jahren deutlich zurückgega</w:t>
      </w:r>
      <w:r>
        <w:t>n</w:t>
      </w:r>
      <w:r>
        <w:t>gen.</w:t>
      </w:r>
    </w:p>
    <w:p w:rsidR="00DD7332" w:rsidRDefault="00DD7332" w:rsidP="008C55D5">
      <w:pPr>
        <w:pStyle w:val="AufgabeEbene2"/>
        <w:numPr>
          <w:ilvl w:val="0"/>
          <w:numId w:val="35"/>
        </w:numPr>
      </w:pPr>
      <w:r>
        <w:t>Zwischen 1967 und 1974 gab es besonders viele Verkehrstote.</w:t>
      </w:r>
    </w:p>
    <w:p w:rsidR="00DD7332" w:rsidRDefault="00DD7332" w:rsidP="008C55D5">
      <w:pPr>
        <w:pStyle w:val="AufgabeEbene2"/>
        <w:numPr>
          <w:ilvl w:val="0"/>
          <w:numId w:val="35"/>
        </w:numPr>
      </w:pPr>
      <w:r>
        <w:t>Zu Beginn der Statistik starben noch besonders viele Benutzer motorisierter Zweiräder.</w:t>
      </w:r>
    </w:p>
    <w:p w:rsidR="00DD7332" w:rsidRDefault="00DD7332" w:rsidP="008C55D5">
      <w:pPr>
        <w:pStyle w:val="AufgabeEbene2"/>
        <w:numPr>
          <w:ilvl w:val="0"/>
          <w:numId w:val="35"/>
        </w:numPr>
      </w:pPr>
      <w:r>
        <w:t>PKW-Fahrer sterben häufiger als ihre Mitfahrer.</w:t>
      </w:r>
    </w:p>
    <w:p w:rsidR="00DD7332" w:rsidRDefault="00DD7332" w:rsidP="008C55D5">
      <w:pPr>
        <w:pStyle w:val="AufgabeEbene2"/>
        <w:numPr>
          <w:ilvl w:val="0"/>
          <w:numId w:val="35"/>
        </w:numPr>
      </w:pPr>
      <w:r>
        <w:t>Seit 1990 ist vor allem die Zahl der getöteten PKW-Fahrer zurückgegangen, die anderen Gruppen sind beinahe gleich geblieben.</w:t>
      </w:r>
    </w:p>
    <w:p w:rsidR="00DD7332" w:rsidRDefault="00DD7332" w:rsidP="00DD7332">
      <w:pPr>
        <w:pStyle w:val="AufgabeEbene1"/>
      </w:pPr>
      <w:r w:rsidRPr="00301074">
        <w:rPr>
          <w:noProof/>
          <w:lang w:eastAsia="de-DE"/>
        </w:rPr>
        <w:drawing>
          <wp:anchor distT="0" distB="0" distL="114300" distR="114300" simplePos="0" relativeHeight="251684864" behindDoc="0" locked="0" layoutInCell="0" allowOverlap="1" wp14:anchorId="46954482" wp14:editId="6772094A">
            <wp:simplePos x="0" y="0"/>
            <wp:positionH relativeFrom="rightMargin">
              <wp:posOffset>107950</wp:posOffset>
            </wp:positionH>
            <wp:positionV relativeFrom="paragraph">
              <wp:posOffset>123825</wp:posOffset>
            </wp:positionV>
            <wp:extent cx="658495" cy="323850"/>
            <wp:effectExtent l="0" t="0" r="8255" b="0"/>
            <wp:wrapNone/>
            <wp:docPr id="2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1074">
        <w:t>Vergleichen Sie Ih</w:t>
      </w:r>
      <w:r w:rsidR="001A239E">
        <w:t xml:space="preserve">r Ergebnis mit einem Mitschüler oder </w:t>
      </w:r>
      <w:r w:rsidRPr="00301074">
        <w:t>einer Mitschülerin. Diskuti</w:t>
      </w:r>
      <w:r w:rsidRPr="00301074">
        <w:t>e</w:t>
      </w:r>
      <w:r w:rsidRPr="00301074">
        <w:t>ren Sie Ihr Ergebnis</w:t>
      </w:r>
      <w:r>
        <w:t>.</w:t>
      </w:r>
    </w:p>
    <w:p w:rsidR="00DD7332" w:rsidRDefault="00DD7332" w:rsidP="00DD7332">
      <w:pPr>
        <w:pStyle w:val="AufgabeEbene1"/>
      </w:pPr>
      <w:r>
        <w:rPr>
          <w:noProof/>
          <w:lang w:eastAsia="de-DE"/>
        </w:rPr>
        <w:drawing>
          <wp:anchor distT="0" distB="0" distL="114300" distR="114300" simplePos="0" relativeHeight="251683840" behindDoc="0" locked="0" layoutInCell="0" allowOverlap="1" wp14:anchorId="1CDB4DED" wp14:editId="2449421C">
            <wp:simplePos x="0" y="0"/>
            <wp:positionH relativeFrom="rightMargin">
              <wp:posOffset>107950</wp:posOffset>
            </wp:positionH>
            <wp:positionV relativeFrom="paragraph">
              <wp:posOffset>200025</wp:posOffset>
            </wp:positionV>
            <wp:extent cx="532765" cy="323850"/>
            <wp:effectExtent l="0" t="0" r="635" b="0"/>
            <wp:wrapNone/>
            <wp:docPr id="94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Formulieren Sie weitere Aussagen zu dem Schaubild. Lassen Sie Ihre Mitschülerinnen und Mitschüler entscheiden: Stimmt die Aussage? Ist die Aussage besonders auffällig oder nicht?</w:t>
      </w:r>
    </w:p>
    <w:p w:rsidR="00DD7332" w:rsidRDefault="00DD7332" w:rsidP="00DD7332">
      <w:pPr>
        <w:pStyle w:val="AufgabeLinie"/>
      </w:pPr>
      <w:r>
        <w:rPr>
          <w:noProof/>
          <w:sz w:val="24"/>
          <w:lang w:eastAsia="de-DE"/>
        </w:rPr>
        <w:drawing>
          <wp:anchor distT="0" distB="0" distL="114300" distR="114300" simplePos="0" relativeHeight="251686912" behindDoc="0" locked="0" layoutInCell="0" allowOverlap="1" wp14:anchorId="2979EAD0" wp14:editId="453201B5">
            <wp:simplePos x="0" y="0"/>
            <wp:positionH relativeFrom="rightMargin">
              <wp:posOffset>105410</wp:posOffset>
            </wp:positionH>
            <wp:positionV relativeFrom="paragraph">
              <wp:posOffset>4445</wp:posOffset>
            </wp:positionV>
            <wp:extent cx="323850" cy="323850"/>
            <wp:effectExtent l="0" t="0" r="0" b="0"/>
            <wp:wrapNone/>
            <wp:docPr id="27"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60"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p w:rsidR="00DD7332" w:rsidRDefault="00DD7332" w:rsidP="00DD7332">
      <w:pPr>
        <w:pStyle w:val="AufgabeLinie"/>
      </w:pPr>
      <w:r>
        <w:tab/>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Auffällige Werte in einem Schaubild erkennen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D05.05.01.06</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FC3C7F">
              <w:t>Ich kann auffällige Werte erkennen und benennen.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rsidRPr="00FC3C7F">
              <w:t>Ich kann die Maßangaben eines Schaubilds ablesen.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31"/>
        </w:numPr>
      </w:pPr>
      <w:r>
        <w:t>Sie sehen einige Aussagen zu dem Schaubild. Welche der Aussagen des Schaubilds sind besonders auffällig und überraschend? Kreuzen Sie an.</w:t>
      </w:r>
    </w:p>
    <w:p w:rsidR="00DD7332" w:rsidRDefault="00DD7332" w:rsidP="00DD7332">
      <w:pPr>
        <w:pStyle w:val="AufgabeEbene3"/>
      </w:pPr>
      <w:r>
        <w:t>Über 90 Jahre alt sind nur wenige Personen.</w:t>
      </w:r>
    </w:p>
    <w:p w:rsidR="00DD7332" w:rsidRPr="00855FE5" w:rsidRDefault="00DD7332" w:rsidP="00DD7332">
      <w:pPr>
        <w:pStyle w:val="AufgabeEbene3angekreuzt"/>
      </w:pPr>
      <w:r w:rsidRPr="00F830A0">
        <w:t>Es gibt weniger 65-jährige Männer und Frauen, als 70-jährige Männer und Frauen</w:t>
      </w:r>
      <w:r w:rsidRPr="00855FE5">
        <w:t>.</w:t>
      </w:r>
    </w:p>
    <w:p w:rsidR="00DD7332" w:rsidRDefault="00DD7332" w:rsidP="00DD7332">
      <w:pPr>
        <w:pStyle w:val="AufgabeEbene3angekreuzt"/>
      </w:pPr>
      <w:r>
        <w:t>Die meisten Menschen sind ungefähr 45 Jahre alt.</w:t>
      </w:r>
    </w:p>
    <w:p w:rsidR="00DD7332" w:rsidRDefault="00DD7332" w:rsidP="00DD7332">
      <w:pPr>
        <w:pStyle w:val="AufgabeEbene3"/>
      </w:pPr>
      <w:r>
        <w:t>Die Anzahl der Männer und Frauen ist immer ungefähr gleich groß.</w:t>
      </w:r>
    </w:p>
    <w:p w:rsidR="00DD7332" w:rsidRDefault="00DD7332" w:rsidP="00DD7332">
      <w:pPr>
        <w:pStyle w:val="AufgabeEbene3angekreuzt"/>
      </w:pPr>
      <w:r>
        <w:t>Die Anzahl der Geburten ist in den letzten 20 Jahren zurückgegangen.</w:t>
      </w:r>
    </w:p>
    <w:p w:rsidR="00DD7332" w:rsidRDefault="00DD7332" w:rsidP="00DD7332">
      <w:pPr>
        <w:pStyle w:val="AufgabeEbene3angekreuzt"/>
      </w:pPr>
      <w:r>
        <w:t>Es gibt weniger junge als alte Menschen.</w:t>
      </w:r>
    </w:p>
    <w:p w:rsidR="00DD7332" w:rsidRDefault="00DD7332" w:rsidP="00DD7332"/>
    <w:p w:rsidR="00DD7332" w:rsidRDefault="00DD7332" w:rsidP="008C55D5">
      <w:pPr>
        <w:pStyle w:val="AufgabeEbene1"/>
        <w:numPr>
          <w:ilvl w:val="0"/>
          <w:numId w:val="38"/>
        </w:numPr>
      </w:pPr>
      <w:r>
        <w:t>Sie sehen einige Aussagen zu dem Schaubild. Welche der Aussagen des Schaubilds sind besonders auffällig und überraschend? Kreuzen Sie an.</w:t>
      </w:r>
    </w:p>
    <w:p w:rsidR="00DD7332" w:rsidRDefault="00DD7332" w:rsidP="00DD7332">
      <w:pPr>
        <w:pStyle w:val="AufgabeEbene3"/>
      </w:pPr>
      <w:r>
        <w:t>Heute sterben die meisten Menschen beim Autofahren.</w:t>
      </w:r>
    </w:p>
    <w:p w:rsidR="00DD7332" w:rsidRDefault="00DD7332" w:rsidP="00DD7332">
      <w:pPr>
        <w:pStyle w:val="AufgabeEbene3angekreuzt"/>
      </w:pPr>
      <w:r>
        <w:t>Die Zahl der Verkehrstoten ist in den letzten 50 Jahren deutlich zurückgega</w:t>
      </w:r>
      <w:r>
        <w:t>n</w:t>
      </w:r>
      <w:r>
        <w:t>gen.</w:t>
      </w:r>
    </w:p>
    <w:p w:rsidR="00DD7332" w:rsidRDefault="00DD7332" w:rsidP="00DD7332">
      <w:pPr>
        <w:pStyle w:val="AufgabeEbene3angekreuzt"/>
      </w:pPr>
      <w:r>
        <w:t>Zwischen 1967 und 1974 gab es besonders viele Verkehrstote.</w:t>
      </w:r>
    </w:p>
    <w:p w:rsidR="00DD7332" w:rsidRDefault="00DD7332" w:rsidP="00DD7332">
      <w:pPr>
        <w:pStyle w:val="AufgabeEbene3angekreuzt"/>
      </w:pPr>
      <w:r>
        <w:t>Zu Beginn der Statistik starben noch besonders viele Benutzer motorisierter Zweiräder.</w:t>
      </w:r>
    </w:p>
    <w:p w:rsidR="00DD7332" w:rsidRDefault="00DD7332" w:rsidP="00DD7332">
      <w:pPr>
        <w:pStyle w:val="AufgabeEbene3"/>
      </w:pPr>
      <w:r>
        <w:t>PKW-Fahrer sterben häufiger als ihre Mitfahrer.</w:t>
      </w:r>
    </w:p>
    <w:p w:rsidR="00DD7332" w:rsidRDefault="00DD7332" w:rsidP="00DD7332">
      <w:pPr>
        <w:pStyle w:val="AufgabeEbene3angekreuzt"/>
      </w:pPr>
      <w:r>
        <w:t>Seit 1990 ist vor allem die Zahl der getöteten PKW-Fahrer zurückgegangen, die anderen Gruppen sind beinahe gleich geblieben.</w:t>
      </w:r>
    </w:p>
    <w:p w:rsidR="00DD7332" w:rsidRDefault="00DD7332" w:rsidP="00DD7332">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Der Schluss der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rPr>
                <w:rFonts w:eastAsia="Calibri"/>
              </w:rPr>
              <w:t>D05.05.01.07</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E242AD">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E242AD">
              <w:t>Ich kann zu einem Schaubild meine Eindrücke kurz äußern.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7B613D">
              <w:t xml:space="preserve">Ich kann </w:t>
            </w:r>
            <w:r>
              <w:t>Formulierungen überarbeiten.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FE1FCF">
        <w:rPr>
          <w:noProof/>
        </w:rPr>
        <w:drawing>
          <wp:anchor distT="0" distB="0" distL="114300" distR="114300" simplePos="0" relativeHeight="251717632" behindDoc="0" locked="0" layoutInCell="0" allowOverlap="1" wp14:anchorId="0C0343F9" wp14:editId="74537142">
            <wp:simplePos x="0" y="0"/>
            <wp:positionH relativeFrom="rightMargin">
              <wp:posOffset>115570</wp:posOffset>
            </wp:positionH>
            <wp:positionV relativeFrom="paragraph">
              <wp:posOffset>80645</wp:posOffset>
            </wp:positionV>
            <wp:extent cx="349885" cy="320675"/>
            <wp:effectExtent l="0" t="0" r="0" b="3175"/>
            <wp:wrapNone/>
            <wp:docPr id="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1FCF">
        <w:rPr>
          <w:noProof/>
        </w:rPr>
        <w:drawing>
          <wp:anchor distT="0" distB="0" distL="114300" distR="114300" simplePos="0" relativeHeight="251718656" behindDoc="0" locked="0" layoutInCell="0" allowOverlap="1" wp14:anchorId="402CEDF5" wp14:editId="16B1A8F2">
            <wp:simplePos x="0" y="0"/>
            <wp:positionH relativeFrom="rightMargin">
              <wp:posOffset>475615</wp:posOffset>
            </wp:positionH>
            <wp:positionV relativeFrom="paragraph">
              <wp:posOffset>80645</wp:posOffset>
            </wp:positionV>
            <wp:extent cx="348615" cy="320040"/>
            <wp:effectExtent l="0" t="0" r="0" b="3810"/>
            <wp:wrapNone/>
            <wp:docPr id="6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Der Schluss der Schaubildbeschreibung</w:t>
      </w:r>
    </w:p>
    <w:p w:rsidR="00DD7332" w:rsidRDefault="00DD7332" w:rsidP="00DD7332">
      <w:pPr>
        <w:pStyle w:val="Textkrper"/>
      </w:pPr>
      <w:r>
        <w:rPr>
          <w:noProof/>
          <w:sz w:val="24"/>
        </w:rPr>
        <w:drawing>
          <wp:anchor distT="0" distB="0" distL="114300" distR="114300" simplePos="0" relativeHeight="251691008" behindDoc="0" locked="0" layoutInCell="0" allowOverlap="1" wp14:anchorId="38AB16B1" wp14:editId="169268C8">
            <wp:simplePos x="0" y="0"/>
            <wp:positionH relativeFrom="rightMargin">
              <wp:posOffset>124460</wp:posOffset>
            </wp:positionH>
            <wp:positionV relativeFrom="paragraph">
              <wp:posOffset>26670</wp:posOffset>
            </wp:positionV>
            <wp:extent cx="323850" cy="323850"/>
            <wp:effectExtent l="0" t="0" r="0" b="0"/>
            <wp:wrapNone/>
            <wp:docPr id="62"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Sie haben nun in den letzten Aufgaben einige Schaubilder kennen gelernt.</w:t>
      </w:r>
    </w:p>
    <w:p w:rsidR="00DD7332" w:rsidRDefault="00DD7332" w:rsidP="00DD7332">
      <w:pPr>
        <w:pStyle w:val="Textkrper"/>
      </w:pPr>
      <w:r>
        <w:t>Wie bei der Beschreibung eines Gegenstandes oder einer Person, ist auch bei der Schaubildbeschreibung am Schluss nicht genau vorgegeben, was Sie schreiben müssen.</w:t>
      </w:r>
    </w:p>
    <w:p w:rsidR="00DD7332" w:rsidRDefault="00DD7332" w:rsidP="00DD7332">
      <w:pPr>
        <w:pStyle w:val="Textkrper"/>
      </w:pPr>
      <w:r>
        <w:t>Der Schluss sollte die Beschreibung abrunden und nicht länger als vier Sätze sein.</w:t>
      </w:r>
    </w:p>
    <w:p w:rsidR="00DD7332" w:rsidRDefault="00DD7332" w:rsidP="008C55D5">
      <w:pPr>
        <w:pStyle w:val="AufgabeEbene1"/>
        <w:numPr>
          <w:ilvl w:val="0"/>
          <w:numId w:val="32"/>
        </w:numPr>
      </w:pPr>
      <w:r>
        <w:t>Eine Schülerin hat bei einer Schaubildbeschreibung zu „Bus und Bahn liegen vorn“ folgenden Schlussteil geschrieben:</w:t>
      </w:r>
      <w:r>
        <w:rPr>
          <w:noProof/>
          <w:sz w:val="24"/>
          <w:lang w:eastAsia="de-DE"/>
        </w:rPr>
        <w:drawing>
          <wp:anchor distT="0" distB="0" distL="114300" distR="114300" simplePos="0" relativeHeight="251679744" behindDoc="0" locked="0" layoutInCell="0" allowOverlap="1" wp14:anchorId="09CA8A64" wp14:editId="3A2BC79D">
            <wp:simplePos x="0" y="0"/>
            <wp:positionH relativeFrom="rightMargin">
              <wp:posOffset>107950</wp:posOffset>
            </wp:positionH>
            <wp:positionV relativeFrom="paragraph">
              <wp:posOffset>0</wp:posOffset>
            </wp:positionV>
            <wp:extent cx="302701" cy="324000"/>
            <wp:effectExtent l="0" t="0" r="2540" b="0"/>
            <wp:wrapNone/>
            <wp:docPr id="4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Pr="009C7D15" w:rsidRDefault="00DD7332" w:rsidP="00DD7332">
      <w:pPr>
        <w:pStyle w:val="Marginalie"/>
        <w:framePr w:wrap="notBeside"/>
      </w:pPr>
      <w:r>
        <w:rPr>
          <w:noProof/>
        </w:rPr>
        <w:drawing>
          <wp:inline distT="0" distB="0" distL="0" distR="0" wp14:anchorId="3C95AF19" wp14:editId="556B1C7C">
            <wp:extent cx="1143000" cy="857250"/>
            <wp:effectExtent l="0" t="0" r="0" b="0"/>
            <wp:docPr id="486" name="Grafik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ulweg_2.emf"/>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141085" cy="855814"/>
                    </a:xfrm>
                    <a:prstGeom prst="rect">
                      <a:avLst/>
                    </a:prstGeom>
                  </pic:spPr>
                </pic:pic>
              </a:graphicData>
            </a:graphic>
          </wp:inline>
        </w:drawing>
      </w:r>
    </w:p>
    <w:p w:rsidR="00DD7332" w:rsidRDefault="00DD7332" w:rsidP="00DD7332">
      <w:pPr>
        <w:pStyle w:val="AufgabeText"/>
        <w:rPr>
          <w:rStyle w:val="Hervorhebung"/>
        </w:rPr>
      </w:pPr>
      <w:r>
        <w:rPr>
          <w:rStyle w:val="Hervorhebung"/>
        </w:rPr>
        <w:t>Mich hat an dem Schaubild besonders überrascht, dass nur 12</w:t>
      </w:r>
      <w:r w:rsidR="0005498D">
        <w:rPr>
          <w:rStyle w:val="Hervorhebung"/>
        </w:rPr>
        <w:t xml:space="preserve"> </w:t>
      </w:r>
      <w:r>
        <w:rPr>
          <w:rStyle w:val="Hervorhebung"/>
        </w:rPr>
        <w:t>% der Schülerinnen und Schüler zu Fuß zur Schule kommen. Darum würde mich interessieren, wie das Schu</w:t>
      </w:r>
      <w:r>
        <w:rPr>
          <w:rStyle w:val="Hervorhebung"/>
        </w:rPr>
        <w:t>l</w:t>
      </w:r>
      <w:r>
        <w:rPr>
          <w:rStyle w:val="Hervorhebung"/>
        </w:rPr>
        <w:t>zentrum gelegen ist, ob es außerhalb der Stadt liegt. An unserer Schule würde ich auch gerne solch eine Umfrage durchführen, ich denke das Ergebnis wäre ganz anders.</w:t>
      </w:r>
    </w:p>
    <w:p w:rsidR="00DD7332" w:rsidRDefault="00DD7332" w:rsidP="00DD7332">
      <w:pPr>
        <w:pStyle w:val="AufgabeText"/>
      </w:pPr>
      <w:r>
        <w:t>Welche der folgenden Punkte hat die Schülerin angesprochen?</w:t>
      </w:r>
    </w:p>
    <w:p w:rsidR="00DD7332" w:rsidRDefault="00DD7332" w:rsidP="00DD7332">
      <w:pPr>
        <w:pStyle w:val="AufgabeKasten"/>
      </w:pPr>
      <w:r>
        <w:t>das wichtigste Ergebnis</w:t>
      </w:r>
    </w:p>
    <w:p w:rsidR="00DD7332" w:rsidRPr="00F56674" w:rsidRDefault="00DD7332" w:rsidP="00DD7332">
      <w:pPr>
        <w:pStyle w:val="AufgabeKasten"/>
      </w:pPr>
      <w:r>
        <w:t>etwas, das nach i</w:t>
      </w:r>
      <w:r w:rsidRPr="00F56674">
        <w:t>hrer Meinung im Schaubild fehlt</w:t>
      </w:r>
    </w:p>
    <w:p w:rsidR="00DD7332" w:rsidRDefault="00DD7332" w:rsidP="00DD7332">
      <w:pPr>
        <w:pStyle w:val="AufgabeKasten"/>
      </w:pPr>
      <w:r>
        <w:t>mögliche Konsequenzen</w:t>
      </w:r>
    </w:p>
    <w:p w:rsidR="00DD7332" w:rsidRPr="009C7D15" w:rsidRDefault="00DD7332" w:rsidP="00DD7332">
      <w:pPr>
        <w:pStyle w:val="AufgabeKasten"/>
      </w:pPr>
      <w:r>
        <w:t>i</w:t>
      </w:r>
      <w:r w:rsidRPr="009C7D15">
        <w:t>hre persönliche Meinung zum Thema</w:t>
      </w:r>
    </w:p>
    <w:p w:rsidR="00DD7332" w:rsidRDefault="00DD7332" w:rsidP="00DD7332">
      <w:pPr>
        <w:pStyle w:val="AufgabeEbene1"/>
      </w:pPr>
      <w:r>
        <w:t>Sie sehen jetzt Schaubilder, die Sie bereits kennen, sowie dazu gehörende Schlus</w:t>
      </w:r>
      <w:r>
        <w:t>s</w:t>
      </w:r>
      <w:r>
        <w:t>teile aus Schaubildbeschreibungen. Ersetzen Sie diese durch eigene, bessere Form</w:t>
      </w:r>
      <w:r>
        <w:t>u</w:t>
      </w:r>
      <w:r>
        <w:t>lierungen. Arbeiten Sie zu zweit.</w:t>
      </w:r>
      <w:r>
        <w:rPr>
          <w:noProof/>
          <w:sz w:val="24"/>
          <w:lang w:eastAsia="de-DE"/>
        </w:rPr>
        <w:drawing>
          <wp:anchor distT="0" distB="0" distL="114300" distR="114300" simplePos="0" relativeHeight="251678720" behindDoc="0" locked="0" layoutInCell="0" allowOverlap="1" wp14:anchorId="0930A90D" wp14:editId="2AD20FB2">
            <wp:simplePos x="0" y="0"/>
            <wp:positionH relativeFrom="rightMargin">
              <wp:posOffset>107950</wp:posOffset>
            </wp:positionH>
            <wp:positionV relativeFrom="paragraph">
              <wp:posOffset>0</wp:posOffset>
            </wp:positionV>
            <wp:extent cx="658495" cy="323850"/>
            <wp:effectExtent l="0" t="0" r="8255" b="0"/>
            <wp:wrapNone/>
            <wp:docPr id="45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6307" w:rsidRDefault="00266307" w:rsidP="00266307">
      <w:pPr>
        <w:pStyle w:val="Marginaliegrau"/>
        <w:framePr w:wrap="around" w:x="8932" w:y="373"/>
      </w:pPr>
      <w:r>
        <w:t>Sie benötigen Hilfe?</w:t>
      </w:r>
    </w:p>
    <w:p w:rsidR="00266307" w:rsidRDefault="00266307" w:rsidP="00266307">
      <w:pPr>
        <w:pStyle w:val="Marginaliegrau"/>
        <w:framePr w:wrap="around" w:x="8932" w:y="373"/>
      </w:pPr>
      <w:r>
        <w:t xml:space="preserve">Verwenden Sie das </w:t>
      </w:r>
    </w:p>
    <w:p w:rsidR="00266307" w:rsidRDefault="00266307" w:rsidP="00266307">
      <w:pPr>
        <w:pStyle w:val="Marginaliegrau"/>
        <w:framePr w:wrap="around" w:x="8932" w:y="373"/>
      </w:pPr>
      <w:r>
        <w:sym w:font="Wingdings" w:char="F0E0"/>
      </w:r>
      <w:r>
        <w:t xml:space="preserve"> </w:t>
      </w:r>
      <w:r w:rsidRPr="0063067F">
        <w:rPr>
          <w:b/>
        </w:rPr>
        <w:t>Hilfeblatt!</w:t>
      </w:r>
    </w:p>
    <w:p w:rsidR="00DD7332" w:rsidRDefault="00DD7332" w:rsidP="00460539">
      <w:pPr>
        <w:pStyle w:val="AufgabeEbene2"/>
        <w:ind w:firstLine="284"/>
      </w:pPr>
      <w:r>
        <w:t>Die Unfallstatistik</w:t>
      </w:r>
    </w:p>
    <w:p w:rsidR="00DD7332" w:rsidRDefault="00DD7332" w:rsidP="00460539">
      <w:pPr>
        <w:pStyle w:val="AufgabeEbene2"/>
        <w:ind w:left="284"/>
        <w:rPr>
          <w:rStyle w:val="Hervorhebung"/>
        </w:rPr>
      </w:pPr>
      <w:r>
        <w:rPr>
          <w:noProof/>
          <w:lang w:eastAsia="de-DE"/>
        </w:rPr>
        <w:drawing>
          <wp:anchor distT="0" distB="0" distL="114300" distR="114300" simplePos="0" relativeHeight="251688960" behindDoc="1" locked="0" layoutInCell="1" allowOverlap="1" wp14:anchorId="57B0ED70" wp14:editId="3991D05B">
            <wp:simplePos x="0" y="0"/>
            <wp:positionH relativeFrom="column">
              <wp:posOffset>4834890</wp:posOffset>
            </wp:positionH>
            <wp:positionV relativeFrom="paragraph">
              <wp:posOffset>535305</wp:posOffset>
            </wp:positionV>
            <wp:extent cx="1445895" cy="1103630"/>
            <wp:effectExtent l="0" t="0" r="1905" b="1270"/>
            <wp:wrapTight wrapText="bothSides">
              <wp:wrapPolygon edited="0">
                <wp:start x="0" y="0"/>
                <wp:lineTo x="0" y="21252"/>
                <wp:lineTo x="21344" y="21252"/>
                <wp:lineTo x="21344" y="0"/>
                <wp:lineTo x="0" y="0"/>
              </wp:wrapPolygon>
            </wp:wrapTight>
            <wp:docPr id="451" name="Grafik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RUnfaelleT_c01.png"/>
                    <pic:cNvPicPr/>
                  </pic:nvPicPr>
                  <pic:blipFill rotWithShape="1">
                    <a:blip r:embed="rId78" cstate="print">
                      <a:extLst>
                        <a:ext uri="{28A0092B-C50C-407E-A947-70E740481C1C}">
                          <a14:useLocalDpi xmlns:a14="http://schemas.microsoft.com/office/drawing/2010/main" val="0"/>
                        </a:ext>
                      </a:extLst>
                    </a:blip>
                    <a:srcRect b="4478"/>
                    <a:stretch/>
                  </pic:blipFill>
                  <pic:spPr bwMode="auto">
                    <a:xfrm>
                      <a:off x="0" y="0"/>
                      <a:ext cx="1445895" cy="1103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Style w:val="Hervorhebung"/>
        </w:rPr>
        <w:t>Ich finde das schon krass, dass da so viele Leute gestorben sind. Mich würd halt intere</w:t>
      </w:r>
      <w:r>
        <w:rPr>
          <w:rStyle w:val="Hervorhebung"/>
        </w:rPr>
        <w:t>s</w:t>
      </w:r>
      <w:r>
        <w:rPr>
          <w:rStyle w:val="Hervorhebung"/>
        </w:rPr>
        <w:t>sieren, warum jetzt fast niemand mehr stirbt. Auf jeden Fall habe ich jetzt keine Angst mehr, dass mir was passiert.</w:t>
      </w:r>
    </w:p>
    <w:p w:rsidR="00DD7332" w:rsidRDefault="00DD7332" w:rsidP="00DD7332">
      <w:pPr>
        <w:pStyle w:val="AufgabeLinie"/>
      </w:pPr>
      <w:r>
        <w:tab/>
      </w:r>
    </w:p>
    <w:p w:rsidR="00DD7332" w:rsidRDefault="00DD7332" w:rsidP="00DD7332">
      <w:pPr>
        <w:pStyle w:val="AufgabeLinie"/>
      </w:pPr>
      <w:r>
        <w:tab/>
      </w:r>
    </w:p>
    <w:p w:rsidR="00DD7332" w:rsidRDefault="00DD7332" w:rsidP="00DD7332">
      <w:pPr>
        <w:pStyle w:val="AufgabeLinie"/>
      </w:pPr>
      <w:r>
        <w:tab/>
      </w:r>
    </w:p>
    <w:p w:rsidR="00525616" w:rsidRDefault="00525616" w:rsidP="00525616">
      <w:pPr>
        <w:pStyle w:val="AufgabeEbene2"/>
        <w:ind w:firstLine="284"/>
      </w:pPr>
      <w:r>
        <w:t>Die Bevölkerungspyramide</w:t>
      </w:r>
      <w:r>
        <w:rPr>
          <w:noProof/>
          <w:lang w:eastAsia="de-DE"/>
        </w:rPr>
        <w:drawing>
          <wp:anchor distT="0" distB="0" distL="114300" distR="114300" simplePos="0" relativeHeight="251689984" behindDoc="1" locked="0" layoutInCell="1" allowOverlap="1" wp14:anchorId="29F317C4" wp14:editId="6DE37279">
            <wp:simplePos x="0" y="0"/>
            <wp:positionH relativeFrom="column">
              <wp:posOffset>4981575</wp:posOffset>
            </wp:positionH>
            <wp:positionV relativeFrom="paragraph">
              <wp:posOffset>142240</wp:posOffset>
            </wp:positionV>
            <wp:extent cx="1217930" cy="1250315"/>
            <wp:effectExtent l="0" t="0" r="1270" b="6985"/>
            <wp:wrapTight wrapText="bothSides">
              <wp:wrapPolygon edited="0">
                <wp:start x="0" y="0"/>
                <wp:lineTo x="0" y="21392"/>
                <wp:lineTo x="21285" y="21392"/>
                <wp:lineTo x="21285" y="0"/>
                <wp:lineTo x="0" y="0"/>
              </wp:wrapPolygon>
            </wp:wrapTight>
            <wp:docPr id="452" name="Grafik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oelkerungspyramide.jpg"/>
                    <pic:cNvPicPr/>
                  </pic:nvPicPr>
                  <pic:blipFill rotWithShape="1">
                    <a:blip r:embed="rId79" cstate="print">
                      <a:extLst>
                        <a:ext uri="{28A0092B-C50C-407E-A947-70E740481C1C}">
                          <a14:useLocalDpi xmlns:a14="http://schemas.microsoft.com/office/drawing/2010/main" val="0"/>
                        </a:ext>
                      </a:extLst>
                    </a:blip>
                    <a:srcRect b="3333"/>
                    <a:stretch/>
                  </pic:blipFill>
                  <pic:spPr bwMode="auto">
                    <a:xfrm>
                      <a:off x="0" y="0"/>
                      <a:ext cx="1217930" cy="12503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D7332" w:rsidRDefault="00DD7332" w:rsidP="00460539">
      <w:pPr>
        <w:pStyle w:val="AufgabeEbene2"/>
        <w:ind w:left="284"/>
        <w:rPr>
          <w:noProof/>
        </w:rPr>
      </w:pPr>
      <w:r>
        <w:rPr>
          <w:rStyle w:val="Hervorhebung"/>
        </w:rPr>
        <w:t>Zusammenfassend finde ich am wichtigsten, dass die Leute keine Kinder mehr kriegen. Das wusste ich schon und das finde ich auch schade. Wegen den Rentnern, weil wir d</w:t>
      </w:r>
      <w:r>
        <w:rPr>
          <w:rStyle w:val="Hervorhebung"/>
        </w:rPr>
        <w:t>e</w:t>
      </w:r>
      <w:r>
        <w:rPr>
          <w:rStyle w:val="Hervorhebung"/>
        </w:rPr>
        <w:t>nen dann die ganze Rente zahlen müssen.</w:t>
      </w:r>
      <w:r w:rsidRPr="00A14FB0">
        <w:rPr>
          <w:noProof/>
        </w:rPr>
        <w:t xml:space="preserve"> </w:t>
      </w:r>
    </w:p>
    <w:p w:rsidR="00DD7332" w:rsidRDefault="00DD7332" w:rsidP="00DD7332">
      <w:pPr>
        <w:pStyle w:val="Marginalie"/>
        <w:framePr w:wrap="notBeside"/>
        <w:rPr>
          <w:rStyle w:val="Hervorhebung"/>
        </w:rPr>
      </w:pPr>
    </w:p>
    <w:p w:rsidR="00DD7332" w:rsidRDefault="00DD7332" w:rsidP="00DD7332">
      <w:pPr>
        <w:pStyle w:val="AufgabeLinie"/>
      </w:pPr>
      <w:r>
        <w:tab/>
      </w:r>
    </w:p>
    <w:p w:rsidR="00DD7332" w:rsidRDefault="00DD7332" w:rsidP="00DD7332">
      <w:pPr>
        <w:pStyle w:val="AufgabeLinie"/>
      </w:pPr>
      <w:r>
        <w:tab/>
      </w:r>
    </w:p>
    <w:p w:rsidR="00DD7332" w:rsidRDefault="00DD7332" w:rsidP="00DD7332">
      <w:pPr>
        <w:pStyle w:val="AufgabeLinie"/>
      </w:pPr>
      <w:r>
        <w:tab/>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Der Schluss der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rPr>
                <w:rFonts w:eastAsia="Calibri"/>
              </w:rPr>
              <w:t>D05.05.01.07</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E242AD">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E242AD">
              <w:t>Ich kann zu einem Schaubild meine Eindrücke kurz äußern.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7B613D">
              <w:t xml:space="preserve">Ich kann </w:t>
            </w:r>
            <w:r>
              <w:t>Formulierungen überarbeiten.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33"/>
        </w:numPr>
      </w:pPr>
    </w:p>
    <w:p w:rsidR="00DD7332" w:rsidRDefault="00DD7332" w:rsidP="00DD7332">
      <w:pPr>
        <w:pStyle w:val="AufgabeEbene3angekreuzt"/>
      </w:pPr>
      <w:r>
        <w:t>das wichtigste Ergebnis</w:t>
      </w:r>
    </w:p>
    <w:p w:rsidR="00DD7332" w:rsidRPr="00F56674" w:rsidRDefault="00DD7332" w:rsidP="00DD7332">
      <w:pPr>
        <w:pStyle w:val="AufgabeEbene3angekreuzt"/>
      </w:pPr>
      <w:r>
        <w:t>etwas, das nach i</w:t>
      </w:r>
      <w:r w:rsidRPr="00F56674">
        <w:t>hrer Meinung im Schaubild fehlt</w:t>
      </w:r>
    </w:p>
    <w:p w:rsidR="00DD7332" w:rsidRDefault="00DD7332" w:rsidP="00DD7332">
      <w:pPr>
        <w:pStyle w:val="AufgabeEbene3angekreuzt"/>
      </w:pPr>
      <w:r>
        <w:t>mögliche Konsequenzen</w:t>
      </w:r>
    </w:p>
    <w:p w:rsidR="00DD7332" w:rsidRPr="009C7D15" w:rsidRDefault="00DD7332" w:rsidP="00DD7332">
      <w:pPr>
        <w:pStyle w:val="AufgabeEbene3"/>
      </w:pPr>
      <w:r>
        <w:t>i</w:t>
      </w:r>
      <w:r w:rsidRPr="009C7D15">
        <w:t>hre persönliche Meinung zum Thema</w:t>
      </w:r>
    </w:p>
    <w:p w:rsidR="00DD7332" w:rsidRDefault="00DD7332" w:rsidP="00DD7332">
      <w:pPr>
        <w:pStyle w:val="AufgabeText"/>
      </w:pPr>
    </w:p>
    <w:p w:rsidR="00DD7332" w:rsidRDefault="00DD7332" w:rsidP="00DD7332">
      <w:pPr>
        <w:pStyle w:val="AufgabeEbene1"/>
      </w:pPr>
    </w:p>
    <w:p w:rsidR="00DD7332" w:rsidRDefault="00DD7332" w:rsidP="00460539">
      <w:pPr>
        <w:pStyle w:val="AufgabeText"/>
        <w:ind w:firstLine="283"/>
      </w:pPr>
      <w:r>
        <w:t>Lösungsbeispiel</w:t>
      </w:r>
      <w:r w:rsidR="0042186C">
        <w:t>:</w:t>
      </w:r>
    </w:p>
    <w:p w:rsidR="00DD7332" w:rsidRDefault="00DD7332" w:rsidP="00DD7332">
      <w:pPr>
        <w:pStyle w:val="AufgabeText"/>
      </w:pPr>
    </w:p>
    <w:p w:rsidR="00DD7332" w:rsidRDefault="00DD7332" w:rsidP="00460539">
      <w:pPr>
        <w:pStyle w:val="AufgabeEbene2"/>
        <w:ind w:left="567"/>
      </w:pPr>
      <w:r>
        <w:t>Mich hat überrascht, dass vor 40 Jahren so viele Menschen bei Unfällen gesto</w:t>
      </w:r>
      <w:r>
        <w:t>r</w:t>
      </w:r>
      <w:r>
        <w:t>ben sind. Interessant wäre es zu erfahren, welche Maßnahmen zum Rückgang der Verkehrstoten geführt haben. Ich denke aber, dass wenn sich alle Menschen an die Sicherheitsvorschriften hielten, könnte die Zahl der Verkehrstoten noch we</w:t>
      </w:r>
      <w:r>
        <w:t>i</w:t>
      </w:r>
      <w:r>
        <w:t>ter sinken</w:t>
      </w:r>
      <w:r w:rsidR="0005498D">
        <w:t xml:space="preserve"> </w:t>
      </w:r>
      <w:r>
        <w:t>– denn jeder Tote ist ein Toter zu viel.</w:t>
      </w:r>
    </w:p>
    <w:p w:rsidR="00DD7332" w:rsidRDefault="00DD7332" w:rsidP="00460539">
      <w:pPr>
        <w:pStyle w:val="AufgabeEbene2"/>
        <w:ind w:left="567"/>
      </w:pPr>
      <w:r>
        <w:t>Zusammenfassend fällt mir am meisten auf, dass die Geburtenzahl rückläufig ist. Das ist ja allgemein bekannt, das Schaubild zeigt dies aber besonders deutlich. Es zeigt auch deutlich, dass in wenigen Jahren bereits die meisten Menschen im Rentenalter sein werden und immer weniger arbeitende Menschen diese verso</w:t>
      </w:r>
      <w:r>
        <w:t>r</w:t>
      </w:r>
      <w:r>
        <w:t>gen müssen.</w:t>
      </w:r>
    </w:p>
    <w:p w:rsidR="00DD7332" w:rsidRDefault="00DD7332" w:rsidP="00DD73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Schaubilder</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DD7332" w:rsidP="008B5C9B">
            <w:pPr>
              <w:pStyle w:val="TabelleKopfmitte"/>
              <w:rPr>
                <w:rFonts w:eastAsia="Calibri"/>
              </w:rPr>
            </w:pPr>
            <w:r>
              <w:rPr>
                <w:rFonts w:eastAsia="Calibri"/>
              </w:rPr>
              <w:t>D</w:t>
            </w:r>
            <w:r w:rsidR="00E10131">
              <w:rPr>
                <w:rFonts w:eastAsia="Calibri"/>
              </w:rPr>
              <w:t>05.05.01.08</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E242AD">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0F1629">
              <w:t>Ich kann eine vollständige Schaubildbeschreibung 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Sätze zusammenhängend aneinanderreihen und ein Schaubild mündlich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945B0C">
        <w:rPr>
          <w:noProof/>
        </w:rPr>
        <w:drawing>
          <wp:anchor distT="0" distB="0" distL="114300" distR="114300" simplePos="0" relativeHeight="251719680" behindDoc="0" locked="0" layoutInCell="0" allowOverlap="1" wp14:anchorId="355E5B2C" wp14:editId="7FDC846B">
            <wp:simplePos x="0" y="0"/>
            <wp:positionH relativeFrom="rightMargin">
              <wp:posOffset>106045</wp:posOffset>
            </wp:positionH>
            <wp:positionV relativeFrom="paragraph">
              <wp:posOffset>90170</wp:posOffset>
            </wp:positionV>
            <wp:extent cx="349885" cy="320675"/>
            <wp:effectExtent l="0" t="0" r="0" b="3175"/>
            <wp:wrapNone/>
            <wp:docPr id="6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5B0C">
        <w:rPr>
          <w:noProof/>
        </w:rPr>
        <w:drawing>
          <wp:anchor distT="0" distB="0" distL="114300" distR="114300" simplePos="0" relativeHeight="251720704" behindDoc="0" locked="0" layoutInCell="0" allowOverlap="1" wp14:anchorId="49D0EA1E" wp14:editId="6EB25471">
            <wp:simplePos x="0" y="0"/>
            <wp:positionH relativeFrom="rightMargin">
              <wp:posOffset>466090</wp:posOffset>
            </wp:positionH>
            <wp:positionV relativeFrom="paragraph">
              <wp:posOffset>90170</wp:posOffset>
            </wp:positionV>
            <wp:extent cx="348615" cy="320040"/>
            <wp:effectExtent l="0" t="0" r="0" b="3810"/>
            <wp:wrapNone/>
            <wp:docPr id="97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Aktuelle Schaubilder</w:t>
      </w:r>
    </w:p>
    <w:p w:rsidR="00DD7332" w:rsidRDefault="00DD7332" w:rsidP="00DD7332">
      <w:pPr>
        <w:pStyle w:val="Textkrpermitte"/>
      </w:pPr>
      <w:r w:rsidRPr="00BE7965">
        <w:rPr>
          <w:noProof/>
        </w:rPr>
        <w:drawing>
          <wp:inline distT="0" distB="0" distL="0" distR="0" wp14:anchorId="4A5E6132" wp14:editId="21C3959B">
            <wp:extent cx="2988155" cy="2628900"/>
            <wp:effectExtent l="0" t="0" r="3175" b="0"/>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91773" cy="2632083"/>
                    </a:xfrm>
                    <a:prstGeom prst="rect">
                      <a:avLst/>
                    </a:prstGeom>
                    <a:noFill/>
                    <a:ln>
                      <a:noFill/>
                    </a:ln>
                  </pic:spPr>
                </pic:pic>
              </a:graphicData>
            </a:graphic>
          </wp:inline>
        </w:drawing>
      </w:r>
    </w:p>
    <w:p w:rsidR="00DD7332" w:rsidRPr="000F1629" w:rsidRDefault="00DD7332" w:rsidP="00DD7332">
      <w:pPr>
        <w:pStyle w:val="Textkrpermitt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DD7332" w:rsidRPr="00DE4890" w:rsidTr="008B5C9B">
        <w:trPr>
          <w:trHeight w:val="397"/>
        </w:trPr>
        <w:tc>
          <w:tcPr>
            <w:tcW w:w="1470" w:type="dxa"/>
            <w:shd w:val="clear" w:color="auto" w:fill="D9D9D9" w:themeFill="background1" w:themeFillShade="D9"/>
            <w:vAlign w:val="center"/>
          </w:tcPr>
          <w:p w:rsidR="00DD7332" w:rsidRPr="00DE4890" w:rsidRDefault="00DD7332" w:rsidP="008B5C9B">
            <w:pPr>
              <w:pStyle w:val="TabelleKopfmitte"/>
            </w:pPr>
            <w:r>
              <w:t>Phase</w:t>
            </w:r>
          </w:p>
        </w:tc>
        <w:tc>
          <w:tcPr>
            <w:tcW w:w="940" w:type="dxa"/>
            <w:shd w:val="clear" w:color="auto" w:fill="D9D9D9" w:themeFill="background1" w:themeFillShade="D9"/>
            <w:vAlign w:val="center"/>
          </w:tcPr>
          <w:p w:rsidR="00DD7332" w:rsidRPr="00DE4890" w:rsidRDefault="00DD7332" w:rsidP="008B5C9B">
            <w:pPr>
              <w:pStyle w:val="TabelleKopfmitte"/>
            </w:pPr>
            <w:r>
              <w:t>Zeit</w:t>
            </w:r>
          </w:p>
        </w:tc>
        <w:tc>
          <w:tcPr>
            <w:tcW w:w="4961" w:type="dxa"/>
            <w:shd w:val="clear" w:color="auto" w:fill="D9D9D9" w:themeFill="background1" w:themeFillShade="D9"/>
            <w:vAlign w:val="center"/>
          </w:tcPr>
          <w:p w:rsidR="00DD7332" w:rsidRPr="00DE4890" w:rsidRDefault="00DD7332" w:rsidP="008B5C9B">
            <w:pPr>
              <w:pStyle w:val="TabelleKopfmitte"/>
            </w:pPr>
            <w:r>
              <w:t>Aufgabe</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55F2B309" wp14:editId="5ACB3670">
                  <wp:extent cx="302701" cy="324000"/>
                  <wp:effectExtent l="0" t="0" r="2540" b="0"/>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t>10 min</w:t>
            </w:r>
          </w:p>
        </w:tc>
        <w:tc>
          <w:tcPr>
            <w:tcW w:w="4961" w:type="dxa"/>
            <w:shd w:val="clear" w:color="auto" w:fill="auto"/>
            <w:vAlign w:val="center"/>
          </w:tcPr>
          <w:p w:rsidR="00DD7332" w:rsidRPr="00DE4890" w:rsidRDefault="00DD7332" w:rsidP="008B5C9B">
            <w:pPr>
              <w:pStyle w:val="Textkrper"/>
              <w:rPr>
                <w:noProof/>
              </w:rPr>
            </w:pPr>
            <w:r>
              <w:rPr>
                <w:noProof/>
              </w:rPr>
              <w:t>Suchen Sie in Zeitungen und Zeitschriften nach Schaubildern und schneiden Sie diese aus.</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40F43C2E" wp14:editId="74B59436">
                  <wp:extent cx="532800" cy="324000"/>
                  <wp:effectExtent l="0" t="0" r="635" b="0"/>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t>5 min</w:t>
            </w:r>
          </w:p>
        </w:tc>
        <w:tc>
          <w:tcPr>
            <w:tcW w:w="4961" w:type="dxa"/>
            <w:shd w:val="clear" w:color="auto" w:fill="auto"/>
            <w:vAlign w:val="center"/>
          </w:tcPr>
          <w:p w:rsidR="00DD7332" w:rsidRDefault="00DD7332" w:rsidP="008B5C9B">
            <w:pPr>
              <w:pStyle w:val="Textkrper"/>
              <w:rPr>
                <w:noProof/>
              </w:rPr>
            </w:pPr>
            <w:r>
              <w:rPr>
                <w:noProof/>
              </w:rPr>
              <w:t>Sortieren Sie die Schaubilder Ihrer Gruppe nach</w:t>
            </w:r>
          </w:p>
          <w:p w:rsidR="00DD7332" w:rsidRDefault="00DD7332" w:rsidP="008C55D5">
            <w:pPr>
              <w:pStyle w:val="Textkrper"/>
              <w:numPr>
                <w:ilvl w:val="0"/>
                <w:numId w:val="15"/>
              </w:numPr>
              <w:rPr>
                <w:noProof/>
              </w:rPr>
            </w:pPr>
            <w:r>
              <w:rPr>
                <w:noProof/>
              </w:rPr>
              <w:t>Arten von Schaubildern</w:t>
            </w:r>
          </w:p>
          <w:p w:rsidR="00DD7332" w:rsidRDefault="00DD7332" w:rsidP="008C55D5">
            <w:pPr>
              <w:pStyle w:val="Textkrper"/>
              <w:numPr>
                <w:ilvl w:val="0"/>
                <w:numId w:val="15"/>
              </w:numPr>
              <w:rPr>
                <w:noProof/>
              </w:rPr>
            </w:pPr>
            <w:r>
              <w:rPr>
                <w:noProof/>
              </w:rPr>
              <w:t>Themen</w:t>
            </w:r>
          </w:p>
          <w:p w:rsidR="00DD7332" w:rsidRDefault="00DD7332" w:rsidP="008C55D5">
            <w:pPr>
              <w:pStyle w:val="Textkrper"/>
              <w:numPr>
                <w:ilvl w:val="0"/>
                <w:numId w:val="15"/>
              </w:numPr>
              <w:rPr>
                <w:noProof/>
              </w:rPr>
            </w:pPr>
            <w:r>
              <w:rPr>
                <w:noProof/>
              </w:rPr>
              <w:t>Zeitpunkt</w:t>
            </w:r>
          </w:p>
          <w:p w:rsidR="00DD7332" w:rsidRPr="00DE4890" w:rsidRDefault="00DD7332" w:rsidP="008C55D5">
            <w:pPr>
              <w:pStyle w:val="Textkrper"/>
              <w:numPr>
                <w:ilvl w:val="0"/>
                <w:numId w:val="15"/>
              </w:numPr>
              <w:rPr>
                <w:noProof/>
              </w:rPr>
            </w:pPr>
            <w:r>
              <w:rPr>
                <w:noProof/>
              </w:rPr>
              <w:t xml:space="preserve">Gestaltung </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7503E435" wp14:editId="3156CA8D">
                  <wp:extent cx="532800" cy="324000"/>
                  <wp:effectExtent l="0" t="0" r="635" b="0"/>
                  <wp:docPr id="46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rPr>
                <w:noProof/>
              </w:rPr>
              <w:t>10 min</w:t>
            </w:r>
          </w:p>
        </w:tc>
        <w:tc>
          <w:tcPr>
            <w:tcW w:w="4961" w:type="dxa"/>
            <w:shd w:val="clear" w:color="auto" w:fill="auto"/>
            <w:vAlign w:val="center"/>
          </w:tcPr>
          <w:p w:rsidR="00DD7332" w:rsidRPr="00DE4890" w:rsidRDefault="00DD7332" w:rsidP="008B5C9B">
            <w:pPr>
              <w:pStyle w:val="Textkrper"/>
              <w:rPr>
                <w:noProof/>
              </w:rPr>
            </w:pPr>
            <w:r>
              <w:rPr>
                <w:noProof/>
              </w:rPr>
              <w:t>Spiel: Eine Person beschreibt ein Schaubild Ihrer Gruppe, die anderen Gruppenmitglieder raten, welches beschrieben wird.</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69A56274" wp14:editId="08BEF72D">
                  <wp:extent cx="302701" cy="324000"/>
                  <wp:effectExtent l="0" t="0" r="2540" b="0"/>
                  <wp:docPr id="4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t>5 min</w:t>
            </w:r>
          </w:p>
        </w:tc>
        <w:tc>
          <w:tcPr>
            <w:tcW w:w="4961" w:type="dxa"/>
            <w:shd w:val="clear" w:color="auto" w:fill="auto"/>
            <w:vAlign w:val="center"/>
          </w:tcPr>
          <w:p w:rsidR="00DD7332" w:rsidRPr="00DE4890" w:rsidRDefault="00DD7332" w:rsidP="008B5C9B">
            <w:pPr>
              <w:pStyle w:val="Textkrper"/>
              <w:rPr>
                <w:noProof/>
              </w:rPr>
            </w:pPr>
            <w:r>
              <w:rPr>
                <w:noProof/>
              </w:rPr>
              <w:t>Wählen Sie ein Schaubild aus und schauen Sie es sich genau an. Versuchen Sie</w:t>
            </w:r>
            <w:r w:rsidR="0005498D">
              <w:rPr>
                <w:noProof/>
              </w:rPr>
              <w:t>,</w:t>
            </w:r>
            <w:r>
              <w:rPr>
                <w:noProof/>
              </w:rPr>
              <w:t xml:space="preserve"> Werte abzulesen.</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0156F">
              <w:rPr>
                <w:noProof/>
              </w:rPr>
              <w:drawing>
                <wp:inline distT="0" distB="0" distL="0" distR="0" wp14:anchorId="211D3691" wp14:editId="78C31B82">
                  <wp:extent cx="318770" cy="318770"/>
                  <wp:effectExtent l="0" t="0" r="0" b="0"/>
                  <wp:docPr id="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rPr>
                <w:noProof/>
              </w:rPr>
              <w:t>15 min</w:t>
            </w:r>
          </w:p>
        </w:tc>
        <w:tc>
          <w:tcPr>
            <w:tcW w:w="4961" w:type="dxa"/>
            <w:shd w:val="clear" w:color="auto" w:fill="auto"/>
            <w:vAlign w:val="center"/>
          </w:tcPr>
          <w:p w:rsidR="00DD7332" w:rsidRDefault="00DD7332" w:rsidP="008B5C9B">
            <w:pPr>
              <w:pStyle w:val="Textkrper"/>
              <w:rPr>
                <w:noProof/>
              </w:rPr>
            </w:pPr>
            <w:r>
              <w:rPr>
                <w:noProof/>
              </w:rPr>
              <w:t>Stellen Sie Ihr Schaubild kurz im Plenum vor.</w:t>
            </w:r>
          </w:p>
          <w:p w:rsidR="00DD7332" w:rsidRPr="00DE4890" w:rsidRDefault="00DD7332" w:rsidP="008B5C9B">
            <w:pPr>
              <w:pStyle w:val="Textkrper"/>
              <w:rPr>
                <w:noProof/>
              </w:rPr>
            </w:pPr>
            <w:r>
              <w:rPr>
                <w:noProof/>
              </w:rPr>
              <w:t>Versuchen Sie</w:t>
            </w:r>
            <w:r w:rsidR="0005498D">
              <w:rPr>
                <w:noProof/>
              </w:rPr>
              <w:t>,</w:t>
            </w:r>
            <w:r>
              <w:rPr>
                <w:noProof/>
              </w:rPr>
              <w:t xml:space="preserve"> Fragen Ihrer Mitschülerinnen und Mitschüler zu beantworten und stellen Sie selbst Fragen, wenn ein Schaubild vorgestellt wird. </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70034B53" wp14:editId="496DAE28">
                  <wp:extent cx="302701" cy="324000"/>
                  <wp:effectExtent l="0" t="0" r="2540" b="0"/>
                  <wp:docPr id="4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t>25 min</w:t>
            </w:r>
          </w:p>
        </w:tc>
        <w:tc>
          <w:tcPr>
            <w:tcW w:w="4961" w:type="dxa"/>
            <w:shd w:val="clear" w:color="auto" w:fill="auto"/>
            <w:vAlign w:val="center"/>
          </w:tcPr>
          <w:p w:rsidR="00DD7332" w:rsidRPr="00DE4890" w:rsidRDefault="00DD7332" w:rsidP="008B5C9B">
            <w:pPr>
              <w:pStyle w:val="Textkrper"/>
              <w:rPr>
                <w:noProof/>
              </w:rPr>
            </w:pPr>
            <w:r>
              <w:rPr>
                <w:noProof/>
              </w:rPr>
              <w:t>Schreiben Sie eine ausführliche Schaubildbeschreibung. Nehmen Sie dazu Ihr ausgewähltes Schaubild oder wählen Sie ein neues Schaubild aus.</w:t>
            </w:r>
          </w:p>
        </w:tc>
      </w:tr>
    </w:tbl>
    <w:p w:rsidR="00DD7332" w:rsidRPr="00B243D1" w:rsidRDefault="00DD7332" w:rsidP="00DD7332">
      <w:pPr>
        <w:pStyle w:val="AufgabeText"/>
        <w:ind w:left="0"/>
      </w:pPr>
    </w:p>
    <w:p w:rsidR="00DD7332" w:rsidRDefault="00DD7332" w:rsidP="00DD7332">
      <w:pPr>
        <w:pStyle w:val="AufgabeText"/>
      </w:pPr>
    </w:p>
    <w:p w:rsidR="00DD7332" w:rsidRDefault="00DD7332" w:rsidP="00DD7332">
      <w:pPr>
        <w:pStyle w:val="AufgabeText"/>
      </w:pPr>
    </w:p>
    <w:p w:rsidR="00DD7332" w:rsidRDefault="00DD7332" w:rsidP="00DD73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4962"/>
        <w:gridCol w:w="1275"/>
        <w:gridCol w:w="1134"/>
      </w:tblGrid>
      <w:tr w:rsidR="00DD7332" w:rsidRPr="00DE4890" w:rsidTr="008B5C9B">
        <w:trPr>
          <w:trHeight w:val="544"/>
        </w:trPr>
        <w:tc>
          <w:tcPr>
            <w:tcW w:w="2268" w:type="dxa"/>
            <w:shd w:val="clear" w:color="auto" w:fill="D9D9D9" w:themeFill="background1" w:themeFillShade="D9"/>
          </w:tcPr>
          <w:p w:rsidR="00DD7332" w:rsidRDefault="00DD7332" w:rsidP="008B5C9B">
            <w:pPr>
              <w:pStyle w:val="Tabelle6pt"/>
            </w:pPr>
            <w:r>
              <w:lastRenderedPageBreak/>
              <w:t>Fach</w:t>
            </w:r>
          </w:p>
          <w:p w:rsidR="00DD7332" w:rsidRPr="00DE4890" w:rsidRDefault="00DD7332" w:rsidP="008B5C9B">
            <w:pPr>
              <w:pStyle w:val="TabelleKopflinks"/>
            </w:pPr>
            <w:r>
              <w:t>Deutsch</w:t>
            </w:r>
          </w:p>
        </w:tc>
        <w:tc>
          <w:tcPr>
            <w:tcW w:w="4962" w:type="dxa"/>
            <w:shd w:val="clear" w:color="auto" w:fill="D9D9D9" w:themeFill="background1" w:themeFillShade="D9"/>
          </w:tcPr>
          <w:p w:rsidR="00DD7332" w:rsidRDefault="00DD7332" w:rsidP="008B5C9B">
            <w:pPr>
              <w:pStyle w:val="Tabelle6pt"/>
            </w:pPr>
            <w:r>
              <w:t>Kompetenzbereich/Leitidee</w:t>
            </w:r>
          </w:p>
          <w:p w:rsidR="00DD7332" w:rsidRPr="00DE4890" w:rsidRDefault="00DD7332" w:rsidP="008B5C9B">
            <w:pPr>
              <w:pStyle w:val="TabelleKopflinks"/>
            </w:pPr>
            <w:r>
              <w:t>Texte schreiben</w:t>
            </w:r>
          </w:p>
        </w:tc>
        <w:tc>
          <w:tcPr>
            <w:tcW w:w="1275" w:type="dxa"/>
            <w:shd w:val="clear" w:color="auto" w:fill="D9D9D9" w:themeFill="background1" w:themeFillShade="D9"/>
          </w:tcPr>
          <w:p w:rsidR="00DD7332" w:rsidRPr="00DE4890" w:rsidRDefault="00DD7332" w:rsidP="008B5C9B">
            <w:pPr>
              <w:pStyle w:val="Tabelle6pt"/>
            </w:pPr>
            <w:r w:rsidRPr="00DE4890">
              <w:t>Lern</w:t>
            </w:r>
            <w:r>
              <w:t>fortschritt</w:t>
            </w:r>
          </w:p>
          <w:p w:rsidR="00DD7332" w:rsidRPr="00DE4890" w:rsidRDefault="00DD7332" w:rsidP="008B5C9B">
            <w:pPr>
              <w:pStyle w:val="TabelleKopflinks"/>
            </w:pPr>
            <w:r>
              <w:t>LFS 5</w:t>
            </w:r>
          </w:p>
        </w:tc>
        <w:tc>
          <w:tcPr>
            <w:tcW w:w="1134" w:type="dxa"/>
            <w:shd w:val="clear" w:color="auto" w:fill="D9D9D9" w:themeFill="background1" w:themeFillShade="D9"/>
          </w:tcPr>
          <w:p w:rsidR="00DD7332" w:rsidRDefault="00DD7332" w:rsidP="008B5C9B">
            <w:pPr>
              <w:pStyle w:val="Tabelle6pt"/>
            </w:pPr>
            <w:r>
              <w:t>Lernwegeliste</w:t>
            </w:r>
          </w:p>
          <w:p w:rsidR="00DD7332" w:rsidRPr="00DE4890" w:rsidRDefault="00DD7332" w:rsidP="008B5C9B">
            <w:pPr>
              <w:pStyle w:val="TabelleKopflinks"/>
            </w:pPr>
            <w:r>
              <w:t>D05.05.01</w:t>
            </w:r>
          </w:p>
        </w:tc>
      </w:tr>
    </w:tbl>
    <w:p w:rsidR="00DD7332" w:rsidRDefault="00DD7332" w:rsidP="00DD7332">
      <w:pPr>
        <w:pStyle w:val="berschrift1"/>
      </w:pPr>
      <w:r>
        <w:t>Schaubilder beschreiben</w:t>
      </w:r>
      <w:r w:rsidRPr="00C65FBF">
        <w:t xml:space="preserve"> </w:t>
      </w:r>
      <w:r>
        <w:t>– Hilfeblatt</w:t>
      </w:r>
    </w:p>
    <w:p w:rsidR="00DD7332" w:rsidRPr="005D4479" w:rsidRDefault="00DD7332" w:rsidP="00DD7332">
      <w:pPr>
        <w:pStyle w:val="Textkrper"/>
      </w:pPr>
    </w:p>
    <w:tbl>
      <w:tblPr>
        <w:tblStyle w:val="Tabellenraster"/>
        <w:tblW w:w="0" w:type="auto"/>
        <w:tblInd w:w="108" w:type="dxa"/>
        <w:tblLook w:val="04A0" w:firstRow="1" w:lastRow="0" w:firstColumn="1" w:lastColumn="0" w:noHBand="0" w:noVBand="1"/>
      </w:tblPr>
      <w:tblGrid>
        <w:gridCol w:w="7402"/>
      </w:tblGrid>
      <w:tr w:rsidR="00DD7332" w:rsidTr="008B5C9B">
        <w:tc>
          <w:tcPr>
            <w:tcW w:w="7402" w:type="dxa"/>
          </w:tcPr>
          <w:p w:rsidR="00DD7332" w:rsidRDefault="00DD7332" w:rsidP="008B5C9B">
            <w:pPr>
              <w:pStyle w:val="Textkrper"/>
            </w:pPr>
          </w:p>
          <w:p w:rsidR="00DD7332" w:rsidRPr="00DF2A5B" w:rsidRDefault="00DD7332" w:rsidP="008B5C9B">
            <w:pPr>
              <w:pStyle w:val="Textkrper"/>
              <w:rPr>
                <w:rStyle w:val="Fett"/>
              </w:rPr>
            </w:pPr>
            <w:r>
              <w:rPr>
                <w:rStyle w:val="Fett"/>
              </w:rPr>
              <w:t>D05.05.01.</w:t>
            </w:r>
            <w:r w:rsidR="00E10131">
              <w:rPr>
                <w:rStyle w:val="Fett"/>
              </w:rPr>
              <w:t>02</w:t>
            </w:r>
            <w:r w:rsidRPr="00DF2A5B">
              <w:rPr>
                <w:rStyle w:val="Fett"/>
              </w:rPr>
              <w:t>: Verschiedene Arten von Schaubildern</w:t>
            </w:r>
            <w:r>
              <w:rPr>
                <w:rStyle w:val="Fett"/>
              </w:rPr>
              <w:t xml:space="preserve"> </w:t>
            </w:r>
          </w:p>
          <w:p w:rsidR="00DD7332" w:rsidRDefault="00DD7332" w:rsidP="008C55D5">
            <w:pPr>
              <w:pStyle w:val="AufgabeEbene1"/>
              <w:numPr>
                <w:ilvl w:val="0"/>
                <w:numId w:val="41"/>
              </w:numPr>
            </w:pPr>
            <w:r w:rsidRPr="00525616">
              <w:t>Verwenden Sie folgende Begriffe:</w:t>
            </w:r>
          </w:p>
          <w:p w:rsidR="00DD7332" w:rsidRDefault="00525616" w:rsidP="00525616">
            <w:pPr>
              <w:pStyle w:val="AufgabeText"/>
            </w:pPr>
            <w:r w:rsidRPr="00525616">
              <w:t>Säulendiagramm, gesamte, nebeneinander, 3D, Kreisdiagramm, Innere</w:t>
            </w:r>
          </w:p>
        </w:tc>
      </w:tr>
      <w:tr w:rsidR="00DD7332" w:rsidTr="008B5C9B">
        <w:tc>
          <w:tcPr>
            <w:tcW w:w="7402" w:type="dxa"/>
          </w:tcPr>
          <w:p w:rsidR="00DD7332" w:rsidRDefault="00DD7332" w:rsidP="008B5C9B">
            <w:pPr>
              <w:pStyle w:val="Textkrper"/>
            </w:pPr>
          </w:p>
          <w:p w:rsidR="00DD7332" w:rsidRPr="00DF2A5B" w:rsidRDefault="00DD7332" w:rsidP="008B5C9B">
            <w:pPr>
              <w:pStyle w:val="Textkrper"/>
              <w:rPr>
                <w:rStyle w:val="Fett"/>
              </w:rPr>
            </w:pPr>
            <w:r>
              <w:rPr>
                <w:rStyle w:val="Fett"/>
              </w:rPr>
              <w:t>D05.05.01.</w:t>
            </w:r>
            <w:r w:rsidRPr="00DF2A5B">
              <w:rPr>
                <w:rStyle w:val="Fett"/>
              </w:rPr>
              <w:t>0</w:t>
            </w:r>
            <w:r w:rsidR="00E10131">
              <w:rPr>
                <w:rStyle w:val="Fett"/>
              </w:rPr>
              <w:t>3</w:t>
            </w:r>
            <w:r w:rsidRPr="00DF2A5B">
              <w:rPr>
                <w:rStyle w:val="Fett"/>
              </w:rPr>
              <w:t>: Die Einleitung einer Schaubildbeschreibung</w:t>
            </w:r>
            <w:r>
              <w:rPr>
                <w:rStyle w:val="Fett"/>
              </w:rPr>
              <w:t xml:space="preserve"> </w:t>
            </w:r>
          </w:p>
          <w:p w:rsidR="00DD7332" w:rsidRDefault="00DD7332" w:rsidP="008B5C9B">
            <w:pPr>
              <w:pStyle w:val="Textkrper"/>
            </w:pPr>
          </w:p>
          <w:p w:rsidR="00280503" w:rsidRDefault="00025132" w:rsidP="00025132">
            <w:pPr>
              <w:pStyle w:val="Textkrper"/>
              <w:ind w:left="318" w:hanging="318"/>
            </w:pPr>
            <w:r>
              <w:t>3</w:t>
            </w:r>
            <w:r w:rsidR="00525616">
              <w:t>)</w:t>
            </w:r>
            <w:r>
              <w:tab/>
            </w:r>
            <w:r w:rsidR="00DD7332">
              <w:t xml:space="preserve">Schreiben Sie den Lückentext ab und füllen Sie in die Lücken die Wörter, </w:t>
            </w:r>
          </w:p>
          <w:p w:rsidR="00DD7332" w:rsidRDefault="00025132" w:rsidP="00025132">
            <w:pPr>
              <w:pStyle w:val="Textkrper"/>
              <w:ind w:left="318" w:hanging="318"/>
            </w:pPr>
            <w:r>
              <w:tab/>
            </w:r>
            <w:r w:rsidR="00DD7332">
              <w:t xml:space="preserve">die zum </w:t>
            </w:r>
            <w:r w:rsidR="00525616">
              <w:t xml:space="preserve"> </w:t>
            </w:r>
            <w:r w:rsidR="00DD7332">
              <w:t>Schaubild passen.</w:t>
            </w:r>
          </w:p>
          <w:p w:rsidR="00DD7332" w:rsidRDefault="00DD7332" w:rsidP="008B5C9B">
            <w:pPr>
              <w:pStyle w:val="Textkrper"/>
            </w:pPr>
          </w:p>
          <w:p w:rsidR="00DD7332" w:rsidRPr="004B2EFB" w:rsidRDefault="00DD7332" w:rsidP="00280503">
            <w:pPr>
              <w:pStyle w:val="AufgabeLckentext"/>
              <w:rPr>
                <w:rStyle w:val="Hervorhebung"/>
                <w:i w:val="0"/>
                <w:iCs w:val="0"/>
              </w:rPr>
            </w:pPr>
            <w:r w:rsidRPr="004B2EFB">
              <w:rPr>
                <w:rStyle w:val="Hervorhebung"/>
                <w:i w:val="0"/>
                <w:iCs w:val="0"/>
              </w:rPr>
              <w:t xml:space="preserve">Junge Leute kommen ganz unterschiedlich zur ____________. </w:t>
            </w:r>
          </w:p>
          <w:p w:rsidR="00DD7332" w:rsidRDefault="00DD7332" w:rsidP="00280503">
            <w:pPr>
              <w:pStyle w:val="AufgabeLckentext"/>
              <w:rPr>
                <w:rStyle w:val="Hervorhebung"/>
                <w:i w:val="0"/>
                <w:iCs w:val="0"/>
              </w:rPr>
            </w:pPr>
            <w:r w:rsidRPr="004B2EFB">
              <w:rPr>
                <w:rStyle w:val="Hervorhebung"/>
                <w:i w:val="0"/>
                <w:iCs w:val="0"/>
              </w:rPr>
              <w:t>Mit dem Schaubild „_______________“ zeigt die Schülerzeitschrift ____________ im Jahr _____________ in einem ____________</w:t>
            </w:r>
            <w:proofErr w:type="spellStart"/>
            <w:r w:rsidRPr="004B2EFB">
              <w:rPr>
                <w:rStyle w:val="Hervorhebung"/>
                <w:i w:val="0"/>
                <w:iCs w:val="0"/>
              </w:rPr>
              <w:t>diagramm</w:t>
            </w:r>
            <w:proofErr w:type="spellEnd"/>
            <w:r w:rsidRPr="004B2EFB">
              <w:rPr>
                <w:rStyle w:val="Hervorhebung"/>
                <w:i w:val="0"/>
                <w:iCs w:val="0"/>
              </w:rPr>
              <w:t xml:space="preserve"> wie die Schülerinnen und Schüler des __________________ ihren Schulweg zurück___________. Die Zahlenangaben stammen aus einer Umfrage der Klasse ________________ im __________________.</w:t>
            </w:r>
          </w:p>
          <w:p w:rsidR="00DD7332" w:rsidRDefault="00DD7332" w:rsidP="008B5C9B">
            <w:pPr>
              <w:pStyle w:val="Textkrper"/>
            </w:pPr>
          </w:p>
        </w:tc>
      </w:tr>
      <w:tr w:rsidR="00DD7332" w:rsidTr="008B5C9B">
        <w:tc>
          <w:tcPr>
            <w:tcW w:w="7402" w:type="dxa"/>
          </w:tcPr>
          <w:p w:rsidR="00DD7332" w:rsidRDefault="00DD7332" w:rsidP="008B5C9B">
            <w:pPr>
              <w:pStyle w:val="Textkrper"/>
            </w:pPr>
          </w:p>
          <w:p w:rsidR="00DD7332" w:rsidRPr="00DF2A5B" w:rsidRDefault="00DD7332" w:rsidP="008B5C9B">
            <w:pPr>
              <w:pStyle w:val="Textkrper"/>
              <w:rPr>
                <w:rStyle w:val="Fett"/>
              </w:rPr>
            </w:pPr>
            <w:r>
              <w:rPr>
                <w:rStyle w:val="Fett"/>
              </w:rPr>
              <w:t>D05.05.01.</w:t>
            </w:r>
            <w:r w:rsidRPr="00DF2A5B">
              <w:rPr>
                <w:rStyle w:val="Fett"/>
              </w:rPr>
              <w:t>0</w:t>
            </w:r>
            <w:r w:rsidR="00E10131">
              <w:rPr>
                <w:rStyle w:val="Fett"/>
              </w:rPr>
              <w:t>4</w:t>
            </w:r>
            <w:r w:rsidRPr="00DF2A5B">
              <w:rPr>
                <w:rStyle w:val="Fett"/>
              </w:rPr>
              <w:t>: Die Bestandteile eines Schaubilds</w:t>
            </w:r>
            <w:r>
              <w:rPr>
                <w:rStyle w:val="Fett"/>
              </w:rPr>
              <w:t xml:space="preserve"> </w:t>
            </w:r>
          </w:p>
          <w:p w:rsidR="00DD7332" w:rsidRDefault="00DD7332" w:rsidP="008B5C9B">
            <w:pPr>
              <w:pStyle w:val="Textkrper"/>
            </w:pPr>
          </w:p>
          <w:p w:rsidR="00DD7332" w:rsidRDefault="00025132" w:rsidP="00025132">
            <w:pPr>
              <w:pStyle w:val="Textkrper"/>
              <w:ind w:left="318" w:hanging="284"/>
            </w:pPr>
            <w:r>
              <w:t>5)</w:t>
            </w:r>
            <w:r>
              <w:tab/>
            </w:r>
            <w:r w:rsidR="00DD7332">
              <w:t>Füllen Sie in die Lücken  folgende Wörter ein:</w:t>
            </w:r>
          </w:p>
          <w:p w:rsidR="00DD7332" w:rsidRDefault="00025132" w:rsidP="00025132">
            <w:pPr>
              <w:pStyle w:val="Textkrper"/>
              <w:ind w:left="318" w:hanging="284"/>
            </w:pPr>
            <w:r>
              <w:tab/>
            </w:r>
            <w:r w:rsidR="00DD7332">
              <w:t xml:space="preserve">2013, Junge Fahrer besonders </w:t>
            </w:r>
            <w:r w:rsidR="003C24E6">
              <w:t>gefährdet, B</w:t>
            </w:r>
            <w:r w:rsidR="00F14241">
              <w:t xml:space="preserve">undesamt, </w:t>
            </w:r>
            <w:r w:rsidR="003C24E6">
              <w:t>Motorhaube, Abschleppw</w:t>
            </w:r>
            <w:r w:rsidR="003C24E6">
              <w:t>a</w:t>
            </w:r>
            <w:r w:rsidR="003C24E6">
              <w:t>gen, Polizeiauto</w:t>
            </w:r>
          </w:p>
          <w:p w:rsidR="00DD7332" w:rsidRDefault="00DD7332" w:rsidP="008B5C9B">
            <w:pPr>
              <w:pStyle w:val="Textkrper"/>
            </w:pPr>
          </w:p>
          <w:p w:rsidR="00025132" w:rsidRDefault="00025132" w:rsidP="00025132">
            <w:pPr>
              <w:pStyle w:val="Textkrper"/>
              <w:ind w:left="318" w:hanging="284"/>
            </w:pPr>
            <w:r>
              <w:tab/>
            </w:r>
            <w:r w:rsidR="00DD7332">
              <w:t>Nummerieren Sie die Kästchen in folgender Reihenfolge:</w:t>
            </w:r>
          </w:p>
          <w:p w:rsidR="00DD7332" w:rsidRDefault="00025132" w:rsidP="00025132">
            <w:pPr>
              <w:pStyle w:val="Textkrper"/>
              <w:ind w:left="318" w:hanging="318"/>
            </w:pPr>
            <w:r>
              <w:tab/>
            </w:r>
            <w:r w:rsidR="00DD7332">
              <w:t>1 Überschrift/Erscheinungsort/Verlag</w:t>
            </w:r>
          </w:p>
          <w:p w:rsidR="00DD7332" w:rsidRDefault="00025132" w:rsidP="00025132">
            <w:pPr>
              <w:pStyle w:val="Textkrper"/>
              <w:ind w:left="318" w:hanging="284"/>
            </w:pPr>
            <w:r>
              <w:tab/>
            </w:r>
            <w:r w:rsidR="00DD7332">
              <w:t>2 Thema/Schaubildtyp/Zeitraum</w:t>
            </w:r>
          </w:p>
          <w:p w:rsidR="00DD7332" w:rsidRDefault="00025132" w:rsidP="00025132">
            <w:pPr>
              <w:pStyle w:val="Textkrper"/>
              <w:ind w:left="318" w:hanging="284"/>
            </w:pPr>
            <w:r>
              <w:tab/>
            </w:r>
            <w:r w:rsidR="00A21080">
              <w:t>3</w:t>
            </w:r>
            <w:r w:rsidR="00DD7332">
              <w:t xml:space="preserve"> Quelle</w:t>
            </w:r>
          </w:p>
          <w:p w:rsidR="00DD7332" w:rsidRDefault="00025132" w:rsidP="00025132">
            <w:pPr>
              <w:pStyle w:val="Textkrper"/>
              <w:ind w:left="318" w:hanging="284"/>
            </w:pPr>
            <w:r>
              <w:tab/>
            </w:r>
            <w:r w:rsidR="00280503">
              <w:t>4 grafische Gestaltung (Bilder)</w:t>
            </w:r>
          </w:p>
        </w:tc>
      </w:tr>
      <w:tr w:rsidR="00DD7332" w:rsidTr="008B5C9B">
        <w:tc>
          <w:tcPr>
            <w:tcW w:w="7402" w:type="dxa"/>
          </w:tcPr>
          <w:p w:rsidR="00DD7332" w:rsidRDefault="00DD7332" w:rsidP="008B5C9B">
            <w:pPr>
              <w:pStyle w:val="Textkrper"/>
            </w:pPr>
          </w:p>
          <w:p w:rsidR="00DD7332" w:rsidRPr="00A0316E" w:rsidRDefault="00E10131" w:rsidP="008B5C9B">
            <w:pPr>
              <w:pStyle w:val="Textkrper"/>
              <w:rPr>
                <w:rStyle w:val="Fett"/>
              </w:rPr>
            </w:pPr>
            <w:r>
              <w:rPr>
                <w:rStyle w:val="Fett"/>
              </w:rPr>
              <w:t>D05.05.01.07</w:t>
            </w:r>
            <w:r w:rsidR="00DD7332" w:rsidRPr="00A0316E">
              <w:rPr>
                <w:rStyle w:val="Fett"/>
              </w:rPr>
              <w:t xml:space="preserve">: </w:t>
            </w:r>
            <w:r w:rsidR="00DD7332">
              <w:rPr>
                <w:rStyle w:val="Fett"/>
              </w:rPr>
              <w:t>Der</w:t>
            </w:r>
            <w:r w:rsidR="00DD7332" w:rsidRPr="00A0316E">
              <w:rPr>
                <w:rStyle w:val="Fett"/>
              </w:rPr>
              <w:t xml:space="preserve"> Schluss</w:t>
            </w:r>
            <w:r w:rsidR="00DD7332">
              <w:rPr>
                <w:rStyle w:val="Fett"/>
              </w:rPr>
              <w:t xml:space="preserve"> der Schaubildbeschreibung </w:t>
            </w:r>
          </w:p>
          <w:p w:rsidR="00DD7332" w:rsidRDefault="00DD7332" w:rsidP="00025132">
            <w:pPr>
              <w:pStyle w:val="AufgabeEbene1"/>
              <w:numPr>
                <w:ilvl w:val="0"/>
                <w:numId w:val="0"/>
              </w:numPr>
              <w:ind w:left="318" w:hanging="318"/>
            </w:pPr>
            <w:r w:rsidRPr="00A0316E">
              <w:t>2)</w:t>
            </w:r>
            <w:r w:rsidR="00025132">
              <w:tab/>
            </w:r>
            <w:r>
              <w:t>Sie können folgende Formulierungen verwenden:</w:t>
            </w:r>
          </w:p>
          <w:p w:rsidR="00DD7332" w:rsidRDefault="00DD7332" w:rsidP="007577F2">
            <w:pPr>
              <w:pStyle w:val="Textkrperafz"/>
              <w:numPr>
                <w:ilvl w:val="0"/>
                <w:numId w:val="42"/>
              </w:numPr>
              <w:ind w:left="284" w:firstLine="170"/>
            </w:pPr>
            <w:r>
              <w:t>Mich hat überrascht…</w:t>
            </w:r>
          </w:p>
          <w:p w:rsidR="00DD7332" w:rsidRDefault="00DD7332" w:rsidP="007577F2">
            <w:pPr>
              <w:pStyle w:val="Textkrperafz"/>
              <w:numPr>
                <w:ilvl w:val="0"/>
                <w:numId w:val="42"/>
              </w:numPr>
              <w:ind w:left="284" w:firstLine="170"/>
            </w:pPr>
            <w:r>
              <w:t>Ich bin der Meinung…</w:t>
            </w:r>
          </w:p>
          <w:p w:rsidR="00DD7332" w:rsidRDefault="00DD7332" w:rsidP="007577F2">
            <w:pPr>
              <w:pStyle w:val="Textkrperafz"/>
              <w:numPr>
                <w:ilvl w:val="0"/>
                <w:numId w:val="42"/>
              </w:numPr>
              <w:ind w:left="284" w:firstLine="170"/>
            </w:pPr>
            <w:r>
              <w:t>Zusammenfassend finde ich…</w:t>
            </w:r>
          </w:p>
          <w:p w:rsidR="00DD7332" w:rsidRDefault="00DD7332" w:rsidP="007577F2">
            <w:pPr>
              <w:pStyle w:val="Textkrperafz"/>
              <w:numPr>
                <w:ilvl w:val="0"/>
                <w:numId w:val="42"/>
              </w:numPr>
              <w:ind w:left="284" w:firstLine="170"/>
            </w:pPr>
            <w:r>
              <w:t>Es fällt auf…</w:t>
            </w:r>
          </w:p>
          <w:p w:rsidR="00DD7332" w:rsidRDefault="00DD7332" w:rsidP="007577F2">
            <w:pPr>
              <w:pStyle w:val="Textkrperafz"/>
              <w:numPr>
                <w:ilvl w:val="0"/>
                <w:numId w:val="42"/>
              </w:numPr>
              <w:ind w:left="284" w:firstLine="170"/>
            </w:pPr>
            <w:r>
              <w:t>Als Problem sehe ich…</w:t>
            </w:r>
          </w:p>
          <w:p w:rsidR="00DD7332" w:rsidRDefault="00DD7332" w:rsidP="007577F2">
            <w:pPr>
              <w:pStyle w:val="Textkrperafz"/>
              <w:numPr>
                <w:ilvl w:val="0"/>
                <w:numId w:val="42"/>
              </w:numPr>
              <w:ind w:left="284" w:firstLine="170"/>
            </w:pPr>
            <w:r>
              <w:t>Das Schaubild zeigt deutlich…</w:t>
            </w:r>
          </w:p>
          <w:p w:rsidR="00DD7332" w:rsidRDefault="00DD7332" w:rsidP="007577F2">
            <w:pPr>
              <w:pStyle w:val="Textkrperafz"/>
              <w:numPr>
                <w:ilvl w:val="0"/>
                <w:numId w:val="42"/>
              </w:numPr>
              <w:ind w:left="284" w:firstLine="170"/>
            </w:pPr>
            <w:r>
              <w:t>Ich vermisse…</w:t>
            </w:r>
          </w:p>
          <w:p w:rsidR="00DD7332" w:rsidRPr="00280503" w:rsidRDefault="00DD7332" w:rsidP="007577F2">
            <w:pPr>
              <w:pStyle w:val="Textkrperafz"/>
              <w:numPr>
                <w:ilvl w:val="0"/>
                <w:numId w:val="42"/>
              </w:numPr>
              <w:ind w:left="284" w:firstLine="170"/>
              <w:rPr>
                <w:lang w:val="de-DE"/>
              </w:rPr>
            </w:pPr>
            <w:r w:rsidRPr="000E73DA">
              <w:rPr>
                <w:lang w:val="de-DE"/>
              </w:rPr>
              <w:t>Interessant wäre es zu erfahren, …</w:t>
            </w:r>
          </w:p>
        </w:tc>
      </w:tr>
    </w:tbl>
    <w:p w:rsidR="00910DE9" w:rsidRPr="001A4376" w:rsidRDefault="00910DE9" w:rsidP="00280503">
      <w:pPr>
        <w:pStyle w:val="Textkrper"/>
      </w:pPr>
    </w:p>
    <w:sectPr w:rsidR="00910DE9" w:rsidRPr="001A4376" w:rsidSect="00075AD8">
      <w:headerReference w:type="default" r:id="rId81"/>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EDA" w:rsidRDefault="001D5EDA" w:rsidP="001E03DE">
      <w:r>
        <w:separator/>
      </w:r>
    </w:p>
  </w:endnote>
  <w:endnote w:type="continuationSeparator" w:id="0">
    <w:p w:rsidR="001D5EDA" w:rsidRDefault="001D5EDA"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B0180B" w:rsidRDefault="001D5EDA" w:rsidP="00943640">
    <w:pPr>
      <w:pStyle w:val="Fuzeile"/>
    </w:pPr>
    <w:r w:rsidRPr="004E7DBA">
      <w:rPr>
        <w:noProof/>
        <w:sz w:val="24"/>
      </w:rPr>
      <mc:AlternateContent>
        <mc:Choice Requires="wps">
          <w:drawing>
            <wp:anchor distT="0" distB="0" distL="114300" distR="114300" simplePos="0" relativeHeight="251683840" behindDoc="0" locked="0" layoutInCell="1" allowOverlap="1" wp14:anchorId="5A7F03C6" wp14:editId="55C099EC">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1D5EDA" w:rsidRPr="00E20335" w:rsidRDefault="001D5EDA"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48" type="#_x0000_t202" style="position:absolute;margin-left:49.35pt;margin-top:792.95pt;width:56.4pt;height:27.8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1D5EDA" w:rsidRPr="00E20335" w:rsidRDefault="001D5EDA"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2E2050" w:rsidRDefault="001D5EDA"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EDA" w:rsidRDefault="001D5EDA" w:rsidP="001E03DE">
      <w:r>
        <w:separator/>
      </w:r>
    </w:p>
  </w:footnote>
  <w:footnote w:type="continuationSeparator" w:id="0">
    <w:p w:rsidR="001D5EDA" w:rsidRDefault="001D5EDA"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943640">
    <w:pPr>
      <w:pStyle w:val="Kopfzeile"/>
    </w:pPr>
    <w:r>
      <w:rPr>
        <w:noProof/>
      </w:rPr>
      <mc:AlternateContent>
        <mc:Choice Requires="wps">
          <w:drawing>
            <wp:anchor distT="0" distB="0" distL="114300" distR="114300" simplePos="0" relativeHeight="251680768" behindDoc="0" locked="0" layoutInCell="1" allowOverlap="1" wp14:anchorId="2EDB59D8" wp14:editId="30128824">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1D5EDA" w:rsidRPr="00E20335" w:rsidRDefault="001D5EDA"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margin-left:210.9pt;margin-top:46.8pt;width:336.2pt;height:27.8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1D5EDA" w:rsidRPr="00E20335" w:rsidRDefault="001D5EDA"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1792" behindDoc="0" locked="0" layoutInCell="1" allowOverlap="1" wp14:anchorId="51FD8A4B" wp14:editId="06AF4873">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2816" behindDoc="0" locked="0" layoutInCell="1" allowOverlap="1" wp14:anchorId="0D7B1828" wp14:editId="465A68BC">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 o:spid="_x0000_s1026" style="position:absolute;flip:x;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943640">
    <w:pPr>
      <w:pStyle w:val="Kopfzeile"/>
    </w:pPr>
    <w:r w:rsidRPr="008B7133">
      <w:rPr>
        <w:noProof/>
      </w:rPr>
      <w:drawing>
        <wp:anchor distT="0" distB="0" distL="114300" distR="114300" simplePos="0" relativeHeight="251686912" behindDoc="1" locked="0" layoutInCell="1" allowOverlap="1" wp14:anchorId="1570C29A" wp14:editId="21E63A4E">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864" behindDoc="1" locked="0" layoutInCell="1" allowOverlap="1" wp14:anchorId="18578A32" wp14:editId="715D5B0E">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31616;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87936" behindDoc="0" locked="0" layoutInCell="1" allowOverlap="1" wp14:anchorId="257B1F73" wp14:editId="7F723FE3">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5888" behindDoc="1" locked="0" layoutInCell="1" allowOverlap="1" wp14:anchorId="5D09E1BF" wp14:editId="5F264702">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1D5EDA" w:rsidRPr="008B7133" w:rsidRDefault="001D5EDA"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1D5EDA" w:rsidRPr="0098402B" w:rsidRDefault="001D5EDA"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1D5EDA" w:rsidRDefault="001D5EDA" w:rsidP="00943640">
                              <w:pPr>
                                <w:pStyle w:val="LS-DeckblattQuatrate"/>
                              </w:pPr>
                              <w:r>
                                <w:t>Qualitätsentwicklung</w:t>
                              </w:r>
                            </w:p>
                            <w:p w:rsidR="001D5EDA" w:rsidRPr="008B7133" w:rsidRDefault="001D5EDA"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1D5EDA" w:rsidRPr="0098402B" w:rsidRDefault="001D5EDA"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34" style="position:absolute;margin-left:490.45pt;margin-top:447.45pt;width:68.05pt;height:337.05pt;z-index:-251630592;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35"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3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37"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1D5EDA" w:rsidRPr="008B7133" w:rsidRDefault="001D5EDA" w:rsidP="00943640">
                        <w:pPr>
                          <w:pStyle w:val="LS-DeckblattQuatrate"/>
                        </w:pPr>
                        <w:r w:rsidRPr="008B7133">
                          <w:t>Landesinstitut</w:t>
                        </w:r>
                        <w:r>
                          <w:t xml:space="preserve"> </w:t>
                        </w:r>
                        <w:r w:rsidRPr="008B7133">
                          <w:t>für Schulentwicklung</w:t>
                        </w:r>
                      </w:p>
                    </w:txbxContent>
                  </v:textbox>
                </v:shape>
              </v:group>
              <v:group id="Gruppieren 482" o:spid="_x0000_s1038"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3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40"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1D5EDA" w:rsidRPr="0098402B" w:rsidRDefault="001D5EDA" w:rsidP="00943640">
                        <w:pPr>
                          <w:pStyle w:val="LS-DeckblattQuatrate"/>
                        </w:pPr>
                        <w:r>
                          <w:t>Schulentwicklung</w:t>
                        </w:r>
                        <w:r>
                          <w:br/>
                          <w:t>und empirische Bildungsforschung</w:t>
                        </w:r>
                      </w:p>
                    </w:txbxContent>
                  </v:textbox>
                </v:shape>
              </v:group>
              <v:group id="Gruppieren 505" o:spid="_x0000_s1041"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4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43"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1D5EDA" w:rsidRDefault="001D5EDA" w:rsidP="00943640">
                        <w:pPr>
                          <w:pStyle w:val="LS-DeckblattQuatrate"/>
                        </w:pPr>
                        <w:r>
                          <w:t>Qualitätsentwicklung</w:t>
                        </w:r>
                      </w:p>
                      <w:p w:rsidR="001D5EDA" w:rsidRPr="008B7133" w:rsidRDefault="001D5EDA" w:rsidP="00943640">
                        <w:pPr>
                          <w:pStyle w:val="LS-DeckblattQuatrate"/>
                        </w:pPr>
                        <w:r>
                          <w:t>und Evaluation</w:t>
                        </w:r>
                      </w:p>
                    </w:txbxContent>
                  </v:textbox>
                </v:shape>
              </v:group>
              <v:group id="Gruppieren 623" o:spid="_x0000_s1044"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4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46"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1D5EDA" w:rsidRPr="0098402B" w:rsidRDefault="001D5EDA" w:rsidP="00943640">
                        <w:pPr>
                          <w:pStyle w:val="LS-DeckblattQuatrate"/>
                        </w:pPr>
                        <w:r>
                          <w:t>Bildungspläne</w:t>
                        </w:r>
                      </w:p>
                    </w:txbxContent>
                  </v:textbox>
                </v:shape>
              </v:group>
              <v:shape id="Grafik 626" o:spid="_x0000_s1047"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r>
      <w:rPr>
        <w:noProof/>
      </w:rPr>
      <mc:AlternateContent>
        <mc:Choice Requires="wpg">
          <w:drawing>
            <wp:anchor distT="0" distB="0" distL="114300" distR="114300" simplePos="0" relativeHeight="251678720" behindDoc="0" locked="0" layoutInCell="1" allowOverlap="1" wp14:anchorId="1303087A" wp14:editId="7668DE53">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D5EDA" w:rsidRPr="00E20335" w:rsidRDefault="001D5EDA"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49" style="position:absolute;margin-left:48.75pt;margin-top:23.25pt;width:489.85pt;height:34.3pt;z-index:2516787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">
              <v:shapetype id="_x0000_t202" coordsize="21600,21600" o:spt="202" path="m,l,21600r21600,l21600,xe">
                <v:stroke joinstyle="miter"/>
                <v:path gradientshapeok="t" o:connecttype="rect"/>
              </v:shapetype>
              <v:shape id="_x0000_s105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1D5EDA" w:rsidRPr="00E20335" w:rsidRDefault="001D5EDA"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05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7696" behindDoc="0" locked="0" layoutInCell="1" allowOverlap="1" wp14:anchorId="30260439" wp14:editId="3D7CD21A">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D5EDA" w:rsidRPr="00E20335" w:rsidRDefault="001D5ED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53" style="position:absolute;margin-left:784.5pt;margin-top:49.55pt;width:34.3pt;height:488.25pt;z-index:2516776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idrTirAEAADF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05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1D5EDA" w:rsidRPr="00E20335" w:rsidRDefault="001D5EDA" w:rsidP="00943640">
                      <w:pPr>
                        <w:pStyle w:val="NL-Kopfzeilen-Titel"/>
                      </w:pPr>
                      <w:r>
                        <w:t>Landesinstitut für Schulentwicklung</w:t>
                      </w:r>
                    </w:p>
                  </w:txbxContent>
                </v:textbox>
              </v:shape>
              <v:shape id="Grafik 502" o:spid="_x0000_s105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05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r>
      <w:rPr>
        <w:noProof/>
      </w:rPr>
      <mc:AlternateContent>
        <mc:Choice Requires="wpg">
          <w:drawing>
            <wp:anchor distT="0" distB="0" distL="114300" distR="114300" simplePos="0" relativeHeight="251698176" behindDoc="0" locked="0" layoutInCell="1" allowOverlap="1" wp14:anchorId="78950FA6" wp14:editId="09865C34">
              <wp:simplePos x="0" y="0"/>
              <wp:positionH relativeFrom="page">
                <wp:posOffset>619125</wp:posOffset>
              </wp:positionH>
              <wp:positionV relativeFrom="page">
                <wp:posOffset>295275</wp:posOffset>
              </wp:positionV>
              <wp:extent cx="6220800" cy="435600"/>
              <wp:effectExtent l="0" t="0" r="8890" b="3175"/>
              <wp:wrapNone/>
              <wp:docPr id="1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7"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D5EDA" w:rsidRPr="00E20335" w:rsidRDefault="001D5EDA"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1"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57" style="position:absolute;margin-left:48.75pt;margin-top:23.25pt;width:489.85pt;height:34.3pt;z-index:25169817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">
              <v:shapetype id="_x0000_t202" coordsize="21600,21600" o:spt="202" path="m,l,21600r21600,l21600,xe">
                <v:stroke joinstyle="miter"/>
                <v:path gradientshapeok="t" o:connecttype="rect"/>
              </v:shapetype>
              <v:shape id="_x0000_s105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1D5EDA" w:rsidRPr="00E20335" w:rsidRDefault="001D5EDA"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ulvHBAAAA2wAAAA8AAABkcnMvZG93bnJldi54bWxET01rAjEQvRf6H8IIvdXEHqysRtGiIJQq&#10;u3rxNmzGzeJmsmxSXf99UxC8zeN9zmzRu0ZcqQu1Zw2joQJBXHpTc6XheNi8T0CEiGyw8Uwa7hRg&#10;MX99mWFm/I1zuhaxEimEQ4YabIxtJmUoLTkMQ98SJ+7sO4cxwa6SpsNbCneN/FBqLB3WnBostvRl&#10;qbwUv05DXfzsJvf1prSrXO2LdVT4fbpo/Tbol1MQkfr4FD/cW5Pmf8L/L+kAOf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JulvHBAAAA2wAAAA8AAAAAAAAAAAAAAAAAnwIA&#10;AGRycy9kb3ducmV2LnhtbFBLBQYAAAAABAAEAPcAAACNAwAAAAA=&#10;">
                <v:imagedata r:id="rId2" o:title=""/>
                <v:path arrowok="t"/>
              </v:shape>
              <v:line id="Gerade Verbindung 657" o:spid="_x0000_s106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KjKMMAAADbAAAADwAAAGRycy9kb3ducmV2LnhtbESPQWvCQBCF70L/wzIFb7pJC0VS12BD&#10;K54EbVqvQ3ZMgtnZsLuN8d+7BcHj48373rxlPppODOR8a1lBOk9AEFdWt1wrKL+/ZgsQPiBr7CyT&#10;git5yFdPkyVm2l54T8Mh1CJC2GeooAmhz6T0VUMG/dz2xNE7WWcwROlqqR1eItx08iVJ3qTBlmND&#10;gz0VDVXnw5+Jb+w+NmUxsMHr3h3LRZX+fm5+lJo+j+t3EIHG8Di+p7dawWsK/1siAOTq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yoyjDAAAA2wAAAA8AAAAAAAAAAAAA&#10;AAAAoQIAAGRycy9kb3ducmV2LnhtbFBLBQYAAAAABAAEAPkAAACRAwAAAAA=&#10;" strokecolor="#a6a6a6" strokeweight=".5pt"/>
              <w10:wrap anchorx="page" anchory="page"/>
            </v:group>
          </w:pict>
        </mc:Fallback>
      </mc:AlternateContent>
    </w:r>
    <w:r>
      <w:rPr>
        <w:noProof/>
      </w:rPr>
      <mc:AlternateContent>
        <mc:Choice Requires="wpg">
          <w:drawing>
            <wp:anchor distT="0" distB="0" distL="114300" distR="114300" simplePos="0" relativeHeight="251697152" behindDoc="0" locked="0" layoutInCell="1" allowOverlap="1" wp14:anchorId="028BE4FA" wp14:editId="4BDBF322">
              <wp:simplePos x="0" y="0"/>
              <wp:positionH relativeFrom="page">
                <wp:posOffset>9963302</wp:posOffset>
              </wp:positionH>
              <wp:positionV relativeFrom="page">
                <wp:posOffset>629107</wp:posOffset>
              </wp:positionV>
              <wp:extent cx="435600" cy="6200740"/>
              <wp:effectExtent l="0" t="0" r="3175" b="0"/>
              <wp:wrapNone/>
              <wp:docPr id="17" name="Gruppieren 1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3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D5EDA" w:rsidRPr="00E20335" w:rsidRDefault="001D5ED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31" name="Grafik 1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3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 o:spid="_x0000_s1061" style="position:absolute;margin-left:784.5pt;margin-top:49.55pt;width:34.3pt;height:488.25pt;z-index:2516971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MpyA4axBAAAwg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06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pQgsIA&#10;AADcAAAADwAAAGRycy9kb3ducmV2LnhtbERPyWrDMBC9F/oPYgq5NXIWiuNECaUQSAKFZjnkOFgT&#10;24k1MpLi5e+rQ6HHx9tXm97UoiXnK8sKJuMEBHFudcWFgst5+56C8AFZY22ZFAzkYbN+fVlhpm3H&#10;R2pPoRAxhH2GCsoQmkxKn5dk0I9tQxy5m3UGQ4SukNphF8NNLadJ8iENVhwbSmzoq6T8cXoaBej0&#10;9+HeuiE11/315zmvuoUZlBq99Z9LEIH68C/+c++0gsUszo9n4hG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mlCCwgAAANwAAAAPAAAAAAAAAAAAAAAAAJgCAABkcnMvZG93&#10;bnJldi54bWxQSwUGAAAAAAQABAD1AAAAhwMAAAAA&#10;" stroked="f">
                <v:textbox>
                  <w:txbxContent>
                    <w:p w:rsidR="001D5EDA" w:rsidRPr="00E20335" w:rsidRDefault="001D5EDA" w:rsidP="00943640">
                      <w:pPr>
                        <w:pStyle w:val="NL-Kopfzeilen-Titel"/>
                      </w:pPr>
                      <w:r>
                        <w:t>Landesinstitut für Schulentwicklung</w:t>
                      </w:r>
                    </w:p>
                  </w:txbxContent>
                </v:textbox>
              </v:shape>
              <v:shape id="Grafik 19" o:spid="_x0000_s106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7DlrGAAAA3AAAAA8AAABkcnMvZG93bnJldi54bWxEj0trwzAQhO+B/gexhVxCIyelLzdKKIaU&#10;9BLI45Lb2tpaptZKWErs9tdHhUKPw8x8wyxWg23FhbrQOFYwm2YgiCunG64VHA/ru2cQISJrbB2T&#10;gm8KsFrejBaYa9fzji77WIsE4ZCjAhOjz6UMlSGLYeo8cfI+XWcxJtnVUnfYJ7ht5TzLHqXFhtOC&#10;QU+Foeprf7YK3n9iyaePbf9gDkXxVO58GSZeqfHt8PYKItIQ/8N/7Y1W8HI/g98z6QjI5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sOWsYAAADcAAAADwAAAAAAAAAAAAAA&#10;AACfAgAAZHJzL2Rvd25yZXYueG1sUEsFBgAAAAAEAAQA9wAAAJIDAAAAAA==&#10;">
                <v:imagedata r:id="rId2" o:title=""/>
                <v:path arrowok="t"/>
                <o:lock v:ext="edit" aspectratio="f"/>
              </v:shape>
              <v:line id="Gerade Verbindung 475" o:spid="_x0000_s106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V9BcQAAADcAAAADwAAAGRycy9kb3ducmV2LnhtbESPQWvCQBCF74L/YRmhN93YFrHRVVSq&#10;9CRo03odsmMSzM6G3TXGf98tCB4fb9735s2XnalFS85XlhWMRwkI4tzqigsF2fd2OAXhA7LG2jIp&#10;uJOH5aLfm2Oq7Y0P1B5DISKEfYoKyhCaVEqfl2TQj2xDHL2zdQZDlK6Q2uEtwk0tX5NkIg1WHBtK&#10;bGhTUn45Xk18Y7/eZZuWDd4P7pRN8/Hv5+5HqZdBt5qBCNSF5/Ej/aUVfLy9w/+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JX0FxAAAANwAAAAPAAAAAAAAAAAA&#10;AAAAAKECAABkcnMvZG93bnJldi54bWxQSwUGAAAAAAQABAD5AAAAkgMAAAAA&#10;" strokecolor="#a6a6a6" strokeweight=".5pt"/>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r>
      <w:rPr>
        <w:noProof/>
      </w:rPr>
      <mc:AlternateContent>
        <mc:Choice Requires="wpg">
          <w:drawing>
            <wp:anchor distT="0" distB="0" distL="114300" distR="114300" simplePos="0" relativeHeight="251703296" behindDoc="0" locked="0" layoutInCell="1" allowOverlap="1" wp14:anchorId="500B2E8D" wp14:editId="5805C7D7">
              <wp:simplePos x="0" y="0"/>
              <wp:positionH relativeFrom="page">
                <wp:posOffset>9963302</wp:posOffset>
              </wp:positionH>
              <wp:positionV relativeFrom="page">
                <wp:posOffset>629107</wp:posOffset>
              </wp:positionV>
              <wp:extent cx="435600" cy="6200740"/>
              <wp:effectExtent l="0" t="0" r="3175" b="0"/>
              <wp:wrapNone/>
              <wp:docPr id="964" name="Gruppieren 96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65" name="Textfeld 965"/>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D5EDA" w:rsidRPr="00E20335" w:rsidRDefault="001D5ED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66" name="Grafik 1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6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64" o:spid="_x0000_s1065" style="position:absolute;margin-left:784.5pt;margin-top:49.55pt;width:34.3pt;height:488.25pt;z-index:2517032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">
              <v:shapetype id="_x0000_t202" coordsize="21600,21600" o:spt="202" path="m,l,21600r21600,l21600,xe">
                <v:stroke joinstyle="miter"/>
                <v:path gradientshapeok="t" o:connecttype="rect"/>
              </v:shapetype>
              <v:shape id="Textfeld 965" o:spid="_x0000_s10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7cB8UA&#10;AADcAAAADwAAAGRycy9kb3ducmV2LnhtbESPT2vCQBTE7wW/w/IEb3VjsaIxG5FCoS0UWvXg8ZF9&#10;JtHs27C75s+37xYKPQ4z8xsm2w2mER05X1tWsJgnIIgLq2suFZyOr49rED4ga2wsk4KRPOzyyUOG&#10;qbY9f1N3CKWIEPYpKqhCaFMpfVGRQT+3LXH0LtYZDFG6UmqHfYSbRj4lyUoarDkuVNjSS0XF7XA3&#10;CtDpz49r58a1Ob+fv+7Lut+YUanZdNhvQQQawn/4r/2mFWxWz/B7Jh4B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XtwHxQAAANwAAAAPAAAAAAAAAAAAAAAAAJgCAABkcnMv&#10;ZG93bnJldi54bWxQSwUGAAAAAAQABAD1AAAAigMAAAAA&#10;" stroked="f">
                <v:textbox>
                  <w:txbxContent>
                    <w:p w:rsidR="001D5EDA" w:rsidRPr="00E20335" w:rsidRDefault="001D5EDA"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9" o:spid="_x0000_s10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huTPGAAAA3AAAAA8AAABkcnMvZG93bnJldi54bWxEj0FLw0AUhO+C/2F5ghdpNwpGjd0WCVjs&#10;pdDWS28v2Wc2mH27ZNcm7a/vFgoeh5n5hpktRtuJA/WhdazgcZqBIK6dbrlR8L37nLyCCBFZY+eY&#10;FBwpwGJ+ezPDQruBN3TYxkYkCIcCFZgYfSFlqA1ZDFPniZP343qLMcm+kbrHIcFtJ5+yLJcWW04L&#10;Bj2Vhurf7Z9VsDzFiver9fBsdmX5Um18FR68Uvd348c7iEhj/A9f219awVuew+VMOgJyfgY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6G5M8YAAADcAAAADwAAAAAAAAAAAAAA&#10;AACfAgAAZHJzL2Rvd25yZXYueG1sUEsFBgAAAAAEAAQA9wAAAJIDAAAAAA==&#10;">
                <v:imagedata r:id="rId2" o:title=""/>
                <v:path arrowok="t"/>
                <o:lock v:ext="edit" aspectratio="f"/>
              </v:shape>
              <v:line id="Gerade Verbindung 475" o:spid="_x0000_s10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Mb8UAAADcAAAADwAAAGRycy9kb3ducmV2LnhtbESPwW7CMBBE75X4B2uRemuccKCQYiJA&#10;LeqpEhDa6yreJhHxOrLdEP6+rlSJ42h23uysitF0YiDnW8sKsiQFQVxZ3XKtoDy9PS1A+ICssbNM&#10;Cm7koVhPHlaYa3vlAw3HUIsIYZ+jgiaEPpfSVw0Z9IntiaP3bZ3BEKWrpXZ4jXDTyVmazqXBlmND&#10;gz3tGqouxx8T3/jY7svdwAZvB/dVLqrs83V/VupxOm5eQAQaw/34P/2uFSznz/A3JhJA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TMb8UAAADcAAAADwAAAAAAAAAA&#10;AAAAAAChAgAAZHJzL2Rvd25yZXYueG1sUEsFBgAAAAAEAAQA+QAAAJMDA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r>
      <w:rPr>
        <w:noProof/>
      </w:rPr>
      <mc:AlternateContent>
        <mc:Choice Requires="wpg">
          <w:drawing>
            <wp:anchor distT="0" distB="0" distL="114300" distR="114300" simplePos="0" relativeHeight="251701248" behindDoc="0" locked="0" layoutInCell="1" allowOverlap="1" wp14:anchorId="42DE8CA5" wp14:editId="6EC66FEE">
              <wp:simplePos x="0" y="0"/>
              <wp:positionH relativeFrom="page">
                <wp:posOffset>619125</wp:posOffset>
              </wp:positionH>
              <wp:positionV relativeFrom="page">
                <wp:posOffset>295275</wp:posOffset>
              </wp:positionV>
              <wp:extent cx="6220800" cy="435600"/>
              <wp:effectExtent l="0" t="0" r="8890" b="3175"/>
              <wp:wrapNone/>
              <wp:docPr id="94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946"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D5EDA" w:rsidRPr="00E20335" w:rsidRDefault="001D5EDA"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47"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4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9" style="position:absolute;margin-left:48.75pt;margin-top:23.25pt;width:489.85pt;height:34.3pt;z-index:2517012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CrR/QelgQAALkKAAAO&#10;AAAAAAAAAAAAAAAAADwCAABkcnMvZTJvRG9jLnhtbFBLAQItABQABgAIAAAAIQBPoa7FugAAACEB&#10;AAAZAAAAAAAAAAAAAAAAAP4GAABkcnMvX3JlbHMvZTJvRG9jLnhtbC5yZWxzUEsBAi0AFAAGAAgA&#10;AAAhAL47bSL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7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2SDcMA&#10;AADcAAAADwAAAGRycy9kb3ducmV2LnhtbESP3YrCMBSE7xd8h3AEb5Ztqmhdq1F0wcVbfx7gtDm2&#10;xeakNNHWt98IC14OM/MNs9r0phYPal1lWcE4ikEQ51ZXXCi4nPdf3yCcR9ZYWyYFT3KwWQ8+Vphq&#10;2/GRHidfiABhl6KC0vsmldLlJRl0kW2Ig3e1rUEfZFtI3WIX4KaWkzhOpMGKw0KJDf2UlN9Od6Pg&#10;eug+Z4su+/WX+XGa7LCaZ/ap1GjYb5cgPPX+Hf5vH7SCxTSB15lw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2SDcMAAADcAAAADwAAAAAAAAAAAAAAAACYAgAAZHJzL2Rv&#10;d25yZXYueG1sUEsFBgAAAAAEAAQA9QAAAIgDAAAAAA==&#10;" stroked="f">
                <v:textbox>
                  <w:txbxContent>
                    <w:p w:rsidR="0064182E" w:rsidRPr="00E20335" w:rsidRDefault="0064182E"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4WxTbFAAAA3AAAAA8AAABkcnMvZG93bnJldi54bWxEj0FrAjEUhO8F/0N4greaWKS1q1G0KAil&#10;Flcv3h6b52Zx87Jsoq7/vikUehxm5htmtuhcLW7UhsqzhtFQgSAuvKm41HA8bJ4nIEJENlh7Jg0P&#10;CrCY955mmBl/5z3d8liKBOGQoQYbY5NJGQpLDsPQN8TJO/vWYUyyLaVp8Z7grpYvSr1KhxWnBYsN&#10;fVgqLvnVaajyr93ksd4UdrVX3/k6Kvw8XbQe9LvlFESkLv6H/9pbo+F9/Aa/Z9IRkPM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sU2xQAAANwAAAAPAAAAAAAAAAAAAAAA&#10;AJ8CAABkcnMvZG93bnJldi54bWxQSwUGAAAAAAQABAD3AAAAkQMAAAAA&#10;">
                <v:imagedata r:id="rId2" o:title=""/>
                <v:path arrowok="t"/>
              </v:shape>
              <v:line id="Gerade Verbindung 657" o:spid="_x0000_s107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4EfcQAAADcAAAADwAAAGRycy9kb3ducmV2LnhtbESPwWrCQBCG7wXfYRmht7qxlGKjq6i0&#10;0lNBG/U6ZMckmJ0Nu9sY375zKPQ4/PN/881iNbhW9RRi49nAdJKBIi69bbgyUHx/PM1AxYRssfVM&#10;Bu4UYbUcPSwwt/7Ge+oPqVIC4ZijgTqlLtc6ljU5jBPfEUt28cFhkjFU2ga8Cdy1+jnLXrXDhuVC&#10;jR1tayqvhx8nGl+bXbHt2eF9H87FrJye3ndHYx7Hw3oOKtGQ/pf/2p/WwNuL2MozQgC9/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bgR9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00224" behindDoc="0" locked="0" layoutInCell="1" allowOverlap="1" wp14:anchorId="4DC0DD12" wp14:editId="7AEDCCAF">
              <wp:simplePos x="0" y="0"/>
              <wp:positionH relativeFrom="page">
                <wp:posOffset>9963302</wp:posOffset>
              </wp:positionH>
              <wp:positionV relativeFrom="page">
                <wp:posOffset>629107</wp:posOffset>
              </wp:positionV>
              <wp:extent cx="435600" cy="6200740"/>
              <wp:effectExtent l="0" t="0" r="3175" b="0"/>
              <wp:wrapNone/>
              <wp:docPr id="951" name="Gruppieren 95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52" name="Textfeld 95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D5EDA" w:rsidRPr="00E20335" w:rsidRDefault="001D5ED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53" name="Grafik 1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5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51" o:spid="_x0000_s1073" style="position:absolute;margin-left:784.5pt;margin-top:49.55pt;width:34.3pt;height:488.25pt;z-index:2517002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nG68prwQAAMc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Textfeld 952" o:spid="_x0000_s10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uOzsUA&#10;AADcAAAADwAAAGRycy9kb3ducmV2LnhtbESPT2vCQBTE74V+h+UVvNVNpRaN2UgpFKpQqLYHj4/s&#10;M4lm34bdNX++fVcQPA4z8xsmWw+mER05X1tW8DJNQBAXVtdcKvj7/XxegPABWWNjmRSM5GGdPz5k&#10;mGrb8466fShFhLBPUUEVQptK6YuKDPqpbYmjd7TOYIjSlVI77CPcNHKWJG/SYM1xocKWPioqzvuL&#10;UYBOf29PnRsX5rA5/Fxe635pRqUmT8P7CkSgIdzDt/aXVrCcz+B6Jh4Bm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247OxQAAANwAAAAPAAAAAAAAAAAAAAAAAJgCAABkcnMv&#10;ZG93bnJldi54bWxQSwUGAAAAAAQABAD1AAAAigMAAAAA&#10;" stroked="f">
                <v:textbox>
                  <w:txbxContent>
                    <w:p w:rsidR="0064182E" w:rsidRPr="00E20335" w:rsidRDefault="0064182E" w:rsidP="00943640">
                      <w:pPr>
                        <w:pStyle w:val="NL-Kopfzeilen-Titel"/>
                      </w:pPr>
                      <w:r>
                        <w:t>Landesinstitut für Schulentwicklung</w:t>
                      </w:r>
                    </w:p>
                  </w:txbxContent>
                </v:textbox>
              </v:shape>
              <v:shape id="Grafik 19" o:spid="_x0000_s10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60BbHAAAA3AAAAA8AAABkcnMvZG93bnJldi54bWxEj0trwzAQhO+F/gexhV5KIzchfbhRQjC0&#10;NJdAHpfc1tbWMrVWwlJjp78+CgR6HGbmG2a2GGwrjtSFxrGCp1EGgrhyuuFawX738fgKIkRkja1j&#10;UnCiAIv57c0Mc+163tBxG2uRIBxyVGBi9LmUoTJkMYycJ07et+ssxiS7WuoO+wS3rRxn2bO02HBa&#10;MOipMFT9bH+tgs+/WPJhte6nZlcUL+XGl+HBK3V/NyzfQUQa4n/42v7SCt6mE7icSUdAz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W60BbHAAAA3AAAAA8AAAAAAAAAAAAA&#10;AAAAnwIAAGRycy9kb3ducmV2LnhtbFBLBQYAAAAABAAEAPcAAACTAwAAAAA=&#10;">
                <v:imagedata r:id="rId2" o:title=""/>
                <v:path arrowok="t"/>
                <o:lock v:ext="edit" aspectratio="f"/>
              </v:shape>
              <v:line id="Gerade Verbindung 475" o:spid="_x0000_s10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Y9PsUAAADcAAAADwAAAGRycy9kb3ducmV2LnhtbESPQWvCQBCF7wX/wzJCb80mgkVT16DS&#10;Sk8FNbbXITtNgtnZsLuN8d93CwWPjzfve/NWxWg6MZDzrWUFWZKCIK6sbrlWUJ7enhYgfEDW2Fkm&#10;BTfyUKwnDyvMtb3ygYZjqEWEsM9RQRNCn0vpq4YM+sT2xNH7ts5giNLVUju8Rrjp5CxNn6XBlmND&#10;gz3tGqouxx8T3/jY7svdwAZvB/dVLqrs83V/VupxOm5eQAQaw/34P/2uFSznc/gbEwk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rY9PsUAAADc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6F2DDD"/>
    <w:multiLevelType w:val="hybridMultilevel"/>
    <w:tmpl w:val="BF7A60A2"/>
    <w:lvl w:ilvl="0" w:tplc="7778CB1A">
      <w:start w:val="3"/>
      <w:numFmt w:val="bullet"/>
      <w:lvlText w:val="-"/>
      <w:lvlJc w:val="left"/>
      <w:pPr>
        <w:ind w:left="777" w:hanging="360"/>
      </w:pPr>
      <w:rPr>
        <w:rFonts w:ascii="Source Sans Pro" w:eastAsiaTheme="minorHAnsi" w:hAnsi="Source Sans Pro" w:cs="Arial" w:hint="default"/>
      </w:rPr>
    </w:lvl>
    <w:lvl w:ilvl="1" w:tplc="04070003" w:tentative="1">
      <w:start w:val="1"/>
      <w:numFmt w:val="bullet"/>
      <w:lvlText w:val="o"/>
      <w:lvlJc w:val="left"/>
      <w:pPr>
        <w:ind w:left="1497" w:hanging="360"/>
      </w:pPr>
      <w:rPr>
        <w:rFonts w:ascii="Courier New" w:hAnsi="Courier New" w:cs="Courier New" w:hint="default"/>
      </w:rPr>
    </w:lvl>
    <w:lvl w:ilvl="2" w:tplc="04070005" w:tentative="1">
      <w:start w:val="1"/>
      <w:numFmt w:val="bullet"/>
      <w:lvlText w:val=""/>
      <w:lvlJc w:val="left"/>
      <w:pPr>
        <w:ind w:left="2217" w:hanging="360"/>
      </w:pPr>
      <w:rPr>
        <w:rFonts w:ascii="Wingdings" w:hAnsi="Wingdings" w:hint="default"/>
      </w:rPr>
    </w:lvl>
    <w:lvl w:ilvl="3" w:tplc="04070001" w:tentative="1">
      <w:start w:val="1"/>
      <w:numFmt w:val="bullet"/>
      <w:lvlText w:val=""/>
      <w:lvlJc w:val="left"/>
      <w:pPr>
        <w:ind w:left="2937" w:hanging="360"/>
      </w:pPr>
      <w:rPr>
        <w:rFonts w:ascii="Symbol" w:hAnsi="Symbol" w:hint="default"/>
      </w:rPr>
    </w:lvl>
    <w:lvl w:ilvl="4" w:tplc="04070003" w:tentative="1">
      <w:start w:val="1"/>
      <w:numFmt w:val="bullet"/>
      <w:lvlText w:val="o"/>
      <w:lvlJc w:val="left"/>
      <w:pPr>
        <w:ind w:left="3657" w:hanging="360"/>
      </w:pPr>
      <w:rPr>
        <w:rFonts w:ascii="Courier New" w:hAnsi="Courier New" w:cs="Courier New" w:hint="default"/>
      </w:rPr>
    </w:lvl>
    <w:lvl w:ilvl="5" w:tplc="04070005" w:tentative="1">
      <w:start w:val="1"/>
      <w:numFmt w:val="bullet"/>
      <w:lvlText w:val=""/>
      <w:lvlJc w:val="left"/>
      <w:pPr>
        <w:ind w:left="4377" w:hanging="360"/>
      </w:pPr>
      <w:rPr>
        <w:rFonts w:ascii="Wingdings" w:hAnsi="Wingdings" w:hint="default"/>
      </w:rPr>
    </w:lvl>
    <w:lvl w:ilvl="6" w:tplc="04070001" w:tentative="1">
      <w:start w:val="1"/>
      <w:numFmt w:val="bullet"/>
      <w:lvlText w:val=""/>
      <w:lvlJc w:val="left"/>
      <w:pPr>
        <w:ind w:left="5097" w:hanging="360"/>
      </w:pPr>
      <w:rPr>
        <w:rFonts w:ascii="Symbol" w:hAnsi="Symbol" w:hint="default"/>
      </w:rPr>
    </w:lvl>
    <w:lvl w:ilvl="7" w:tplc="04070003" w:tentative="1">
      <w:start w:val="1"/>
      <w:numFmt w:val="bullet"/>
      <w:lvlText w:val="o"/>
      <w:lvlJc w:val="left"/>
      <w:pPr>
        <w:ind w:left="5817" w:hanging="360"/>
      </w:pPr>
      <w:rPr>
        <w:rFonts w:ascii="Courier New" w:hAnsi="Courier New" w:cs="Courier New" w:hint="default"/>
      </w:rPr>
    </w:lvl>
    <w:lvl w:ilvl="8" w:tplc="04070005" w:tentative="1">
      <w:start w:val="1"/>
      <w:numFmt w:val="bullet"/>
      <w:lvlText w:val=""/>
      <w:lvlJc w:val="left"/>
      <w:pPr>
        <w:ind w:left="6537" w:hanging="360"/>
      </w:pPr>
      <w:rPr>
        <w:rFonts w:ascii="Wingdings" w:hAnsi="Wingdings" w:hint="default"/>
      </w:rPr>
    </w:lvl>
  </w:abstractNum>
  <w:abstractNum w:abstractNumId="2">
    <w:nsid w:val="198B24CD"/>
    <w:multiLevelType w:val="hybridMultilevel"/>
    <w:tmpl w:val="9F167982"/>
    <w:lvl w:ilvl="0" w:tplc="35F2D074">
      <w:start w:val="10"/>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B182671"/>
    <w:multiLevelType w:val="hybridMultilevel"/>
    <w:tmpl w:val="5AC0FA0C"/>
    <w:lvl w:ilvl="0" w:tplc="DF7C20F4">
      <w:start w:val="5"/>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22E200BA"/>
    <w:multiLevelType w:val="hybridMultilevel"/>
    <w:tmpl w:val="9F6437B0"/>
    <w:lvl w:ilvl="0" w:tplc="08C26178">
      <w:numFmt w:val="bullet"/>
      <w:lvlText w:val="-"/>
      <w:lvlJc w:val="left"/>
      <w:pPr>
        <w:ind w:left="417" w:hanging="360"/>
      </w:pPr>
      <w:rPr>
        <w:rFonts w:ascii="Source Sans Pro" w:eastAsiaTheme="minorHAnsi" w:hAnsi="Source Sans Pro" w:cs="Arial" w:hint="default"/>
      </w:rPr>
    </w:lvl>
    <w:lvl w:ilvl="1" w:tplc="04070003" w:tentative="1">
      <w:start w:val="1"/>
      <w:numFmt w:val="bullet"/>
      <w:lvlText w:val="o"/>
      <w:lvlJc w:val="left"/>
      <w:pPr>
        <w:ind w:left="1137" w:hanging="360"/>
      </w:pPr>
      <w:rPr>
        <w:rFonts w:ascii="Courier New" w:hAnsi="Courier New" w:cs="Courier New" w:hint="default"/>
      </w:rPr>
    </w:lvl>
    <w:lvl w:ilvl="2" w:tplc="04070005" w:tentative="1">
      <w:start w:val="1"/>
      <w:numFmt w:val="bullet"/>
      <w:lvlText w:val=""/>
      <w:lvlJc w:val="left"/>
      <w:pPr>
        <w:ind w:left="1857" w:hanging="360"/>
      </w:pPr>
      <w:rPr>
        <w:rFonts w:ascii="Wingdings" w:hAnsi="Wingdings" w:hint="default"/>
      </w:rPr>
    </w:lvl>
    <w:lvl w:ilvl="3" w:tplc="04070001" w:tentative="1">
      <w:start w:val="1"/>
      <w:numFmt w:val="bullet"/>
      <w:lvlText w:val=""/>
      <w:lvlJc w:val="left"/>
      <w:pPr>
        <w:ind w:left="2577" w:hanging="360"/>
      </w:pPr>
      <w:rPr>
        <w:rFonts w:ascii="Symbol" w:hAnsi="Symbol" w:hint="default"/>
      </w:rPr>
    </w:lvl>
    <w:lvl w:ilvl="4" w:tplc="04070003" w:tentative="1">
      <w:start w:val="1"/>
      <w:numFmt w:val="bullet"/>
      <w:lvlText w:val="o"/>
      <w:lvlJc w:val="left"/>
      <w:pPr>
        <w:ind w:left="3297" w:hanging="360"/>
      </w:pPr>
      <w:rPr>
        <w:rFonts w:ascii="Courier New" w:hAnsi="Courier New" w:cs="Courier New" w:hint="default"/>
      </w:rPr>
    </w:lvl>
    <w:lvl w:ilvl="5" w:tplc="04070005" w:tentative="1">
      <w:start w:val="1"/>
      <w:numFmt w:val="bullet"/>
      <w:lvlText w:val=""/>
      <w:lvlJc w:val="left"/>
      <w:pPr>
        <w:ind w:left="4017" w:hanging="360"/>
      </w:pPr>
      <w:rPr>
        <w:rFonts w:ascii="Wingdings" w:hAnsi="Wingdings" w:hint="default"/>
      </w:rPr>
    </w:lvl>
    <w:lvl w:ilvl="6" w:tplc="04070001" w:tentative="1">
      <w:start w:val="1"/>
      <w:numFmt w:val="bullet"/>
      <w:lvlText w:val=""/>
      <w:lvlJc w:val="left"/>
      <w:pPr>
        <w:ind w:left="4737" w:hanging="360"/>
      </w:pPr>
      <w:rPr>
        <w:rFonts w:ascii="Symbol" w:hAnsi="Symbol" w:hint="default"/>
      </w:rPr>
    </w:lvl>
    <w:lvl w:ilvl="7" w:tplc="04070003" w:tentative="1">
      <w:start w:val="1"/>
      <w:numFmt w:val="bullet"/>
      <w:lvlText w:val="o"/>
      <w:lvlJc w:val="left"/>
      <w:pPr>
        <w:ind w:left="5457" w:hanging="360"/>
      </w:pPr>
      <w:rPr>
        <w:rFonts w:ascii="Courier New" w:hAnsi="Courier New" w:cs="Courier New" w:hint="default"/>
      </w:rPr>
    </w:lvl>
    <w:lvl w:ilvl="8" w:tplc="04070005" w:tentative="1">
      <w:start w:val="1"/>
      <w:numFmt w:val="bullet"/>
      <w:lvlText w:val=""/>
      <w:lvlJc w:val="left"/>
      <w:pPr>
        <w:ind w:left="6177" w:hanging="360"/>
      </w:pPr>
      <w:rPr>
        <w:rFonts w:ascii="Wingdings" w:hAnsi="Wingdings" w:hint="default"/>
      </w:rPr>
    </w:lvl>
  </w:abstractNum>
  <w:abstractNum w:abstractNumId="5">
    <w:nsid w:val="284E7020"/>
    <w:multiLevelType w:val="hybridMultilevel"/>
    <w:tmpl w:val="716E19E2"/>
    <w:lvl w:ilvl="0" w:tplc="7FE05C02">
      <w:start w:val="1"/>
      <w:numFmt w:val="bullet"/>
      <w:lvlText w:val="☐"/>
      <w:lvlJc w:val="left"/>
      <w:pPr>
        <w:ind w:left="1191" w:hanging="17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2A63482A"/>
    <w:multiLevelType w:val="multilevel"/>
    <w:tmpl w:val="3028FE06"/>
    <w:lvl w:ilvl="0">
      <w:start w:val="2"/>
      <w:numFmt w:val="decimal"/>
      <w:pStyle w:val="AufgabeEbene1"/>
      <w:lvlText w:val="%1)"/>
      <w:lvlJc w:val="left"/>
      <w:pPr>
        <w:ind w:left="284" w:hanging="284"/>
      </w:pPr>
      <w:rPr>
        <w:rFonts w:hint="default"/>
        <w:sz w:val="20"/>
        <w:szCs w:val="20"/>
      </w:rPr>
    </w:lvl>
    <w:lvl w:ilvl="1">
      <w:start w:val="1"/>
      <w:numFmt w:val="bullet"/>
      <w:lvlText w:val=""/>
      <w:lvlJc w:val="left"/>
      <w:pPr>
        <w:ind w:left="567" w:hanging="283"/>
      </w:pPr>
      <w:rPr>
        <w:rFonts w:ascii="Wingdings" w:eastAsiaTheme="minorHAnsi" w:hAnsi="Wingdings" w:cs="Arial"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nsid w:val="2E483DD2"/>
    <w:multiLevelType w:val="hybridMultilevel"/>
    <w:tmpl w:val="E784584A"/>
    <w:lvl w:ilvl="0" w:tplc="04070003">
      <w:start w:val="1"/>
      <w:numFmt w:val="bullet"/>
      <w:lvlText w:val="o"/>
      <w:lvlJc w:val="left"/>
      <w:pPr>
        <w:ind w:left="1004" w:hanging="360"/>
      </w:pPr>
      <w:rPr>
        <w:rFonts w:ascii="Courier New" w:hAnsi="Courier New" w:cs="Courier New"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9">
    <w:nsid w:val="324B2437"/>
    <w:multiLevelType w:val="hybridMultilevel"/>
    <w:tmpl w:val="7A904CE0"/>
    <w:lvl w:ilvl="0" w:tplc="545A85E0">
      <w:start w:val="5"/>
      <w:numFmt w:val="bullet"/>
      <w:lvlText w:val="-"/>
      <w:lvlJc w:val="left"/>
      <w:pPr>
        <w:ind w:left="644" w:hanging="360"/>
      </w:pPr>
      <w:rPr>
        <w:rFonts w:ascii="Source Sans Pro" w:eastAsiaTheme="minorHAnsi" w:hAnsi="Source Sans Pro" w:cs="Arial"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10">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1">
    <w:nsid w:val="3F887648"/>
    <w:multiLevelType w:val="multilevel"/>
    <w:tmpl w:val="E50EF2BC"/>
    <w:lvl w:ilvl="0">
      <w:start w:val="1"/>
      <w:numFmt w:val="decimal"/>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2">
    <w:nsid w:val="40722505"/>
    <w:multiLevelType w:val="hybridMultilevel"/>
    <w:tmpl w:val="DC58B424"/>
    <w:lvl w:ilvl="0" w:tplc="CB6CA6A4">
      <w:start w:val="1"/>
      <w:numFmt w:val="bullet"/>
      <w:pStyle w:val="Textkrperafz"/>
      <w:lvlText w:val="­"/>
      <w:lvlJc w:val="left"/>
      <w:pPr>
        <w:ind w:left="720" w:firstLine="17"/>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4">
    <w:nsid w:val="45EF2B5C"/>
    <w:multiLevelType w:val="hybridMultilevel"/>
    <w:tmpl w:val="FC4A61AA"/>
    <w:lvl w:ilvl="0" w:tplc="DF7C20F4">
      <w:start w:val="5"/>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489D7AEA"/>
    <w:multiLevelType w:val="hybridMultilevel"/>
    <w:tmpl w:val="A198CC06"/>
    <w:lvl w:ilvl="0" w:tplc="04070017">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555315C8"/>
    <w:multiLevelType w:val="hybridMultilevel"/>
    <w:tmpl w:val="5100CEBA"/>
    <w:lvl w:ilvl="0" w:tplc="04070001">
      <w:start w:val="1"/>
      <w:numFmt w:val="bullet"/>
      <w:lvlText w:val=""/>
      <w:lvlJc w:val="left"/>
      <w:pPr>
        <w:ind w:left="788" w:hanging="360"/>
      </w:pPr>
      <w:rPr>
        <w:rFonts w:ascii="Symbol" w:hAnsi="Symbol" w:hint="default"/>
      </w:rPr>
    </w:lvl>
    <w:lvl w:ilvl="1" w:tplc="04070003" w:tentative="1">
      <w:start w:val="1"/>
      <w:numFmt w:val="bullet"/>
      <w:lvlText w:val="o"/>
      <w:lvlJc w:val="left"/>
      <w:pPr>
        <w:ind w:left="1508" w:hanging="360"/>
      </w:pPr>
      <w:rPr>
        <w:rFonts w:ascii="Courier New" w:hAnsi="Courier New" w:cs="Courier New" w:hint="default"/>
      </w:rPr>
    </w:lvl>
    <w:lvl w:ilvl="2" w:tplc="04070005" w:tentative="1">
      <w:start w:val="1"/>
      <w:numFmt w:val="bullet"/>
      <w:lvlText w:val=""/>
      <w:lvlJc w:val="left"/>
      <w:pPr>
        <w:ind w:left="2228" w:hanging="360"/>
      </w:pPr>
      <w:rPr>
        <w:rFonts w:ascii="Wingdings" w:hAnsi="Wingdings" w:hint="default"/>
      </w:rPr>
    </w:lvl>
    <w:lvl w:ilvl="3" w:tplc="04070001" w:tentative="1">
      <w:start w:val="1"/>
      <w:numFmt w:val="bullet"/>
      <w:lvlText w:val=""/>
      <w:lvlJc w:val="left"/>
      <w:pPr>
        <w:ind w:left="2948" w:hanging="360"/>
      </w:pPr>
      <w:rPr>
        <w:rFonts w:ascii="Symbol" w:hAnsi="Symbol" w:hint="default"/>
      </w:rPr>
    </w:lvl>
    <w:lvl w:ilvl="4" w:tplc="04070003" w:tentative="1">
      <w:start w:val="1"/>
      <w:numFmt w:val="bullet"/>
      <w:lvlText w:val="o"/>
      <w:lvlJc w:val="left"/>
      <w:pPr>
        <w:ind w:left="3668" w:hanging="360"/>
      </w:pPr>
      <w:rPr>
        <w:rFonts w:ascii="Courier New" w:hAnsi="Courier New" w:cs="Courier New" w:hint="default"/>
      </w:rPr>
    </w:lvl>
    <w:lvl w:ilvl="5" w:tplc="04070005" w:tentative="1">
      <w:start w:val="1"/>
      <w:numFmt w:val="bullet"/>
      <w:lvlText w:val=""/>
      <w:lvlJc w:val="left"/>
      <w:pPr>
        <w:ind w:left="4388" w:hanging="360"/>
      </w:pPr>
      <w:rPr>
        <w:rFonts w:ascii="Wingdings" w:hAnsi="Wingdings" w:hint="default"/>
      </w:rPr>
    </w:lvl>
    <w:lvl w:ilvl="6" w:tplc="04070001" w:tentative="1">
      <w:start w:val="1"/>
      <w:numFmt w:val="bullet"/>
      <w:lvlText w:val=""/>
      <w:lvlJc w:val="left"/>
      <w:pPr>
        <w:ind w:left="5108" w:hanging="360"/>
      </w:pPr>
      <w:rPr>
        <w:rFonts w:ascii="Symbol" w:hAnsi="Symbol" w:hint="default"/>
      </w:rPr>
    </w:lvl>
    <w:lvl w:ilvl="7" w:tplc="04070003" w:tentative="1">
      <w:start w:val="1"/>
      <w:numFmt w:val="bullet"/>
      <w:lvlText w:val="o"/>
      <w:lvlJc w:val="left"/>
      <w:pPr>
        <w:ind w:left="5828" w:hanging="360"/>
      </w:pPr>
      <w:rPr>
        <w:rFonts w:ascii="Courier New" w:hAnsi="Courier New" w:cs="Courier New" w:hint="default"/>
      </w:rPr>
    </w:lvl>
    <w:lvl w:ilvl="8" w:tplc="04070005" w:tentative="1">
      <w:start w:val="1"/>
      <w:numFmt w:val="bullet"/>
      <w:lvlText w:val=""/>
      <w:lvlJc w:val="left"/>
      <w:pPr>
        <w:ind w:left="6548" w:hanging="360"/>
      </w:pPr>
      <w:rPr>
        <w:rFonts w:ascii="Wingdings" w:hAnsi="Wingdings" w:hint="default"/>
      </w:rPr>
    </w:lvl>
  </w:abstractNum>
  <w:abstractNum w:abstractNumId="20">
    <w:nsid w:val="5B732061"/>
    <w:multiLevelType w:val="hybridMultilevel"/>
    <w:tmpl w:val="A31E2B10"/>
    <w:lvl w:ilvl="0" w:tplc="C0B8ECCA">
      <w:start w:val="1"/>
      <w:numFmt w:val="bullet"/>
      <w:pStyle w:val="AufgabeKasten"/>
      <w:lvlText w:val="☐"/>
      <w:lvlJc w:val="left"/>
      <w:pPr>
        <w:ind w:left="907" w:hanging="17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1">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67765521"/>
    <w:multiLevelType w:val="hybridMultilevel"/>
    <w:tmpl w:val="876E0EE4"/>
    <w:lvl w:ilvl="0" w:tplc="5628B83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ABE42B3"/>
    <w:multiLevelType w:val="hybridMultilevel"/>
    <w:tmpl w:val="8A30C43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6F4445EB"/>
    <w:multiLevelType w:val="hybridMultilevel"/>
    <w:tmpl w:val="D48A3358"/>
    <w:lvl w:ilvl="0" w:tplc="7FE05C02">
      <w:start w:val="1"/>
      <w:numFmt w:val="bullet"/>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6">
    <w:nsid w:val="78047FD8"/>
    <w:multiLevelType w:val="hybridMultilevel"/>
    <w:tmpl w:val="A7E227C8"/>
    <w:lvl w:ilvl="0" w:tplc="F0522B44">
      <w:start w:val="1"/>
      <w:numFmt w:val="bullet"/>
      <w:lvlText w:val="­"/>
      <w:lvlJc w:val="left"/>
      <w:pPr>
        <w:ind w:left="720" w:firstLine="17"/>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78077EFD"/>
    <w:multiLevelType w:val="hybridMultilevel"/>
    <w:tmpl w:val="146A72FC"/>
    <w:lvl w:ilvl="0" w:tplc="5504DB3C">
      <w:start w:val="2"/>
      <w:numFmt w:val="bullet"/>
      <w:lvlText w:val="-"/>
      <w:lvlJc w:val="left"/>
      <w:pPr>
        <w:ind w:left="644" w:hanging="360"/>
      </w:pPr>
      <w:rPr>
        <w:rFonts w:ascii="Source Sans Pro" w:eastAsiaTheme="minorHAnsi" w:hAnsi="Source Sans Pro" w:cs="Arial"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2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E880C3A"/>
    <w:multiLevelType w:val="hybridMultilevel"/>
    <w:tmpl w:val="761C9EAC"/>
    <w:lvl w:ilvl="0" w:tplc="F0522B44">
      <w:start w:val="1"/>
      <w:numFmt w:val="bullet"/>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num w:numId="1">
    <w:abstractNumId w:val="16"/>
  </w:num>
  <w:num w:numId="2">
    <w:abstractNumId w:val="10"/>
  </w:num>
  <w:num w:numId="3">
    <w:abstractNumId w:val="21"/>
  </w:num>
  <w:num w:numId="4">
    <w:abstractNumId w:val="22"/>
  </w:num>
  <w:num w:numId="5">
    <w:abstractNumId w:val="28"/>
  </w:num>
  <w:num w:numId="6">
    <w:abstractNumId w:val="0"/>
  </w:num>
  <w:num w:numId="7">
    <w:abstractNumId w:val="13"/>
  </w:num>
  <w:num w:numId="8">
    <w:abstractNumId w:val="15"/>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num>
  <w:num w:numId="11">
    <w:abstractNumId w:val="6"/>
  </w:num>
  <w:num w:numId="12">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9"/>
  </w:num>
  <w:num w:numId="15">
    <w:abstractNumId w:val="2"/>
  </w:num>
  <w:num w:numId="16">
    <w:abstractNumId w:val="18"/>
  </w:num>
  <w:num w:numId="17">
    <w:abstractNumId w:val="11"/>
  </w:num>
  <w:num w:numId="18">
    <w:abstractNumId w:val="7"/>
    <w:lvlOverride w:ilvl="0">
      <w:startOverride w:val="1"/>
    </w:lvlOverride>
  </w:num>
  <w:num w:numId="19">
    <w:abstractNumId w:val="27"/>
  </w:num>
  <w:num w:numId="20">
    <w:abstractNumId w:val="23"/>
  </w:num>
  <w:num w:numId="21">
    <w:abstractNumId w:val="4"/>
  </w:num>
  <w:num w:numId="22">
    <w:abstractNumId w:val="1"/>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num>
  <w:num w:numId="35">
    <w:abstractNumId w:val="14"/>
  </w:num>
  <w:num w:numId="36">
    <w:abstractNumId w:val="7"/>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num>
  <w:num w:numId="40">
    <w:abstractNumId w:val="12"/>
  </w:num>
  <w:num w:numId="41">
    <w:abstractNumId w:val="7"/>
    <w:lvlOverride w:ilvl="0">
      <w:startOverride w:val="7"/>
    </w:lvlOverride>
  </w:num>
  <w:num w:numId="42">
    <w:abstractNumId w:val="26"/>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9"/>
  </w:num>
  <w:num w:numId="46">
    <w:abstractNumId w:val="8"/>
  </w:num>
  <w:num w:numId="47">
    <w:abstractNumId w:val="5"/>
  </w:num>
  <w:num w:numId="48">
    <w:abstractNumId w:val="25"/>
  </w:num>
  <w:num w:numId="49">
    <w:abstractNumId w:val="19"/>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AD8"/>
    <w:rsid w:val="00005129"/>
    <w:rsid w:val="00005A28"/>
    <w:rsid w:val="00005EAC"/>
    <w:rsid w:val="00010974"/>
    <w:rsid w:val="000160EC"/>
    <w:rsid w:val="00024E63"/>
    <w:rsid w:val="00025132"/>
    <w:rsid w:val="0003254E"/>
    <w:rsid w:val="000343DC"/>
    <w:rsid w:val="00036A4D"/>
    <w:rsid w:val="000411A8"/>
    <w:rsid w:val="00047E1C"/>
    <w:rsid w:val="0005288C"/>
    <w:rsid w:val="00053DBC"/>
    <w:rsid w:val="0005498D"/>
    <w:rsid w:val="00057390"/>
    <w:rsid w:val="00064582"/>
    <w:rsid w:val="00075AD8"/>
    <w:rsid w:val="00085AB3"/>
    <w:rsid w:val="00092DF1"/>
    <w:rsid w:val="000977FD"/>
    <w:rsid w:val="00097AAA"/>
    <w:rsid w:val="000A2F0B"/>
    <w:rsid w:val="000A764B"/>
    <w:rsid w:val="000B1737"/>
    <w:rsid w:val="000C5FC9"/>
    <w:rsid w:val="000D5446"/>
    <w:rsid w:val="000E33F4"/>
    <w:rsid w:val="000E763B"/>
    <w:rsid w:val="000E794C"/>
    <w:rsid w:val="000F0EFA"/>
    <w:rsid w:val="000F1F71"/>
    <w:rsid w:val="001021F6"/>
    <w:rsid w:val="00102A7B"/>
    <w:rsid w:val="001066AF"/>
    <w:rsid w:val="00111E6A"/>
    <w:rsid w:val="001133E4"/>
    <w:rsid w:val="0012000E"/>
    <w:rsid w:val="001332A4"/>
    <w:rsid w:val="001424B4"/>
    <w:rsid w:val="001467A4"/>
    <w:rsid w:val="00153EE8"/>
    <w:rsid w:val="001633C8"/>
    <w:rsid w:val="00164BB7"/>
    <w:rsid w:val="00173367"/>
    <w:rsid w:val="00177093"/>
    <w:rsid w:val="00185446"/>
    <w:rsid w:val="00186B1D"/>
    <w:rsid w:val="00186B3F"/>
    <w:rsid w:val="001979E7"/>
    <w:rsid w:val="001A2103"/>
    <w:rsid w:val="001A239E"/>
    <w:rsid w:val="001A4376"/>
    <w:rsid w:val="001B4C23"/>
    <w:rsid w:val="001C241E"/>
    <w:rsid w:val="001C721C"/>
    <w:rsid w:val="001D5EDA"/>
    <w:rsid w:val="001E03DE"/>
    <w:rsid w:val="001F1C14"/>
    <w:rsid w:val="001F3112"/>
    <w:rsid w:val="0020278E"/>
    <w:rsid w:val="00203E01"/>
    <w:rsid w:val="00210735"/>
    <w:rsid w:val="002223B8"/>
    <w:rsid w:val="00225F48"/>
    <w:rsid w:val="0022617F"/>
    <w:rsid w:val="00227078"/>
    <w:rsid w:val="00233EB7"/>
    <w:rsid w:val="00234B66"/>
    <w:rsid w:val="00241372"/>
    <w:rsid w:val="00242BF1"/>
    <w:rsid w:val="00253AA4"/>
    <w:rsid w:val="00256127"/>
    <w:rsid w:val="002611F5"/>
    <w:rsid w:val="00266307"/>
    <w:rsid w:val="00274E3C"/>
    <w:rsid w:val="00280503"/>
    <w:rsid w:val="00281CB1"/>
    <w:rsid w:val="002915B8"/>
    <w:rsid w:val="00296589"/>
    <w:rsid w:val="002979DC"/>
    <w:rsid w:val="002A2D21"/>
    <w:rsid w:val="002A79B5"/>
    <w:rsid w:val="002B1CA9"/>
    <w:rsid w:val="002B5C8D"/>
    <w:rsid w:val="002E10B1"/>
    <w:rsid w:val="002E2050"/>
    <w:rsid w:val="002F2555"/>
    <w:rsid w:val="002F525E"/>
    <w:rsid w:val="003079A7"/>
    <w:rsid w:val="003125D0"/>
    <w:rsid w:val="00327A81"/>
    <w:rsid w:val="00330964"/>
    <w:rsid w:val="00334277"/>
    <w:rsid w:val="003346C3"/>
    <w:rsid w:val="0033563F"/>
    <w:rsid w:val="003421A1"/>
    <w:rsid w:val="003457A0"/>
    <w:rsid w:val="00351422"/>
    <w:rsid w:val="003552C0"/>
    <w:rsid w:val="00357C55"/>
    <w:rsid w:val="00361E5E"/>
    <w:rsid w:val="00362A92"/>
    <w:rsid w:val="00366215"/>
    <w:rsid w:val="003754CF"/>
    <w:rsid w:val="00385D63"/>
    <w:rsid w:val="00387063"/>
    <w:rsid w:val="00391945"/>
    <w:rsid w:val="003A0130"/>
    <w:rsid w:val="003A17D4"/>
    <w:rsid w:val="003A1E5C"/>
    <w:rsid w:val="003B7ADA"/>
    <w:rsid w:val="003C24E6"/>
    <w:rsid w:val="003C30AF"/>
    <w:rsid w:val="003C4B80"/>
    <w:rsid w:val="003C56C4"/>
    <w:rsid w:val="003D0AD2"/>
    <w:rsid w:val="003D2E25"/>
    <w:rsid w:val="003D4989"/>
    <w:rsid w:val="003E1EFA"/>
    <w:rsid w:val="003E3890"/>
    <w:rsid w:val="003F14E4"/>
    <w:rsid w:val="003F5C78"/>
    <w:rsid w:val="003F75E9"/>
    <w:rsid w:val="003F7CCA"/>
    <w:rsid w:val="0042086D"/>
    <w:rsid w:val="0042186C"/>
    <w:rsid w:val="0042345D"/>
    <w:rsid w:val="0043494C"/>
    <w:rsid w:val="004369EF"/>
    <w:rsid w:val="00444F9C"/>
    <w:rsid w:val="0044650F"/>
    <w:rsid w:val="004524BD"/>
    <w:rsid w:val="004529FA"/>
    <w:rsid w:val="00460539"/>
    <w:rsid w:val="00472595"/>
    <w:rsid w:val="0047779F"/>
    <w:rsid w:val="00483C54"/>
    <w:rsid w:val="00486468"/>
    <w:rsid w:val="00493E75"/>
    <w:rsid w:val="004A3188"/>
    <w:rsid w:val="004B658C"/>
    <w:rsid w:val="004C18F1"/>
    <w:rsid w:val="004D3EFB"/>
    <w:rsid w:val="004F754E"/>
    <w:rsid w:val="004F7C04"/>
    <w:rsid w:val="005039B8"/>
    <w:rsid w:val="0051078A"/>
    <w:rsid w:val="00516DF0"/>
    <w:rsid w:val="00520BD0"/>
    <w:rsid w:val="00525616"/>
    <w:rsid w:val="0053570A"/>
    <w:rsid w:val="00535F4A"/>
    <w:rsid w:val="005405A0"/>
    <w:rsid w:val="00542D04"/>
    <w:rsid w:val="00545AB7"/>
    <w:rsid w:val="00573512"/>
    <w:rsid w:val="00577103"/>
    <w:rsid w:val="00581AF7"/>
    <w:rsid w:val="00583BFC"/>
    <w:rsid w:val="00590880"/>
    <w:rsid w:val="00597140"/>
    <w:rsid w:val="005A6708"/>
    <w:rsid w:val="005B6550"/>
    <w:rsid w:val="005C19AC"/>
    <w:rsid w:val="005C4141"/>
    <w:rsid w:val="005C589B"/>
    <w:rsid w:val="005D451F"/>
    <w:rsid w:val="005E4A43"/>
    <w:rsid w:val="005F2B2B"/>
    <w:rsid w:val="005F4E68"/>
    <w:rsid w:val="005F5011"/>
    <w:rsid w:val="0061505A"/>
    <w:rsid w:val="00616040"/>
    <w:rsid w:val="00624F16"/>
    <w:rsid w:val="006308C3"/>
    <w:rsid w:val="00635328"/>
    <w:rsid w:val="0064182E"/>
    <w:rsid w:val="00651881"/>
    <w:rsid w:val="00665E61"/>
    <w:rsid w:val="0067020A"/>
    <w:rsid w:val="00674242"/>
    <w:rsid w:val="00680AF4"/>
    <w:rsid w:val="00684922"/>
    <w:rsid w:val="0069030C"/>
    <w:rsid w:val="00693AB6"/>
    <w:rsid w:val="006A2B3A"/>
    <w:rsid w:val="006A5BF4"/>
    <w:rsid w:val="006A64CA"/>
    <w:rsid w:val="006B7737"/>
    <w:rsid w:val="006C4859"/>
    <w:rsid w:val="006C493F"/>
    <w:rsid w:val="006C4D0A"/>
    <w:rsid w:val="006C7249"/>
    <w:rsid w:val="006D3107"/>
    <w:rsid w:val="006D75BC"/>
    <w:rsid w:val="006E4825"/>
    <w:rsid w:val="006F661D"/>
    <w:rsid w:val="006F6E2E"/>
    <w:rsid w:val="00706E47"/>
    <w:rsid w:val="00712924"/>
    <w:rsid w:val="00712A30"/>
    <w:rsid w:val="00715FF1"/>
    <w:rsid w:val="0072380A"/>
    <w:rsid w:val="00727D28"/>
    <w:rsid w:val="00740ADF"/>
    <w:rsid w:val="0074278F"/>
    <w:rsid w:val="00744096"/>
    <w:rsid w:val="00754321"/>
    <w:rsid w:val="0075476A"/>
    <w:rsid w:val="007577F2"/>
    <w:rsid w:val="00760104"/>
    <w:rsid w:val="00764360"/>
    <w:rsid w:val="007665EC"/>
    <w:rsid w:val="00770F61"/>
    <w:rsid w:val="007A239C"/>
    <w:rsid w:val="007B36D3"/>
    <w:rsid w:val="007B7335"/>
    <w:rsid w:val="007C55F7"/>
    <w:rsid w:val="007D5D0A"/>
    <w:rsid w:val="007E1441"/>
    <w:rsid w:val="007E429C"/>
    <w:rsid w:val="007E5B6A"/>
    <w:rsid w:val="007F67D3"/>
    <w:rsid w:val="007F7024"/>
    <w:rsid w:val="00801DE6"/>
    <w:rsid w:val="00822445"/>
    <w:rsid w:val="00832068"/>
    <w:rsid w:val="00832BFD"/>
    <w:rsid w:val="00840DEE"/>
    <w:rsid w:val="00850A64"/>
    <w:rsid w:val="00860F86"/>
    <w:rsid w:val="00873419"/>
    <w:rsid w:val="00874A59"/>
    <w:rsid w:val="00877B0B"/>
    <w:rsid w:val="00885139"/>
    <w:rsid w:val="008955B4"/>
    <w:rsid w:val="008A7911"/>
    <w:rsid w:val="008B103F"/>
    <w:rsid w:val="008B49F7"/>
    <w:rsid w:val="008B5C9B"/>
    <w:rsid w:val="008B6EE3"/>
    <w:rsid w:val="008C10F2"/>
    <w:rsid w:val="008C2856"/>
    <w:rsid w:val="008C55D5"/>
    <w:rsid w:val="008C74E5"/>
    <w:rsid w:val="008D17C4"/>
    <w:rsid w:val="008D5EDB"/>
    <w:rsid w:val="008E2D1B"/>
    <w:rsid w:val="00900D7C"/>
    <w:rsid w:val="009038C2"/>
    <w:rsid w:val="00910DE9"/>
    <w:rsid w:val="00913F2D"/>
    <w:rsid w:val="009144D8"/>
    <w:rsid w:val="00916D0F"/>
    <w:rsid w:val="00917476"/>
    <w:rsid w:val="00917C6D"/>
    <w:rsid w:val="009247E7"/>
    <w:rsid w:val="009334EC"/>
    <w:rsid w:val="00943640"/>
    <w:rsid w:val="009452CB"/>
    <w:rsid w:val="009533B3"/>
    <w:rsid w:val="0096073B"/>
    <w:rsid w:val="009735C6"/>
    <w:rsid w:val="00980E77"/>
    <w:rsid w:val="009839BE"/>
    <w:rsid w:val="009911FA"/>
    <w:rsid w:val="00992625"/>
    <w:rsid w:val="009935DA"/>
    <w:rsid w:val="0099441E"/>
    <w:rsid w:val="009B2DBA"/>
    <w:rsid w:val="009B4AF1"/>
    <w:rsid w:val="009C05F9"/>
    <w:rsid w:val="009C2229"/>
    <w:rsid w:val="009C6AD3"/>
    <w:rsid w:val="009D56E0"/>
    <w:rsid w:val="009E614B"/>
    <w:rsid w:val="009F66A5"/>
    <w:rsid w:val="009F74BE"/>
    <w:rsid w:val="00A010D4"/>
    <w:rsid w:val="00A103EA"/>
    <w:rsid w:val="00A1042A"/>
    <w:rsid w:val="00A20659"/>
    <w:rsid w:val="00A21080"/>
    <w:rsid w:val="00A24DDF"/>
    <w:rsid w:val="00A33C98"/>
    <w:rsid w:val="00A410C8"/>
    <w:rsid w:val="00A41D22"/>
    <w:rsid w:val="00A5009A"/>
    <w:rsid w:val="00A51D47"/>
    <w:rsid w:val="00A567D9"/>
    <w:rsid w:val="00A60645"/>
    <w:rsid w:val="00A73AEC"/>
    <w:rsid w:val="00A74C42"/>
    <w:rsid w:val="00A77810"/>
    <w:rsid w:val="00A91AEE"/>
    <w:rsid w:val="00AB373B"/>
    <w:rsid w:val="00AB5F36"/>
    <w:rsid w:val="00AC12CC"/>
    <w:rsid w:val="00AC3742"/>
    <w:rsid w:val="00AC75D7"/>
    <w:rsid w:val="00AD3746"/>
    <w:rsid w:val="00AE2332"/>
    <w:rsid w:val="00AE418B"/>
    <w:rsid w:val="00AE47FF"/>
    <w:rsid w:val="00AE53C5"/>
    <w:rsid w:val="00AF11A2"/>
    <w:rsid w:val="00B139F3"/>
    <w:rsid w:val="00B2315B"/>
    <w:rsid w:val="00B43592"/>
    <w:rsid w:val="00B4780D"/>
    <w:rsid w:val="00B51DE9"/>
    <w:rsid w:val="00B553BF"/>
    <w:rsid w:val="00B55577"/>
    <w:rsid w:val="00B56F9E"/>
    <w:rsid w:val="00B619C2"/>
    <w:rsid w:val="00B66B61"/>
    <w:rsid w:val="00B76531"/>
    <w:rsid w:val="00B815E2"/>
    <w:rsid w:val="00B911F3"/>
    <w:rsid w:val="00BA3365"/>
    <w:rsid w:val="00BA64CC"/>
    <w:rsid w:val="00BB4334"/>
    <w:rsid w:val="00BB629A"/>
    <w:rsid w:val="00BC2D18"/>
    <w:rsid w:val="00BC4E57"/>
    <w:rsid w:val="00BD1974"/>
    <w:rsid w:val="00BD2751"/>
    <w:rsid w:val="00BE21B0"/>
    <w:rsid w:val="00BE4DD2"/>
    <w:rsid w:val="00BE7018"/>
    <w:rsid w:val="00BF1301"/>
    <w:rsid w:val="00BF35AC"/>
    <w:rsid w:val="00BF5E7A"/>
    <w:rsid w:val="00BF7272"/>
    <w:rsid w:val="00C036FE"/>
    <w:rsid w:val="00C074DE"/>
    <w:rsid w:val="00C07653"/>
    <w:rsid w:val="00C224C8"/>
    <w:rsid w:val="00C22DA6"/>
    <w:rsid w:val="00C258F2"/>
    <w:rsid w:val="00C37F08"/>
    <w:rsid w:val="00C4772F"/>
    <w:rsid w:val="00C62390"/>
    <w:rsid w:val="00C701E5"/>
    <w:rsid w:val="00C968B7"/>
    <w:rsid w:val="00CA0F95"/>
    <w:rsid w:val="00CA4E8E"/>
    <w:rsid w:val="00CA7245"/>
    <w:rsid w:val="00CB0197"/>
    <w:rsid w:val="00CC05CB"/>
    <w:rsid w:val="00CC3814"/>
    <w:rsid w:val="00CD1CB7"/>
    <w:rsid w:val="00CD6932"/>
    <w:rsid w:val="00CE3CA4"/>
    <w:rsid w:val="00CF0506"/>
    <w:rsid w:val="00D20D85"/>
    <w:rsid w:val="00D34A82"/>
    <w:rsid w:val="00D5373C"/>
    <w:rsid w:val="00D55E22"/>
    <w:rsid w:val="00D65102"/>
    <w:rsid w:val="00D71F3F"/>
    <w:rsid w:val="00D76BE8"/>
    <w:rsid w:val="00D77352"/>
    <w:rsid w:val="00D81726"/>
    <w:rsid w:val="00DA26E0"/>
    <w:rsid w:val="00DB4A0B"/>
    <w:rsid w:val="00DB5F77"/>
    <w:rsid w:val="00DC0942"/>
    <w:rsid w:val="00DC2A31"/>
    <w:rsid w:val="00DD1147"/>
    <w:rsid w:val="00DD7332"/>
    <w:rsid w:val="00DE0F97"/>
    <w:rsid w:val="00DE1C87"/>
    <w:rsid w:val="00DE4890"/>
    <w:rsid w:val="00DE669C"/>
    <w:rsid w:val="00DF22A5"/>
    <w:rsid w:val="00DF60B9"/>
    <w:rsid w:val="00DF78A1"/>
    <w:rsid w:val="00E00B95"/>
    <w:rsid w:val="00E0229A"/>
    <w:rsid w:val="00E10131"/>
    <w:rsid w:val="00E20E9E"/>
    <w:rsid w:val="00E30B63"/>
    <w:rsid w:val="00E30E50"/>
    <w:rsid w:val="00E34088"/>
    <w:rsid w:val="00E4202E"/>
    <w:rsid w:val="00E45B19"/>
    <w:rsid w:val="00E52225"/>
    <w:rsid w:val="00E60E5A"/>
    <w:rsid w:val="00E61139"/>
    <w:rsid w:val="00E747F4"/>
    <w:rsid w:val="00E74D14"/>
    <w:rsid w:val="00E879C1"/>
    <w:rsid w:val="00EA541A"/>
    <w:rsid w:val="00EC2400"/>
    <w:rsid w:val="00EC3F69"/>
    <w:rsid w:val="00EC4EC2"/>
    <w:rsid w:val="00ED7EC8"/>
    <w:rsid w:val="00EE257A"/>
    <w:rsid w:val="00EE39DB"/>
    <w:rsid w:val="00EE6694"/>
    <w:rsid w:val="00EE7932"/>
    <w:rsid w:val="00EF7FF8"/>
    <w:rsid w:val="00F0156F"/>
    <w:rsid w:val="00F03245"/>
    <w:rsid w:val="00F14241"/>
    <w:rsid w:val="00F14895"/>
    <w:rsid w:val="00F1713F"/>
    <w:rsid w:val="00F41A99"/>
    <w:rsid w:val="00F44A67"/>
    <w:rsid w:val="00F60FD4"/>
    <w:rsid w:val="00F62D64"/>
    <w:rsid w:val="00F67B00"/>
    <w:rsid w:val="00F701F9"/>
    <w:rsid w:val="00F7220D"/>
    <w:rsid w:val="00F748DF"/>
    <w:rsid w:val="00F84125"/>
    <w:rsid w:val="00F92799"/>
    <w:rsid w:val="00F9695E"/>
    <w:rsid w:val="00F96BE1"/>
    <w:rsid w:val="00F97152"/>
    <w:rsid w:val="00FA019B"/>
    <w:rsid w:val="00FA4123"/>
    <w:rsid w:val="00FA43B6"/>
    <w:rsid w:val="00FC0F56"/>
    <w:rsid w:val="00FC73C5"/>
    <w:rsid w:val="00FD6985"/>
    <w:rsid w:val="00FE1190"/>
    <w:rsid w:val="00FF0B68"/>
    <w:rsid w:val="00FF3674"/>
    <w:rsid w:val="00FF658C"/>
    <w:rsid w:val="00FF6BC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075AD8"/>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0"/>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7"/>
      </w:numPr>
      <w:spacing w:before="120" w:after="120"/>
      <w:contextualSpacing/>
      <w:jc w:val="both"/>
    </w:pPr>
  </w:style>
  <w:style w:type="paragraph" w:customStyle="1" w:styleId="Textkrperafz">
    <w:name w:val="Textkörper_afz"/>
    <w:basedOn w:val="Standard"/>
    <w:rsid w:val="00583BFC"/>
    <w:pPr>
      <w:numPr>
        <w:numId w:val="40"/>
      </w:numPr>
      <w:spacing w:before="120" w:after="120"/>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6"/>
      </w:numPr>
      <w:contextualSpacing/>
    </w:pPr>
  </w:style>
  <w:style w:type="paragraph" w:customStyle="1" w:styleId="AufgabeEbene1">
    <w:name w:val="Aufgabe_Ebene1"/>
    <w:basedOn w:val="Standard"/>
    <w:next w:val="AufgabeText"/>
    <w:rsid w:val="00EC3F69"/>
    <w:pPr>
      <w:numPr>
        <w:numId w:val="36"/>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39"/>
      </w:numPr>
      <w:spacing w:before="120" w:after="120"/>
    </w:pPr>
  </w:style>
  <w:style w:type="paragraph" w:customStyle="1" w:styleId="AufgabeKastenangekreuzt">
    <w:name w:val="Aufgabe_Kasten_angekreuzt"/>
    <w:basedOn w:val="Standard"/>
    <w:rsid w:val="00992625"/>
    <w:pPr>
      <w:numPr>
        <w:numId w:val="8"/>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spacing w:before="120"/>
      <w:jc w:val="both"/>
    </w:pPr>
  </w:style>
  <w:style w:type="paragraph" w:customStyle="1" w:styleId="AufgabeEbene3">
    <w:name w:val="Aufgabe_Ebene3"/>
    <w:basedOn w:val="Standard"/>
    <w:rsid w:val="00992625"/>
    <w:pPr>
      <w:numPr>
        <w:ilvl w:val="2"/>
        <w:numId w:val="36"/>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1"/>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styleId="Beschriftung">
    <w:name w:val="caption"/>
    <w:basedOn w:val="Standard"/>
    <w:next w:val="Standard"/>
    <w:uiPriority w:val="35"/>
    <w:unhideWhenUsed/>
    <w:qFormat/>
    <w:rsid w:val="00910DE9"/>
    <w:pPr>
      <w:spacing w:after="200"/>
    </w:pPr>
    <w:rPr>
      <w:b/>
      <w:bCs/>
      <w:color w:val="4F81BD" w:themeColor="accent1"/>
      <w:sz w:val="18"/>
      <w:szCs w:val="18"/>
    </w:rPr>
  </w:style>
  <w:style w:type="character" w:styleId="BesuchterHyperlink">
    <w:name w:val="FollowedHyperlink"/>
    <w:basedOn w:val="Absatz-Standardschriftart"/>
    <w:uiPriority w:val="99"/>
    <w:semiHidden/>
    <w:unhideWhenUsed/>
    <w:rsid w:val="00AE233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075AD8"/>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0"/>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7"/>
      </w:numPr>
      <w:spacing w:before="120" w:after="120"/>
      <w:contextualSpacing/>
      <w:jc w:val="both"/>
    </w:pPr>
  </w:style>
  <w:style w:type="paragraph" w:customStyle="1" w:styleId="Textkrperafz">
    <w:name w:val="Textkörper_afz"/>
    <w:basedOn w:val="Standard"/>
    <w:rsid w:val="00583BFC"/>
    <w:pPr>
      <w:numPr>
        <w:numId w:val="40"/>
      </w:numPr>
      <w:spacing w:before="120" w:after="120"/>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6"/>
      </w:numPr>
      <w:contextualSpacing/>
    </w:pPr>
  </w:style>
  <w:style w:type="paragraph" w:customStyle="1" w:styleId="AufgabeEbene1">
    <w:name w:val="Aufgabe_Ebene1"/>
    <w:basedOn w:val="Standard"/>
    <w:next w:val="AufgabeText"/>
    <w:rsid w:val="00EC3F69"/>
    <w:pPr>
      <w:numPr>
        <w:numId w:val="36"/>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39"/>
      </w:numPr>
      <w:spacing w:before="120" w:after="120"/>
    </w:pPr>
  </w:style>
  <w:style w:type="paragraph" w:customStyle="1" w:styleId="AufgabeKastenangekreuzt">
    <w:name w:val="Aufgabe_Kasten_angekreuzt"/>
    <w:basedOn w:val="Standard"/>
    <w:rsid w:val="00992625"/>
    <w:pPr>
      <w:numPr>
        <w:numId w:val="8"/>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spacing w:before="120"/>
      <w:jc w:val="both"/>
    </w:pPr>
  </w:style>
  <w:style w:type="paragraph" w:customStyle="1" w:styleId="AufgabeEbene3">
    <w:name w:val="Aufgabe_Ebene3"/>
    <w:basedOn w:val="Standard"/>
    <w:rsid w:val="00992625"/>
    <w:pPr>
      <w:numPr>
        <w:ilvl w:val="2"/>
        <w:numId w:val="36"/>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1"/>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styleId="Beschriftung">
    <w:name w:val="caption"/>
    <w:basedOn w:val="Standard"/>
    <w:next w:val="Standard"/>
    <w:uiPriority w:val="35"/>
    <w:unhideWhenUsed/>
    <w:qFormat/>
    <w:rsid w:val="00910DE9"/>
    <w:pPr>
      <w:spacing w:after="200"/>
    </w:pPr>
    <w:rPr>
      <w:b/>
      <w:bCs/>
      <w:color w:val="4F81BD" w:themeColor="accent1"/>
      <w:sz w:val="18"/>
      <w:szCs w:val="18"/>
    </w:rPr>
  </w:style>
  <w:style w:type="character" w:styleId="BesuchterHyperlink">
    <w:name w:val="FollowedHyperlink"/>
    <w:basedOn w:val="Absatz-Standardschriftart"/>
    <w:uiPriority w:val="99"/>
    <w:semiHidden/>
    <w:unhideWhenUsed/>
    <w:rsid w:val="00AE233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942415621">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header" Target="header4.xml"/><Relationship Id="rId63" Type="http://schemas.openxmlformats.org/officeDocument/2006/relationships/image" Target="media/image55.emf"/><Relationship Id="rId68" Type="http://schemas.openxmlformats.org/officeDocument/2006/relationships/image" Target="media/image60.emf"/><Relationship Id="rId76" Type="http://schemas.openxmlformats.org/officeDocument/2006/relationships/image" Target="media/image68.png"/><Relationship Id="rId7" Type="http://schemas.openxmlformats.org/officeDocument/2006/relationships/footnotes" Target="footnotes.xml"/><Relationship Id="rId71" Type="http://schemas.openxmlformats.org/officeDocument/2006/relationships/image" Target="media/image63.png"/><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header" Target="header6.xml"/><Relationship Id="rId66" Type="http://schemas.openxmlformats.org/officeDocument/2006/relationships/image" Target="media/image58.emf"/><Relationship Id="rId74" Type="http://schemas.openxmlformats.org/officeDocument/2006/relationships/image" Target="media/image66.png"/><Relationship Id="rId79" Type="http://schemas.openxmlformats.org/officeDocument/2006/relationships/image" Target="media/image71.jpeg"/><Relationship Id="rId5" Type="http://schemas.openxmlformats.org/officeDocument/2006/relationships/settings" Target="settings.xml"/><Relationship Id="rId61" Type="http://schemas.openxmlformats.org/officeDocument/2006/relationships/image" Target="media/image53.png"/><Relationship Id="rId82"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2.png"/><Relationship Id="rId65" Type="http://schemas.openxmlformats.org/officeDocument/2006/relationships/image" Target="media/image57.emf"/><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header" Target="header7.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header" Target="header5.xml"/><Relationship Id="rId64" Type="http://schemas.openxmlformats.org/officeDocument/2006/relationships/image" Target="media/image56.emf"/><Relationship Id="rId69" Type="http://schemas.openxmlformats.org/officeDocument/2006/relationships/image" Target="media/image61.emf"/><Relationship Id="rId77" Type="http://schemas.openxmlformats.org/officeDocument/2006/relationships/image" Target="media/image69.jpe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64.png"/><Relationship Id="rId80" Type="http://schemas.openxmlformats.org/officeDocument/2006/relationships/image" Target="media/image72.emf"/><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image" Target="media/image51.png"/><Relationship Id="rId67" Type="http://schemas.openxmlformats.org/officeDocument/2006/relationships/image" Target="media/image59.emf"/><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footer" Target="footer2.xml"/><Relationship Id="rId62" Type="http://schemas.openxmlformats.org/officeDocument/2006/relationships/image" Target="media/image54.emf"/><Relationship Id="rId70" Type="http://schemas.openxmlformats.org/officeDocument/2006/relationships/image" Target="media/image62.jpg"/><Relationship Id="rId75" Type="http://schemas.openxmlformats.org/officeDocument/2006/relationships/image" Target="media/image67.jp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0.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0.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allg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78CC5B-5655-4C77-A860-D4164C603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beruf_allg_material.dotx</Template>
  <TotalTime>0</TotalTime>
  <Pages>37</Pages>
  <Words>7089</Words>
  <Characters>44662</Characters>
  <Application>Microsoft Office Word</Application>
  <DocSecurity>0</DocSecurity>
  <Lines>372</Lines>
  <Paragraphs>103</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51648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Landesinstitut für Schulentwicklung (HK331)</dc:creator>
  <cp:lastModifiedBy>Finkbeiner, Sören (LS)</cp:lastModifiedBy>
  <cp:revision>4</cp:revision>
  <cp:lastPrinted>2015-11-20T09:26:00Z</cp:lastPrinted>
  <dcterms:created xsi:type="dcterms:W3CDTF">2016-02-04T16:09:00Z</dcterms:created>
  <dcterms:modified xsi:type="dcterms:W3CDTF">2016-07-06T08:20:00Z</dcterms:modified>
</cp:coreProperties>
</file>