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media/image84.JPG" ContentType="image/png"/>
  <Override PartName="/word/media/image88.JPG" ContentType="image/png"/>
  <Override PartName="/word/media/image89.JPG" ContentType="image/png"/>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footer9.xml" ContentType="application/vnd.openxmlformats-officedocument.wordprocessingml.footer+xml"/>
  <Override PartName="/word/header12.xml" ContentType="application/vnd.openxmlformats-officedocument.wordprocessingml.header+xml"/>
  <Override PartName="/word/footer10.xml" ContentType="application/vnd.openxmlformats-officedocument.wordprocessingml.footer+xml"/>
  <Override PartName="/word/header13.xml" ContentType="application/vnd.openxmlformats-officedocument.wordprocessingml.header+xml"/>
  <Override PartName="/word/footer11.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header14.xml" ContentType="application/vnd.openxmlformats-officedocument.wordprocessingml.header+xml"/>
  <Override PartName="/word/footer12.xml" ContentType="application/vnd.openxmlformats-officedocument.wordprocessingml.footer+xml"/>
  <Override PartName="/word/header15.xml" ContentType="application/vnd.openxmlformats-officedocument.wordprocessingml.header+xml"/>
  <Override PartName="/word/footer1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AE3920" w:rsidP="00F92799">
      <w:pPr>
        <w:pStyle w:val="Textkrper"/>
        <w:sectPr w:rsidR="00A74C42" w:rsidRPr="00DE4890" w:rsidSect="00E60E5A">
          <w:headerReference w:type="even" r:id="rId9"/>
          <w:headerReference w:type="default" r:id="rId10"/>
          <w:footerReference w:type="even" r:id="rId11"/>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582464" behindDoc="0" locked="0" layoutInCell="1" allowOverlap="1" wp14:anchorId="4444AE9E" wp14:editId="19EBAFFA">
                <wp:simplePos x="0" y="0"/>
                <wp:positionH relativeFrom="page">
                  <wp:posOffset>865505</wp:posOffset>
                </wp:positionH>
                <wp:positionV relativeFrom="page">
                  <wp:posOffset>7083898</wp:posOffset>
                </wp:positionV>
                <wp:extent cx="4866640" cy="2098040"/>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040"/>
                        </a:xfrm>
                        <a:prstGeom prst="rect">
                          <a:avLst/>
                        </a:prstGeom>
                        <a:solidFill>
                          <a:sysClr val="window" lastClr="FFFFFF"/>
                        </a:solidFill>
                        <a:ln w="6350">
                          <a:noFill/>
                        </a:ln>
                        <a:effectLst/>
                      </wps:spPr>
                      <wps:txbx>
                        <w:txbxContent>
                          <w:p w:rsidR="00BF50F8" w:rsidRDefault="00BF50F8" w:rsidP="00A74C42">
                            <w:pPr>
                              <w:pStyle w:val="NL-Deckblatt"/>
                            </w:pPr>
                            <w:r>
                              <w:t>zum Einsatz in den Schulversuchen</w:t>
                            </w:r>
                          </w:p>
                          <w:p w:rsidR="00BF50F8" w:rsidRDefault="00BF50F8" w:rsidP="00A74C42">
                            <w:pPr>
                              <w:pStyle w:val="NL-Deckblatt"/>
                            </w:pPr>
                            <w:r>
                              <w:t>Berufsfachschule Pädagogische Erprobung (BFPE) und</w:t>
                            </w:r>
                          </w:p>
                          <w:p w:rsidR="00BF50F8" w:rsidRDefault="00BF50F8" w:rsidP="00A74C42">
                            <w:pPr>
                              <w:pStyle w:val="NL-Deckblatt"/>
                            </w:pPr>
                            <w:r>
                              <w:t>Du</w:t>
                            </w:r>
                            <w:r w:rsidR="00595FB0">
                              <w:t>ale Ausbildungsvorbereitung (AV</w:t>
                            </w:r>
                            <w:bookmarkStart w:id="0" w:name="_GoBack"/>
                            <w:bookmarkEnd w:id="0"/>
                            <w:r>
                              <w:t>dual)</w:t>
                            </w:r>
                          </w:p>
                          <w:p w:rsidR="00BF50F8" w:rsidRPr="00F648F8" w:rsidRDefault="00BF50F8"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016" o:spid="_x0000_s1026" type="#_x0000_t202" style="position:absolute;left:0;text-align:left;margin-left:68.15pt;margin-top:557.8pt;width:383.2pt;height:165.2pt;z-index:251582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" fillcolor="window" stroked="f" strokeweight=".5pt">
                <v:textbox>
                  <w:txbxContent>
                    <w:p w:rsidR="00BF50F8" w:rsidRDefault="00BF50F8" w:rsidP="00A74C42">
                      <w:pPr>
                        <w:pStyle w:val="NL-Deckblatt"/>
                      </w:pPr>
                      <w:r>
                        <w:t>zum Einsatz in den Schulversuchen</w:t>
                      </w:r>
                    </w:p>
                    <w:p w:rsidR="00BF50F8" w:rsidRDefault="00BF50F8" w:rsidP="00A74C42">
                      <w:pPr>
                        <w:pStyle w:val="NL-Deckblatt"/>
                      </w:pPr>
                      <w:r>
                        <w:t>Berufsfachschule Pädagogische Erprobung (BFPE) und</w:t>
                      </w:r>
                    </w:p>
                    <w:p w:rsidR="00BF50F8" w:rsidRDefault="00BF50F8" w:rsidP="00A74C42">
                      <w:pPr>
                        <w:pStyle w:val="NL-Deckblatt"/>
                      </w:pPr>
                      <w:r>
                        <w:t>Du</w:t>
                      </w:r>
                      <w:r w:rsidR="00595FB0">
                        <w:t>ale Ausbildungsvorbereitung (AV</w:t>
                      </w:r>
                      <w:bookmarkStart w:id="1" w:name="_GoBack"/>
                      <w:bookmarkEnd w:id="1"/>
                      <w:r>
                        <w:t>dual)</w:t>
                      </w:r>
                    </w:p>
                    <w:p w:rsidR="00BF50F8" w:rsidRPr="00F648F8" w:rsidRDefault="00BF50F8" w:rsidP="00A74C42">
                      <w:pPr>
                        <w:pStyle w:val="NL-Deckblatt"/>
                      </w:pPr>
                      <w:r>
                        <w:t>sowie den Bildungsgängen VAB, BEJ, 2BFS und 1BFS</w:t>
                      </w:r>
                    </w:p>
                  </w:txbxContent>
                </v:textbox>
                <w10:wrap anchorx="page" anchory="page"/>
              </v:shape>
            </w:pict>
          </mc:Fallback>
        </mc:AlternateContent>
      </w:r>
      <w:r w:rsidR="007B7335" w:rsidRPr="00DE4890">
        <w:rPr>
          <w:noProof/>
        </w:rPr>
        <mc:AlternateContent>
          <mc:Choice Requires="wps">
            <w:drawing>
              <wp:anchor distT="0" distB="0" distL="114300" distR="114300" simplePos="0" relativeHeight="251585536" behindDoc="0" locked="0" layoutInCell="1" allowOverlap="1" wp14:anchorId="75AF01B5" wp14:editId="55E16DF8">
                <wp:simplePos x="0" y="0"/>
                <wp:positionH relativeFrom="page">
                  <wp:posOffset>861237</wp:posOffset>
                </wp:positionH>
                <wp:positionV relativeFrom="page">
                  <wp:posOffset>4710223</wp:posOffset>
                </wp:positionV>
                <wp:extent cx="4866640" cy="2396757"/>
                <wp:effectExtent l="0" t="0" r="0" b="3810"/>
                <wp:wrapNone/>
                <wp:docPr id="1191" name="Textfeld 1191"/>
                <wp:cNvGraphicFramePr/>
                <a:graphic xmlns:a="http://schemas.openxmlformats.org/drawingml/2006/main">
                  <a:graphicData uri="http://schemas.microsoft.com/office/word/2010/wordprocessingShape">
                    <wps:wsp>
                      <wps:cNvSpPr txBox="1"/>
                      <wps:spPr>
                        <a:xfrm>
                          <a:off x="0" y="0"/>
                          <a:ext cx="4866640" cy="2396757"/>
                        </a:xfrm>
                        <a:prstGeom prst="rect">
                          <a:avLst/>
                        </a:prstGeom>
                        <a:solidFill>
                          <a:sysClr val="window" lastClr="FFFFFF"/>
                        </a:solidFill>
                        <a:ln w="6350">
                          <a:noFill/>
                        </a:ln>
                        <a:effectLst/>
                      </wps:spPr>
                      <wps:txbx>
                        <w:txbxContent>
                          <w:p w:rsidR="00BF50F8" w:rsidRDefault="00BF50F8" w:rsidP="00A74C42">
                            <w:pPr>
                              <w:pStyle w:val="NL-DeckblattFett"/>
                            </w:pPr>
                            <w:r>
                              <w:t>Niveaudifferenziertes Lernen</w:t>
                            </w:r>
                          </w:p>
                          <w:p w:rsidR="00BF50F8" w:rsidRDefault="00BF50F8" w:rsidP="00A74C42">
                            <w:pPr>
                              <w:pStyle w:val="NL-DeckblattFett"/>
                            </w:pPr>
                          </w:p>
                          <w:p w:rsidR="00BF50F8" w:rsidRDefault="00BF50F8" w:rsidP="00A74C42">
                            <w:pPr>
                              <w:pStyle w:val="NL-DeckblattFett"/>
                            </w:pPr>
                            <w:r>
                              <w:t>Kompetenzraster, Lernwegelisten und exemplarische Lernmaterialien</w:t>
                            </w:r>
                          </w:p>
                          <w:p w:rsidR="00BF50F8" w:rsidRDefault="00BF50F8" w:rsidP="00A74C42">
                            <w:pPr>
                              <w:pStyle w:val="NL-DeckblattFett"/>
                            </w:pPr>
                          </w:p>
                          <w:p w:rsidR="00BF50F8" w:rsidRDefault="00BF50F8" w:rsidP="00A74C42">
                            <w:pPr>
                              <w:pStyle w:val="NL-DeckblattFett"/>
                            </w:pPr>
                            <w:r>
                              <w:t>Elektrotechnik – Lernfeld 1</w:t>
                            </w:r>
                          </w:p>
                          <w:p w:rsidR="00BF50F8" w:rsidRDefault="00BF50F8" w:rsidP="00A74C42">
                            <w:pPr>
                              <w:pStyle w:val="NL-DeckblattFett"/>
                            </w:pPr>
                            <w:r>
                              <w:t>Lernprojekt Helikopter mit</w:t>
                            </w:r>
                          </w:p>
                          <w:p w:rsidR="00BF50F8" w:rsidRPr="000B321B" w:rsidRDefault="00BF50F8" w:rsidP="00A74C42">
                            <w:pPr>
                              <w:pStyle w:val="NL-DeckblattFett"/>
                            </w:pPr>
                            <w:r>
                              <w:t>LED-Blinklicht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191" o:spid="_x0000_s1027" type="#_x0000_t202" style="position:absolute;left:0;text-align:left;margin-left:67.8pt;margin-top:370.9pt;width:383.2pt;height:188.7pt;z-index:251585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" fillcolor="window" stroked="f" strokeweight=".5pt">
                <v:textbox>
                  <w:txbxContent>
                    <w:p w:rsidR="00BF50F8" w:rsidRDefault="00BF50F8" w:rsidP="00A74C42">
                      <w:pPr>
                        <w:pStyle w:val="NL-DeckblattFett"/>
                      </w:pPr>
                      <w:r>
                        <w:t>Niveaudifferenziertes Lernen</w:t>
                      </w:r>
                    </w:p>
                    <w:p w:rsidR="00BF50F8" w:rsidRDefault="00BF50F8" w:rsidP="00A74C42">
                      <w:pPr>
                        <w:pStyle w:val="NL-DeckblattFett"/>
                      </w:pPr>
                    </w:p>
                    <w:p w:rsidR="00BF50F8" w:rsidRDefault="00BF50F8" w:rsidP="00A74C42">
                      <w:pPr>
                        <w:pStyle w:val="NL-DeckblattFett"/>
                      </w:pPr>
                      <w:r>
                        <w:t>Kompetenzraster, Lernwegelisten und exemplarische Lernmaterialien</w:t>
                      </w:r>
                    </w:p>
                    <w:p w:rsidR="00BF50F8" w:rsidRDefault="00BF50F8" w:rsidP="00A74C42">
                      <w:pPr>
                        <w:pStyle w:val="NL-DeckblattFett"/>
                      </w:pPr>
                    </w:p>
                    <w:p w:rsidR="00BF50F8" w:rsidRDefault="00BF50F8" w:rsidP="00A74C42">
                      <w:pPr>
                        <w:pStyle w:val="NL-DeckblattFett"/>
                      </w:pPr>
                      <w:r>
                        <w:t>Elektrotechnik – Lernfeld 1</w:t>
                      </w:r>
                    </w:p>
                    <w:p w:rsidR="00BF50F8" w:rsidRDefault="00BF50F8" w:rsidP="00A74C42">
                      <w:pPr>
                        <w:pStyle w:val="NL-DeckblattFett"/>
                      </w:pPr>
                      <w:r>
                        <w:t>Lernprojekt Helikopter mit</w:t>
                      </w:r>
                    </w:p>
                    <w:p w:rsidR="00BF50F8" w:rsidRPr="000B321B" w:rsidRDefault="00BF50F8" w:rsidP="00A74C42">
                      <w:pPr>
                        <w:pStyle w:val="NL-DeckblattFett"/>
                      </w:pPr>
                      <w:r>
                        <w:t>LED-Blinklicht</w:t>
                      </w:r>
                    </w:p>
                  </w:txbxContent>
                </v:textbox>
                <w10:wrap anchorx="page" anchory="page"/>
              </v:shape>
            </w:pict>
          </mc:Fallback>
        </mc:AlternateContent>
      </w:r>
      <w:r w:rsidR="003F5C78" w:rsidRPr="00DE4890">
        <w:rPr>
          <w:noProof/>
        </w:rPr>
        <mc:AlternateContent>
          <mc:Choice Requires="wps">
            <w:drawing>
              <wp:anchor distT="0" distB="0" distL="114300" distR="114300" simplePos="0" relativeHeight="251583488" behindDoc="0" locked="0" layoutInCell="1" allowOverlap="1" wp14:anchorId="50F9C453" wp14:editId="18ED93F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BF50F8" w:rsidRPr="00F648F8" w:rsidRDefault="00BF50F8" w:rsidP="007B7335">
                            <w:pPr>
                              <w:pStyle w:val="NL-DeckblattFett"/>
                            </w:pPr>
                            <w:r>
                              <w:t>Stuttgart 2016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583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BF50F8" w:rsidRPr="00F648F8" w:rsidRDefault="00BF50F8" w:rsidP="007B7335">
                      <w:pPr>
                        <w:pStyle w:val="NL-DeckblattFett"/>
                      </w:pPr>
                      <w:r>
                        <w:t>Stuttgart 2016</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581440" behindDoc="0" locked="0" layoutInCell="1" allowOverlap="1" wp14:anchorId="6D51850D" wp14:editId="6B6A3144">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BF50F8" w:rsidRPr="00F648F8" w:rsidRDefault="00BF50F8"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581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BF50F8" w:rsidRPr="00F648F8" w:rsidRDefault="00BF50F8" w:rsidP="00A74C42">
                      <w:pPr>
                        <w:pStyle w:val="NL-DeckblattFett"/>
                      </w:pPr>
                      <w:r w:rsidRPr="00F648F8">
                        <w:t xml:space="preserve">Berufliche </w:t>
                      </w:r>
                      <w:r w:rsidRPr="00A74C42">
                        <w:t>Schulen</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584512" behindDoc="0" locked="0" layoutInCell="1" allowOverlap="1" wp14:anchorId="63F0ED1F" wp14:editId="2CC59C00">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BF50F8" w:rsidRPr="00F648F8" w:rsidRDefault="00BF50F8"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584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BF50F8" w:rsidRPr="00F648F8" w:rsidRDefault="00BF50F8" w:rsidP="00A74C42">
                      <w:pPr>
                        <w:pStyle w:val="NL-Deckblatt"/>
                      </w:pPr>
                      <w:r w:rsidRPr="00A74C42">
                        <w:t>Berufsfachschule</w:t>
                      </w:r>
                    </w:p>
                  </w:txbxContent>
                </v:textbox>
                <w10:wrap anchorx="page" anchory="page"/>
              </v:shape>
            </w:pict>
          </mc:Fallback>
        </mc:AlternateContent>
      </w:r>
    </w:p>
    <w:tbl>
      <w:tblPr>
        <w:tblStyle w:val="Tabellenraster1"/>
        <w:tblpPr w:leftFromText="142" w:rightFromText="142" w:vertAnchor="page" w:horzAnchor="margin" w:tblpY="8304"/>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403E3A" w:rsidRPr="00DE4890" w:rsidTr="00507D1B">
        <w:tc>
          <w:tcPr>
            <w:tcW w:w="9322" w:type="dxa"/>
            <w:gridSpan w:val="2"/>
          </w:tcPr>
          <w:p w:rsidR="00403E3A" w:rsidRPr="00DE4890" w:rsidRDefault="00403E3A" w:rsidP="00507D1B">
            <w:pPr>
              <w:pStyle w:val="berschrift1"/>
              <w:outlineLvl w:val="0"/>
            </w:pPr>
            <w:r w:rsidRPr="00DE4890">
              <w:lastRenderedPageBreak/>
              <w:t>Impressum</w:t>
            </w:r>
          </w:p>
        </w:tc>
      </w:tr>
      <w:tr w:rsidR="00507D1B" w:rsidRPr="00DE4890" w:rsidTr="00507D1B">
        <w:tc>
          <w:tcPr>
            <w:tcW w:w="1815" w:type="dxa"/>
          </w:tcPr>
          <w:p w:rsidR="00507D1B" w:rsidRPr="00DE4890" w:rsidRDefault="00507D1B" w:rsidP="00507D1B">
            <w:pPr>
              <w:pStyle w:val="ImpressumNamen"/>
              <w:framePr w:hSpace="0" w:wrap="auto" w:vAnchor="margin" w:yAlign="inline"/>
            </w:pPr>
            <w:r w:rsidRPr="00DE4890">
              <w:t>Herausgeber</w:t>
            </w:r>
          </w:p>
        </w:tc>
        <w:tc>
          <w:tcPr>
            <w:tcW w:w="7507" w:type="dxa"/>
          </w:tcPr>
          <w:p w:rsidR="00507D1B" w:rsidRPr="00DE4890" w:rsidRDefault="00507D1B" w:rsidP="00507D1B">
            <w:pPr>
              <w:pStyle w:val="Impressum"/>
            </w:pPr>
            <w:r w:rsidRPr="00DE4890">
              <w:t>Landesinstitut für Schulentwicklung (LS)</w:t>
            </w:r>
          </w:p>
          <w:p w:rsidR="00507D1B" w:rsidRDefault="00507D1B" w:rsidP="00507D1B">
            <w:pPr>
              <w:pStyle w:val="Impressum"/>
            </w:pPr>
            <w:r w:rsidRPr="00DE4890">
              <w:t xml:space="preserve">Heilbronner Straße 172, 70191 Stuttgart </w:t>
            </w:r>
          </w:p>
          <w:p w:rsidR="00507D1B" w:rsidRDefault="00507D1B" w:rsidP="00507D1B">
            <w:pPr>
              <w:pStyle w:val="Impressum"/>
            </w:pPr>
            <w:r>
              <w:t>Telefon: 0711 6642-0</w:t>
            </w:r>
          </w:p>
          <w:p w:rsidR="00507D1B" w:rsidRPr="00DE4890" w:rsidRDefault="00507D1B" w:rsidP="00507D1B">
            <w:pPr>
              <w:pStyle w:val="Impressum"/>
            </w:pPr>
            <w:r>
              <w:t>Telefax: 0711 6642-1099</w:t>
            </w:r>
          </w:p>
          <w:p w:rsidR="00507D1B" w:rsidRDefault="00507D1B" w:rsidP="00507D1B">
            <w:pPr>
              <w:pStyle w:val="Impressum"/>
            </w:pPr>
            <w:r>
              <w:t xml:space="preserve">E-Mail: </w:t>
            </w:r>
            <w:r w:rsidRPr="00DE4890">
              <w:t>poststelle</w:t>
            </w:r>
            <w:hyperlink r:id="rId12" w:history="1">
              <w:r w:rsidRPr="00DE4890">
                <w:t>@ls.kv.bwl.de</w:t>
              </w:r>
            </w:hyperlink>
          </w:p>
          <w:p w:rsidR="00507D1B" w:rsidRPr="00DE4890" w:rsidRDefault="00507D1B" w:rsidP="00507D1B">
            <w:pPr>
              <w:pStyle w:val="Impressum"/>
            </w:pPr>
            <w:r>
              <w:t>www.ls-bw.de</w:t>
            </w:r>
          </w:p>
          <w:p w:rsidR="00507D1B" w:rsidRPr="00DE4890" w:rsidRDefault="00507D1B" w:rsidP="00507D1B">
            <w:pPr>
              <w:pStyle w:val="Impressum"/>
            </w:pPr>
          </w:p>
        </w:tc>
      </w:tr>
      <w:tr w:rsidR="00507D1B" w:rsidRPr="00DE4890" w:rsidTr="00507D1B">
        <w:tc>
          <w:tcPr>
            <w:tcW w:w="1815" w:type="dxa"/>
          </w:tcPr>
          <w:p w:rsidR="00507D1B" w:rsidRPr="00DE4890" w:rsidRDefault="00507D1B" w:rsidP="00507D1B">
            <w:pPr>
              <w:pStyle w:val="ImpressumNamen"/>
              <w:framePr w:hSpace="0" w:wrap="auto" w:vAnchor="margin" w:yAlign="inline"/>
            </w:pPr>
            <w:r w:rsidRPr="00DE4890">
              <w:t>Druck und Vertrieb</w:t>
            </w:r>
          </w:p>
        </w:tc>
        <w:tc>
          <w:tcPr>
            <w:tcW w:w="7507" w:type="dxa"/>
          </w:tcPr>
          <w:p w:rsidR="00507D1B" w:rsidRPr="00DE4890" w:rsidRDefault="00507D1B" w:rsidP="00507D1B">
            <w:pPr>
              <w:pStyle w:val="Impressum"/>
            </w:pPr>
            <w:r w:rsidRPr="00DE4890">
              <w:t>Landesinstitut für Schulentwicklung (LS)</w:t>
            </w:r>
          </w:p>
          <w:p w:rsidR="00507D1B" w:rsidRDefault="00507D1B" w:rsidP="00507D1B">
            <w:pPr>
              <w:pStyle w:val="Impressum"/>
            </w:pPr>
            <w:r w:rsidRPr="00DE4890">
              <w:t>Heilbronner Straße 172, 70191 Stuttgart</w:t>
            </w:r>
          </w:p>
          <w:p w:rsidR="00507D1B" w:rsidRPr="00DE4890" w:rsidRDefault="00507D1B" w:rsidP="00507D1B">
            <w:pPr>
              <w:pStyle w:val="Impressum"/>
            </w:pPr>
            <w:r>
              <w:t>Telefon: 0711 6642-1204</w:t>
            </w:r>
          </w:p>
          <w:p w:rsidR="00507D1B" w:rsidRPr="00DE4890" w:rsidRDefault="00BF50F8" w:rsidP="00507D1B">
            <w:pPr>
              <w:pStyle w:val="Impressum"/>
            </w:pPr>
            <w:hyperlink r:id="rId13" w:history="1">
              <w:r w:rsidR="00507D1B" w:rsidRPr="00DE4890">
                <w:t>www.ls-webshop.de</w:t>
              </w:r>
            </w:hyperlink>
          </w:p>
          <w:p w:rsidR="00507D1B" w:rsidRPr="00DE4890" w:rsidRDefault="00507D1B" w:rsidP="00507D1B">
            <w:pPr>
              <w:pStyle w:val="Impressum"/>
            </w:pPr>
          </w:p>
        </w:tc>
      </w:tr>
      <w:tr w:rsidR="00507D1B" w:rsidRPr="00DE4890" w:rsidTr="00507D1B">
        <w:tc>
          <w:tcPr>
            <w:tcW w:w="1815" w:type="dxa"/>
          </w:tcPr>
          <w:p w:rsidR="00507D1B" w:rsidRPr="00DE4890" w:rsidRDefault="00507D1B" w:rsidP="00507D1B">
            <w:pPr>
              <w:pStyle w:val="ImpressumNamen"/>
              <w:framePr w:hSpace="0" w:wrap="auto" w:vAnchor="margin" w:yAlign="inline"/>
            </w:pPr>
            <w:r w:rsidRPr="00DE4890">
              <w:t>Urheberrecht</w:t>
            </w:r>
          </w:p>
        </w:tc>
        <w:tc>
          <w:tcPr>
            <w:tcW w:w="7507" w:type="dxa"/>
            <w:tcMar>
              <w:bottom w:w="170" w:type="dxa"/>
            </w:tcMar>
          </w:tcPr>
          <w:p w:rsidR="00507D1B" w:rsidRPr="00DE4890" w:rsidRDefault="00507D1B" w:rsidP="00507D1B">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507D1B" w:rsidRPr="00DE4890" w:rsidRDefault="00507D1B" w:rsidP="00507D1B">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507D1B" w:rsidRPr="00DE4890" w:rsidRDefault="00507D1B" w:rsidP="00507D1B">
            <w:pPr>
              <w:pStyle w:val="Impressum"/>
            </w:pPr>
          </w:p>
          <w:p w:rsidR="00507D1B" w:rsidRPr="00DE4890" w:rsidRDefault="00507D1B" w:rsidP="00507D1B">
            <w:pPr>
              <w:pStyle w:val="Impressum"/>
            </w:pPr>
            <w:r w:rsidRPr="00DE4890">
              <w:t xml:space="preserve">© Landesinstitut für </w:t>
            </w:r>
            <w:r w:rsidR="00B74481">
              <w:t>Schulentwicklung, Stuttgart 2016</w:t>
            </w:r>
          </w:p>
        </w:tc>
      </w:tr>
    </w:tbl>
    <w:p w:rsidR="000977FD" w:rsidRPr="00581AF7" w:rsidRDefault="00A5009A" w:rsidP="00581AF7">
      <w:pPr>
        <w:pStyle w:val="berschrift1"/>
      </w:pPr>
      <w:r w:rsidRPr="00581AF7">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0977FD" w:rsidRPr="00DE4890" w:rsidTr="000977FD">
        <w:tc>
          <w:tcPr>
            <w:tcW w:w="2065" w:type="dxa"/>
          </w:tcPr>
          <w:p w:rsidR="000977FD" w:rsidRPr="00DE4890" w:rsidRDefault="000977FD" w:rsidP="00233EB7">
            <w:pPr>
              <w:pStyle w:val="ImpressumNamen"/>
              <w:framePr w:hSpace="0" w:wrap="auto" w:vAnchor="margin" w:yAlign="inline"/>
            </w:pPr>
            <w:r w:rsidRPr="00DE4890">
              <w:t>Redaktion</w:t>
            </w:r>
          </w:p>
        </w:tc>
        <w:tc>
          <w:tcPr>
            <w:tcW w:w="7291" w:type="dxa"/>
          </w:tcPr>
          <w:p w:rsidR="00507D1B" w:rsidRDefault="00507D1B" w:rsidP="00507D1B">
            <w:pPr>
              <w:pStyle w:val="ImpressumNamen"/>
              <w:framePr w:hSpace="0" w:wrap="auto" w:vAnchor="margin" w:yAlign="inline"/>
            </w:pPr>
            <w:r>
              <w:t>Tanja Rieger, Ministerium für Kultus, Jugend und Sport</w:t>
            </w:r>
            <w:r w:rsidR="00B74481">
              <w:t xml:space="preserve"> Baden-Württemberg</w:t>
            </w:r>
          </w:p>
          <w:p w:rsidR="000977FD" w:rsidRPr="00DE4890" w:rsidRDefault="00507D1B" w:rsidP="00B74481">
            <w:pPr>
              <w:pStyle w:val="ImpressumNamen"/>
              <w:framePr w:hSpace="0" w:wrap="auto" w:vAnchor="margin" w:yAlign="inline"/>
            </w:pPr>
            <w:r>
              <w:t>Sören Finkbeiner, Landesinstitut für Schulentwicklung Stuttgart</w:t>
            </w: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Autor/in</w:t>
            </w:r>
          </w:p>
        </w:tc>
        <w:tc>
          <w:tcPr>
            <w:tcW w:w="7291" w:type="dxa"/>
            <w:shd w:val="clear" w:color="auto" w:fill="auto"/>
          </w:tcPr>
          <w:p w:rsidR="000977FD" w:rsidRPr="00DE4890" w:rsidRDefault="000304FE" w:rsidP="00233EB7">
            <w:pPr>
              <w:pStyle w:val="ImpressumNamen"/>
              <w:framePr w:hSpace="0" w:wrap="auto" w:vAnchor="margin" w:yAlign="inline"/>
            </w:pPr>
            <w:r>
              <w:t>Wolfgang Jöst, Hans-Freudenberg-Schule Weinheim</w:t>
            </w:r>
          </w:p>
          <w:p w:rsidR="000977FD" w:rsidRPr="00DE4890" w:rsidRDefault="002609EA" w:rsidP="00233EB7">
            <w:pPr>
              <w:pStyle w:val="ImpressumNamen"/>
              <w:framePr w:hSpace="0" w:wrap="auto" w:vAnchor="margin" w:yAlign="inline"/>
            </w:pPr>
            <w:r>
              <w:t>Marc Pfeifer</w:t>
            </w:r>
            <w:r w:rsidR="000977FD" w:rsidRPr="00DE4890">
              <w:t xml:space="preserve">, </w:t>
            </w:r>
            <w:r w:rsidR="004B0D94">
              <w:t>Georg-Kerschensteiner-</w:t>
            </w:r>
            <w:r>
              <w:t>Schule Müllheim</w:t>
            </w:r>
          </w:p>
          <w:p w:rsidR="002609EA" w:rsidRPr="00DE4890" w:rsidRDefault="002609EA" w:rsidP="002609EA">
            <w:pPr>
              <w:pStyle w:val="ImpressumNamen"/>
              <w:framePr w:hSpace="0" w:wrap="auto" w:vAnchor="margin" w:yAlign="inline"/>
            </w:pPr>
            <w:r>
              <w:t>Martin Maurer</w:t>
            </w:r>
            <w:r w:rsidRPr="00DE4890">
              <w:t xml:space="preserve">, </w:t>
            </w:r>
            <w:r w:rsidR="004B0D94">
              <w:t>Georg-Kerschensteiner-</w:t>
            </w:r>
            <w:r>
              <w:t>Schule Müllheim</w:t>
            </w:r>
          </w:p>
          <w:p w:rsidR="000977FD" w:rsidRPr="00DE4890" w:rsidRDefault="000977FD" w:rsidP="00233EB7">
            <w:pPr>
              <w:pStyle w:val="ImpressumNamen"/>
              <w:framePr w:hSpace="0" w:wrap="auto" w:vAnchor="margin" w:yAlign="inline"/>
            </w:pP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Stand</w:t>
            </w:r>
          </w:p>
        </w:tc>
        <w:tc>
          <w:tcPr>
            <w:tcW w:w="7291" w:type="dxa"/>
          </w:tcPr>
          <w:p w:rsidR="000977FD" w:rsidRPr="00DE4890" w:rsidRDefault="00BF50F8" w:rsidP="00B74481">
            <w:pPr>
              <w:pStyle w:val="ImpressumNamen"/>
              <w:framePr w:hSpace="0" w:wrap="auto" w:vAnchor="margin" w:yAlign="inline"/>
            </w:pPr>
            <w:r>
              <w:t>Oktober</w:t>
            </w:r>
            <w:r w:rsidR="000304FE">
              <w:t xml:space="preserve"> 201</w:t>
            </w:r>
            <w:r w:rsidR="00714F0A">
              <w:t>6</w:t>
            </w:r>
          </w:p>
        </w:tc>
      </w:tr>
    </w:tbl>
    <w:p w:rsidR="00770F61" w:rsidRPr="00DE4890" w:rsidRDefault="00770F61" w:rsidP="00581AF7">
      <w:pPr>
        <w:pStyle w:val="Textkrper"/>
      </w:pPr>
      <w:r w:rsidRPr="00DE4890">
        <w:br w:type="page"/>
      </w:r>
    </w:p>
    <w:p w:rsidR="00A74C42" w:rsidRPr="00DE4890" w:rsidRDefault="00A74C42" w:rsidP="0072380A">
      <w:pPr>
        <w:pStyle w:val="berschrift1"/>
      </w:pPr>
      <w:r w:rsidRPr="00DE4890">
        <w:lastRenderedPageBreak/>
        <w:t>Inhaltsverzeichnis</w:t>
      </w:r>
    </w:p>
    <w:p w:rsidR="00A74C42" w:rsidRPr="00DE4890" w:rsidRDefault="00A74C42" w:rsidP="00A74C42">
      <w:pPr>
        <w:pStyle w:val="Textkrper"/>
      </w:pPr>
      <w:r w:rsidRPr="00DE4890">
        <w:t>Die Seiten sind als Kopiervorlagen angelegt und enthalten deshalb keine durchgängige Seitennummerierung.</w:t>
      </w:r>
    </w:p>
    <w:p w:rsidR="00544761" w:rsidRPr="00DE4890" w:rsidRDefault="00A74C42" w:rsidP="0094720C">
      <w:pPr>
        <w:pStyle w:val="Inhaltsverzeichnisnr"/>
      </w:pPr>
      <w:r w:rsidRPr="00DE4890">
        <w:t>Kompet</w:t>
      </w:r>
      <w:r w:rsidR="000304FE">
        <w:t xml:space="preserve">enzraster </w:t>
      </w:r>
      <w:r w:rsidR="000304FE" w:rsidRPr="004666D9">
        <w:t>Elektrotechnik</w:t>
      </w:r>
    </w:p>
    <w:p w:rsidR="00A74C42" w:rsidRDefault="00680500" w:rsidP="00A74C42">
      <w:pPr>
        <w:pStyle w:val="Inhaltsverzeichnisnr"/>
      </w:pPr>
      <w:r>
        <w:t>Lernwegeliste E</w:t>
      </w:r>
      <w:r w:rsidR="00B23D25">
        <w:t>T</w:t>
      </w:r>
      <w:r w:rsidR="00A74C42" w:rsidRPr="00DE4890">
        <w:t>1.01</w:t>
      </w:r>
      <w:r w:rsidR="00544761">
        <w:t>:</w:t>
      </w:r>
      <w:r w:rsidR="00211CDC">
        <w:t xml:space="preserve"> </w:t>
      </w:r>
      <w:r w:rsidR="0094720C">
        <w:t>Projekt: Helikopter mit</w:t>
      </w:r>
      <w:r w:rsidR="00544761">
        <w:t xml:space="preserve"> </w:t>
      </w:r>
      <w:r w:rsidR="004B0D94">
        <w:t xml:space="preserve"> LED-</w:t>
      </w:r>
      <w:r>
        <w:t>Blin</w:t>
      </w:r>
      <w:r w:rsidR="0094720C">
        <w:t>klicht</w:t>
      </w:r>
    </w:p>
    <w:p w:rsidR="00CF7468" w:rsidRPr="00DE4890" w:rsidRDefault="00890922" w:rsidP="00A74C42">
      <w:pPr>
        <w:pStyle w:val="Inhaltsverzeichnisnr"/>
      </w:pPr>
      <w:r>
        <w:t>Hinweise zu dieser Handreichung (ET1.</w:t>
      </w:r>
      <w:r w:rsidR="001B490E">
        <w:t xml:space="preserve">01), </w:t>
      </w:r>
      <w:proofErr w:type="spellStart"/>
      <w:r w:rsidR="001B490E">
        <w:t>Advance</w:t>
      </w:r>
      <w:proofErr w:type="spellEnd"/>
      <w:r w:rsidR="001B490E">
        <w:t xml:space="preserve"> Organizer</w:t>
      </w:r>
      <w:r>
        <w:rPr>
          <w:rFonts w:eastAsia="Calibri"/>
        </w:rPr>
        <w:t>, Projektbeschreibung (ET1.01)</w:t>
      </w:r>
    </w:p>
    <w:tbl>
      <w:tblPr>
        <w:tblW w:w="16635" w:type="dxa"/>
        <w:tblLook w:val="04A0" w:firstRow="1" w:lastRow="0" w:firstColumn="1" w:lastColumn="0" w:noHBand="0" w:noVBand="1"/>
      </w:tblPr>
      <w:tblGrid>
        <w:gridCol w:w="1434"/>
        <w:gridCol w:w="1709"/>
        <w:gridCol w:w="6746"/>
        <w:gridCol w:w="6746"/>
      </w:tblGrid>
      <w:tr w:rsidR="005777A3" w:rsidRPr="00DE4890" w:rsidTr="00943526">
        <w:trPr>
          <w:gridAfter w:val="1"/>
          <w:wAfter w:w="6746" w:type="dxa"/>
        </w:trPr>
        <w:tc>
          <w:tcPr>
            <w:tcW w:w="1434" w:type="dxa"/>
            <w:shd w:val="clear" w:color="auto" w:fill="auto"/>
          </w:tcPr>
          <w:p w:rsidR="005777A3" w:rsidRPr="005777A3" w:rsidRDefault="005777A3" w:rsidP="00A47095">
            <w:pPr>
              <w:rPr>
                <w:b/>
              </w:rPr>
            </w:pPr>
          </w:p>
        </w:tc>
        <w:tc>
          <w:tcPr>
            <w:tcW w:w="1709" w:type="dxa"/>
            <w:shd w:val="clear" w:color="auto" w:fill="auto"/>
          </w:tcPr>
          <w:p w:rsidR="005777A3" w:rsidRPr="00DE4890" w:rsidRDefault="005777A3" w:rsidP="005777A3">
            <w:pPr>
              <w:pStyle w:val="Textkrper"/>
              <w:rPr>
                <w:rStyle w:val="Fett"/>
              </w:rPr>
            </w:pPr>
            <w:r w:rsidRPr="00DE4890">
              <w:rPr>
                <w:rStyle w:val="Fett"/>
              </w:rPr>
              <w:t>Lernthema</w:t>
            </w:r>
          </w:p>
        </w:tc>
        <w:tc>
          <w:tcPr>
            <w:tcW w:w="6746" w:type="dxa"/>
            <w:shd w:val="clear" w:color="auto" w:fill="auto"/>
          </w:tcPr>
          <w:p w:rsidR="005777A3" w:rsidRPr="00DE4890" w:rsidRDefault="005777A3" w:rsidP="005777A3">
            <w:pPr>
              <w:pStyle w:val="Textkrper"/>
              <w:rPr>
                <w:rStyle w:val="Fett"/>
              </w:rPr>
            </w:pPr>
          </w:p>
        </w:tc>
      </w:tr>
      <w:tr w:rsidR="000D6D5E" w:rsidRPr="00DE4890" w:rsidTr="00943526">
        <w:trPr>
          <w:gridAfter w:val="1"/>
          <w:wAfter w:w="6746" w:type="dxa"/>
        </w:trPr>
        <w:tc>
          <w:tcPr>
            <w:tcW w:w="1434" w:type="dxa"/>
            <w:shd w:val="clear" w:color="auto" w:fill="auto"/>
          </w:tcPr>
          <w:p w:rsidR="000D6D5E" w:rsidRPr="005777A3" w:rsidRDefault="000D6D5E" w:rsidP="00A47095">
            <w:pPr>
              <w:rPr>
                <w:b/>
              </w:rPr>
            </w:pPr>
          </w:p>
        </w:tc>
        <w:tc>
          <w:tcPr>
            <w:tcW w:w="1709" w:type="dxa"/>
            <w:shd w:val="clear" w:color="auto" w:fill="auto"/>
          </w:tcPr>
          <w:p w:rsidR="000D6D5E" w:rsidRPr="000D6D5E" w:rsidRDefault="000D6D5E" w:rsidP="001E5961">
            <w:r w:rsidRPr="000D6D5E">
              <w:t>ET1.01.02</w:t>
            </w:r>
          </w:p>
        </w:tc>
        <w:tc>
          <w:tcPr>
            <w:tcW w:w="6746" w:type="dxa"/>
            <w:shd w:val="clear" w:color="auto" w:fill="auto"/>
          </w:tcPr>
          <w:p w:rsidR="000D6D5E" w:rsidRPr="00DE4890" w:rsidRDefault="000D6D5E" w:rsidP="001E5961">
            <w:pPr>
              <w:pStyle w:val="Textkrper"/>
              <w:rPr>
                <w:rStyle w:val="Fett"/>
              </w:rPr>
            </w:pPr>
            <w:r>
              <w:rPr>
                <w:rStyle w:val="Fett"/>
              </w:rPr>
              <w:t>Einfacher Stromkreis</w:t>
            </w:r>
          </w:p>
        </w:tc>
      </w:tr>
      <w:tr w:rsidR="000D6D5E" w:rsidRPr="00DE4890" w:rsidTr="00943526">
        <w:trPr>
          <w:gridAfter w:val="1"/>
          <w:wAfter w:w="6746" w:type="dxa"/>
        </w:trPr>
        <w:tc>
          <w:tcPr>
            <w:tcW w:w="1434" w:type="dxa"/>
            <w:shd w:val="clear" w:color="auto" w:fill="auto"/>
          </w:tcPr>
          <w:p w:rsidR="000D6D5E" w:rsidRPr="005777A3" w:rsidRDefault="000D6D5E" w:rsidP="005777A3">
            <w:pPr>
              <w:rPr>
                <w:b/>
              </w:rPr>
            </w:pPr>
          </w:p>
        </w:tc>
        <w:tc>
          <w:tcPr>
            <w:tcW w:w="1709" w:type="dxa"/>
            <w:shd w:val="clear" w:color="auto" w:fill="auto"/>
          </w:tcPr>
          <w:p w:rsidR="000D6D5E" w:rsidRPr="00DE4890" w:rsidRDefault="000D6D5E" w:rsidP="005777A3">
            <w:pPr>
              <w:pStyle w:val="Textkrper"/>
              <w:rPr>
                <w:rStyle w:val="Fett"/>
              </w:rPr>
            </w:pPr>
            <w:r>
              <w:rPr>
                <w:rStyle w:val="Fett"/>
              </w:rPr>
              <w:t>Lernschritte</w:t>
            </w:r>
          </w:p>
        </w:tc>
        <w:tc>
          <w:tcPr>
            <w:tcW w:w="6746" w:type="dxa"/>
            <w:shd w:val="clear" w:color="auto" w:fill="auto"/>
          </w:tcPr>
          <w:p w:rsidR="000D6D5E" w:rsidRDefault="000D6D5E" w:rsidP="005777A3">
            <w:pPr>
              <w:pStyle w:val="Textkrper"/>
              <w:rPr>
                <w:rStyle w:val="Fett"/>
              </w:rPr>
            </w:pPr>
          </w:p>
        </w:tc>
      </w:tr>
      <w:tr w:rsidR="000D6D5E" w:rsidRPr="00DE4890" w:rsidTr="00943526">
        <w:trPr>
          <w:gridAfter w:val="1"/>
          <w:wAfter w:w="6746" w:type="dxa"/>
        </w:trPr>
        <w:tc>
          <w:tcPr>
            <w:tcW w:w="1434" w:type="dxa"/>
            <w:shd w:val="clear" w:color="auto" w:fill="auto"/>
          </w:tcPr>
          <w:p w:rsidR="000D6D5E" w:rsidRPr="00DE4890" w:rsidRDefault="000D6D5E" w:rsidP="005777A3"/>
        </w:tc>
        <w:tc>
          <w:tcPr>
            <w:tcW w:w="1709" w:type="dxa"/>
            <w:shd w:val="clear" w:color="auto" w:fill="auto"/>
          </w:tcPr>
          <w:p w:rsidR="000D6D5E" w:rsidRPr="00DE4890" w:rsidRDefault="000D6D5E" w:rsidP="00A47095">
            <w:pPr>
              <w:pStyle w:val="Textkrper"/>
            </w:pPr>
            <w:r>
              <w:t>ET</w:t>
            </w:r>
            <w:r w:rsidRPr="00DE4890">
              <w:t>1.01.0</w:t>
            </w:r>
            <w:r>
              <w:t>2</w:t>
            </w:r>
            <w:r w:rsidRPr="00DE4890">
              <w:t>.01</w:t>
            </w:r>
            <w:r>
              <w:t xml:space="preserve"> </w:t>
            </w:r>
          </w:p>
        </w:tc>
        <w:tc>
          <w:tcPr>
            <w:tcW w:w="6746" w:type="dxa"/>
            <w:shd w:val="clear" w:color="auto" w:fill="auto"/>
          </w:tcPr>
          <w:p w:rsidR="000D6D5E" w:rsidRPr="00DE4890" w:rsidRDefault="000D6D5E" w:rsidP="005777A3">
            <w:pPr>
              <w:pStyle w:val="Textkrper"/>
            </w:pPr>
            <w:r>
              <w:t>Demontage und Reproduktionsaufgabe A – C</w:t>
            </w:r>
          </w:p>
        </w:tc>
      </w:tr>
      <w:tr w:rsidR="000D6D5E" w:rsidRPr="00DE4890" w:rsidTr="00943526">
        <w:trPr>
          <w:gridAfter w:val="1"/>
          <w:wAfter w:w="6746" w:type="dxa"/>
        </w:trPr>
        <w:tc>
          <w:tcPr>
            <w:tcW w:w="1434" w:type="dxa"/>
            <w:shd w:val="clear" w:color="auto" w:fill="auto"/>
          </w:tcPr>
          <w:p w:rsidR="000D6D5E" w:rsidRPr="00DE4890" w:rsidRDefault="000D6D5E" w:rsidP="005777A3"/>
        </w:tc>
        <w:tc>
          <w:tcPr>
            <w:tcW w:w="1709" w:type="dxa"/>
            <w:shd w:val="clear" w:color="auto" w:fill="auto"/>
          </w:tcPr>
          <w:p w:rsidR="000D6D5E" w:rsidRPr="00DE4890" w:rsidRDefault="000D6D5E" w:rsidP="00A47095">
            <w:pPr>
              <w:pStyle w:val="Textkrper"/>
            </w:pPr>
            <w:r>
              <w:t>ET1.01.</w:t>
            </w:r>
            <w:r w:rsidRPr="004666D9">
              <w:t>0</w:t>
            </w:r>
            <w:r>
              <w:t>2</w:t>
            </w:r>
            <w:r w:rsidRPr="004666D9">
              <w:t>.02</w:t>
            </w:r>
          </w:p>
        </w:tc>
        <w:tc>
          <w:tcPr>
            <w:tcW w:w="6746" w:type="dxa"/>
            <w:shd w:val="clear" w:color="auto" w:fill="auto"/>
          </w:tcPr>
          <w:p w:rsidR="000D6D5E" w:rsidRPr="00DE4890" w:rsidRDefault="000D6D5E" w:rsidP="005777A3">
            <w:pPr>
              <w:pStyle w:val="Textkrper"/>
            </w:pPr>
            <w:r>
              <w:t>Einfacher Stromkreis Aufgabe A – mit Hilfekarte</w:t>
            </w:r>
          </w:p>
        </w:tc>
      </w:tr>
      <w:tr w:rsidR="000D6D5E" w:rsidRPr="00DE4890" w:rsidTr="00943526">
        <w:trPr>
          <w:gridAfter w:val="1"/>
          <w:wAfter w:w="6746" w:type="dxa"/>
        </w:trPr>
        <w:tc>
          <w:tcPr>
            <w:tcW w:w="1434" w:type="dxa"/>
            <w:shd w:val="clear" w:color="auto" w:fill="auto"/>
          </w:tcPr>
          <w:p w:rsidR="000D6D5E" w:rsidRPr="00DE4890" w:rsidRDefault="000D6D5E" w:rsidP="00C12C92"/>
        </w:tc>
        <w:tc>
          <w:tcPr>
            <w:tcW w:w="1709" w:type="dxa"/>
            <w:shd w:val="clear" w:color="auto" w:fill="auto"/>
          </w:tcPr>
          <w:p w:rsidR="000D6D5E" w:rsidRPr="00DE4890" w:rsidRDefault="000D6D5E" w:rsidP="00A47095">
            <w:pPr>
              <w:pStyle w:val="Textkrper"/>
            </w:pPr>
            <w:r>
              <w:t>ET1.01.</w:t>
            </w:r>
            <w:r w:rsidRPr="004666D9">
              <w:t>0</w:t>
            </w:r>
            <w:r>
              <w:t>2</w:t>
            </w:r>
            <w:r w:rsidRPr="004666D9">
              <w:t>.02</w:t>
            </w:r>
          </w:p>
        </w:tc>
        <w:tc>
          <w:tcPr>
            <w:tcW w:w="6746" w:type="dxa"/>
            <w:shd w:val="clear" w:color="auto" w:fill="auto"/>
          </w:tcPr>
          <w:p w:rsidR="000D6D5E" w:rsidRPr="00DE4890" w:rsidRDefault="000D6D5E" w:rsidP="00C12C92">
            <w:pPr>
              <w:pStyle w:val="Textkrper"/>
            </w:pPr>
            <w:r>
              <w:t>Einfacher Stromkreis Aufgabe B, C</w:t>
            </w:r>
          </w:p>
        </w:tc>
      </w:tr>
      <w:tr w:rsidR="000D6D5E" w:rsidRPr="00DE4890" w:rsidTr="00943526">
        <w:trPr>
          <w:gridAfter w:val="1"/>
          <w:wAfter w:w="6746" w:type="dxa"/>
        </w:trPr>
        <w:tc>
          <w:tcPr>
            <w:tcW w:w="1434" w:type="dxa"/>
            <w:shd w:val="clear" w:color="auto" w:fill="auto"/>
          </w:tcPr>
          <w:p w:rsidR="000D6D5E" w:rsidRPr="00DE4890" w:rsidRDefault="000D6D5E" w:rsidP="00C12C92"/>
        </w:tc>
        <w:tc>
          <w:tcPr>
            <w:tcW w:w="1709" w:type="dxa"/>
            <w:shd w:val="clear" w:color="auto" w:fill="auto"/>
          </w:tcPr>
          <w:p w:rsidR="000D6D5E" w:rsidRPr="00DE4890" w:rsidRDefault="000D6D5E" w:rsidP="00A47095">
            <w:pPr>
              <w:pStyle w:val="Textkrper"/>
            </w:pPr>
            <w:r>
              <w:t>ET1.01.</w:t>
            </w:r>
            <w:r w:rsidRPr="004666D9">
              <w:t>0</w:t>
            </w:r>
            <w:r>
              <w:t>2</w:t>
            </w:r>
            <w:r w:rsidRPr="004666D9">
              <w:t>.0</w:t>
            </w:r>
            <w:r>
              <w:t>3</w:t>
            </w:r>
          </w:p>
        </w:tc>
        <w:tc>
          <w:tcPr>
            <w:tcW w:w="6746" w:type="dxa"/>
            <w:shd w:val="clear" w:color="auto" w:fill="auto"/>
          </w:tcPr>
          <w:p w:rsidR="000D6D5E" w:rsidRPr="00DE4890" w:rsidRDefault="000D6D5E" w:rsidP="005777A3">
            <w:pPr>
              <w:pStyle w:val="Textkrper"/>
            </w:pPr>
            <w:r>
              <w:t>Einfacher Stromkreis Kontrollaufgabe</w:t>
            </w:r>
          </w:p>
        </w:tc>
      </w:tr>
      <w:tr w:rsidR="000D6D5E" w:rsidRPr="00DE4890" w:rsidTr="00943526">
        <w:trPr>
          <w:gridAfter w:val="1"/>
          <w:wAfter w:w="6746" w:type="dxa"/>
        </w:trPr>
        <w:tc>
          <w:tcPr>
            <w:tcW w:w="1434" w:type="dxa"/>
            <w:shd w:val="clear" w:color="auto" w:fill="auto"/>
          </w:tcPr>
          <w:p w:rsidR="000D6D5E" w:rsidRPr="00DE4890" w:rsidRDefault="000D6D5E" w:rsidP="00C12C92"/>
        </w:tc>
        <w:tc>
          <w:tcPr>
            <w:tcW w:w="1709" w:type="dxa"/>
            <w:shd w:val="clear" w:color="auto" w:fill="auto"/>
          </w:tcPr>
          <w:p w:rsidR="000D6D5E" w:rsidRPr="00DE4890" w:rsidRDefault="000D6D5E" w:rsidP="005777A3">
            <w:pPr>
              <w:pStyle w:val="Textkrper"/>
            </w:pPr>
          </w:p>
        </w:tc>
        <w:tc>
          <w:tcPr>
            <w:tcW w:w="6746" w:type="dxa"/>
            <w:shd w:val="clear" w:color="auto" w:fill="auto"/>
          </w:tcPr>
          <w:p w:rsidR="000D6D5E" w:rsidRPr="00DE4890" w:rsidRDefault="000D6D5E" w:rsidP="005777A3">
            <w:pPr>
              <w:pStyle w:val="Textkrper"/>
            </w:pPr>
            <w:r>
              <w:t>Einfacher Stromkreis Kontrollaufgabe – Lösung</w:t>
            </w:r>
          </w:p>
        </w:tc>
      </w:tr>
      <w:tr w:rsidR="000D6D5E" w:rsidRPr="00DE4890" w:rsidTr="00943526">
        <w:trPr>
          <w:gridAfter w:val="1"/>
          <w:wAfter w:w="6746" w:type="dxa"/>
        </w:trPr>
        <w:tc>
          <w:tcPr>
            <w:tcW w:w="1434" w:type="dxa"/>
            <w:shd w:val="clear" w:color="auto" w:fill="auto"/>
          </w:tcPr>
          <w:p w:rsidR="000D6D5E" w:rsidRPr="00DE4890" w:rsidRDefault="000D6D5E" w:rsidP="005777A3"/>
        </w:tc>
        <w:tc>
          <w:tcPr>
            <w:tcW w:w="1709" w:type="dxa"/>
            <w:shd w:val="clear" w:color="auto" w:fill="auto"/>
          </w:tcPr>
          <w:p w:rsidR="000D6D5E" w:rsidRDefault="000D6D5E" w:rsidP="005777A3">
            <w:pPr>
              <w:pStyle w:val="Textkrper"/>
            </w:pPr>
          </w:p>
        </w:tc>
        <w:tc>
          <w:tcPr>
            <w:tcW w:w="6746" w:type="dxa"/>
            <w:shd w:val="clear" w:color="auto" w:fill="auto"/>
          </w:tcPr>
          <w:p w:rsidR="000D6D5E" w:rsidRDefault="000D6D5E" w:rsidP="005777A3">
            <w:pPr>
              <w:pStyle w:val="Textkrper"/>
            </w:pPr>
          </w:p>
        </w:tc>
      </w:tr>
      <w:tr w:rsidR="000D6D5E" w:rsidRPr="00DE4890" w:rsidTr="00943526">
        <w:trPr>
          <w:gridAfter w:val="1"/>
          <w:wAfter w:w="6746" w:type="dxa"/>
        </w:trPr>
        <w:tc>
          <w:tcPr>
            <w:tcW w:w="1434" w:type="dxa"/>
            <w:shd w:val="clear" w:color="auto" w:fill="auto"/>
          </w:tcPr>
          <w:p w:rsidR="000D6D5E" w:rsidRPr="00EA281E" w:rsidRDefault="000D6D5E" w:rsidP="00A47095">
            <w:pPr>
              <w:rPr>
                <w:b/>
              </w:rPr>
            </w:pPr>
          </w:p>
        </w:tc>
        <w:tc>
          <w:tcPr>
            <w:tcW w:w="1709" w:type="dxa"/>
            <w:shd w:val="clear" w:color="auto" w:fill="auto"/>
          </w:tcPr>
          <w:p w:rsidR="000D6D5E" w:rsidRPr="00EA281E" w:rsidRDefault="000D6D5E" w:rsidP="005777A3">
            <w:pPr>
              <w:pStyle w:val="Textkrper"/>
              <w:rPr>
                <w:b/>
              </w:rPr>
            </w:pPr>
            <w:r w:rsidRPr="00EA281E">
              <w:rPr>
                <w:b/>
              </w:rPr>
              <w:t>Lernthema</w:t>
            </w:r>
          </w:p>
        </w:tc>
        <w:tc>
          <w:tcPr>
            <w:tcW w:w="6746" w:type="dxa"/>
            <w:shd w:val="clear" w:color="auto" w:fill="auto"/>
          </w:tcPr>
          <w:p w:rsidR="000D6D5E" w:rsidRPr="00EA281E" w:rsidRDefault="000D6D5E" w:rsidP="005777A3">
            <w:pPr>
              <w:pStyle w:val="Textkrper"/>
              <w:rPr>
                <w:b/>
              </w:rPr>
            </w:pPr>
          </w:p>
        </w:tc>
      </w:tr>
      <w:tr w:rsidR="000D6D5E" w:rsidRPr="00DE4890" w:rsidTr="00943526">
        <w:trPr>
          <w:gridAfter w:val="1"/>
          <w:wAfter w:w="6746" w:type="dxa"/>
        </w:trPr>
        <w:tc>
          <w:tcPr>
            <w:tcW w:w="1434" w:type="dxa"/>
            <w:shd w:val="clear" w:color="auto" w:fill="auto"/>
          </w:tcPr>
          <w:p w:rsidR="000D6D5E" w:rsidRPr="00EA281E" w:rsidRDefault="000D6D5E" w:rsidP="00A47095">
            <w:pPr>
              <w:rPr>
                <w:b/>
              </w:rPr>
            </w:pPr>
          </w:p>
        </w:tc>
        <w:tc>
          <w:tcPr>
            <w:tcW w:w="1709" w:type="dxa"/>
            <w:shd w:val="clear" w:color="auto" w:fill="auto"/>
          </w:tcPr>
          <w:p w:rsidR="000D6D5E" w:rsidRPr="000D6D5E" w:rsidRDefault="000D6D5E" w:rsidP="001E5961">
            <w:r w:rsidRPr="000D6D5E">
              <w:t>ET1.01.03</w:t>
            </w:r>
          </w:p>
        </w:tc>
        <w:tc>
          <w:tcPr>
            <w:tcW w:w="6746" w:type="dxa"/>
            <w:shd w:val="clear" w:color="auto" w:fill="auto"/>
          </w:tcPr>
          <w:p w:rsidR="000D6D5E" w:rsidRPr="00EA281E" w:rsidRDefault="000D6D5E" w:rsidP="001E5961">
            <w:pPr>
              <w:pStyle w:val="Textkrper"/>
              <w:rPr>
                <w:b/>
              </w:rPr>
            </w:pPr>
            <w:r w:rsidRPr="00EA281E">
              <w:rPr>
                <w:b/>
              </w:rPr>
              <w:t>Größen und Einheiten</w:t>
            </w:r>
          </w:p>
        </w:tc>
      </w:tr>
      <w:tr w:rsidR="000D6D5E" w:rsidRPr="00DE4890" w:rsidTr="00943526">
        <w:trPr>
          <w:gridAfter w:val="1"/>
          <w:wAfter w:w="6746" w:type="dxa"/>
        </w:trPr>
        <w:tc>
          <w:tcPr>
            <w:tcW w:w="1434" w:type="dxa"/>
            <w:shd w:val="clear" w:color="auto" w:fill="auto"/>
          </w:tcPr>
          <w:p w:rsidR="000D6D5E" w:rsidRPr="00DE4890" w:rsidRDefault="000D6D5E" w:rsidP="005777A3"/>
        </w:tc>
        <w:tc>
          <w:tcPr>
            <w:tcW w:w="1709" w:type="dxa"/>
            <w:shd w:val="clear" w:color="auto" w:fill="auto"/>
          </w:tcPr>
          <w:p w:rsidR="000D6D5E" w:rsidRPr="00EA281E" w:rsidRDefault="000D6D5E" w:rsidP="005777A3">
            <w:pPr>
              <w:pStyle w:val="Textkrper"/>
              <w:rPr>
                <w:b/>
              </w:rPr>
            </w:pPr>
            <w:r w:rsidRPr="00EA281E">
              <w:rPr>
                <w:b/>
              </w:rPr>
              <w:t>Lernschritt</w:t>
            </w:r>
            <w:r>
              <w:rPr>
                <w:b/>
              </w:rPr>
              <w:t>e</w:t>
            </w:r>
          </w:p>
        </w:tc>
        <w:tc>
          <w:tcPr>
            <w:tcW w:w="6746" w:type="dxa"/>
            <w:shd w:val="clear" w:color="auto" w:fill="auto"/>
          </w:tcPr>
          <w:p w:rsidR="000D6D5E" w:rsidRDefault="000D6D5E" w:rsidP="005777A3">
            <w:pPr>
              <w:pStyle w:val="Textkrper"/>
            </w:pPr>
          </w:p>
        </w:tc>
      </w:tr>
      <w:tr w:rsidR="000D6D5E" w:rsidRPr="00DE4890" w:rsidTr="00943526">
        <w:trPr>
          <w:gridAfter w:val="1"/>
          <w:wAfter w:w="6746" w:type="dxa"/>
        </w:trPr>
        <w:tc>
          <w:tcPr>
            <w:tcW w:w="1434" w:type="dxa"/>
            <w:shd w:val="clear" w:color="auto" w:fill="auto"/>
          </w:tcPr>
          <w:p w:rsidR="000D6D5E" w:rsidRPr="00DE4890" w:rsidRDefault="000D6D5E" w:rsidP="00EA281E"/>
        </w:tc>
        <w:tc>
          <w:tcPr>
            <w:tcW w:w="1709" w:type="dxa"/>
            <w:shd w:val="clear" w:color="auto" w:fill="auto"/>
          </w:tcPr>
          <w:p w:rsidR="000D6D5E" w:rsidRPr="00DE4890" w:rsidRDefault="000D6D5E" w:rsidP="00A47095">
            <w:pPr>
              <w:pStyle w:val="Textkrper"/>
            </w:pPr>
            <w:r>
              <w:t>ET</w:t>
            </w:r>
            <w:r w:rsidRPr="00DE4890">
              <w:t>1.01.0</w:t>
            </w:r>
            <w:r>
              <w:t>3</w:t>
            </w:r>
            <w:r w:rsidRPr="00DE4890">
              <w:t>.01</w:t>
            </w:r>
            <w:r>
              <w:t xml:space="preserve"> </w:t>
            </w:r>
          </w:p>
        </w:tc>
        <w:tc>
          <w:tcPr>
            <w:tcW w:w="6746" w:type="dxa"/>
            <w:shd w:val="clear" w:color="auto" w:fill="auto"/>
          </w:tcPr>
          <w:p w:rsidR="000D6D5E" w:rsidRDefault="000D6D5E" w:rsidP="00EA281E">
            <w:pPr>
              <w:pStyle w:val="Textkrper"/>
            </w:pPr>
            <w:r>
              <w:t>Größen und Einheiten Aufgabe A – C</w:t>
            </w:r>
          </w:p>
        </w:tc>
      </w:tr>
      <w:tr w:rsidR="000D6D5E" w:rsidRPr="00DE4890" w:rsidTr="00943526">
        <w:trPr>
          <w:gridAfter w:val="1"/>
          <w:wAfter w:w="6746" w:type="dxa"/>
        </w:trPr>
        <w:tc>
          <w:tcPr>
            <w:tcW w:w="1434" w:type="dxa"/>
            <w:shd w:val="clear" w:color="auto" w:fill="auto"/>
          </w:tcPr>
          <w:p w:rsidR="000D6D5E" w:rsidRPr="00DE4890" w:rsidRDefault="000D6D5E" w:rsidP="00EA281E"/>
        </w:tc>
        <w:tc>
          <w:tcPr>
            <w:tcW w:w="1709" w:type="dxa"/>
            <w:shd w:val="clear" w:color="auto" w:fill="auto"/>
          </w:tcPr>
          <w:p w:rsidR="000D6D5E" w:rsidRPr="00DE4890" w:rsidRDefault="000D6D5E" w:rsidP="00EA281E">
            <w:pPr>
              <w:pStyle w:val="Textkrper"/>
            </w:pPr>
          </w:p>
        </w:tc>
        <w:tc>
          <w:tcPr>
            <w:tcW w:w="6746" w:type="dxa"/>
            <w:shd w:val="clear" w:color="auto" w:fill="auto"/>
          </w:tcPr>
          <w:p w:rsidR="000D6D5E" w:rsidRDefault="000D6D5E" w:rsidP="00BC085B">
            <w:pPr>
              <w:pStyle w:val="Textkrper"/>
            </w:pPr>
            <w:r>
              <w:t>Größen und Einheiten Aufgabe – Lösung A – C</w:t>
            </w:r>
          </w:p>
        </w:tc>
      </w:tr>
      <w:tr w:rsidR="000D6D5E" w:rsidRPr="00DE4890" w:rsidTr="00943526">
        <w:trPr>
          <w:gridAfter w:val="1"/>
          <w:wAfter w:w="6746" w:type="dxa"/>
        </w:trPr>
        <w:tc>
          <w:tcPr>
            <w:tcW w:w="1434" w:type="dxa"/>
            <w:shd w:val="clear" w:color="auto" w:fill="auto"/>
          </w:tcPr>
          <w:p w:rsidR="000D6D5E" w:rsidRPr="00DE4890" w:rsidRDefault="000D6D5E" w:rsidP="00EA281E"/>
        </w:tc>
        <w:tc>
          <w:tcPr>
            <w:tcW w:w="1709" w:type="dxa"/>
            <w:shd w:val="clear" w:color="auto" w:fill="auto"/>
          </w:tcPr>
          <w:p w:rsidR="000D6D5E" w:rsidRDefault="000D6D5E" w:rsidP="00EA281E">
            <w:pPr>
              <w:pStyle w:val="Textkrper"/>
            </w:pPr>
          </w:p>
        </w:tc>
        <w:tc>
          <w:tcPr>
            <w:tcW w:w="6746" w:type="dxa"/>
            <w:shd w:val="clear" w:color="auto" w:fill="auto"/>
          </w:tcPr>
          <w:p w:rsidR="000D6D5E" w:rsidRDefault="000D6D5E" w:rsidP="00EA281E">
            <w:pPr>
              <w:pStyle w:val="Textkrper"/>
            </w:pPr>
          </w:p>
        </w:tc>
      </w:tr>
      <w:tr w:rsidR="000D6D5E" w:rsidRPr="00DE4890" w:rsidTr="00943526">
        <w:trPr>
          <w:gridAfter w:val="1"/>
          <w:wAfter w:w="6746" w:type="dxa"/>
        </w:trPr>
        <w:tc>
          <w:tcPr>
            <w:tcW w:w="1434" w:type="dxa"/>
            <w:shd w:val="clear" w:color="auto" w:fill="auto"/>
          </w:tcPr>
          <w:p w:rsidR="000D6D5E" w:rsidRPr="00EA281E" w:rsidRDefault="000D6D5E" w:rsidP="00A47095">
            <w:pPr>
              <w:rPr>
                <w:b/>
              </w:rPr>
            </w:pPr>
          </w:p>
        </w:tc>
        <w:tc>
          <w:tcPr>
            <w:tcW w:w="1709" w:type="dxa"/>
            <w:shd w:val="clear" w:color="auto" w:fill="auto"/>
          </w:tcPr>
          <w:p w:rsidR="000D6D5E" w:rsidRPr="00EA281E" w:rsidRDefault="000D6D5E" w:rsidP="00C12C92">
            <w:pPr>
              <w:pStyle w:val="Textkrper"/>
              <w:rPr>
                <w:b/>
              </w:rPr>
            </w:pPr>
            <w:r w:rsidRPr="00EA281E">
              <w:rPr>
                <w:b/>
              </w:rPr>
              <w:t>Lernthema</w:t>
            </w:r>
          </w:p>
        </w:tc>
        <w:tc>
          <w:tcPr>
            <w:tcW w:w="6746" w:type="dxa"/>
            <w:shd w:val="clear" w:color="auto" w:fill="auto"/>
          </w:tcPr>
          <w:p w:rsidR="000D6D5E" w:rsidRPr="00EA281E" w:rsidRDefault="000D6D5E" w:rsidP="00C12C92">
            <w:pPr>
              <w:pStyle w:val="Textkrper"/>
              <w:rPr>
                <w:b/>
              </w:rPr>
            </w:pPr>
          </w:p>
        </w:tc>
      </w:tr>
      <w:tr w:rsidR="000D6D5E" w:rsidRPr="00DE4890" w:rsidTr="00943526">
        <w:trPr>
          <w:gridAfter w:val="1"/>
          <w:wAfter w:w="6746" w:type="dxa"/>
        </w:trPr>
        <w:tc>
          <w:tcPr>
            <w:tcW w:w="1434" w:type="dxa"/>
            <w:shd w:val="clear" w:color="auto" w:fill="auto"/>
          </w:tcPr>
          <w:p w:rsidR="000D6D5E" w:rsidRPr="00EA281E" w:rsidRDefault="000D6D5E" w:rsidP="00A47095">
            <w:pPr>
              <w:rPr>
                <w:b/>
              </w:rPr>
            </w:pPr>
          </w:p>
        </w:tc>
        <w:tc>
          <w:tcPr>
            <w:tcW w:w="1709" w:type="dxa"/>
            <w:shd w:val="clear" w:color="auto" w:fill="auto"/>
          </w:tcPr>
          <w:p w:rsidR="000D6D5E" w:rsidRPr="000D6D5E" w:rsidRDefault="000D6D5E" w:rsidP="001E5961">
            <w:r w:rsidRPr="000D6D5E">
              <w:t>ET1.01.04</w:t>
            </w:r>
          </w:p>
        </w:tc>
        <w:tc>
          <w:tcPr>
            <w:tcW w:w="6746" w:type="dxa"/>
            <w:shd w:val="clear" w:color="auto" w:fill="auto"/>
          </w:tcPr>
          <w:p w:rsidR="000D6D5E" w:rsidRPr="00EA281E" w:rsidRDefault="000D6D5E" w:rsidP="001E5961">
            <w:pPr>
              <w:pStyle w:val="Textkrper"/>
              <w:rPr>
                <w:b/>
              </w:rPr>
            </w:pPr>
            <w:r>
              <w:rPr>
                <w:b/>
              </w:rPr>
              <w:t>Elektrische Spannung</w:t>
            </w:r>
          </w:p>
        </w:tc>
      </w:tr>
      <w:tr w:rsidR="000D6D5E" w:rsidRPr="00DE4890" w:rsidTr="00943526">
        <w:trPr>
          <w:gridAfter w:val="1"/>
          <w:wAfter w:w="6746" w:type="dxa"/>
        </w:trPr>
        <w:tc>
          <w:tcPr>
            <w:tcW w:w="1434" w:type="dxa"/>
            <w:shd w:val="clear" w:color="auto" w:fill="auto"/>
          </w:tcPr>
          <w:p w:rsidR="000D6D5E" w:rsidRPr="00DE4890" w:rsidRDefault="000D6D5E" w:rsidP="00EA281E"/>
        </w:tc>
        <w:tc>
          <w:tcPr>
            <w:tcW w:w="1709" w:type="dxa"/>
            <w:shd w:val="clear" w:color="auto" w:fill="auto"/>
          </w:tcPr>
          <w:p w:rsidR="000D6D5E" w:rsidRPr="005777A3" w:rsidRDefault="000D6D5E" w:rsidP="00EA281E">
            <w:pPr>
              <w:pStyle w:val="Textkrper"/>
              <w:rPr>
                <w:b/>
              </w:rPr>
            </w:pPr>
            <w:r w:rsidRPr="005777A3">
              <w:rPr>
                <w:b/>
              </w:rPr>
              <w:t>Lernschritt</w:t>
            </w:r>
            <w:r>
              <w:rPr>
                <w:b/>
              </w:rPr>
              <w:t>e</w:t>
            </w:r>
          </w:p>
        </w:tc>
        <w:tc>
          <w:tcPr>
            <w:tcW w:w="6746" w:type="dxa"/>
            <w:shd w:val="clear" w:color="auto" w:fill="auto"/>
          </w:tcPr>
          <w:p w:rsidR="000D6D5E" w:rsidRDefault="000D6D5E" w:rsidP="00EA281E">
            <w:pPr>
              <w:pStyle w:val="Textkrper"/>
            </w:pPr>
          </w:p>
        </w:tc>
      </w:tr>
      <w:tr w:rsidR="000D6D5E" w:rsidRPr="00DE4890" w:rsidTr="00943526">
        <w:trPr>
          <w:gridAfter w:val="1"/>
          <w:wAfter w:w="6746" w:type="dxa"/>
        </w:trPr>
        <w:tc>
          <w:tcPr>
            <w:tcW w:w="1434" w:type="dxa"/>
            <w:shd w:val="clear" w:color="auto" w:fill="auto"/>
          </w:tcPr>
          <w:p w:rsidR="000D6D5E" w:rsidRPr="00DE4890" w:rsidRDefault="000D6D5E" w:rsidP="00E82AC8"/>
        </w:tc>
        <w:tc>
          <w:tcPr>
            <w:tcW w:w="1709" w:type="dxa"/>
            <w:shd w:val="clear" w:color="auto" w:fill="auto"/>
          </w:tcPr>
          <w:p w:rsidR="000D6D5E" w:rsidRPr="00DE4890" w:rsidRDefault="000D6D5E" w:rsidP="00A47095">
            <w:pPr>
              <w:pStyle w:val="Textkrper"/>
            </w:pPr>
            <w:r>
              <w:t>ET</w:t>
            </w:r>
            <w:r w:rsidRPr="00DE4890">
              <w:t>1.01.0</w:t>
            </w:r>
            <w:r>
              <w:t>4</w:t>
            </w:r>
            <w:r w:rsidRPr="00DE4890">
              <w:t>.01</w:t>
            </w:r>
            <w:r>
              <w:t xml:space="preserve"> </w:t>
            </w:r>
          </w:p>
        </w:tc>
        <w:tc>
          <w:tcPr>
            <w:tcW w:w="6746" w:type="dxa"/>
            <w:shd w:val="clear" w:color="auto" w:fill="auto"/>
          </w:tcPr>
          <w:p w:rsidR="000D6D5E" w:rsidRDefault="000D6D5E" w:rsidP="00E82AC8">
            <w:pPr>
              <w:pStyle w:val="Textkrper"/>
            </w:pPr>
            <w:r>
              <w:t xml:space="preserve">Information/Einführung elektrische Spannung </w:t>
            </w:r>
          </w:p>
          <w:p w:rsidR="000D6D5E" w:rsidRDefault="000D6D5E" w:rsidP="00E82AC8">
            <w:pPr>
              <w:pStyle w:val="Textkrper"/>
            </w:pPr>
            <w:r>
              <w:t>Modell der elektrischen Spannung A – C</w:t>
            </w:r>
          </w:p>
        </w:tc>
      </w:tr>
      <w:tr w:rsidR="000D6D5E" w:rsidRPr="00DE4890" w:rsidTr="00943526">
        <w:trPr>
          <w:gridAfter w:val="1"/>
          <w:wAfter w:w="6746" w:type="dxa"/>
        </w:trPr>
        <w:tc>
          <w:tcPr>
            <w:tcW w:w="1434" w:type="dxa"/>
            <w:shd w:val="clear" w:color="auto" w:fill="auto"/>
          </w:tcPr>
          <w:p w:rsidR="000D6D5E" w:rsidRPr="00DE4890" w:rsidRDefault="000D6D5E" w:rsidP="00E82AC8">
            <w:pPr>
              <w:spacing w:line="240" w:lineRule="exact"/>
            </w:pPr>
          </w:p>
        </w:tc>
        <w:tc>
          <w:tcPr>
            <w:tcW w:w="1709" w:type="dxa"/>
            <w:shd w:val="clear" w:color="auto" w:fill="auto"/>
          </w:tcPr>
          <w:p w:rsidR="000D6D5E" w:rsidRPr="00DE4890" w:rsidRDefault="000D6D5E" w:rsidP="00A47095">
            <w:pPr>
              <w:pStyle w:val="Textkrper"/>
            </w:pPr>
            <w:r>
              <w:t>ET</w:t>
            </w:r>
            <w:r w:rsidRPr="00DE4890">
              <w:t>1.01.0</w:t>
            </w:r>
            <w:r>
              <w:t>4</w:t>
            </w:r>
            <w:r w:rsidRPr="00DE4890">
              <w:t>.0</w:t>
            </w:r>
            <w:r>
              <w:t xml:space="preserve">2 </w:t>
            </w:r>
          </w:p>
        </w:tc>
        <w:tc>
          <w:tcPr>
            <w:tcW w:w="6746" w:type="dxa"/>
            <w:shd w:val="clear" w:color="auto" w:fill="auto"/>
          </w:tcPr>
          <w:p w:rsidR="000D6D5E" w:rsidRDefault="000D6D5E" w:rsidP="00E82AC8">
            <w:pPr>
              <w:pStyle w:val="Textkrper"/>
            </w:pPr>
            <w:r>
              <w:t xml:space="preserve">Information </w:t>
            </w:r>
            <w:r w:rsidR="00015EEB">
              <w:t>Einheitenvorsätze</w:t>
            </w:r>
            <w:r>
              <w:t xml:space="preserve"> A – C</w:t>
            </w:r>
          </w:p>
        </w:tc>
      </w:tr>
      <w:tr w:rsidR="000D6D5E" w:rsidRPr="00DE4890" w:rsidTr="00943526">
        <w:trPr>
          <w:gridAfter w:val="1"/>
          <w:wAfter w:w="6746" w:type="dxa"/>
        </w:trPr>
        <w:tc>
          <w:tcPr>
            <w:tcW w:w="1434" w:type="dxa"/>
            <w:shd w:val="clear" w:color="auto" w:fill="auto"/>
          </w:tcPr>
          <w:p w:rsidR="000D6D5E" w:rsidRPr="00DE4890" w:rsidRDefault="000D6D5E" w:rsidP="00E82AC8"/>
        </w:tc>
        <w:tc>
          <w:tcPr>
            <w:tcW w:w="1709" w:type="dxa"/>
            <w:shd w:val="clear" w:color="auto" w:fill="auto"/>
          </w:tcPr>
          <w:p w:rsidR="000D6D5E" w:rsidRPr="00DE4890" w:rsidRDefault="000D6D5E" w:rsidP="00A47095">
            <w:pPr>
              <w:pStyle w:val="Textkrper"/>
            </w:pPr>
            <w:r>
              <w:t>ET</w:t>
            </w:r>
            <w:r w:rsidRPr="00DE4890">
              <w:t>1.01.0</w:t>
            </w:r>
            <w:r>
              <w:t>4</w:t>
            </w:r>
            <w:r w:rsidRPr="00DE4890">
              <w:t>.0</w:t>
            </w:r>
            <w:r>
              <w:t xml:space="preserve">2 </w:t>
            </w:r>
          </w:p>
        </w:tc>
        <w:tc>
          <w:tcPr>
            <w:tcW w:w="6746" w:type="dxa"/>
            <w:shd w:val="clear" w:color="auto" w:fill="auto"/>
          </w:tcPr>
          <w:p w:rsidR="000D6D5E" w:rsidRDefault="000D6D5E" w:rsidP="00E82AC8">
            <w:pPr>
              <w:pStyle w:val="Textkrper"/>
            </w:pPr>
            <w:r>
              <w:t>Information Potential und Spannung B,</w:t>
            </w:r>
            <w:r w:rsidR="004B0D94">
              <w:t xml:space="preserve"> </w:t>
            </w:r>
            <w:r>
              <w:t>C</w:t>
            </w:r>
          </w:p>
        </w:tc>
      </w:tr>
      <w:tr w:rsidR="000D6D5E" w:rsidRPr="00DE4890" w:rsidTr="00943526">
        <w:trPr>
          <w:gridAfter w:val="1"/>
          <w:wAfter w:w="6746" w:type="dxa"/>
        </w:trPr>
        <w:tc>
          <w:tcPr>
            <w:tcW w:w="1434" w:type="dxa"/>
            <w:shd w:val="clear" w:color="auto" w:fill="auto"/>
          </w:tcPr>
          <w:p w:rsidR="000D6D5E" w:rsidRPr="00DE4890" w:rsidRDefault="000D6D5E" w:rsidP="00E82AC8"/>
        </w:tc>
        <w:tc>
          <w:tcPr>
            <w:tcW w:w="1709" w:type="dxa"/>
            <w:shd w:val="clear" w:color="auto" w:fill="auto"/>
          </w:tcPr>
          <w:p w:rsidR="000D6D5E" w:rsidRPr="00DE4890" w:rsidRDefault="000D6D5E" w:rsidP="00A47095">
            <w:pPr>
              <w:pStyle w:val="Textkrper"/>
            </w:pPr>
            <w:r>
              <w:t>ET</w:t>
            </w:r>
            <w:r w:rsidRPr="00DE4890">
              <w:t>1.01.0</w:t>
            </w:r>
            <w:r>
              <w:t>4</w:t>
            </w:r>
            <w:r w:rsidRPr="00DE4890">
              <w:t>.0</w:t>
            </w:r>
            <w:r>
              <w:t xml:space="preserve">3 </w:t>
            </w:r>
          </w:p>
        </w:tc>
        <w:tc>
          <w:tcPr>
            <w:tcW w:w="6746" w:type="dxa"/>
            <w:shd w:val="clear" w:color="auto" w:fill="auto"/>
          </w:tcPr>
          <w:p w:rsidR="000D6D5E" w:rsidRPr="00BC085B" w:rsidRDefault="000D6D5E" w:rsidP="00E82AC8">
            <w:pPr>
              <w:pStyle w:val="Textkrper"/>
            </w:pPr>
            <w:r>
              <w:t xml:space="preserve">Aufgabe </w:t>
            </w:r>
            <w:r w:rsidR="00015EEB">
              <w:t>Einheitenvorsätze</w:t>
            </w:r>
            <w:r>
              <w:t xml:space="preserve"> und Spannungserzeugung A –</w:t>
            </w:r>
            <w:r w:rsidR="004B0D94">
              <w:t xml:space="preserve"> </w:t>
            </w:r>
            <w:r>
              <w:t>C</w:t>
            </w:r>
          </w:p>
        </w:tc>
      </w:tr>
      <w:tr w:rsidR="000D6D5E" w:rsidRPr="00DE4890" w:rsidTr="00943526">
        <w:trPr>
          <w:gridAfter w:val="1"/>
          <w:wAfter w:w="6746" w:type="dxa"/>
        </w:trPr>
        <w:tc>
          <w:tcPr>
            <w:tcW w:w="1434" w:type="dxa"/>
            <w:shd w:val="clear" w:color="auto" w:fill="auto"/>
          </w:tcPr>
          <w:p w:rsidR="000D6D5E" w:rsidRPr="00DE4890" w:rsidRDefault="000D6D5E" w:rsidP="00E82AC8"/>
        </w:tc>
        <w:tc>
          <w:tcPr>
            <w:tcW w:w="1709" w:type="dxa"/>
            <w:shd w:val="clear" w:color="auto" w:fill="auto"/>
          </w:tcPr>
          <w:p w:rsidR="000D6D5E" w:rsidRPr="00DE4890" w:rsidRDefault="000D6D5E" w:rsidP="00E82AC8">
            <w:pPr>
              <w:pStyle w:val="Textkrper"/>
            </w:pPr>
            <w:r>
              <w:t>ET</w:t>
            </w:r>
            <w:r w:rsidRPr="00DE4890">
              <w:t>1.01.0</w:t>
            </w:r>
            <w:r>
              <w:t>4</w:t>
            </w:r>
            <w:r w:rsidRPr="00DE4890">
              <w:t>.0</w:t>
            </w:r>
            <w:r>
              <w:t xml:space="preserve">4 </w:t>
            </w:r>
          </w:p>
        </w:tc>
        <w:tc>
          <w:tcPr>
            <w:tcW w:w="6746" w:type="dxa"/>
            <w:shd w:val="clear" w:color="auto" w:fill="auto"/>
          </w:tcPr>
          <w:p w:rsidR="000D6D5E" w:rsidRDefault="000D6D5E" w:rsidP="00E82AC8">
            <w:pPr>
              <w:pStyle w:val="Textkrper"/>
            </w:pPr>
            <w:r>
              <w:t>Aufgabe Spannungsmessung A – C</w:t>
            </w:r>
          </w:p>
        </w:tc>
      </w:tr>
      <w:tr w:rsidR="000D6D5E" w:rsidRPr="00DE4890" w:rsidTr="00943526">
        <w:trPr>
          <w:gridAfter w:val="1"/>
          <w:wAfter w:w="6746" w:type="dxa"/>
        </w:trPr>
        <w:tc>
          <w:tcPr>
            <w:tcW w:w="1434" w:type="dxa"/>
            <w:shd w:val="clear" w:color="auto" w:fill="auto"/>
          </w:tcPr>
          <w:p w:rsidR="000D6D5E" w:rsidRPr="00DE4890" w:rsidRDefault="000D6D5E" w:rsidP="00E82AC8"/>
        </w:tc>
        <w:tc>
          <w:tcPr>
            <w:tcW w:w="1709" w:type="dxa"/>
            <w:shd w:val="clear" w:color="auto" w:fill="auto"/>
          </w:tcPr>
          <w:p w:rsidR="000D6D5E" w:rsidRPr="00DE4890" w:rsidRDefault="000D6D5E" w:rsidP="00E82AC8">
            <w:pPr>
              <w:pStyle w:val="Textkrper"/>
            </w:pPr>
          </w:p>
        </w:tc>
        <w:tc>
          <w:tcPr>
            <w:tcW w:w="6746" w:type="dxa"/>
            <w:shd w:val="clear" w:color="auto" w:fill="auto"/>
          </w:tcPr>
          <w:p w:rsidR="000D6D5E" w:rsidRDefault="000D6D5E" w:rsidP="00E82AC8">
            <w:pPr>
              <w:pStyle w:val="Textkrper"/>
            </w:pPr>
            <w:r>
              <w:t>Aufgabe Spannungsmessung – Lösung A – C</w:t>
            </w:r>
          </w:p>
        </w:tc>
      </w:tr>
      <w:tr w:rsidR="000D6D5E" w:rsidRPr="00DE4890" w:rsidTr="00943526">
        <w:trPr>
          <w:gridAfter w:val="1"/>
          <w:wAfter w:w="6746" w:type="dxa"/>
        </w:trPr>
        <w:tc>
          <w:tcPr>
            <w:tcW w:w="1434" w:type="dxa"/>
            <w:shd w:val="clear" w:color="auto" w:fill="auto"/>
          </w:tcPr>
          <w:p w:rsidR="000D6D5E" w:rsidRPr="00DE4890" w:rsidRDefault="000D6D5E" w:rsidP="00E82AC8"/>
        </w:tc>
        <w:tc>
          <w:tcPr>
            <w:tcW w:w="1709" w:type="dxa"/>
            <w:shd w:val="clear" w:color="auto" w:fill="auto"/>
          </w:tcPr>
          <w:p w:rsidR="000D6D5E" w:rsidRDefault="000D6D5E" w:rsidP="00E82AC8">
            <w:pPr>
              <w:pStyle w:val="Textkrper"/>
            </w:pPr>
          </w:p>
        </w:tc>
        <w:tc>
          <w:tcPr>
            <w:tcW w:w="6746" w:type="dxa"/>
            <w:shd w:val="clear" w:color="auto" w:fill="auto"/>
          </w:tcPr>
          <w:p w:rsidR="000D6D5E" w:rsidRDefault="000D6D5E" w:rsidP="00E82AC8">
            <w:pPr>
              <w:pStyle w:val="Textkrper"/>
            </w:pPr>
          </w:p>
        </w:tc>
      </w:tr>
      <w:tr w:rsidR="000D6D5E" w:rsidRPr="00DE4890" w:rsidTr="00943526">
        <w:trPr>
          <w:gridAfter w:val="1"/>
          <w:wAfter w:w="6746" w:type="dxa"/>
        </w:trPr>
        <w:tc>
          <w:tcPr>
            <w:tcW w:w="1434" w:type="dxa"/>
            <w:shd w:val="clear" w:color="auto" w:fill="auto"/>
          </w:tcPr>
          <w:p w:rsidR="000D6D5E" w:rsidRPr="00EA281E" w:rsidRDefault="000D6D5E" w:rsidP="00A47095">
            <w:pPr>
              <w:rPr>
                <w:b/>
              </w:rPr>
            </w:pPr>
          </w:p>
        </w:tc>
        <w:tc>
          <w:tcPr>
            <w:tcW w:w="1709" w:type="dxa"/>
            <w:shd w:val="clear" w:color="auto" w:fill="auto"/>
          </w:tcPr>
          <w:p w:rsidR="000D6D5E" w:rsidRPr="00EA281E" w:rsidRDefault="000D6D5E" w:rsidP="001A0AED">
            <w:pPr>
              <w:pStyle w:val="Textkrper"/>
              <w:rPr>
                <w:b/>
              </w:rPr>
            </w:pPr>
            <w:r w:rsidRPr="00EA281E">
              <w:rPr>
                <w:b/>
              </w:rPr>
              <w:t>Lernthema</w:t>
            </w:r>
          </w:p>
        </w:tc>
        <w:tc>
          <w:tcPr>
            <w:tcW w:w="6746" w:type="dxa"/>
            <w:shd w:val="clear" w:color="auto" w:fill="auto"/>
          </w:tcPr>
          <w:p w:rsidR="000D6D5E" w:rsidRPr="00EA281E" w:rsidRDefault="000D6D5E" w:rsidP="001A0AED">
            <w:pPr>
              <w:pStyle w:val="Textkrper"/>
              <w:rPr>
                <w:b/>
              </w:rPr>
            </w:pPr>
          </w:p>
        </w:tc>
      </w:tr>
      <w:tr w:rsidR="000D6D5E" w:rsidRPr="00DE4890" w:rsidTr="00943526">
        <w:trPr>
          <w:gridAfter w:val="1"/>
          <w:wAfter w:w="6746" w:type="dxa"/>
        </w:trPr>
        <w:tc>
          <w:tcPr>
            <w:tcW w:w="1434" w:type="dxa"/>
            <w:shd w:val="clear" w:color="auto" w:fill="auto"/>
          </w:tcPr>
          <w:p w:rsidR="000D6D5E" w:rsidRPr="00EA281E" w:rsidRDefault="000D6D5E" w:rsidP="00A47095">
            <w:pPr>
              <w:rPr>
                <w:b/>
              </w:rPr>
            </w:pPr>
          </w:p>
        </w:tc>
        <w:tc>
          <w:tcPr>
            <w:tcW w:w="1709" w:type="dxa"/>
            <w:shd w:val="clear" w:color="auto" w:fill="auto"/>
          </w:tcPr>
          <w:p w:rsidR="000D6D5E" w:rsidRPr="000D6D5E" w:rsidRDefault="000D6D5E" w:rsidP="001E5961">
            <w:r w:rsidRPr="000D6D5E">
              <w:t>ET1.01.05</w:t>
            </w:r>
          </w:p>
        </w:tc>
        <w:tc>
          <w:tcPr>
            <w:tcW w:w="6746" w:type="dxa"/>
            <w:shd w:val="clear" w:color="auto" w:fill="auto"/>
          </w:tcPr>
          <w:p w:rsidR="000D6D5E" w:rsidRPr="00EA281E" w:rsidRDefault="000D6D5E" w:rsidP="001E5961">
            <w:pPr>
              <w:pStyle w:val="Textkrper"/>
              <w:rPr>
                <w:b/>
              </w:rPr>
            </w:pPr>
            <w:r>
              <w:rPr>
                <w:b/>
              </w:rPr>
              <w:t>Elektrischer Strom</w:t>
            </w:r>
          </w:p>
        </w:tc>
      </w:tr>
      <w:tr w:rsidR="000D6D5E" w:rsidRPr="00DE4890" w:rsidTr="00943526">
        <w:trPr>
          <w:gridAfter w:val="1"/>
          <w:wAfter w:w="6746" w:type="dxa"/>
        </w:trPr>
        <w:tc>
          <w:tcPr>
            <w:tcW w:w="1434" w:type="dxa"/>
            <w:shd w:val="clear" w:color="auto" w:fill="auto"/>
          </w:tcPr>
          <w:p w:rsidR="000D6D5E" w:rsidRPr="00DE4890" w:rsidRDefault="000D6D5E" w:rsidP="001A0AED"/>
        </w:tc>
        <w:tc>
          <w:tcPr>
            <w:tcW w:w="1709" w:type="dxa"/>
            <w:shd w:val="clear" w:color="auto" w:fill="auto"/>
          </w:tcPr>
          <w:p w:rsidR="000D6D5E" w:rsidRPr="005777A3" w:rsidRDefault="000D6D5E" w:rsidP="001A0AED">
            <w:pPr>
              <w:pStyle w:val="Textkrper"/>
              <w:rPr>
                <w:b/>
              </w:rPr>
            </w:pPr>
            <w:r w:rsidRPr="005777A3">
              <w:rPr>
                <w:b/>
              </w:rPr>
              <w:t>Lernschritt</w:t>
            </w:r>
            <w:r>
              <w:rPr>
                <w:b/>
              </w:rPr>
              <w:t>e</w:t>
            </w:r>
          </w:p>
        </w:tc>
        <w:tc>
          <w:tcPr>
            <w:tcW w:w="6746" w:type="dxa"/>
            <w:shd w:val="clear" w:color="auto" w:fill="auto"/>
          </w:tcPr>
          <w:p w:rsidR="000D6D5E" w:rsidRDefault="000D6D5E" w:rsidP="001A0AED">
            <w:pPr>
              <w:pStyle w:val="Textkrper"/>
            </w:pPr>
          </w:p>
        </w:tc>
      </w:tr>
      <w:tr w:rsidR="000D6D5E" w:rsidRPr="00DE4890" w:rsidTr="00943526">
        <w:trPr>
          <w:gridAfter w:val="1"/>
          <w:wAfter w:w="6746" w:type="dxa"/>
        </w:trPr>
        <w:tc>
          <w:tcPr>
            <w:tcW w:w="1434" w:type="dxa"/>
            <w:shd w:val="clear" w:color="auto" w:fill="auto"/>
          </w:tcPr>
          <w:p w:rsidR="000D6D5E" w:rsidRPr="00DE4890" w:rsidRDefault="000D6D5E" w:rsidP="001A0AED"/>
        </w:tc>
        <w:tc>
          <w:tcPr>
            <w:tcW w:w="1709" w:type="dxa"/>
            <w:shd w:val="clear" w:color="auto" w:fill="auto"/>
          </w:tcPr>
          <w:p w:rsidR="000D6D5E" w:rsidRPr="00DE4890" w:rsidRDefault="000D6D5E" w:rsidP="00A47095">
            <w:pPr>
              <w:pStyle w:val="Textkrper"/>
            </w:pPr>
            <w:r>
              <w:t>ET</w:t>
            </w:r>
            <w:r w:rsidRPr="00DE4890">
              <w:t>1.01.0</w:t>
            </w:r>
            <w:r>
              <w:t>5</w:t>
            </w:r>
            <w:r w:rsidRPr="00DE4890">
              <w:t>.01</w:t>
            </w:r>
            <w:r>
              <w:t xml:space="preserve"> </w:t>
            </w:r>
          </w:p>
        </w:tc>
        <w:tc>
          <w:tcPr>
            <w:tcW w:w="6746" w:type="dxa"/>
            <w:shd w:val="clear" w:color="auto" w:fill="auto"/>
          </w:tcPr>
          <w:p w:rsidR="000D6D5E" w:rsidRDefault="000D6D5E" w:rsidP="001A0AED">
            <w:pPr>
              <w:pStyle w:val="Textkrper"/>
            </w:pPr>
            <w:r>
              <w:t>Information/Einführung elektrischer Strom und Stromstärke</w:t>
            </w:r>
          </w:p>
          <w:p w:rsidR="000D6D5E" w:rsidRDefault="000D6D5E" w:rsidP="001A0AED">
            <w:pPr>
              <w:pStyle w:val="Textkrper"/>
            </w:pPr>
            <w:r>
              <w:t>Modell des elektrischen Stroms A – C</w:t>
            </w:r>
          </w:p>
        </w:tc>
      </w:tr>
      <w:tr w:rsidR="000D6D5E" w:rsidRPr="00DE4890" w:rsidTr="00943526">
        <w:trPr>
          <w:gridAfter w:val="1"/>
          <w:wAfter w:w="6746" w:type="dxa"/>
        </w:trPr>
        <w:tc>
          <w:tcPr>
            <w:tcW w:w="1434" w:type="dxa"/>
            <w:shd w:val="clear" w:color="auto" w:fill="auto"/>
          </w:tcPr>
          <w:p w:rsidR="000D6D5E" w:rsidRPr="00DE4890" w:rsidRDefault="000D6D5E" w:rsidP="001A0AED">
            <w:pPr>
              <w:spacing w:line="240" w:lineRule="exact"/>
            </w:pPr>
          </w:p>
        </w:tc>
        <w:tc>
          <w:tcPr>
            <w:tcW w:w="1709" w:type="dxa"/>
            <w:shd w:val="clear" w:color="auto" w:fill="auto"/>
          </w:tcPr>
          <w:p w:rsidR="000D6D5E" w:rsidRPr="00DE4890" w:rsidRDefault="000D6D5E" w:rsidP="00A47095">
            <w:pPr>
              <w:pStyle w:val="Textkrper"/>
            </w:pPr>
            <w:r>
              <w:t>ET</w:t>
            </w:r>
            <w:r w:rsidRPr="00DE4890">
              <w:t>1.01.0</w:t>
            </w:r>
            <w:r>
              <w:t>5</w:t>
            </w:r>
            <w:r w:rsidRPr="00DE4890">
              <w:t>.0</w:t>
            </w:r>
            <w:r>
              <w:t xml:space="preserve">2 </w:t>
            </w:r>
          </w:p>
        </w:tc>
        <w:tc>
          <w:tcPr>
            <w:tcW w:w="6746" w:type="dxa"/>
            <w:shd w:val="clear" w:color="auto" w:fill="auto"/>
          </w:tcPr>
          <w:p w:rsidR="000D6D5E" w:rsidRDefault="000D6D5E" w:rsidP="001A0AED">
            <w:pPr>
              <w:pStyle w:val="Textkrper"/>
            </w:pPr>
            <w:r>
              <w:t xml:space="preserve">Information </w:t>
            </w:r>
            <w:r w:rsidR="00015EEB">
              <w:t>Einheitenvorsätze</w:t>
            </w:r>
            <w:r>
              <w:t xml:space="preserve"> A – C</w:t>
            </w:r>
          </w:p>
        </w:tc>
      </w:tr>
      <w:tr w:rsidR="000D6D5E" w:rsidRPr="00DE4890" w:rsidTr="00943526">
        <w:trPr>
          <w:gridAfter w:val="1"/>
          <w:wAfter w:w="6746" w:type="dxa"/>
        </w:trPr>
        <w:tc>
          <w:tcPr>
            <w:tcW w:w="1434" w:type="dxa"/>
            <w:shd w:val="clear" w:color="auto" w:fill="auto"/>
          </w:tcPr>
          <w:p w:rsidR="000D6D5E" w:rsidRPr="00DE4890" w:rsidRDefault="000D6D5E" w:rsidP="001A0AED"/>
        </w:tc>
        <w:tc>
          <w:tcPr>
            <w:tcW w:w="1709" w:type="dxa"/>
            <w:shd w:val="clear" w:color="auto" w:fill="auto"/>
          </w:tcPr>
          <w:p w:rsidR="000D6D5E" w:rsidRPr="00DE4890" w:rsidRDefault="000D6D5E" w:rsidP="00A47095">
            <w:pPr>
              <w:pStyle w:val="Textkrper"/>
            </w:pPr>
            <w:r>
              <w:t>ET</w:t>
            </w:r>
            <w:r w:rsidRPr="00DE4890">
              <w:t>1.01.0</w:t>
            </w:r>
            <w:r>
              <w:t>5</w:t>
            </w:r>
            <w:r w:rsidRPr="00DE4890">
              <w:t>.0</w:t>
            </w:r>
            <w:r>
              <w:t xml:space="preserve">2 </w:t>
            </w:r>
          </w:p>
        </w:tc>
        <w:tc>
          <w:tcPr>
            <w:tcW w:w="6746" w:type="dxa"/>
            <w:shd w:val="clear" w:color="auto" w:fill="auto"/>
          </w:tcPr>
          <w:p w:rsidR="000D6D5E" w:rsidRDefault="000D6D5E" w:rsidP="001A0AED">
            <w:pPr>
              <w:pStyle w:val="Textkrper"/>
            </w:pPr>
            <w:r>
              <w:t>Information technische Stromrichtung A – C</w:t>
            </w:r>
          </w:p>
        </w:tc>
      </w:tr>
      <w:tr w:rsidR="000D6D5E" w:rsidRPr="00DE4890" w:rsidTr="00943526">
        <w:trPr>
          <w:gridAfter w:val="1"/>
          <w:wAfter w:w="6746" w:type="dxa"/>
        </w:trPr>
        <w:tc>
          <w:tcPr>
            <w:tcW w:w="1434" w:type="dxa"/>
            <w:shd w:val="clear" w:color="auto" w:fill="auto"/>
          </w:tcPr>
          <w:p w:rsidR="000D6D5E" w:rsidRPr="00DE4890" w:rsidRDefault="000D6D5E" w:rsidP="001A0AED"/>
        </w:tc>
        <w:tc>
          <w:tcPr>
            <w:tcW w:w="1709" w:type="dxa"/>
            <w:shd w:val="clear" w:color="auto" w:fill="auto"/>
          </w:tcPr>
          <w:p w:rsidR="000D6D5E" w:rsidRPr="00DE4890" w:rsidRDefault="000D6D5E" w:rsidP="00A47095">
            <w:pPr>
              <w:pStyle w:val="Textkrper"/>
            </w:pPr>
            <w:r>
              <w:t>ET</w:t>
            </w:r>
            <w:r w:rsidRPr="00DE4890">
              <w:t>1.01.0</w:t>
            </w:r>
            <w:r>
              <w:t>5</w:t>
            </w:r>
            <w:r w:rsidRPr="00DE4890">
              <w:t>.0</w:t>
            </w:r>
            <w:r>
              <w:t xml:space="preserve">3 </w:t>
            </w:r>
          </w:p>
        </w:tc>
        <w:tc>
          <w:tcPr>
            <w:tcW w:w="6746" w:type="dxa"/>
            <w:shd w:val="clear" w:color="auto" w:fill="auto"/>
          </w:tcPr>
          <w:p w:rsidR="000D6D5E" w:rsidRDefault="000D6D5E" w:rsidP="001A0AED">
            <w:pPr>
              <w:pStyle w:val="Textkrper"/>
            </w:pPr>
            <w:r>
              <w:t xml:space="preserve">Aufgabe </w:t>
            </w:r>
            <w:r w:rsidR="00015EEB">
              <w:t>Einheitenvorsätze</w:t>
            </w:r>
            <w:r>
              <w:t xml:space="preserve"> und Strommessung A – C</w:t>
            </w:r>
          </w:p>
        </w:tc>
      </w:tr>
      <w:tr w:rsidR="000D6D5E" w:rsidRPr="00DE4890" w:rsidTr="00943526">
        <w:trPr>
          <w:gridAfter w:val="1"/>
          <w:wAfter w:w="6746" w:type="dxa"/>
        </w:trPr>
        <w:tc>
          <w:tcPr>
            <w:tcW w:w="1434" w:type="dxa"/>
            <w:shd w:val="clear" w:color="auto" w:fill="auto"/>
          </w:tcPr>
          <w:p w:rsidR="000D6D5E" w:rsidRPr="00DE4890" w:rsidRDefault="000D6D5E" w:rsidP="001A0AED"/>
        </w:tc>
        <w:tc>
          <w:tcPr>
            <w:tcW w:w="1709" w:type="dxa"/>
            <w:shd w:val="clear" w:color="auto" w:fill="auto"/>
          </w:tcPr>
          <w:p w:rsidR="000D6D5E" w:rsidRPr="00DE4890" w:rsidRDefault="000D6D5E" w:rsidP="001A0AED">
            <w:pPr>
              <w:pStyle w:val="Textkrper"/>
            </w:pPr>
          </w:p>
        </w:tc>
        <w:tc>
          <w:tcPr>
            <w:tcW w:w="6746" w:type="dxa"/>
            <w:shd w:val="clear" w:color="auto" w:fill="auto"/>
          </w:tcPr>
          <w:p w:rsidR="000D6D5E" w:rsidRDefault="000D6D5E" w:rsidP="001A0AED">
            <w:pPr>
              <w:pStyle w:val="Textkrper"/>
            </w:pPr>
            <w:r>
              <w:t xml:space="preserve">Aufgabe </w:t>
            </w:r>
            <w:r w:rsidR="00015EEB">
              <w:t>Einheitenvorsätze</w:t>
            </w:r>
            <w:r>
              <w:t xml:space="preserve"> und Strommessung – Lösung A – C</w:t>
            </w:r>
          </w:p>
        </w:tc>
      </w:tr>
      <w:tr w:rsidR="009B1768" w:rsidRPr="00DE4890" w:rsidTr="00943526">
        <w:trPr>
          <w:gridAfter w:val="1"/>
          <w:wAfter w:w="6746" w:type="dxa"/>
        </w:trPr>
        <w:tc>
          <w:tcPr>
            <w:tcW w:w="1434" w:type="dxa"/>
            <w:shd w:val="clear" w:color="auto" w:fill="auto"/>
          </w:tcPr>
          <w:p w:rsidR="009B1768" w:rsidRPr="00EA281E" w:rsidRDefault="009B1768" w:rsidP="00A47095">
            <w:pPr>
              <w:rPr>
                <w:b/>
              </w:rPr>
            </w:pPr>
          </w:p>
        </w:tc>
        <w:tc>
          <w:tcPr>
            <w:tcW w:w="1709" w:type="dxa"/>
            <w:shd w:val="clear" w:color="auto" w:fill="auto"/>
          </w:tcPr>
          <w:p w:rsidR="00943526" w:rsidRPr="00943526" w:rsidRDefault="00943526" w:rsidP="009B1768">
            <w:pPr>
              <w:pStyle w:val="Textkrper"/>
            </w:pPr>
          </w:p>
          <w:p w:rsidR="009B1768" w:rsidRPr="00EA281E" w:rsidRDefault="009B1768" w:rsidP="009B1768">
            <w:pPr>
              <w:pStyle w:val="Textkrper"/>
              <w:rPr>
                <w:b/>
              </w:rPr>
            </w:pPr>
            <w:r w:rsidRPr="00EA281E">
              <w:rPr>
                <w:b/>
              </w:rPr>
              <w:t>Lernthema</w:t>
            </w:r>
          </w:p>
        </w:tc>
        <w:tc>
          <w:tcPr>
            <w:tcW w:w="6746" w:type="dxa"/>
            <w:shd w:val="clear" w:color="auto" w:fill="auto"/>
          </w:tcPr>
          <w:p w:rsidR="009B1768" w:rsidRPr="00EA281E" w:rsidRDefault="009B1768" w:rsidP="009B1768">
            <w:pPr>
              <w:pStyle w:val="Textkrper"/>
              <w:rPr>
                <w:b/>
              </w:rPr>
            </w:pPr>
          </w:p>
        </w:tc>
      </w:tr>
      <w:tr w:rsidR="000D6D5E" w:rsidRPr="00DE4890" w:rsidTr="00943526">
        <w:trPr>
          <w:gridAfter w:val="1"/>
          <w:wAfter w:w="6746" w:type="dxa"/>
        </w:trPr>
        <w:tc>
          <w:tcPr>
            <w:tcW w:w="1434" w:type="dxa"/>
            <w:shd w:val="clear" w:color="auto" w:fill="auto"/>
          </w:tcPr>
          <w:p w:rsidR="000D6D5E" w:rsidRPr="00EA281E" w:rsidRDefault="000D6D5E" w:rsidP="00A47095">
            <w:pPr>
              <w:rPr>
                <w:b/>
              </w:rPr>
            </w:pPr>
          </w:p>
        </w:tc>
        <w:tc>
          <w:tcPr>
            <w:tcW w:w="1709" w:type="dxa"/>
            <w:shd w:val="clear" w:color="auto" w:fill="auto"/>
          </w:tcPr>
          <w:p w:rsidR="000D6D5E" w:rsidRPr="000D6D5E" w:rsidRDefault="000D6D5E" w:rsidP="001E5961">
            <w:r w:rsidRPr="000D6D5E">
              <w:t>ET1.01.06</w:t>
            </w:r>
          </w:p>
        </w:tc>
        <w:tc>
          <w:tcPr>
            <w:tcW w:w="6746" w:type="dxa"/>
            <w:shd w:val="clear" w:color="auto" w:fill="auto"/>
          </w:tcPr>
          <w:p w:rsidR="000D6D5E" w:rsidRPr="00EA281E" w:rsidRDefault="000D6D5E" w:rsidP="001E5961">
            <w:pPr>
              <w:pStyle w:val="Textkrper"/>
              <w:rPr>
                <w:b/>
              </w:rPr>
            </w:pPr>
            <w:r>
              <w:rPr>
                <w:b/>
              </w:rPr>
              <w:t>Elektrischer Widerstand und Leitwert</w:t>
            </w:r>
          </w:p>
        </w:tc>
      </w:tr>
      <w:tr w:rsidR="000D6D5E" w:rsidRPr="00DE4890" w:rsidTr="00943526">
        <w:trPr>
          <w:gridAfter w:val="1"/>
          <w:wAfter w:w="6746" w:type="dxa"/>
        </w:trPr>
        <w:tc>
          <w:tcPr>
            <w:tcW w:w="1434" w:type="dxa"/>
            <w:shd w:val="clear" w:color="auto" w:fill="auto"/>
          </w:tcPr>
          <w:p w:rsidR="000D6D5E" w:rsidRPr="00DE4890" w:rsidRDefault="000D6D5E" w:rsidP="009B1768"/>
        </w:tc>
        <w:tc>
          <w:tcPr>
            <w:tcW w:w="1709" w:type="dxa"/>
            <w:shd w:val="clear" w:color="auto" w:fill="auto"/>
          </w:tcPr>
          <w:p w:rsidR="000D6D5E" w:rsidRPr="005777A3" w:rsidRDefault="000D6D5E" w:rsidP="009B1768">
            <w:pPr>
              <w:pStyle w:val="Textkrper"/>
              <w:rPr>
                <w:b/>
              </w:rPr>
            </w:pPr>
            <w:r w:rsidRPr="005777A3">
              <w:rPr>
                <w:b/>
              </w:rPr>
              <w:t>Lernschritt</w:t>
            </w:r>
            <w:r>
              <w:rPr>
                <w:b/>
              </w:rPr>
              <w:t>e</w:t>
            </w:r>
          </w:p>
        </w:tc>
        <w:tc>
          <w:tcPr>
            <w:tcW w:w="6746" w:type="dxa"/>
            <w:shd w:val="clear" w:color="auto" w:fill="auto"/>
          </w:tcPr>
          <w:p w:rsidR="000D6D5E" w:rsidRDefault="000D6D5E" w:rsidP="009B1768">
            <w:pPr>
              <w:pStyle w:val="Textkrper"/>
            </w:pPr>
          </w:p>
        </w:tc>
      </w:tr>
      <w:tr w:rsidR="000D6D5E" w:rsidRPr="00DE4890" w:rsidTr="00943526">
        <w:trPr>
          <w:gridAfter w:val="1"/>
          <w:wAfter w:w="6746" w:type="dxa"/>
        </w:trPr>
        <w:tc>
          <w:tcPr>
            <w:tcW w:w="1434" w:type="dxa"/>
            <w:shd w:val="clear" w:color="auto" w:fill="auto"/>
          </w:tcPr>
          <w:p w:rsidR="000D6D5E" w:rsidRPr="00DE4890" w:rsidRDefault="000D6D5E" w:rsidP="009B1768"/>
        </w:tc>
        <w:tc>
          <w:tcPr>
            <w:tcW w:w="1709" w:type="dxa"/>
            <w:shd w:val="clear" w:color="auto" w:fill="auto"/>
          </w:tcPr>
          <w:p w:rsidR="000D6D5E" w:rsidRPr="00DE4890" w:rsidRDefault="000D6D5E" w:rsidP="00A47095">
            <w:pPr>
              <w:pStyle w:val="Textkrper"/>
            </w:pPr>
            <w:r>
              <w:t>ET</w:t>
            </w:r>
            <w:r w:rsidRPr="00DE4890">
              <w:t>1.01.0</w:t>
            </w:r>
            <w:r>
              <w:t>6</w:t>
            </w:r>
            <w:r w:rsidRPr="00DE4890">
              <w:t>.01</w:t>
            </w:r>
            <w:r>
              <w:t xml:space="preserve"> </w:t>
            </w:r>
          </w:p>
        </w:tc>
        <w:tc>
          <w:tcPr>
            <w:tcW w:w="6746" w:type="dxa"/>
            <w:shd w:val="clear" w:color="auto" w:fill="auto"/>
          </w:tcPr>
          <w:p w:rsidR="000D6D5E" w:rsidRDefault="000D6D5E" w:rsidP="009B1768">
            <w:pPr>
              <w:pStyle w:val="Textkrper"/>
            </w:pPr>
            <w:r>
              <w:t>Information/Einführung elektrischer Widerstand und Leitwert A –</w:t>
            </w:r>
            <w:r w:rsidR="004B0D94">
              <w:t xml:space="preserve"> </w:t>
            </w:r>
            <w:r>
              <w:t>C</w:t>
            </w:r>
          </w:p>
        </w:tc>
      </w:tr>
      <w:tr w:rsidR="000D6D5E" w:rsidRPr="00DE4890" w:rsidTr="00943526">
        <w:trPr>
          <w:gridAfter w:val="1"/>
          <w:wAfter w:w="6746" w:type="dxa"/>
        </w:trPr>
        <w:tc>
          <w:tcPr>
            <w:tcW w:w="1434" w:type="dxa"/>
            <w:shd w:val="clear" w:color="auto" w:fill="auto"/>
          </w:tcPr>
          <w:p w:rsidR="000D6D5E" w:rsidRPr="00DE4890" w:rsidRDefault="000D6D5E" w:rsidP="009B1768">
            <w:pPr>
              <w:spacing w:line="240" w:lineRule="exact"/>
            </w:pPr>
          </w:p>
        </w:tc>
        <w:tc>
          <w:tcPr>
            <w:tcW w:w="1709" w:type="dxa"/>
            <w:shd w:val="clear" w:color="auto" w:fill="auto"/>
          </w:tcPr>
          <w:p w:rsidR="000D6D5E" w:rsidRPr="00DE4890" w:rsidRDefault="000D6D5E" w:rsidP="00A47095">
            <w:pPr>
              <w:pStyle w:val="Textkrper"/>
            </w:pPr>
            <w:r>
              <w:t>ET</w:t>
            </w:r>
            <w:r w:rsidRPr="00DE4890">
              <w:t>1.01.0</w:t>
            </w:r>
            <w:r>
              <w:t>6</w:t>
            </w:r>
            <w:r w:rsidRPr="00DE4890">
              <w:t>.0</w:t>
            </w:r>
            <w:r>
              <w:t xml:space="preserve">1 </w:t>
            </w:r>
          </w:p>
        </w:tc>
        <w:tc>
          <w:tcPr>
            <w:tcW w:w="6746" w:type="dxa"/>
            <w:shd w:val="clear" w:color="auto" w:fill="auto"/>
          </w:tcPr>
          <w:p w:rsidR="000D6D5E" w:rsidRDefault="000D6D5E" w:rsidP="009B1768">
            <w:pPr>
              <w:pStyle w:val="Textkrper"/>
            </w:pPr>
            <w:r>
              <w:t xml:space="preserve">Information </w:t>
            </w:r>
            <w:r w:rsidR="00015EEB">
              <w:t>Einheitenvorsätze</w:t>
            </w:r>
            <w:r>
              <w:t xml:space="preserve"> A – C</w:t>
            </w:r>
          </w:p>
        </w:tc>
      </w:tr>
      <w:tr w:rsidR="000D6D5E" w:rsidRPr="00DE4890" w:rsidTr="00943526">
        <w:trPr>
          <w:gridAfter w:val="1"/>
          <w:wAfter w:w="6746" w:type="dxa"/>
        </w:trPr>
        <w:tc>
          <w:tcPr>
            <w:tcW w:w="1434" w:type="dxa"/>
            <w:shd w:val="clear" w:color="auto" w:fill="auto"/>
          </w:tcPr>
          <w:p w:rsidR="000D6D5E" w:rsidRPr="00DE4890" w:rsidRDefault="000D6D5E" w:rsidP="009B1768"/>
        </w:tc>
        <w:tc>
          <w:tcPr>
            <w:tcW w:w="1709" w:type="dxa"/>
            <w:shd w:val="clear" w:color="auto" w:fill="auto"/>
          </w:tcPr>
          <w:p w:rsidR="000D6D5E" w:rsidRPr="00DE4890" w:rsidRDefault="000D6D5E" w:rsidP="00A47095">
            <w:pPr>
              <w:pStyle w:val="Textkrper"/>
            </w:pPr>
            <w:r>
              <w:t>ET</w:t>
            </w:r>
            <w:r w:rsidRPr="00DE4890">
              <w:t>1.01.0</w:t>
            </w:r>
            <w:r>
              <w:t>6</w:t>
            </w:r>
            <w:r w:rsidRPr="00DE4890">
              <w:t>.0</w:t>
            </w:r>
            <w:r>
              <w:t xml:space="preserve">2 </w:t>
            </w:r>
          </w:p>
        </w:tc>
        <w:tc>
          <w:tcPr>
            <w:tcW w:w="6746" w:type="dxa"/>
            <w:shd w:val="clear" w:color="auto" w:fill="auto"/>
          </w:tcPr>
          <w:p w:rsidR="000D6D5E" w:rsidRDefault="004A7251" w:rsidP="006A7F60">
            <w:pPr>
              <w:pStyle w:val="Textkrper"/>
            </w:pPr>
            <w:r>
              <w:t xml:space="preserve">Information/Einführung </w:t>
            </w:r>
            <w:proofErr w:type="spellStart"/>
            <w:r>
              <w:t>Ohm</w:t>
            </w:r>
            <w:r w:rsidR="000D6D5E">
              <w:t>sches</w:t>
            </w:r>
            <w:proofErr w:type="spellEnd"/>
            <w:r w:rsidR="000D6D5E">
              <w:t xml:space="preserve"> Gesetz</w:t>
            </w:r>
          </w:p>
        </w:tc>
      </w:tr>
      <w:tr w:rsidR="000D6D5E" w:rsidRPr="00DE4890" w:rsidTr="00943526">
        <w:trPr>
          <w:gridAfter w:val="1"/>
          <w:wAfter w:w="6746" w:type="dxa"/>
        </w:trPr>
        <w:tc>
          <w:tcPr>
            <w:tcW w:w="1434" w:type="dxa"/>
            <w:shd w:val="clear" w:color="auto" w:fill="auto"/>
          </w:tcPr>
          <w:p w:rsidR="000D6D5E" w:rsidRPr="00DE4890" w:rsidRDefault="000D6D5E" w:rsidP="009B1768"/>
        </w:tc>
        <w:tc>
          <w:tcPr>
            <w:tcW w:w="1709" w:type="dxa"/>
            <w:shd w:val="clear" w:color="auto" w:fill="auto"/>
          </w:tcPr>
          <w:p w:rsidR="000D6D5E" w:rsidRPr="00DE4890" w:rsidRDefault="000D6D5E" w:rsidP="00A47095">
            <w:pPr>
              <w:pStyle w:val="Textkrper"/>
            </w:pPr>
            <w:r>
              <w:t>ET</w:t>
            </w:r>
            <w:r w:rsidRPr="00DE4890">
              <w:t>1.01.0</w:t>
            </w:r>
            <w:r>
              <w:t>6</w:t>
            </w:r>
            <w:r w:rsidRPr="00DE4890">
              <w:t>.0</w:t>
            </w:r>
            <w:r>
              <w:t xml:space="preserve">3 </w:t>
            </w:r>
          </w:p>
        </w:tc>
        <w:tc>
          <w:tcPr>
            <w:tcW w:w="6746" w:type="dxa"/>
            <w:shd w:val="clear" w:color="auto" w:fill="auto"/>
          </w:tcPr>
          <w:p w:rsidR="000D6D5E" w:rsidRDefault="000D6D5E" w:rsidP="006A7F60">
            <w:pPr>
              <w:pStyle w:val="Textkrper"/>
            </w:pPr>
            <w:r>
              <w:t xml:space="preserve">Aufgabe </w:t>
            </w:r>
            <w:r w:rsidR="00015EEB">
              <w:t>Einheitenvorsätze</w:t>
            </w:r>
            <w:r w:rsidR="004A7251">
              <w:t xml:space="preserve">, Widerstand, Leitwert, </w:t>
            </w:r>
            <w:proofErr w:type="spellStart"/>
            <w:r w:rsidR="004A7251">
              <w:t>Ohm</w:t>
            </w:r>
            <w:r>
              <w:t>sches</w:t>
            </w:r>
            <w:proofErr w:type="spellEnd"/>
            <w:r>
              <w:t xml:space="preserve"> Gesetz A – C</w:t>
            </w:r>
          </w:p>
        </w:tc>
      </w:tr>
      <w:tr w:rsidR="000D6D5E" w:rsidRPr="00DE4890" w:rsidTr="00943526">
        <w:trPr>
          <w:gridAfter w:val="1"/>
          <w:wAfter w:w="6746" w:type="dxa"/>
        </w:trPr>
        <w:tc>
          <w:tcPr>
            <w:tcW w:w="1434" w:type="dxa"/>
            <w:shd w:val="clear" w:color="auto" w:fill="auto"/>
          </w:tcPr>
          <w:p w:rsidR="000D6D5E" w:rsidRPr="00DE4890" w:rsidRDefault="000D6D5E" w:rsidP="009B1768"/>
        </w:tc>
        <w:tc>
          <w:tcPr>
            <w:tcW w:w="1709" w:type="dxa"/>
            <w:shd w:val="clear" w:color="auto" w:fill="auto"/>
          </w:tcPr>
          <w:p w:rsidR="000D6D5E" w:rsidRPr="00DE4890" w:rsidRDefault="000D6D5E" w:rsidP="006A7F60">
            <w:pPr>
              <w:pStyle w:val="Textkrper"/>
            </w:pPr>
          </w:p>
        </w:tc>
        <w:tc>
          <w:tcPr>
            <w:tcW w:w="6746" w:type="dxa"/>
            <w:shd w:val="clear" w:color="auto" w:fill="auto"/>
          </w:tcPr>
          <w:p w:rsidR="000D6D5E" w:rsidRDefault="000D6D5E" w:rsidP="00BC085B">
            <w:pPr>
              <w:pStyle w:val="Textkrper"/>
            </w:pPr>
            <w:r>
              <w:t xml:space="preserve">Aufgabe </w:t>
            </w:r>
            <w:r w:rsidR="00015EEB">
              <w:t>Einheitenvorsätze</w:t>
            </w:r>
            <w:r w:rsidR="004A7251">
              <w:t xml:space="preserve">, Widerstand, Leitwert, </w:t>
            </w:r>
            <w:proofErr w:type="spellStart"/>
            <w:r w:rsidR="004A7251">
              <w:t>Ohm</w:t>
            </w:r>
            <w:r>
              <w:t>sches</w:t>
            </w:r>
            <w:proofErr w:type="spellEnd"/>
            <w:r>
              <w:t xml:space="preserve"> Gesetz </w:t>
            </w:r>
          </w:p>
          <w:p w:rsidR="000D6D5E" w:rsidRDefault="00B74481" w:rsidP="00BC085B">
            <w:pPr>
              <w:pStyle w:val="Textkrper"/>
            </w:pPr>
            <w:r>
              <w:t xml:space="preserve">– Lösung – A – </w:t>
            </w:r>
            <w:r w:rsidR="000D6D5E">
              <w:t>C</w:t>
            </w:r>
          </w:p>
        </w:tc>
      </w:tr>
      <w:tr w:rsidR="000D6D5E" w:rsidRPr="00DE4890" w:rsidTr="00943526">
        <w:trPr>
          <w:gridAfter w:val="1"/>
          <w:wAfter w:w="6746" w:type="dxa"/>
        </w:trPr>
        <w:tc>
          <w:tcPr>
            <w:tcW w:w="1434" w:type="dxa"/>
            <w:shd w:val="clear" w:color="auto" w:fill="auto"/>
          </w:tcPr>
          <w:p w:rsidR="000D6D5E" w:rsidRPr="00DE4890" w:rsidRDefault="000D6D5E" w:rsidP="009B1768"/>
        </w:tc>
        <w:tc>
          <w:tcPr>
            <w:tcW w:w="1709" w:type="dxa"/>
            <w:shd w:val="clear" w:color="auto" w:fill="auto"/>
          </w:tcPr>
          <w:p w:rsidR="000D6D5E" w:rsidRDefault="000D6D5E" w:rsidP="006A7F60">
            <w:pPr>
              <w:pStyle w:val="Textkrper"/>
            </w:pPr>
          </w:p>
        </w:tc>
        <w:tc>
          <w:tcPr>
            <w:tcW w:w="6746" w:type="dxa"/>
            <w:shd w:val="clear" w:color="auto" w:fill="auto"/>
          </w:tcPr>
          <w:p w:rsidR="000D6D5E" w:rsidRDefault="000D6D5E" w:rsidP="009B1768">
            <w:pPr>
              <w:pStyle w:val="Textkrper"/>
            </w:pPr>
          </w:p>
        </w:tc>
      </w:tr>
      <w:tr w:rsidR="000D6D5E" w:rsidRPr="00DE4890" w:rsidTr="00943526">
        <w:trPr>
          <w:gridAfter w:val="1"/>
          <w:wAfter w:w="6746" w:type="dxa"/>
        </w:trPr>
        <w:tc>
          <w:tcPr>
            <w:tcW w:w="1434" w:type="dxa"/>
            <w:shd w:val="clear" w:color="auto" w:fill="auto"/>
          </w:tcPr>
          <w:p w:rsidR="000D6D5E" w:rsidRPr="00EA281E" w:rsidRDefault="000D6D5E" w:rsidP="00A47095">
            <w:pPr>
              <w:rPr>
                <w:b/>
              </w:rPr>
            </w:pPr>
          </w:p>
        </w:tc>
        <w:tc>
          <w:tcPr>
            <w:tcW w:w="1709" w:type="dxa"/>
            <w:shd w:val="clear" w:color="auto" w:fill="auto"/>
          </w:tcPr>
          <w:p w:rsidR="000D6D5E" w:rsidRPr="00EA281E" w:rsidRDefault="000D6D5E" w:rsidP="00C12C92">
            <w:pPr>
              <w:pStyle w:val="Textkrper"/>
              <w:rPr>
                <w:b/>
              </w:rPr>
            </w:pPr>
            <w:r w:rsidRPr="00EA281E">
              <w:rPr>
                <w:b/>
              </w:rPr>
              <w:t>Lernthema</w:t>
            </w:r>
          </w:p>
        </w:tc>
        <w:tc>
          <w:tcPr>
            <w:tcW w:w="6746" w:type="dxa"/>
            <w:shd w:val="clear" w:color="auto" w:fill="auto"/>
          </w:tcPr>
          <w:p w:rsidR="000D6D5E" w:rsidRPr="00EA281E" w:rsidRDefault="000D6D5E" w:rsidP="00C12C92">
            <w:pPr>
              <w:pStyle w:val="Textkrper"/>
              <w:rPr>
                <w:b/>
              </w:rPr>
            </w:pPr>
          </w:p>
        </w:tc>
      </w:tr>
      <w:tr w:rsidR="000D6D5E" w:rsidRPr="00DE4890" w:rsidTr="00943526">
        <w:trPr>
          <w:gridAfter w:val="1"/>
          <w:wAfter w:w="6746" w:type="dxa"/>
        </w:trPr>
        <w:tc>
          <w:tcPr>
            <w:tcW w:w="1434" w:type="dxa"/>
            <w:shd w:val="clear" w:color="auto" w:fill="auto"/>
          </w:tcPr>
          <w:p w:rsidR="000D6D5E" w:rsidRPr="00EA281E" w:rsidRDefault="000D6D5E" w:rsidP="00A47095">
            <w:pPr>
              <w:rPr>
                <w:b/>
              </w:rPr>
            </w:pPr>
          </w:p>
        </w:tc>
        <w:tc>
          <w:tcPr>
            <w:tcW w:w="1709" w:type="dxa"/>
            <w:shd w:val="clear" w:color="auto" w:fill="auto"/>
          </w:tcPr>
          <w:p w:rsidR="000D6D5E" w:rsidRPr="000D6D5E" w:rsidRDefault="000D6D5E" w:rsidP="001E5961">
            <w:r w:rsidRPr="000D6D5E">
              <w:t>ET1.01.07</w:t>
            </w:r>
          </w:p>
        </w:tc>
        <w:tc>
          <w:tcPr>
            <w:tcW w:w="6746" w:type="dxa"/>
            <w:shd w:val="clear" w:color="auto" w:fill="auto"/>
          </w:tcPr>
          <w:p w:rsidR="000D6D5E" w:rsidRPr="00EA281E" w:rsidRDefault="000D6D5E" w:rsidP="001E5961">
            <w:pPr>
              <w:pStyle w:val="Textkrper"/>
              <w:rPr>
                <w:b/>
              </w:rPr>
            </w:pPr>
            <w:r>
              <w:rPr>
                <w:b/>
              </w:rPr>
              <w:t>Elektrische Grundgrößen – Wissenstest</w:t>
            </w:r>
          </w:p>
        </w:tc>
      </w:tr>
      <w:tr w:rsidR="000D6D5E" w:rsidRPr="00DE4890" w:rsidTr="00943526">
        <w:trPr>
          <w:gridAfter w:val="1"/>
          <w:wAfter w:w="6746" w:type="dxa"/>
        </w:trPr>
        <w:tc>
          <w:tcPr>
            <w:tcW w:w="1434" w:type="dxa"/>
            <w:shd w:val="clear" w:color="auto" w:fill="auto"/>
          </w:tcPr>
          <w:p w:rsidR="000D6D5E" w:rsidRPr="00DE4890" w:rsidRDefault="000D6D5E" w:rsidP="00B23D25"/>
        </w:tc>
        <w:tc>
          <w:tcPr>
            <w:tcW w:w="1709" w:type="dxa"/>
            <w:shd w:val="clear" w:color="auto" w:fill="auto"/>
          </w:tcPr>
          <w:p w:rsidR="000D6D5E" w:rsidRPr="00DE4890" w:rsidRDefault="000D6D5E" w:rsidP="00B23D25">
            <w:pPr>
              <w:pStyle w:val="Textkrper"/>
            </w:pPr>
          </w:p>
        </w:tc>
        <w:tc>
          <w:tcPr>
            <w:tcW w:w="6746" w:type="dxa"/>
            <w:shd w:val="clear" w:color="auto" w:fill="auto"/>
          </w:tcPr>
          <w:p w:rsidR="000D6D5E" w:rsidRDefault="000D6D5E" w:rsidP="00935C88">
            <w:pPr>
              <w:pStyle w:val="Textkrper"/>
            </w:pPr>
          </w:p>
        </w:tc>
      </w:tr>
      <w:tr w:rsidR="009E1D61" w:rsidRPr="00DE4890" w:rsidTr="00943526">
        <w:trPr>
          <w:gridAfter w:val="1"/>
          <w:wAfter w:w="6746" w:type="dxa"/>
        </w:trPr>
        <w:tc>
          <w:tcPr>
            <w:tcW w:w="1434" w:type="dxa"/>
            <w:shd w:val="clear" w:color="auto" w:fill="auto"/>
          </w:tcPr>
          <w:p w:rsidR="009E1D61" w:rsidRPr="00EA281E" w:rsidRDefault="009E1D61" w:rsidP="003650AD">
            <w:pPr>
              <w:rPr>
                <w:b/>
              </w:rPr>
            </w:pPr>
          </w:p>
        </w:tc>
        <w:tc>
          <w:tcPr>
            <w:tcW w:w="1709" w:type="dxa"/>
            <w:shd w:val="clear" w:color="auto" w:fill="auto"/>
          </w:tcPr>
          <w:p w:rsidR="009E1D61" w:rsidRPr="00EA281E" w:rsidRDefault="009E1D61" w:rsidP="003650AD">
            <w:pPr>
              <w:pStyle w:val="Textkrper"/>
              <w:rPr>
                <w:b/>
              </w:rPr>
            </w:pPr>
            <w:r w:rsidRPr="00EA281E">
              <w:rPr>
                <w:b/>
              </w:rPr>
              <w:t>Lernthema</w:t>
            </w:r>
          </w:p>
        </w:tc>
        <w:tc>
          <w:tcPr>
            <w:tcW w:w="6746" w:type="dxa"/>
            <w:shd w:val="clear" w:color="auto" w:fill="auto"/>
          </w:tcPr>
          <w:p w:rsidR="009E1D61" w:rsidRPr="00EA281E" w:rsidRDefault="009E1D61" w:rsidP="003650AD">
            <w:pPr>
              <w:pStyle w:val="Textkrper"/>
              <w:rPr>
                <w:b/>
              </w:rPr>
            </w:pPr>
          </w:p>
        </w:tc>
      </w:tr>
      <w:tr w:rsidR="009E1D61" w:rsidRPr="00DE4890" w:rsidTr="00943526">
        <w:trPr>
          <w:gridAfter w:val="1"/>
          <w:wAfter w:w="6746" w:type="dxa"/>
        </w:trPr>
        <w:tc>
          <w:tcPr>
            <w:tcW w:w="1434" w:type="dxa"/>
            <w:shd w:val="clear" w:color="auto" w:fill="auto"/>
          </w:tcPr>
          <w:p w:rsidR="009E1D61" w:rsidRPr="00EA281E" w:rsidRDefault="009E1D61" w:rsidP="003650AD">
            <w:pPr>
              <w:rPr>
                <w:b/>
              </w:rPr>
            </w:pPr>
          </w:p>
        </w:tc>
        <w:tc>
          <w:tcPr>
            <w:tcW w:w="1709" w:type="dxa"/>
            <w:shd w:val="clear" w:color="auto" w:fill="auto"/>
          </w:tcPr>
          <w:p w:rsidR="009E1D61" w:rsidRPr="000D6D5E" w:rsidRDefault="009E1D61" w:rsidP="003650AD">
            <w:r>
              <w:t>ET1.01.08</w:t>
            </w:r>
          </w:p>
        </w:tc>
        <w:tc>
          <w:tcPr>
            <w:tcW w:w="6746" w:type="dxa"/>
            <w:shd w:val="clear" w:color="auto" w:fill="auto"/>
          </w:tcPr>
          <w:p w:rsidR="009E1D61" w:rsidRPr="00EA281E" w:rsidRDefault="009E1D61" w:rsidP="003650AD">
            <w:pPr>
              <w:pStyle w:val="Textkrper"/>
              <w:rPr>
                <w:b/>
              </w:rPr>
            </w:pPr>
            <w:r>
              <w:rPr>
                <w:b/>
              </w:rPr>
              <w:t>Elektrische Leistung</w:t>
            </w:r>
            <w:r w:rsidR="00683962">
              <w:rPr>
                <w:b/>
              </w:rPr>
              <w:t>/</w:t>
            </w:r>
            <w:r>
              <w:rPr>
                <w:b/>
              </w:rPr>
              <w:t>Elektrische Arbeit</w:t>
            </w:r>
          </w:p>
        </w:tc>
      </w:tr>
      <w:tr w:rsidR="009E1D61" w:rsidRPr="00DE4890" w:rsidTr="00943526">
        <w:trPr>
          <w:gridAfter w:val="1"/>
          <w:wAfter w:w="6746" w:type="dxa"/>
        </w:trPr>
        <w:tc>
          <w:tcPr>
            <w:tcW w:w="1434" w:type="dxa"/>
            <w:shd w:val="clear" w:color="auto" w:fill="auto"/>
          </w:tcPr>
          <w:p w:rsidR="009E1D61" w:rsidRPr="00EA281E" w:rsidRDefault="009E1D61" w:rsidP="003650AD">
            <w:pPr>
              <w:rPr>
                <w:b/>
              </w:rPr>
            </w:pPr>
          </w:p>
        </w:tc>
        <w:tc>
          <w:tcPr>
            <w:tcW w:w="1709" w:type="dxa"/>
            <w:shd w:val="clear" w:color="auto" w:fill="auto"/>
          </w:tcPr>
          <w:p w:rsidR="009E1D61" w:rsidRPr="00EA281E" w:rsidRDefault="009E1D61" w:rsidP="003650AD">
            <w:pPr>
              <w:pStyle w:val="Textkrper"/>
              <w:rPr>
                <w:b/>
              </w:rPr>
            </w:pPr>
            <w:r>
              <w:rPr>
                <w:b/>
              </w:rPr>
              <w:t>Lernschritt</w:t>
            </w:r>
          </w:p>
        </w:tc>
        <w:tc>
          <w:tcPr>
            <w:tcW w:w="6746" w:type="dxa"/>
            <w:shd w:val="clear" w:color="auto" w:fill="auto"/>
          </w:tcPr>
          <w:p w:rsidR="009E1D61" w:rsidRDefault="009E1D61" w:rsidP="003650AD">
            <w:pPr>
              <w:pStyle w:val="Textkrper"/>
              <w:rPr>
                <w:b/>
              </w:rPr>
            </w:pP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w:t>
            </w:r>
            <w:r w:rsidRPr="00DE4890">
              <w:t>1.01.0</w:t>
            </w:r>
            <w:r>
              <w:t>8</w:t>
            </w:r>
            <w:r w:rsidRPr="00DE4890">
              <w:t>.0</w:t>
            </w:r>
            <w:r>
              <w:t xml:space="preserve">1 </w:t>
            </w:r>
          </w:p>
        </w:tc>
        <w:tc>
          <w:tcPr>
            <w:tcW w:w="6746" w:type="dxa"/>
            <w:shd w:val="clear" w:color="auto" w:fill="auto"/>
          </w:tcPr>
          <w:p w:rsidR="009E1D61" w:rsidRDefault="009E1D61" w:rsidP="003650AD">
            <w:pPr>
              <w:pStyle w:val="Textkrper"/>
            </w:pPr>
            <w:r>
              <w:t>Information/Einführung elektrische Leistung A – C</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Default="009E1D61" w:rsidP="003650AD">
            <w:pPr>
              <w:pStyle w:val="Textkrper"/>
            </w:pPr>
            <w:r>
              <w:t>ET</w:t>
            </w:r>
            <w:r w:rsidRPr="00DE4890">
              <w:t>1.01.0</w:t>
            </w:r>
            <w:r>
              <w:t>8</w:t>
            </w:r>
            <w:r w:rsidRPr="00DE4890">
              <w:t>.0</w:t>
            </w:r>
            <w:r>
              <w:t>2</w:t>
            </w:r>
          </w:p>
        </w:tc>
        <w:tc>
          <w:tcPr>
            <w:tcW w:w="6746" w:type="dxa"/>
            <w:shd w:val="clear" w:color="auto" w:fill="auto"/>
          </w:tcPr>
          <w:p w:rsidR="009E1D61" w:rsidRDefault="009E1D61" w:rsidP="003650AD">
            <w:pPr>
              <w:pStyle w:val="Textkrper"/>
            </w:pPr>
            <w:r>
              <w:t>Information/Einführung elektrische Arbeit A – C</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Default="009E1D61" w:rsidP="003650AD">
            <w:pPr>
              <w:pStyle w:val="Textkrper"/>
            </w:pPr>
          </w:p>
        </w:tc>
        <w:tc>
          <w:tcPr>
            <w:tcW w:w="6746" w:type="dxa"/>
            <w:shd w:val="clear" w:color="auto" w:fill="auto"/>
          </w:tcPr>
          <w:p w:rsidR="009E1D61" w:rsidRDefault="009E1D61" w:rsidP="003650AD">
            <w:pPr>
              <w:pStyle w:val="Textkrper"/>
            </w:pP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w:t>
            </w:r>
            <w:r w:rsidRPr="00DE4890">
              <w:t>1.01.0</w:t>
            </w:r>
            <w:r>
              <w:t>8</w:t>
            </w:r>
            <w:r w:rsidRPr="00DE4890">
              <w:t>.0</w:t>
            </w:r>
            <w:r>
              <w:t>3</w:t>
            </w:r>
          </w:p>
        </w:tc>
        <w:tc>
          <w:tcPr>
            <w:tcW w:w="6746" w:type="dxa"/>
            <w:shd w:val="clear" w:color="auto" w:fill="auto"/>
          </w:tcPr>
          <w:p w:rsidR="009E1D61" w:rsidRDefault="009E1D61" w:rsidP="003650AD">
            <w:pPr>
              <w:pStyle w:val="Textkrper"/>
            </w:pPr>
            <w:r>
              <w:t>Aufgaben elektrische Leistung und elektrische Arbeit A – C</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p>
        </w:tc>
        <w:tc>
          <w:tcPr>
            <w:tcW w:w="6746" w:type="dxa"/>
            <w:shd w:val="clear" w:color="auto" w:fill="auto"/>
          </w:tcPr>
          <w:p w:rsidR="009E1D61" w:rsidRDefault="009E1D61" w:rsidP="003650AD">
            <w:pPr>
              <w:pStyle w:val="Textkrper"/>
            </w:pPr>
            <w:r>
              <w:t>Aufgaben elektrische Leistung und elektrische Arbeit – Lösung A – C</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w:t>
            </w:r>
            <w:r w:rsidRPr="00DE4890">
              <w:t>1.01.0</w:t>
            </w:r>
            <w:r>
              <w:t>8</w:t>
            </w:r>
            <w:r w:rsidRPr="00DE4890">
              <w:t>.0</w:t>
            </w:r>
            <w:r>
              <w:t>4</w:t>
            </w:r>
          </w:p>
        </w:tc>
        <w:tc>
          <w:tcPr>
            <w:tcW w:w="6746" w:type="dxa"/>
            <w:shd w:val="clear" w:color="auto" w:fill="auto"/>
          </w:tcPr>
          <w:p w:rsidR="009E1D61" w:rsidRDefault="009E1D61" w:rsidP="003650AD">
            <w:pPr>
              <w:pStyle w:val="Textkrper"/>
            </w:pPr>
            <w:r>
              <w:t>Aufgaben elektrische Leistung und elektrische Arbeit A – C</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p>
        </w:tc>
        <w:tc>
          <w:tcPr>
            <w:tcW w:w="6746" w:type="dxa"/>
            <w:shd w:val="clear" w:color="auto" w:fill="auto"/>
          </w:tcPr>
          <w:p w:rsidR="009E1D61" w:rsidRDefault="009E1D61" w:rsidP="003650AD">
            <w:pPr>
              <w:pStyle w:val="Textkrper"/>
            </w:pPr>
            <w:r>
              <w:t>Aufgaben elektrische Leistung und elektrische Arbeit – Lösung A – C</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p>
        </w:tc>
        <w:tc>
          <w:tcPr>
            <w:tcW w:w="6746" w:type="dxa"/>
            <w:shd w:val="clear" w:color="auto" w:fill="auto"/>
          </w:tcPr>
          <w:p w:rsidR="009E1D61" w:rsidRDefault="009E1D61" w:rsidP="003650AD">
            <w:pPr>
              <w:pStyle w:val="Textkrper"/>
            </w:pPr>
          </w:p>
        </w:tc>
      </w:tr>
      <w:tr w:rsidR="009E1D61" w:rsidRPr="00DE4890" w:rsidTr="00943526">
        <w:trPr>
          <w:gridAfter w:val="1"/>
          <w:wAfter w:w="6746" w:type="dxa"/>
        </w:trPr>
        <w:tc>
          <w:tcPr>
            <w:tcW w:w="1434" w:type="dxa"/>
            <w:shd w:val="clear" w:color="auto" w:fill="auto"/>
          </w:tcPr>
          <w:p w:rsidR="009E1D61" w:rsidRPr="00EA281E" w:rsidRDefault="009E1D61" w:rsidP="003650AD">
            <w:pPr>
              <w:rPr>
                <w:b/>
              </w:rPr>
            </w:pPr>
          </w:p>
        </w:tc>
        <w:tc>
          <w:tcPr>
            <w:tcW w:w="1709" w:type="dxa"/>
            <w:shd w:val="clear" w:color="auto" w:fill="auto"/>
          </w:tcPr>
          <w:p w:rsidR="009E1D61" w:rsidRPr="00EA281E" w:rsidRDefault="009E1D61" w:rsidP="003650AD">
            <w:pPr>
              <w:pStyle w:val="Textkrper"/>
              <w:rPr>
                <w:b/>
              </w:rPr>
            </w:pPr>
            <w:r w:rsidRPr="00EA281E">
              <w:rPr>
                <w:b/>
              </w:rPr>
              <w:t>Lernthema</w:t>
            </w:r>
          </w:p>
        </w:tc>
        <w:tc>
          <w:tcPr>
            <w:tcW w:w="6746" w:type="dxa"/>
            <w:shd w:val="clear" w:color="auto" w:fill="auto"/>
          </w:tcPr>
          <w:p w:rsidR="009E1D61" w:rsidRPr="00EA281E" w:rsidRDefault="009E1D61" w:rsidP="003650AD">
            <w:pPr>
              <w:pStyle w:val="Textkrper"/>
              <w:rPr>
                <w:b/>
              </w:rPr>
            </w:pPr>
          </w:p>
        </w:tc>
      </w:tr>
      <w:tr w:rsidR="009E1D61" w:rsidRPr="00DE4890" w:rsidTr="00943526">
        <w:trPr>
          <w:gridAfter w:val="1"/>
          <w:wAfter w:w="6746" w:type="dxa"/>
        </w:trPr>
        <w:tc>
          <w:tcPr>
            <w:tcW w:w="1434" w:type="dxa"/>
            <w:shd w:val="clear" w:color="auto" w:fill="auto"/>
          </w:tcPr>
          <w:p w:rsidR="009E1D61" w:rsidRPr="00EA281E" w:rsidRDefault="009E1D61" w:rsidP="003650AD">
            <w:pPr>
              <w:rPr>
                <w:b/>
              </w:rPr>
            </w:pPr>
          </w:p>
        </w:tc>
        <w:tc>
          <w:tcPr>
            <w:tcW w:w="1709" w:type="dxa"/>
            <w:shd w:val="clear" w:color="auto" w:fill="auto"/>
          </w:tcPr>
          <w:p w:rsidR="009E1D61" w:rsidRPr="000D6D5E" w:rsidRDefault="009E1D61" w:rsidP="003650AD">
            <w:r>
              <w:t>ET1.01.09</w:t>
            </w:r>
          </w:p>
        </w:tc>
        <w:tc>
          <w:tcPr>
            <w:tcW w:w="6746" w:type="dxa"/>
            <w:shd w:val="clear" w:color="auto" w:fill="auto"/>
          </w:tcPr>
          <w:p w:rsidR="009E1D61" w:rsidRPr="00EA281E" w:rsidRDefault="009E1D61" w:rsidP="003650AD">
            <w:pPr>
              <w:pStyle w:val="Textkrper"/>
              <w:rPr>
                <w:b/>
              </w:rPr>
            </w:pPr>
            <w:r>
              <w:rPr>
                <w:b/>
              </w:rPr>
              <w:t>Wirkungsgrad</w:t>
            </w:r>
          </w:p>
        </w:tc>
      </w:tr>
      <w:tr w:rsidR="009E1D61" w:rsidRPr="00DE4890" w:rsidTr="00943526">
        <w:trPr>
          <w:gridAfter w:val="1"/>
          <w:wAfter w:w="6746" w:type="dxa"/>
        </w:trPr>
        <w:tc>
          <w:tcPr>
            <w:tcW w:w="1434" w:type="dxa"/>
            <w:shd w:val="clear" w:color="auto" w:fill="auto"/>
          </w:tcPr>
          <w:p w:rsidR="009E1D61" w:rsidRPr="00EA281E" w:rsidRDefault="009E1D61" w:rsidP="003650AD">
            <w:pPr>
              <w:rPr>
                <w:b/>
              </w:rPr>
            </w:pPr>
          </w:p>
        </w:tc>
        <w:tc>
          <w:tcPr>
            <w:tcW w:w="1709" w:type="dxa"/>
            <w:shd w:val="clear" w:color="auto" w:fill="auto"/>
          </w:tcPr>
          <w:p w:rsidR="009E1D61" w:rsidRPr="00EA281E" w:rsidRDefault="009E1D61" w:rsidP="003650AD">
            <w:pPr>
              <w:pStyle w:val="Textkrper"/>
              <w:rPr>
                <w:b/>
              </w:rPr>
            </w:pPr>
            <w:r>
              <w:rPr>
                <w:b/>
              </w:rPr>
              <w:t>Lernschritt</w:t>
            </w:r>
          </w:p>
        </w:tc>
        <w:tc>
          <w:tcPr>
            <w:tcW w:w="6746" w:type="dxa"/>
            <w:shd w:val="clear" w:color="auto" w:fill="auto"/>
          </w:tcPr>
          <w:p w:rsidR="009E1D61" w:rsidRDefault="009E1D61" w:rsidP="003650AD">
            <w:pPr>
              <w:pStyle w:val="Textkrper"/>
              <w:rPr>
                <w:b/>
              </w:rPr>
            </w:pP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ET1.01.09</w:t>
            </w:r>
            <w:r w:rsidRPr="00DE4890">
              <w:t>.0</w:t>
            </w:r>
            <w:r>
              <w:t xml:space="preserve">1 </w:t>
            </w:r>
          </w:p>
        </w:tc>
        <w:tc>
          <w:tcPr>
            <w:tcW w:w="6746" w:type="dxa"/>
            <w:shd w:val="clear" w:color="auto" w:fill="auto"/>
          </w:tcPr>
          <w:p w:rsidR="009E1D61" w:rsidRDefault="009E1D61" w:rsidP="003650AD">
            <w:pPr>
              <w:pStyle w:val="Textkrper"/>
            </w:pPr>
            <w:r>
              <w:t>Information/Einführung Wirkungsgrad und Gesamtwirkungsgrad mehrerer Systeme A – C</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ET1.01.09</w:t>
            </w:r>
            <w:r w:rsidRPr="00DE4890">
              <w:t>.0</w:t>
            </w:r>
            <w:r>
              <w:t>2</w:t>
            </w:r>
          </w:p>
        </w:tc>
        <w:tc>
          <w:tcPr>
            <w:tcW w:w="6746" w:type="dxa"/>
            <w:shd w:val="clear" w:color="auto" w:fill="auto"/>
          </w:tcPr>
          <w:p w:rsidR="009E1D61" w:rsidRDefault="009E1D61" w:rsidP="003650AD">
            <w:pPr>
              <w:pStyle w:val="Textkrper"/>
            </w:pPr>
            <w:r>
              <w:t>Aufgabe Wirkungsgrad und Gesamtwirkungsgrad A – C</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Default="009E1D61" w:rsidP="003650AD">
            <w:pPr>
              <w:pStyle w:val="Textkrper"/>
            </w:pPr>
          </w:p>
        </w:tc>
        <w:tc>
          <w:tcPr>
            <w:tcW w:w="6746" w:type="dxa"/>
            <w:shd w:val="clear" w:color="auto" w:fill="auto"/>
          </w:tcPr>
          <w:p w:rsidR="009E1D61" w:rsidRDefault="009E1D61" w:rsidP="003650AD">
            <w:pPr>
              <w:pStyle w:val="Textkrper"/>
            </w:pPr>
            <w:r>
              <w:t>Aufgabe Wirkungsgrad und Gesamtwirkungsgrad – Lösung A – C</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Default="009E1D61" w:rsidP="003650AD">
            <w:pPr>
              <w:pStyle w:val="Textkrper"/>
            </w:pPr>
          </w:p>
        </w:tc>
        <w:tc>
          <w:tcPr>
            <w:tcW w:w="6746" w:type="dxa"/>
            <w:shd w:val="clear" w:color="auto" w:fill="auto"/>
          </w:tcPr>
          <w:p w:rsidR="009E1D61" w:rsidRDefault="009E1D61" w:rsidP="003650AD">
            <w:pPr>
              <w:pStyle w:val="Textkrper"/>
            </w:pPr>
          </w:p>
        </w:tc>
      </w:tr>
      <w:tr w:rsidR="009E1D61" w:rsidRPr="00DE4890" w:rsidTr="00943526">
        <w:trPr>
          <w:gridAfter w:val="1"/>
          <w:wAfter w:w="6746" w:type="dxa"/>
        </w:trPr>
        <w:tc>
          <w:tcPr>
            <w:tcW w:w="1434" w:type="dxa"/>
            <w:shd w:val="clear" w:color="auto" w:fill="auto"/>
          </w:tcPr>
          <w:p w:rsidR="009E1D61" w:rsidRPr="00EA281E" w:rsidRDefault="009E1D61" w:rsidP="003650AD">
            <w:pPr>
              <w:rPr>
                <w:b/>
              </w:rPr>
            </w:pPr>
          </w:p>
        </w:tc>
        <w:tc>
          <w:tcPr>
            <w:tcW w:w="1709" w:type="dxa"/>
            <w:shd w:val="clear" w:color="auto" w:fill="auto"/>
          </w:tcPr>
          <w:p w:rsidR="009E1D61" w:rsidRPr="00EA281E" w:rsidRDefault="009E1D61" w:rsidP="003650AD">
            <w:pPr>
              <w:pStyle w:val="Textkrper"/>
              <w:rPr>
                <w:b/>
              </w:rPr>
            </w:pPr>
            <w:r w:rsidRPr="00EA281E">
              <w:rPr>
                <w:b/>
              </w:rPr>
              <w:t>Lernthema</w:t>
            </w:r>
          </w:p>
        </w:tc>
        <w:tc>
          <w:tcPr>
            <w:tcW w:w="6746" w:type="dxa"/>
            <w:shd w:val="clear" w:color="auto" w:fill="auto"/>
          </w:tcPr>
          <w:p w:rsidR="009E1D61" w:rsidRPr="00EA281E" w:rsidRDefault="009E1D61" w:rsidP="003650AD">
            <w:pPr>
              <w:pStyle w:val="Textkrper"/>
              <w:rPr>
                <w:b/>
              </w:rPr>
            </w:pPr>
          </w:p>
        </w:tc>
      </w:tr>
      <w:tr w:rsidR="009E1D61" w:rsidRPr="00DE4890" w:rsidTr="00943526">
        <w:trPr>
          <w:gridAfter w:val="1"/>
          <w:wAfter w:w="6746" w:type="dxa"/>
        </w:trPr>
        <w:tc>
          <w:tcPr>
            <w:tcW w:w="1434" w:type="dxa"/>
            <w:shd w:val="clear" w:color="auto" w:fill="auto"/>
          </w:tcPr>
          <w:p w:rsidR="009E1D61" w:rsidRPr="00EA281E" w:rsidRDefault="009E1D61" w:rsidP="003650AD">
            <w:pPr>
              <w:rPr>
                <w:b/>
              </w:rPr>
            </w:pPr>
          </w:p>
        </w:tc>
        <w:tc>
          <w:tcPr>
            <w:tcW w:w="1709" w:type="dxa"/>
            <w:shd w:val="clear" w:color="auto" w:fill="auto"/>
          </w:tcPr>
          <w:p w:rsidR="009E1D61" w:rsidRPr="000D6D5E" w:rsidRDefault="009E1D61" w:rsidP="003650AD">
            <w:r>
              <w:t>ET1.01.10</w:t>
            </w:r>
          </w:p>
        </w:tc>
        <w:tc>
          <w:tcPr>
            <w:tcW w:w="6746" w:type="dxa"/>
            <w:shd w:val="clear" w:color="auto" w:fill="auto"/>
          </w:tcPr>
          <w:p w:rsidR="009E1D61" w:rsidRPr="00EA281E" w:rsidRDefault="009E1D61" w:rsidP="003650AD">
            <w:pPr>
              <w:pStyle w:val="Textkrper"/>
              <w:rPr>
                <w:b/>
              </w:rPr>
            </w:pPr>
            <w:r>
              <w:rPr>
                <w:b/>
              </w:rPr>
              <w:t>Reflektion</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p>
        </w:tc>
        <w:tc>
          <w:tcPr>
            <w:tcW w:w="6746" w:type="dxa"/>
            <w:shd w:val="clear" w:color="auto" w:fill="auto"/>
          </w:tcPr>
          <w:p w:rsidR="009E1D61" w:rsidRDefault="009E1D61" w:rsidP="003650AD">
            <w:pPr>
              <w:pStyle w:val="Textkrper"/>
            </w:pP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rsidRPr="00EA281E">
              <w:rPr>
                <w:b/>
              </w:rPr>
              <w:t>Lernthema</w:t>
            </w:r>
          </w:p>
        </w:tc>
        <w:tc>
          <w:tcPr>
            <w:tcW w:w="6746" w:type="dxa"/>
            <w:shd w:val="clear" w:color="auto" w:fill="auto"/>
          </w:tcPr>
          <w:p w:rsidR="009E1D61" w:rsidRDefault="009E1D61" w:rsidP="003650AD">
            <w:pPr>
              <w:pStyle w:val="Textkrper"/>
            </w:pP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ET1.01.11</w:t>
            </w:r>
          </w:p>
        </w:tc>
        <w:tc>
          <w:tcPr>
            <w:tcW w:w="6746" w:type="dxa"/>
            <w:shd w:val="clear" w:color="auto" w:fill="auto"/>
          </w:tcPr>
          <w:p w:rsidR="009E1D61" w:rsidRDefault="009E1D61" w:rsidP="003650AD">
            <w:pPr>
              <w:pStyle w:val="Textkrper"/>
            </w:pPr>
            <w:r w:rsidRPr="00383E41">
              <w:rPr>
                <w:b/>
              </w:rPr>
              <w:t>Einführung in Labor und Werkstatt</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ET1.01.11.01</w:t>
            </w:r>
          </w:p>
        </w:tc>
        <w:tc>
          <w:tcPr>
            <w:tcW w:w="6746" w:type="dxa"/>
            <w:shd w:val="clear" w:color="auto" w:fill="auto"/>
          </w:tcPr>
          <w:p w:rsidR="009E1D61" w:rsidRDefault="009E1D61" w:rsidP="003650AD">
            <w:pPr>
              <w:pStyle w:val="Textkrper"/>
            </w:pPr>
            <w:r>
              <w:t>5 Sicherheitsregeln A – C</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ET1.01.11.02</w:t>
            </w:r>
          </w:p>
        </w:tc>
        <w:tc>
          <w:tcPr>
            <w:tcW w:w="6746" w:type="dxa"/>
            <w:shd w:val="clear" w:color="auto" w:fill="auto"/>
          </w:tcPr>
          <w:p w:rsidR="009E1D61" w:rsidRDefault="009E1D61" w:rsidP="003650AD">
            <w:pPr>
              <w:pStyle w:val="Textkrper"/>
            </w:pPr>
            <w:r>
              <w:t>Elektrolabor-Führerscheinprüfung A – C</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ET1.01.11.03</w:t>
            </w:r>
          </w:p>
        </w:tc>
        <w:tc>
          <w:tcPr>
            <w:tcW w:w="6746" w:type="dxa"/>
            <w:shd w:val="clear" w:color="auto" w:fill="auto"/>
          </w:tcPr>
          <w:p w:rsidR="009E1D61" w:rsidRDefault="009E1D61" w:rsidP="003650AD">
            <w:pPr>
              <w:pStyle w:val="Textkrper"/>
            </w:pPr>
            <w:r>
              <w:t>Elektrolabor-Führerschein A – C</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ET1.01.11.04</w:t>
            </w:r>
          </w:p>
        </w:tc>
        <w:tc>
          <w:tcPr>
            <w:tcW w:w="6746" w:type="dxa"/>
            <w:shd w:val="clear" w:color="auto" w:fill="auto"/>
          </w:tcPr>
          <w:p w:rsidR="009E1D61" w:rsidRDefault="009E1D61" w:rsidP="003650AD">
            <w:pPr>
              <w:pStyle w:val="Textkrper"/>
            </w:pPr>
            <w:r>
              <w:t>Spannungs- und Strommessung A – C</w:t>
            </w:r>
          </w:p>
        </w:tc>
      </w:tr>
      <w:tr w:rsidR="009E1D61" w:rsidRPr="00DE4890" w:rsidTr="00943526">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r>
              <w:t>ET1.01.11.05</w:t>
            </w:r>
          </w:p>
        </w:tc>
        <w:tc>
          <w:tcPr>
            <w:tcW w:w="6746" w:type="dxa"/>
            <w:shd w:val="clear" w:color="auto" w:fill="auto"/>
          </w:tcPr>
          <w:p w:rsidR="009E1D61" w:rsidRPr="00DE4890" w:rsidRDefault="009E1D61" w:rsidP="003650AD">
            <w:pPr>
              <w:pStyle w:val="Textkrper"/>
            </w:pPr>
            <w:r>
              <w:t>Feedback A – C</w:t>
            </w:r>
          </w:p>
        </w:tc>
        <w:tc>
          <w:tcPr>
            <w:tcW w:w="6746" w:type="dxa"/>
          </w:tcPr>
          <w:p w:rsidR="009E1D61" w:rsidRDefault="009E1D61" w:rsidP="003650AD">
            <w:pPr>
              <w:pStyle w:val="Textkrper"/>
            </w:pPr>
          </w:p>
        </w:tc>
      </w:tr>
      <w:tr w:rsidR="009E1D61" w:rsidRPr="00DE4890" w:rsidTr="00943526">
        <w:tc>
          <w:tcPr>
            <w:tcW w:w="1434" w:type="dxa"/>
            <w:shd w:val="clear" w:color="auto" w:fill="auto"/>
          </w:tcPr>
          <w:p w:rsidR="009E1D61" w:rsidRPr="00DE4890" w:rsidRDefault="009E1D61" w:rsidP="003650AD"/>
        </w:tc>
        <w:tc>
          <w:tcPr>
            <w:tcW w:w="1709" w:type="dxa"/>
            <w:shd w:val="clear" w:color="auto" w:fill="auto"/>
          </w:tcPr>
          <w:p w:rsidR="009E1D61" w:rsidRDefault="009E1D61" w:rsidP="003650AD"/>
        </w:tc>
        <w:tc>
          <w:tcPr>
            <w:tcW w:w="6746" w:type="dxa"/>
            <w:shd w:val="clear" w:color="auto" w:fill="auto"/>
          </w:tcPr>
          <w:p w:rsidR="009E1D61" w:rsidRDefault="009E1D61" w:rsidP="003650AD">
            <w:pPr>
              <w:pStyle w:val="Textkrper"/>
            </w:pPr>
          </w:p>
        </w:tc>
        <w:tc>
          <w:tcPr>
            <w:tcW w:w="6746" w:type="dxa"/>
          </w:tcPr>
          <w:p w:rsidR="009E1D61" w:rsidRDefault="009E1D61" w:rsidP="003650AD">
            <w:pPr>
              <w:pStyle w:val="Textkrper"/>
            </w:pPr>
          </w:p>
        </w:tc>
      </w:tr>
      <w:tr w:rsidR="009E1D61" w:rsidRPr="00DE4890" w:rsidTr="00943526">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rsidRPr="00EA281E">
              <w:rPr>
                <w:b/>
              </w:rPr>
              <w:t>Lernthema</w:t>
            </w:r>
          </w:p>
        </w:tc>
        <w:tc>
          <w:tcPr>
            <w:tcW w:w="6746" w:type="dxa"/>
            <w:shd w:val="clear" w:color="auto" w:fill="auto"/>
          </w:tcPr>
          <w:p w:rsidR="009E1D61" w:rsidRDefault="009E1D61" w:rsidP="003650AD">
            <w:pPr>
              <w:pStyle w:val="Textkrper"/>
            </w:pPr>
          </w:p>
        </w:tc>
        <w:tc>
          <w:tcPr>
            <w:tcW w:w="6746" w:type="dxa"/>
          </w:tcPr>
          <w:p w:rsidR="009E1D61" w:rsidRDefault="009E1D61" w:rsidP="003650AD">
            <w:pPr>
              <w:pStyle w:val="Textkrper"/>
            </w:pPr>
          </w:p>
        </w:tc>
      </w:tr>
      <w:tr w:rsidR="009E1D61" w:rsidRPr="00DE4890" w:rsidTr="00943526">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ET1.01.12</w:t>
            </w:r>
          </w:p>
        </w:tc>
        <w:tc>
          <w:tcPr>
            <w:tcW w:w="6746" w:type="dxa"/>
            <w:shd w:val="clear" w:color="auto" w:fill="auto"/>
          </w:tcPr>
          <w:p w:rsidR="009E1D61" w:rsidRDefault="009E1D61" w:rsidP="003650AD">
            <w:pPr>
              <w:pStyle w:val="Textkrper"/>
            </w:pPr>
            <w:r w:rsidRPr="00900D58">
              <w:rPr>
                <w:b/>
              </w:rPr>
              <w:t>Widerstandsbestimmung</w:t>
            </w:r>
          </w:p>
        </w:tc>
        <w:tc>
          <w:tcPr>
            <w:tcW w:w="6746" w:type="dxa"/>
          </w:tcPr>
          <w:p w:rsidR="009E1D61" w:rsidRDefault="009E1D61" w:rsidP="003650AD">
            <w:pPr>
              <w:pStyle w:val="Textkrper"/>
            </w:pPr>
          </w:p>
        </w:tc>
      </w:tr>
      <w:tr w:rsidR="009E1D61" w:rsidRPr="00DE4890" w:rsidTr="00943526">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ET1.01.12.01</w:t>
            </w:r>
          </w:p>
        </w:tc>
        <w:tc>
          <w:tcPr>
            <w:tcW w:w="6746" w:type="dxa"/>
            <w:shd w:val="clear" w:color="auto" w:fill="auto"/>
          </w:tcPr>
          <w:p w:rsidR="009E1D61" w:rsidRDefault="009E1D61" w:rsidP="003650AD">
            <w:pPr>
              <w:pStyle w:val="Textkrper"/>
            </w:pPr>
            <w:r>
              <w:t>Arbeitsauftrag zur Widerstandsbestimmung A – C</w:t>
            </w:r>
          </w:p>
        </w:tc>
        <w:tc>
          <w:tcPr>
            <w:tcW w:w="6746" w:type="dxa"/>
          </w:tcPr>
          <w:p w:rsidR="009E1D61" w:rsidRDefault="009E1D61" w:rsidP="003650AD">
            <w:pPr>
              <w:pStyle w:val="Textkrper"/>
            </w:pPr>
          </w:p>
        </w:tc>
      </w:tr>
      <w:tr w:rsidR="009E1D61" w:rsidRPr="00DE4890" w:rsidTr="00943526">
        <w:tc>
          <w:tcPr>
            <w:tcW w:w="1434" w:type="dxa"/>
            <w:shd w:val="clear" w:color="auto" w:fill="auto"/>
          </w:tcPr>
          <w:p w:rsidR="009E1D61" w:rsidRPr="00DE4890" w:rsidRDefault="009E1D61" w:rsidP="003650AD"/>
        </w:tc>
        <w:tc>
          <w:tcPr>
            <w:tcW w:w="1709" w:type="dxa"/>
            <w:shd w:val="clear" w:color="auto" w:fill="auto"/>
          </w:tcPr>
          <w:p w:rsidR="009E1D61" w:rsidRDefault="009E1D61" w:rsidP="003650AD"/>
        </w:tc>
        <w:tc>
          <w:tcPr>
            <w:tcW w:w="6746" w:type="dxa"/>
            <w:shd w:val="clear" w:color="auto" w:fill="auto"/>
          </w:tcPr>
          <w:p w:rsidR="009E1D61" w:rsidRDefault="009E1D61" w:rsidP="003650AD">
            <w:pPr>
              <w:pStyle w:val="Textkrper"/>
            </w:pPr>
          </w:p>
        </w:tc>
        <w:tc>
          <w:tcPr>
            <w:tcW w:w="6746" w:type="dxa"/>
          </w:tcPr>
          <w:p w:rsidR="009E1D61" w:rsidRDefault="009E1D61" w:rsidP="003650AD">
            <w:pPr>
              <w:pStyle w:val="Textkrper"/>
            </w:pP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rsidRPr="00EA281E">
              <w:rPr>
                <w:b/>
              </w:rPr>
              <w:t>Lernthema</w:t>
            </w:r>
          </w:p>
        </w:tc>
        <w:tc>
          <w:tcPr>
            <w:tcW w:w="6746" w:type="dxa"/>
            <w:shd w:val="clear" w:color="auto" w:fill="auto"/>
          </w:tcPr>
          <w:p w:rsidR="009E1D61" w:rsidRDefault="009E1D61" w:rsidP="003650AD">
            <w:pPr>
              <w:pStyle w:val="Textkrper"/>
            </w:pP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ET1.01.13</w:t>
            </w:r>
          </w:p>
        </w:tc>
        <w:tc>
          <w:tcPr>
            <w:tcW w:w="6746" w:type="dxa"/>
            <w:shd w:val="clear" w:color="auto" w:fill="auto"/>
          </w:tcPr>
          <w:p w:rsidR="009E1D61" w:rsidRPr="00CC216D" w:rsidRDefault="009E1D61" w:rsidP="003650AD">
            <w:pPr>
              <w:pStyle w:val="Textkrper"/>
              <w:rPr>
                <w:b/>
              </w:rPr>
            </w:pPr>
            <w:r>
              <w:rPr>
                <w:b/>
              </w:rPr>
              <w:t>Platinen Herstellung</w:t>
            </w:r>
          </w:p>
        </w:tc>
      </w:tr>
      <w:tr w:rsidR="00E931C8" w:rsidRPr="00E931C8" w:rsidTr="00943526">
        <w:trPr>
          <w:gridAfter w:val="1"/>
          <w:wAfter w:w="6746" w:type="dxa"/>
        </w:trPr>
        <w:tc>
          <w:tcPr>
            <w:tcW w:w="1434" w:type="dxa"/>
            <w:shd w:val="clear" w:color="auto" w:fill="auto"/>
          </w:tcPr>
          <w:p w:rsidR="00E931C8" w:rsidRPr="00E931C8" w:rsidRDefault="00E931C8" w:rsidP="003650AD"/>
        </w:tc>
        <w:tc>
          <w:tcPr>
            <w:tcW w:w="1709" w:type="dxa"/>
            <w:shd w:val="clear" w:color="auto" w:fill="auto"/>
          </w:tcPr>
          <w:p w:rsidR="00E931C8" w:rsidRPr="00E931C8" w:rsidRDefault="00E931C8" w:rsidP="003650AD">
            <w:pPr>
              <w:pStyle w:val="Textkrper"/>
            </w:pPr>
            <w:r>
              <w:t>ET1.01.13.01</w:t>
            </w:r>
          </w:p>
        </w:tc>
        <w:tc>
          <w:tcPr>
            <w:tcW w:w="6746" w:type="dxa"/>
            <w:shd w:val="clear" w:color="auto" w:fill="auto"/>
          </w:tcPr>
          <w:p w:rsidR="00E931C8" w:rsidRPr="00E931C8" w:rsidRDefault="00E931C8" w:rsidP="003650AD">
            <w:pPr>
              <w:pStyle w:val="Textkrper"/>
            </w:pPr>
            <w:r>
              <w:t>Erklärung Stationenarbeit – Hinweise für die Lehrkraft</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ET1.01.13.02</w:t>
            </w:r>
          </w:p>
        </w:tc>
        <w:tc>
          <w:tcPr>
            <w:tcW w:w="6746" w:type="dxa"/>
            <w:shd w:val="clear" w:color="auto" w:fill="auto"/>
          </w:tcPr>
          <w:p w:rsidR="009E1D61" w:rsidRDefault="00E931C8" w:rsidP="003650AD">
            <w:pPr>
              <w:pStyle w:val="Textkrper"/>
            </w:pPr>
            <w:r>
              <w:t>Station 1 –</w:t>
            </w:r>
            <w:r w:rsidR="009E1D61">
              <w:t xml:space="preserve"> Platinen kennenlernen</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ET1.01.13.03</w:t>
            </w:r>
          </w:p>
        </w:tc>
        <w:tc>
          <w:tcPr>
            <w:tcW w:w="6746" w:type="dxa"/>
            <w:shd w:val="clear" w:color="auto" w:fill="auto"/>
          </w:tcPr>
          <w:p w:rsidR="009E1D61" w:rsidRDefault="00E931C8" w:rsidP="00E931C8">
            <w:pPr>
              <w:pStyle w:val="Textkrper"/>
            </w:pPr>
            <w:r>
              <w:t xml:space="preserve">Station 2 – </w:t>
            </w:r>
            <w:r w:rsidR="009E1D61">
              <w:t>Drahtbrücken biegen</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ET1.01.13.04</w:t>
            </w:r>
          </w:p>
        </w:tc>
        <w:tc>
          <w:tcPr>
            <w:tcW w:w="6746" w:type="dxa"/>
            <w:shd w:val="clear" w:color="auto" w:fill="auto"/>
          </w:tcPr>
          <w:p w:rsidR="009E1D61" w:rsidRDefault="00E931C8" w:rsidP="00E931C8">
            <w:pPr>
              <w:pStyle w:val="Textkrper"/>
            </w:pPr>
            <w:r>
              <w:t xml:space="preserve">Station 3 – </w:t>
            </w:r>
            <w:r w:rsidR="009E1D61">
              <w:t>Platinen entgraten</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ET1.01.13.05</w:t>
            </w:r>
          </w:p>
        </w:tc>
        <w:tc>
          <w:tcPr>
            <w:tcW w:w="6746" w:type="dxa"/>
            <w:shd w:val="clear" w:color="auto" w:fill="auto"/>
          </w:tcPr>
          <w:p w:rsidR="009E1D61" w:rsidRDefault="00E931C8" w:rsidP="00E931C8">
            <w:pPr>
              <w:pStyle w:val="Textkrper"/>
            </w:pPr>
            <w:r>
              <w:t xml:space="preserve">Station 4 – </w:t>
            </w:r>
            <w:r w:rsidR="009E1D61">
              <w:t>Bauteile auswählen</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ET1.01.13.06</w:t>
            </w:r>
          </w:p>
        </w:tc>
        <w:tc>
          <w:tcPr>
            <w:tcW w:w="6746" w:type="dxa"/>
            <w:shd w:val="clear" w:color="auto" w:fill="auto"/>
          </w:tcPr>
          <w:p w:rsidR="009E1D61" w:rsidRDefault="00E931C8" w:rsidP="00E931C8">
            <w:pPr>
              <w:pStyle w:val="Textkrper"/>
            </w:pPr>
            <w:r>
              <w:t xml:space="preserve">Station 5 – </w:t>
            </w:r>
            <w:r w:rsidR="009E1D61">
              <w:t>Drahtbrücken löten</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Default="009E1D61" w:rsidP="003650AD">
            <w:pPr>
              <w:pStyle w:val="Textkrper"/>
            </w:pPr>
            <w:r>
              <w:t>ET 1.01.13.07</w:t>
            </w:r>
          </w:p>
        </w:tc>
        <w:tc>
          <w:tcPr>
            <w:tcW w:w="6746" w:type="dxa"/>
            <w:shd w:val="clear" w:color="auto" w:fill="auto"/>
          </w:tcPr>
          <w:p w:rsidR="009E1D61" w:rsidRDefault="009E1D61" w:rsidP="003650AD">
            <w:pPr>
              <w:pStyle w:val="Textkrper"/>
            </w:pPr>
            <w:r>
              <w:t>Selbsteinschätzung – Reflexion Platinen Herstellung</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ET1.01.13.08</w:t>
            </w:r>
          </w:p>
        </w:tc>
        <w:tc>
          <w:tcPr>
            <w:tcW w:w="6746" w:type="dxa"/>
            <w:shd w:val="clear" w:color="auto" w:fill="auto"/>
          </w:tcPr>
          <w:p w:rsidR="009E1D61" w:rsidRDefault="00E931C8" w:rsidP="00E931C8">
            <w:pPr>
              <w:pStyle w:val="Textkrper"/>
            </w:pPr>
            <w:r>
              <w:t>Station 6 – Platine herstellen</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rsidRPr="00EA281E">
              <w:rPr>
                <w:b/>
              </w:rPr>
              <w:t>Lernthema</w:t>
            </w:r>
          </w:p>
        </w:tc>
        <w:tc>
          <w:tcPr>
            <w:tcW w:w="6746" w:type="dxa"/>
            <w:shd w:val="clear" w:color="auto" w:fill="auto"/>
          </w:tcPr>
          <w:p w:rsidR="009E1D61" w:rsidRDefault="009E1D61" w:rsidP="003650AD">
            <w:pPr>
              <w:pStyle w:val="Textkrper"/>
            </w:pP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ET1.01.14</w:t>
            </w:r>
          </w:p>
        </w:tc>
        <w:tc>
          <w:tcPr>
            <w:tcW w:w="6746" w:type="dxa"/>
            <w:shd w:val="clear" w:color="auto" w:fill="auto"/>
          </w:tcPr>
          <w:p w:rsidR="009E1D61" w:rsidRPr="00CC216D" w:rsidRDefault="009E1D61" w:rsidP="003650AD">
            <w:pPr>
              <w:pStyle w:val="Textkrper"/>
              <w:rPr>
                <w:b/>
              </w:rPr>
            </w:pPr>
            <w:r w:rsidRPr="00CC216D">
              <w:rPr>
                <w:b/>
              </w:rPr>
              <w:t>Funktionstest</w:t>
            </w:r>
          </w:p>
        </w:tc>
      </w:tr>
      <w:tr w:rsidR="009E1D61" w:rsidRPr="00DE4890" w:rsidTr="00943526">
        <w:trPr>
          <w:gridAfter w:val="1"/>
          <w:wAfter w:w="6746" w:type="dxa"/>
        </w:trPr>
        <w:tc>
          <w:tcPr>
            <w:tcW w:w="1434" w:type="dxa"/>
            <w:shd w:val="clear" w:color="auto" w:fill="auto"/>
          </w:tcPr>
          <w:p w:rsidR="009E1D61" w:rsidRPr="00DE4890" w:rsidRDefault="009E1D61" w:rsidP="003650AD"/>
        </w:tc>
        <w:tc>
          <w:tcPr>
            <w:tcW w:w="1709" w:type="dxa"/>
            <w:shd w:val="clear" w:color="auto" w:fill="auto"/>
          </w:tcPr>
          <w:p w:rsidR="009E1D61" w:rsidRPr="00DE4890" w:rsidRDefault="009E1D61" w:rsidP="003650AD">
            <w:pPr>
              <w:pStyle w:val="Textkrper"/>
            </w:pPr>
            <w:r>
              <w:t>ET1.01.14.01</w:t>
            </w:r>
          </w:p>
        </w:tc>
        <w:tc>
          <w:tcPr>
            <w:tcW w:w="6746" w:type="dxa"/>
            <w:shd w:val="clear" w:color="auto" w:fill="auto"/>
          </w:tcPr>
          <w:p w:rsidR="009E1D61" w:rsidRDefault="009E1D61" w:rsidP="003650AD">
            <w:pPr>
              <w:pStyle w:val="Textkrper"/>
            </w:pPr>
            <w:r>
              <w:t>Arbeitsauftrag zum Funktionstest A – C</w:t>
            </w:r>
          </w:p>
        </w:tc>
      </w:tr>
    </w:tbl>
    <w:p w:rsidR="009E1D61" w:rsidRPr="00DE4890" w:rsidRDefault="009E1D61" w:rsidP="009E1D61">
      <w:pPr>
        <w:pStyle w:val="Textkrper"/>
      </w:pPr>
    </w:p>
    <w:p w:rsidR="00A74C42" w:rsidRPr="00DE4890" w:rsidRDefault="00A74C42" w:rsidP="003552C0">
      <w:pPr>
        <w:pStyle w:val="Textkrper"/>
      </w:pPr>
      <w:r w:rsidRPr="00DE4890">
        <w:br w:type="page"/>
      </w:r>
    </w:p>
    <w:p w:rsidR="00770F61" w:rsidRPr="00DE4890" w:rsidRDefault="00A74C42"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A1945" w:rsidRPr="00AA18D1" w:rsidRDefault="00AA1945" w:rsidP="00AA1945">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A1945" w:rsidRPr="00AA18D1" w:rsidRDefault="00AA1945" w:rsidP="00AA1945">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A1945" w:rsidRPr="00AA18D1" w:rsidRDefault="00AA1945" w:rsidP="00AA1945">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A1945" w:rsidRPr="00AA18D1" w:rsidRDefault="00AA1945" w:rsidP="00AA1945">
            <w:pPr>
              <w:pStyle w:val="TabelleKopfmitte"/>
            </w:pPr>
            <w:r w:rsidRPr="00AA18D1">
              <w:t>Beschreibung</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sidRPr="00AA18D1">
              <w:rPr>
                <w:noProof/>
              </w:rPr>
              <w:drawing>
                <wp:inline distT="0" distB="0" distL="0" distR="0" wp14:anchorId="40B6EFA6" wp14:editId="45149742">
                  <wp:extent cx="342000" cy="313200"/>
                  <wp:effectExtent l="0" t="0" r="127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41FBA4A8" wp14:editId="6DE88729">
                  <wp:extent cx="342000" cy="313200"/>
                  <wp:effectExtent l="0" t="0" r="1270" b="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sidRPr="00AA18D1">
              <w:rPr>
                <w:noProof/>
              </w:rPr>
              <w:drawing>
                <wp:inline distT="0" distB="0" distL="0" distR="0" wp14:anchorId="0C9630B3" wp14:editId="78D6FFCB">
                  <wp:extent cx="314325" cy="314325"/>
                  <wp:effectExtent l="0" t="0" r="9525" b="9525"/>
                  <wp:docPr id="993" name="Grafik 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t>Tipp/</w:t>
            </w:r>
            <w:r w:rsidRPr="00AA18D1">
              <w:t>Hinweis, der zum Bearbeiten hilfreich ist</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sidRPr="00AA18D1">
              <w:rPr>
                <w:noProof/>
              </w:rPr>
              <w:drawing>
                <wp:inline distT="0" distB="0" distL="0" distR="0" wp14:anchorId="1F784E33" wp14:editId="655CCED2">
                  <wp:extent cx="342000" cy="313200"/>
                  <wp:effectExtent l="0" t="0" r="1270" b="0"/>
                  <wp:docPr id="193" name="Grafik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34773564" wp14:editId="5C4814C5">
                  <wp:extent cx="342000" cy="313200"/>
                  <wp:effectExtent l="0" t="0" r="1270" b="0"/>
                  <wp:docPr id="194" name="Grafik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sidRPr="00AA18D1">
              <w:rPr>
                <w:noProof/>
              </w:rPr>
              <w:drawing>
                <wp:inline distT="0" distB="0" distL="0" distR="0" wp14:anchorId="5451A26E" wp14:editId="5AD14022">
                  <wp:extent cx="314325" cy="314325"/>
                  <wp:effectExtent l="0" t="0" r="9525" b="9525"/>
                  <wp:docPr id="197" name="Grafik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t>Vorsicht/</w:t>
            </w:r>
            <w:r w:rsidRPr="00AA18D1">
              <w:t>Achtung: wichtige Inform</w:t>
            </w:r>
            <w:r w:rsidRPr="00AA18D1">
              <w:t>a</w:t>
            </w:r>
            <w:r>
              <w:t>tion/</w:t>
            </w:r>
            <w:r w:rsidRPr="00AA18D1">
              <w:t>Hinweis. Genau lesen!</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sidRPr="00AA18D1">
              <w:rPr>
                <w:noProof/>
              </w:rPr>
              <w:drawing>
                <wp:inline distT="0" distB="0" distL="0" distR="0" wp14:anchorId="0243E4F1" wp14:editId="01B29D77">
                  <wp:extent cx="342000" cy="313200"/>
                  <wp:effectExtent l="0" t="0" r="1270" b="0"/>
                  <wp:docPr id="198" name="Grafik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3C4F7C48" wp14:editId="505F9A69">
                  <wp:extent cx="342000" cy="313200"/>
                  <wp:effectExtent l="0" t="0" r="1270" b="0"/>
                  <wp:docPr id="202" name="Grafik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7EB3928C" wp14:editId="4A09EDFC">
                  <wp:extent cx="314325" cy="314325"/>
                  <wp:effectExtent l="0" t="0" r="9525" b="9525"/>
                  <wp:docPr id="203" name="Grafik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Zeitvorgabe beachten</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sidRPr="00AA18D1">
              <w:rPr>
                <w:noProof/>
              </w:rPr>
              <w:drawing>
                <wp:inline distT="0" distB="0" distL="0" distR="0" wp14:anchorId="1FA99A25" wp14:editId="488B3B8F">
                  <wp:extent cx="295275" cy="314325"/>
                  <wp:effectExtent l="0" t="0" r="9525" b="9525"/>
                  <wp:docPr id="204" name="Grafik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sidRPr="00AA18D1">
              <w:rPr>
                <w:noProof/>
              </w:rPr>
              <w:drawing>
                <wp:inline distT="0" distB="0" distL="0" distR="0" wp14:anchorId="2078A6AE" wp14:editId="4F9F30DC">
                  <wp:extent cx="371475" cy="314325"/>
                  <wp:effectExtent l="0" t="0" r="9525" b="9525"/>
                  <wp:docPr id="205" name="Grafik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t xml:space="preserve">Blätter/Materialien </w:t>
            </w:r>
            <w:r w:rsidRPr="00AA18D1">
              <w:t>ablegen</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sidRPr="00AA18D1">
              <w:rPr>
                <w:noProof/>
              </w:rPr>
              <w:drawing>
                <wp:inline distT="0" distB="0" distL="0" distR="0" wp14:anchorId="79154781" wp14:editId="40652B01">
                  <wp:extent cx="647700" cy="314325"/>
                  <wp:effectExtent l="0" t="0" r="0" b="9525"/>
                  <wp:docPr id="206" name="Grafik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mitte"/>
            </w:pPr>
            <w:r>
              <w:rPr>
                <w:noProof/>
              </w:rPr>
              <w:drawing>
                <wp:inline distT="0" distB="0" distL="0" distR="0" wp14:anchorId="042FAB0C" wp14:editId="33C18B21">
                  <wp:extent cx="370800" cy="326657"/>
                  <wp:effectExtent l="0" t="0" r="0" b="0"/>
                  <wp:docPr id="207" name="Grafik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AA1945" w:rsidRPr="00AA18D1" w:rsidRDefault="00AA1945" w:rsidP="00AA1945">
            <w:pPr>
              <w:pStyle w:val="Textkrper"/>
            </w:pPr>
            <w:r>
              <w:t>Blätter/Materialien holen</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25A60286" wp14:editId="6CBB982F">
                  <wp:extent cx="533400" cy="314325"/>
                  <wp:effectExtent l="0" t="0" r="0" b="9525"/>
                  <wp:docPr id="208" name="Grafik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73CA242E" wp14:editId="2CDAE223">
                  <wp:extent cx="314325" cy="314325"/>
                  <wp:effectExtent l="0" t="0" r="9525" b="9525"/>
                  <wp:docPr id="218" name="Grafik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Lesen/Hilfsmittel/Quellenangabe</w:t>
            </w:r>
            <w:r>
              <w:t xml:space="preserve">: </w:t>
            </w:r>
            <w:r w:rsidRPr="00AA18D1">
              <w:t>Buch oder eigene Aufschriebe</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62311600" wp14:editId="1025F3DE">
                  <wp:extent cx="314325" cy="314325"/>
                  <wp:effectExtent l="0" t="0" r="9525" b="9525"/>
                  <wp:docPr id="472" name="Grafik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1B093469" wp14:editId="4B2C72CA">
                  <wp:extent cx="314325" cy="314325"/>
                  <wp:effectExtent l="0" t="0" r="9525" b="9525"/>
                  <wp:docPr id="222" name="Grafik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Default="00AA1945" w:rsidP="00AA1945">
            <w:pPr>
              <w:pStyle w:val="Textkrper"/>
            </w:pPr>
            <w:r>
              <w:t xml:space="preserve">Schreiben/Zeichnen/Malen/ </w:t>
            </w:r>
          </w:p>
          <w:p w:rsidR="00AA1945" w:rsidRPr="00AA18D1" w:rsidRDefault="00AA1945" w:rsidP="00AA1945">
            <w:pPr>
              <w:pStyle w:val="Textkrper"/>
            </w:pPr>
            <w:r>
              <w:t>Skizzieren</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66DE48B5" wp14:editId="789835AC">
                  <wp:extent cx="257175" cy="314325"/>
                  <wp:effectExtent l="0" t="0" r="9525" b="9525"/>
                  <wp:docPr id="1219" name="Grafik 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024FF33C" wp14:editId="5032FFEA">
                  <wp:extent cx="314325" cy="314325"/>
                  <wp:effectExtent l="0" t="0" r="9525" b="9525"/>
                  <wp:docPr id="1220" name="Grafik 1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Default="00AA1945" w:rsidP="00AA1945">
            <w:pPr>
              <w:pStyle w:val="Textkrper"/>
            </w:pPr>
            <w:r>
              <w:t xml:space="preserve">Rechnen/ </w:t>
            </w:r>
          </w:p>
          <w:p w:rsidR="00AA1945" w:rsidRPr="00AA18D1" w:rsidRDefault="00AA1945" w:rsidP="00AA1945">
            <w:pPr>
              <w:pStyle w:val="Textkrper"/>
            </w:pPr>
            <w:r w:rsidRPr="00AA18D1">
              <w:t>Taschenrechner erlaubt</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2E3001AD" wp14:editId="02BD1ED2">
                  <wp:extent cx="209550" cy="314325"/>
                  <wp:effectExtent l="0" t="0" r="0" b="9525"/>
                  <wp:docPr id="1222" name="Grafik 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2C541104" wp14:editId="301D9F2C">
                  <wp:extent cx="314325" cy="314325"/>
                  <wp:effectExtent l="0" t="0" r="9525" b="9525"/>
                  <wp:docPr id="1223" name="Grafik 1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Default="00AA1945" w:rsidP="00AA1945">
            <w:pPr>
              <w:pStyle w:val="Textkrper"/>
            </w:pPr>
            <w:r>
              <w:t xml:space="preserve">Zeichnen/ </w:t>
            </w:r>
          </w:p>
          <w:p w:rsidR="00AA1945" w:rsidRPr="00AA18D1" w:rsidRDefault="00AA1945" w:rsidP="00AA1945">
            <w:pPr>
              <w:pStyle w:val="Textkrper"/>
            </w:pPr>
            <w:r w:rsidRPr="00AA18D1">
              <w:t>Zeichenmaterial erforderlich</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1BA2E9BC" wp14:editId="53ED9D80">
                  <wp:extent cx="238125" cy="314325"/>
                  <wp:effectExtent l="0" t="0" r="9525" b="9525"/>
                  <wp:docPr id="1224" name="Grafik 1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5DC006EC" wp14:editId="2AD67A41">
                  <wp:extent cx="314325" cy="314325"/>
                  <wp:effectExtent l="0" t="0" r="9525" b="9525"/>
                  <wp:docPr id="1228" name="Grafik 1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Versuch</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111DD781" wp14:editId="40E13D44">
                  <wp:extent cx="333375" cy="314325"/>
                  <wp:effectExtent l="0" t="0" r="9525" b="9525"/>
                  <wp:docPr id="1230" name="Grafik 1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Pr>
                <w:noProof/>
              </w:rPr>
              <w:drawing>
                <wp:inline distT="0" distB="0" distL="0" distR="0" wp14:anchorId="1BF82588" wp14:editId="19C4A55B">
                  <wp:extent cx="313200" cy="313200"/>
                  <wp:effectExtent l="0" t="0" r="0" b="0"/>
                  <wp:docPr id="1231" name="Grafik 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t>Werkstatt</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7140FC2F" wp14:editId="65179AA5">
                  <wp:extent cx="314325" cy="314325"/>
                  <wp:effectExtent l="0" t="0" r="9525" b="9525"/>
                  <wp:docPr id="1232" name="Grafik 1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5594AAA5" wp14:editId="43635BB3">
                  <wp:extent cx="313200" cy="313200"/>
                  <wp:effectExtent l="0" t="0" r="0" b="0"/>
                  <wp:docPr id="1233" name="Grafik 1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55C1C11C" wp14:editId="051A3C45">
                  <wp:extent cx="314325" cy="314325"/>
                  <wp:effectExtent l="0" t="0" r="9525" b="9525"/>
                  <wp:docPr id="1234" name="Grafik 1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Beispiel/Vokabelhilfen</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2F17613C" wp14:editId="2EFA10E4">
                  <wp:extent cx="314325" cy="314325"/>
                  <wp:effectExtent l="0" t="0" r="9525" b="9525"/>
                  <wp:docPr id="1235" name="Grafik 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4A66C95A" wp14:editId="64476952">
                  <wp:extent cx="313200" cy="313200"/>
                  <wp:effectExtent l="0" t="0" r="0" b="0"/>
                  <wp:docPr id="1236" name="Grafik 1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22A050A6" wp14:editId="7B42AC52">
                  <wp:extent cx="314325" cy="314325"/>
                  <wp:effectExtent l="0" t="0" r="9525" b="9525"/>
                  <wp:docPr id="1237" name="Grafik 1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Hören</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208D1863" wp14:editId="5FED560B">
                  <wp:extent cx="314325" cy="314325"/>
                  <wp:effectExtent l="0" t="0" r="9525" b="9525"/>
                  <wp:docPr id="1238" name="Grafik 1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F90AAF" w:rsidP="00AA1945">
            <w:pPr>
              <w:pStyle w:val="Textkrpermitte"/>
            </w:pPr>
            <w:r>
              <w:rPr>
                <w:noProof/>
              </w:rPr>
              <w:drawing>
                <wp:inline distT="0" distB="0" distL="0" distR="0" wp14:anchorId="65CE843C" wp14:editId="3EB3E077">
                  <wp:extent cx="323215" cy="311150"/>
                  <wp:effectExtent l="0" t="0" r="635" b="0"/>
                  <wp:docPr id="159" name="Grafik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23215" cy="311150"/>
                          </a:xfrm>
                          <a:prstGeom prst="rect">
                            <a:avLst/>
                          </a:prstGeom>
                          <a:noFill/>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F90AAF" w:rsidP="00AA1945">
            <w:pPr>
              <w:pStyle w:val="Textkrper"/>
            </w:pPr>
            <w:r>
              <w:t>Internet/Recherche</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0C8C1EE6" wp14:editId="768A0796">
                  <wp:extent cx="314325" cy="314325"/>
                  <wp:effectExtent l="0" t="0" r="9525" b="9525"/>
                  <wp:docPr id="1240" name="Grafik 1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285201E0" wp14:editId="6D1EB5EE">
                  <wp:extent cx="314325" cy="314325"/>
                  <wp:effectExtent l="0" t="0" r="9525" b="9525"/>
                  <wp:docPr id="1241" name="Grafik 1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Englisch =&gt; Deutsch</w:t>
            </w:r>
          </w:p>
        </w:tc>
      </w:tr>
      <w:tr w:rsidR="00AA1945" w:rsidRPr="00AA18D1" w:rsidTr="00AA1945">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5F4FFFCC" wp14:editId="1B152B93">
                  <wp:extent cx="342900" cy="314325"/>
                  <wp:effectExtent l="0" t="0" r="0" b="9525"/>
                  <wp:docPr id="1242" name="Grafik 1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1635608D" wp14:editId="18C5B2E7">
                  <wp:extent cx="342900" cy="314325"/>
                  <wp:effectExtent l="0" t="0" r="0" b="9525"/>
                  <wp:docPr id="1243" name="Grafik 1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mitte"/>
            </w:pPr>
            <w:r w:rsidRPr="00AA18D1">
              <w:rPr>
                <w:noProof/>
              </w:rPr>
              <w:drawing>
                <wp:inline distT="0" distB="0" distL="0" distR="0" wp14:anchorId="736D0BCD" wp14:editId="396AA70B">
                  <wp:extent cx="342900" cy="314325"/>
                  <wp:effectExtent l="0" t="0" r="0" b="9525"/>
                  <wp:docPr id="1247" name="Grafik 1247"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4B97164E" wp14:editId="7E3F88D9">
                  <wp:extent cx="342900" cy="314325"/>
                  <wp:effectExtent l="0" t="0" r="0" b="9525"/>
                  <wp:docPr id="1250" name="Grafik 1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AA1945" w:rsidRPr="00AA18D1" w:rsidRDefault="00AA1945" w:rsidP="00AA1945">
            <w:pPr>
              <w:pStyle w:val="Textkrper"/>
            </w:pPr>
            <w:r w:rsidRPr="00AA18D1">
              <w:t>Gruppennummer,</w:t>
            </w:r>
            <w:r w:rsidRPr="00AA18D1">
              <w:br/>
              <w:t>Teilthemen 3, 4 …</w:t>
            </w:r>
          </w:p>
        </w:tc>
      </w:tr>
    </w:tbl>
    <w:p w:rsidR="00AA1945" w:rsidRPr="00DE4890" w:rsidRDefault="00AA1945" w:rsidP="002E2050">
      <w:pPr>
        <w:pStyle w:val="Textkrper"/>
        <w:rPr>
          <w:rStyle w:val="Hervorhebung"/>
          <w:i w:val="0"/>
          <w:iCs w:val="0"/>
        </w:rPr>
        <w:sectPr w:rsidR="00AA1945" w:rsidRPr="00DE4890" w:rsidSect="00E60E5A">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065885" w:rsidRPr="00DE4890" w:rsidRDefault="00065885" w:rsidP="00065885">
      <w:pPr>
        <w:pStyle w:val="berschrift1"/>
        <w:rPr>
          <w:rStyle w:val="Hervorhebung"/>
          <w:i w:val="0"/>
          <w:iCs w:val="0"/>
        </w:rPr>
      </w:pPr>
      <w:r w:rsidRPr="00DE4890">
        <w:rPr>
          <w:rStyle w:val="Hervorhebung"/>
          <w:i w:val="0"/>
          <w:iCs w:val="0"/>
        </w:rPr>
        <w:lastRenderedPageBreak/>
        <w:t xml:space="preserve">Kompetenzraster </w:t>
      </w:r>
      <w:r>
        <w:rPr>
          <w:rStyle w:val="Hervorhebung"/>
          <w:i w:val="0"/>
          <w:iCs w:val="0"/>
        </w:rPr>
        <w:t>Elektrotechnik</w:t>
      </w:r>
    </w:p>
    <w:tbl>
      <w:tblPr>
        <w:tblW w:w="0" w:type="auto"/>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550"/>
        <w:gridCol w:w="3062"/>
        <w:gridCol w:w="2847"/>
        <w:gridCol w:w="2361"/>
        <w:gridCol w:w="3098"/>
      </w:tblGrid>
      <w:tr w:rsidR="001B490E" w:rsidRPr="0076247B" w:rsidTr="00975D6F">
        <w:trPr>
          <w:trHeight w:val="593"/>
        </w:trPr>
        <w:tc>
          <w:tcPr>
            <w:tcW w:w="0" w:type="auto"/>
            <w:tcBorders>
              <w:right w:val="single" w:sz="4" w:space="0" w:color="auto"/>
            </w:tcBorders>
            <w:shd w:val="clear" w:color="auto" w:fill="D9D9D9"/>
          </w:tcPr>
          <w:p w:rsidR="00507D1B" w:rsidRPr="00005EAC" w:rsidRDefault="00507D1B" w:rsidP="008A0ADD">
            <w:pPr>
              <w:pStyle w:val="TabelleKopfmitte"/>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507D1B" w:rsidRPr="00AA1945" w:rsidRDefault="00507D1B" w:rsidP="008A0ADD">
            <w:pPr>
              <w:pStyle w:val="TabelleKopfmitte"/>
              <w:rPr>
                <w:sz w:val="18"/>
                <w:szCs w:val="16"/>
              </w:rPr>
            </w:pPr>
            <w:r w:rsidRPr="00AA1945">
              <w:rPr>
                <w:sz w:val="18"/>
                <w:szCs w:val="16"/>
              </w:rPr>
              <w:t xml:space="preserve">LF 1 </w:t>
            </w:r>
          </w:p>
          <w:p w:rsidR="00507D1B" w:rsidRPr="00AA1945" w:rsidRDefault="00507D1B" w:rsidP="008A0ADD">
            <w:pPr>
              <w:pStyle w:val="TabelleKopfmitte"/>
              <w:rPr>
                <w:sz w:val="18"/>
                <w:szCs w:val="16"/>
              </w:rPr>
            </w:pPr>
            <w:r w:rsidRPr="00AA1945">
              <w:rPr>
                <w:sz w:val="18"/>
                <w:szCs w:val="16"/>
              </w:rPr>
              <w:t xml:space="preserve">Elektrische Geräte und Systeme </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507D1B" w:rsidRPr="00AA1945" w:rsidRDefault="00507D1B" w:rsidP="008A0ADD">
            <w:pPr>
              <w:pStyle w:val="TabelleKopfmitte"/>
              <w:rPr>
                <w:sz w:val="18"/>
                <w:szCs w:val="16"/>
              </w:rPr>
            </w:pPr>
            <w:r w:rsidRPr="00AA1945">
              <w:rPr>
                <w:sz w:val="18"/>
                <w:szCs w:val="16"/>
              </w:rPr>
              <w:t xml:space="preserve">LF 2 </w:t>
            </w:r>
          </w:p>
          <w:p w:rsidR="00507D1B" w:rsidRPr="00AA1945" w:rsidRDefault="00507D1B" w:rsidP="008A0ADD">
            <w:pPr>
              <w:pStyle w:val="TabelleKopfmitte"/>
              <w:rPr>
                <w:sz w:val="18"/>
                <w:szCs w:val="16"/>
              </w:rPr>
            </w:pPr>
            <w:r w:rsidRPr="00AA1945">
              <w:rPr>
                <w:sz w:val="18"/>
                <w:szCs w:val="16"/>
              </w:rPr>
              <w:t>Elektrische Installationen</w:t>
            </w:r>
          </w:p>
          <w:p w:rsidR="00507D1B" w:rsidRPr="00AA1945" w:rsidRDefault="00507D1B" w:rsidP="008A0ADD">
            <w:pPr>
              <w:pStyle w:val="TabelleKopfmitte"/>
              <w:rPr>
                <w:sz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507D1B" w:rsidRPr="00AA1945" w:rsidRDefault="00507D1B" w:rsidP="008A0ADD">
            <w:pPr>
              <w:pStyle w:val="TabelleKopfmitte"/>
              <w:rPr>
                <w:sz w:val="18"/>
                <w:szCs w:val="16"/>
              </w:rPr>
            </w:pPr>
            <w:r w:rsidRPr="00AA1945">
              <w:rPr>
                <w:sz w:val="18"/>
                <w:szCs w:val="16"/>
              </w:rPr>
              <w:t xml:space="preserve">LF 3 </w:t>
            </w:r>
          </w:p>
          <w:p w:rsidR="00507D1B" w:rsidRPr="00AA1945" w:rsidRDefault="00507D1B" w:rsidP="008A0ADD">
            <w:pPr>
              <w:pStyle w:val="TabelleKopfmitte"/>
              <w:rPr>
                <w:sz w:val="18"/>
                <w:szCs w:val="16"/>
              </w:rPr>
            </w:pPr>
            <w:r w:rsidRPr="00AA1945">
              <w:rPr>
                <w:sz w:val="18"/>
                <w:szCs w:val="16"/>
              </w:rPr>
              <w:t>Steuerungen</w:t>
            </w:r>
          </w:p>
          <w:p w:rsidR="00507D1B" w:rsidRPr="00AA1945" w:rsidRDefault="00507D1B" w:rsidP="008A0ADD">
            <w:pPr>
              <w:pStyle w:val="TabelleKopfmitte"/>
              <w:rPr>
                <w:sz w:val="18"/>
                <w:szCs w:val="16"/>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507D1B" w:rsidRPr="00AA1945" w:rsidRDefault="00507D1B" w:rsidP="008A0ADD">
            <w:pPr>
              <w:pStyle w:val="TabelleKopfmitte"/>
              <w:rPr>
                <w:sz w:val="18"/>
                <w:szCs w:val="16"/>
              </w:rPr>
            </w:pPr>
            <w:r w:rsidRPr="00AA1945">
              <w:rPr>
                <w:sz w:val="18"/>
                <w:szCs w:val="16"/>
              </w:rPr>
              <w:t>LF 4 – a/b</w:t>
            </w:r>
          </w:p>
          <w:p w:rsidR="00507D1B" w:rsidRPr="00AA1945" w:rsidRDefault="00507D1B" w:rsidP="008A0ADD">
            <w:pPr>
              <w:pStyle w:val="TabelleKopfmitte"/>
              <w:rPr>
                <w:sz w:val="18"/>
                <w:szCs w:val="16"/>
              </w:rPr>
            </w:pPr>
            <w:r w:rsidRPr="00AA1945">
              <w:rPr>
                <w:sz w:val="18"/>
                <w:szCs w:val="16"/>
              </w:rPr>
              <w:t>Informationstechnische Systeme</w:t>
            </w:r>
          </w:p>
          <w:p w:rsidR="00507D1B" w:rsidRPr="00AA1945" w:rsidRDefault="00507D1B" w:rsidP="008A0ADD">
            <w:pPr>
              <w:pStyle w:val="TabelleKopfmitte"/>
              <w:rPr>
                <w:sz w:val="18"/>
                <w:szCs w:val="16"/>
              </w:rPr>
            </w:pPr>
          </w:p>
        </w:tc>
      </w:tr>
      <w:tr w:rsidR="001B490E" w:rsidRPr="00DE4890" w:rsidTr="00975D6F">
        <w:trPr>
          <w:trHeight w:val="1489"/>
        </w:trPr>
        <w:tc>
          <w:tcPr>
            <w:tcW w:w="0" w:type="auto"/>
            <w:tcBorders>
              <w:right w:val="single" w:sz="4" w:space="0" w:color="auto"/>
            </w:tcBorders>
            <w:shd w:val="clear" w:color="auto" w:fill="D9D9D9"/>
          </w:tcPr>
          <w:p w:rsidR="00507D1B" w:rsidRPr="00AA1945" w:rsidRDefault="00507D1B" w:rsidP="00AA1945">
            <w:pPr>
              <w:pStyle w:val="Kopf8ptlinksnr"/>
              <w:numPr>
                <w:ilvl w:val="0"/>
                <w:numId w:val="0"/>
              </w:numPr>
              <w:ind w:left="284" w:hanging="171"/>
              <w:rPr>
                <w:b/>
              </w:rPr>
            </w:pPr>
            <w:r w:rsidRPr="00065885">
              <w:rPr>
                <w:b/>
              </w:rPr>
              <w:t>1</w:t>
            </w:r>
            <w:r w:rsidR="00AA1945">
              <w:rPr>
                <w:b/>
              </w:rPr>
              <w:t xml:space="preserve">. </w:t>
            </w:r>
            <w:r w:rsidRPr="00AA1945">
              <w:rPr>
                <w:b/>
              </w:rPr>
              <w:t>Arbeitsplatz einrichten, A</w:t>
            </w:r>
            <w:r w:rsidRPr="00AA1945">
              <w:rPr>
                <w:b/>
              </w:rPr>
              <w:t>r</w:t>
            </w:r>
            <w:r w:rsidRPr="00AA1945">
              <w:rPr>
                <w:b/>
              </w:rPr>
              <w:t>beitsablauf planen, Siche</w:t>
            </w:r>
            <w:r w:rsidRPr="00AA1945">
              <w:rPr>
                <w:b/>
              </w:rPr>
              <w:t>r</w:t>
            </w:r>
            <w:r w:rsidRPr="00AA1945">
              <w:rPr>
                <w:b/>
              </w:rPr>
              <w:t>heitsvo</w:t>
            </w:r>
            <w:r w:rsidR="004B0D94">
              <w:rPr>
                <w:b/>
              </w:rPr>
              <w:t>rschriften kennen und  anwenden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507D1B" w:rsidRPr="0004374E" w:rsidRDefault="00507D1B" w:rsidP="008A0ADD">
            <w:pPr>
              <w:pStyle w:val="Kopf8pt"/>
            </w:pPr>
            <w:r w:rsidRPr="0004374E">
              <w:t>Ich kann mich, die Werk- und Arbeitszeuge herrichten und organisieren</w:t>
            </w:r>
            <w:r w:rsidR="00E33CDE">
              <w:t xml:space="preserve"> </w:t>
            </w:r>
            <w:r w:rsidRPr="0004374E">
              <w:t>um Arbeiten auszuführen.</w:t>
            </w:r>
          </w:p>
          <w:p w:rsidR="00507D1B" w:rsidRPr="0004374E" w:rsidRDefault="00507D1B" w:rsidP="008A0ADD">
            <w:pPr>
              <w:pStyle w:val="Kopf8pt"/>
            </w:pPr>
            <w:r w:rsidRPr="0004374E">
              <w:t>Ich kann Sicherheitsvorschriften beim Arbe</w:t>
            </w:r>
            <w:r w:rsidRPr="0004374E">
              <w:t>i</w:t>
            </w:r>
            <w:r w:rsidRPr="0004374E">
              <w:t>ten an elektrischen Anlagen und Geräten benennen und einhalten.</w:t>
            </w:r>
          </w:p>
        </w:tc>
        <w:tc>
          <w:tcPr>
            <w:tcW w:w="0" w:type="auto"/>
            <w:tcBorders>
              <w:top w:val="single" w:sz="4" w:space="0" w:color="auto"/>
              <w:left w:val="single" w:sz="4" w:space="0" w:color="auto"/>
              <w:bottom w:val="single" w:sz="4" w:space="0" w:color="auto"/>
              <w:right w:val="single" w:sz="4" w:space="0" w:color="auto"/>
            </w:tcBorders>
          </w:tcPr>
          <w:p w:rsidR="00507D1B" w:rsidRPr="0004374E" w:rsidRDefault="00507D1B" w:rsidP="008A0ADD">
            <w:pPr>
              <w:pStyle w:val="Kopf8pt"/>
            </w:pPr>
            <w:r w:rsidRPr="0004374E">
              <w:t>Ich kann Werkzeuge und Maschinen zur Ausführung von Installationen auswählen und einsetzen.</w:t>
            </w:r>
          </w:p>
          <w:p w:rsidR="00507D1B" w:rsidRPr="0004374E" w:rsidRDefault="00507D1B" w:rsidP="008A0ADD">
            <w:pPr>
              <w:pStyle w:val="Kopf8pt"/>
            </w:pPr>
            <w:r w:rsidRPr="0004374E">
              <w:t>Ich kann meinen Arbeitsablauf planen, die Sicherheits- und Arbeitsstättenrichtl</w:t>
            </w:r>
            <w:r w:rsidRPr="0004374E">
              <w:t>i</w:t>
            </w:r>
            <w:r w:rsidRPr="0004374E">
              <w:t>nien für die geplanten Arbeitsausführu</w:t>
            </w:r>
            <w:r w:rsidRPr="0004374E">
              <w:t>n</w:t>
            </w:r>
            <w:r w:rsidRPr="0004374E">
              <w:t>gen benennen und einhalten.</w:t>
            </w:r>
          </w:p>
        </w:tc>
        <w:tc>
          <w:tcPr>
            <w:tcW w:w="0" w:type="auto"/>
            <w:tcBorders>
              <w:top w:val="single" w:sz="4" w:space="0" w:color="auto"/>
              <w:left w:val="single" w:sz="4" w:space="0" w:color="auto"/>
              <w:bottom w:val="single" w:sz="4" w:space="0" w:color="auto"/>
              <w:right w:val="single" w:sz="4" w:space="0" w:color="auto"/>
            </w:tcBorders>
          </w:tcPr>
          <w:p w:rsidR="00507D1B" w:rsidRPr="0004374E" w:rsidRDefault="00507D1B" w:rsidP="008A0ADD">
            <w:pPr>
              <w:pStyle w:val="TabelleKopfmitte"/>
              <w:jc w:val="left"/>
              <w:rPr>
                <w:b w:val="0"/>
                <w:sz w:val="16"/>
                <w:szCs w:val="16"/>
              </w:rPr>
            </w:pPr>
            <w:r w:rsidRPr="0004374E">
              <w:rPr>
                <w:b w:val="0"/>
                <w:sz w:val="16"/>
                <w:szCs w:val="16"/>
              </w:rPr>
              <w:t>Ich kann meinen Arbeitsplatz aufgabenorientiert einrichten.</w:t>
            </w:r>
          </w:p>
          <w:p w:rsidR="00507D1B" w:rsidRPr="0004374E" w:rsidRDefault="00507D1B" w:rsidP="008A0ADD">
            <w:pPr>
              <w:pStyle w:val="TabelleKopfmitte"/>
              <w:jc w:val="left"/>
              <w:rPr>
                <w:b w:val="0"/>
                <w:sz w:val="16"/>
                <w:szCs w:val="16"/>
              </w:rPr>
            </w:pPr>
            <w:r w:rsidRPr="0004374E">
              <w:rPr>
                <w:b w:val="0"/>
                <w:sz w:val="16"/>
                <w:szCs w:val="16"/>
              </w:rPr>
              <w:t>Ich kann steuerungsrelevante Sicherheitsvorgaben erfüllen.</w:t>
            </w:r>
          </w:p>
          <w:p w:rsidR="00507D1B" w:rsidRPr="0004374E" w:rsidRDefault="00507D1B" w:rsidP="008A0ADD">
            <w:pPr>
              <w:pStyle w:val="TabelleKopfmitte"/>
              <w:jc w:val="left"/>
              <w:rPr>
                <w:b w:val="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507D1B" w:rsidRPr="0004374E" w:rsidRDefault="00507D1B" w:rsidP="008A0ADD">
            <w:pPr>
              <w:pStyle w:val="Kopf8pt"/>
            </w:pPr>
            <w:r w:rsidRPr="0004374E">
              <w:t>Ich kann gesetzliche Bestimmungen zum Datenschutz und zum Urheberrecht berüc</w:t>
            </w:r>
            <w:r w:rsidRPr="0004374E">
              <w:t>k</w:t>
            </w:r>
            <w:r w:rsidRPr="0004374E">
              <w:t>sichtigen.</w:t>
            </w:r>
          </w:p>
          <w:p w:rsidR="00507D1B" w:rsidRPr="0004374E" w:rsidRDefault="00507D1B" w:rsidP="008A0ADD">
            <w:pPr>
              <w:pStyle w:val="Kopf8pt"/>
            </w:pPr>
            <w:r w:rsidRPr="0004374E">
              <w:t>Ich kann Maßnahmen zur Datensicherung einsetzen.</w:t>
            </w:r>
          </w:p>
          <w:p w:rsidR="00507D1B" w:rsidRPr="0004374E" w:rsidRDefault="00507D1B" w:rsidP="008A0ADD">
            <w:pPr>
              <w:pStyle w:val="Kopf8pt"/>
            </w:pPr>
          </w:p>
          <w:p w:rsidR="00507D1B" w:rsidRPr="0004374E" w:rsidRDefault="00507D1B" w:rsidP="008A0ADD">
            <w:pPr>
              <w:pStyle w:val="Kopf8pt"/>
            </w:pPr>
          </w:p>
        </w:tc>
      </w:tr>
      <w:tr w:rsidR="001B490E" w:rsidRPr="00DE4890" w:rsidTr="00975D6F">
        <w:trPr>
          <w:trHeight w:val="1612"/>
        </w:trPr>
        <w:tc>
          <w:tcPr>
            <w:tcW w:w="0" w:type="auto"/>
            <w:tcBorders>
              <w:right w:val="single" w:sz="4" w:space="0" w:color="auto"/>
            </w:tcBorders>
            <w:shd w:val="clear" w:color="auto" w:fill="D9D9D9"/>
          </w:tcPr>
          <w:p w:rsidR="00507D1B" w:rsidRPr="00AA1945" w:rsidRDefault="00507D1B" w:rsidP="00AA1945">
            <w:pPr>
              <w:pStyle w:val="Kopf8ptlinksnr"/>
              <w:numPr>
                <w:ilvl w:val="0"/>
                <w:numId w:val="0"/>
              </w:numPr>
              <w:ind w:left="284" w:hanging="171"/>
              <w:rPr>
                <w:b/>
              </w:rPr>
            </w:pPr>
            <w:r w:rsidRPr="00DE4890">
              <w:rPr>
                <w:b/>
              </w:rPr>
              <w:t>2</w:t>
            </w:r>
            <w:r w:rsidR="00AA1945">
              <w:rPr>
                <w:b/>
              </w:rPr>
              <w:t xml:space="preserve">. </w:t>
            </w:r>
            <w:r w:rsidRPr="00AA1945">
              <w:rPr>
                <w:b/>
              </w:rPr>
              <w:t>Werkstoffe, Material und Ba</w:t>
            </w:r>
            <w:r w:rsidRPr="00AA1945">
              <w:rPr>
                <w:b/>
              </w:rPr>
              <w:t>u</w:t>
            </w:r>
            <w:r w:rsidRPr="00AA1945">
              <w:rPr>
                <w:b/>
              </w:rPr>
              <w:t>elemente auswählen</w:t>
            </w:r>
            <w:r w:rsidR="004B0D94">
              <w:rPr>
                <w:b/>
              </w:rPr>
              <w:t xml:space="preserve"> und d</w:t>
            </w:r>
            <w:r w:rsidR="004B0D94">
              <w:rPr>
                <w:b/>
              </w:rPr>
              <w:t>e</w:t>
            </w:r>
            <w:r w:rsidR="004B0D94">
              <w:rPr>
                <w:b/>
              </w:rPr>
              <w:t>ren Eigenschaften kennen</w:t>
            </w:r>
          </w:p>
          <w:p w:rsidR="00507D1B" w:rsidRPr="00AA1945" w:rsidRDefault="00507D1B" w:rsidP="00AA1945">
            <w:pPr>
              <w:pStyle w:val="Kopf8ptlinksnr"/>
              <w:numPr>
                <w:ilvl w:val="0"/>
                <w:numId w:val="0"/>
              </w:numPr>
              <w:ind w:left="284" w:hanging="171"/>
              <w:rPr>
                <w:b/>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507D1B" w:rsidRPr="0004374E" w:rsidRDefault="00507D1B" w:rsidP="008A0ADD">
            <w:pPr>
              <w:pStyle w:val="Kopf8pt"/>
            </w:pPr>
            <w:r w:rsidRPr="0004374E">
              <w:t>Ich kann Bauelemente und Bauteile erke</w:t>
            </w:r>
            <w:r w:rsidRPr="0004374E">
              <w:t>n</w:t>
            </w:r>
            <w:r w:rsidRPr="0004374E">
              <w:t>nen und auswählen.</w:t>
            </w:r>
          </w:p>
          <w:p w:rsidR="00507D1B" w:rsidRPr="0004374E" w:rsidRDefault="00507D1B" w:rsidP="008A0ADD">
            <w:pPr>
              <w:pStyle w:val="Kopf8pt"/>
            </w:pPr>
            <w:r w:rsidRPr="0004374E">
              <w:t>Ich kann Art, Aufgabe und Einsatzgebiete von</w:t>
            </w:r>
            <w:r w:rsidR="004F7362">
              <w:t xml:space="preserve"> </w:t>
            </w:r>
            <w:r w:rsidRPr="0004374E">
              <w:t>Gerätewerkstoffen beurteilen und diese sinnvoll zum Einsatz bringen.</w:t>
            </w:r>
          </w:p>
          <w:p w:rsidR="00507D1B" w:rsidRPr="0004374E" w:rsidRDefault="00507D1B" w:rsidP="008A0ADD">
            <w:pPr>
              <w:pStyle w:val="Kopf8pt"/>
            </w:pPr>
            <w:r w:rsidRPr="0004374E">
              <w:t>Ich kann Beschädigungen an Gehäusen und</w:t>
            </w:r>
            <w:r w:rsidR="00E33CDE">
              <w:t xml:space="preserve"> </w:t>
            </w:r>
            <w:r w:rsidRPr="0004374E">
              <w:t>Geräten erkennen, definieren und repari</w:t>
            </w:r>
            <w:r w:rsidRPr="0004374E">
              <w:t>e</w:t>
            </w:r>
            <w:r w:rsidRPr="0004374E">
              <w:t>ren.</w:t>
            </w:r>
          </w:p>
          <w:p w:rsidR="00507D1B" w:rsidRPr="0004374E" w:rsidRDefault="00507D1B" w:rsidP="008A0ADD">
            <w:pPr>
              <w:pStyle w:val="Kopf8pt"/>
            </w:pPr>
            <w:r w:rsidRPr="0004374E">
              <w:t>Ich kann Ersatzteile auswählen oder anfert</w:t>
            </w:r>
            <w:r w:rsidRPr="0004374E">
              <w:t>i</w:t>
            </w:r>
            <w:r w:rsidRPr="0004374E">
              <w:t>gen und austauschen.</w:t>
            </w:r>
          </w:p>
        </w:tc>
        <w:tc>
          <w:tcPr>
            <w:tcW w:w="0" w:type="auto"/>
            <w:tcBorders>
              <w:top w:val="single" w:sz="4" w:space="0" w:color="auto"/>
              <w:left w:val="single" w:sz="4" w:space="0" w:color="auto"/>
              <w:bottom w:val="single" w:sz="4" w:space="0" w:color="auto"/>
              <w:right w:val="single" w:sz="4" w:space="0" w:color="auto"/>
            </w:tcBorders>
          </w:tcPr>
          <w:p w:rsidR="00507D1B" w:rsidRPr="0004374E" w:rsidRDefault="00507D1B" w:rsidP="008A0ADD">
            <w:pPr>
              <w:pStyle w:val="Kopf8pt"/>
            </w:pPr>
            <w:r w:rsidRPr="0004374E">
              <w:t>Ich kann Kunst-, Leitungsstoffe und Installationsmaterialien mit ihren spezie</w:t>
            </w:r>
            <w:r w:rsidRPr="0004374E">
              <w:t>l</w:t>
            </w:r>
            <w:r w:rsidRPr="0004374E">
              <w:t>len Eigenschaften und Verwendungen auswählen und einsetzen.</w:t>
            </w:r>
          </w:p>
          <w:p w:rsidR="00507D1B" w:rsidRPr="0004374E" w:rsidRDefault="00507D1B" w:rsidP="00E33CDE">
            <w:pPr>
              <w:pStyle w:val="Kopf8pt"/>
            </w:pPr>
            <w:r w:rsidRPr="0004374E">
              <w:t>Ich kann Installationen und Leitungsfü</w:t>
            </w:r>
            <w:r w:rsidRPr="0004374E">
              <w:t>h</w:t>
            </w:r>
            <w:r w:rsidRPr="0004374E">
              <w:t>rungen</w:t>
            </w:r>
            <w:r w:rsidR="00E33CDE">
              <w:t xml:space="preserve"> </w:t>
            </w:r>
            <w:r w:rsidRPr="0004374E">
              <w:t>planen und gemäß geltender Vorschrift ausführen.</w:t>
            </w:r>
          </w:p>
        </w:tc>
        <w:tc>
          <w:tcPr>
            <w:tcW w:w="0" w:type="auto"/>
            <w:tcBorders>
              <w:top w:val="single" w:sz="4" w:space="0" w:color="auto"/>
              <w:left w:val="single" w:sz="4" w:space="0" w:color="auto"/>
              <w:bottom w:val="single" w:sz="4" w:space="0" w:color="auto"/>
              <w:right w:val="single" w:sz="4" w:space="0" w:color="auto"/>
            </w:tcBorders>
          </w:tcPr>
          <w:p w:rsidR="00507D1B" w:rsidRPr="0004374E" w:rsidRDefault="00507D1B" w:rsidP="008A0ADD">
            <w:pPr>
              <w:pStyle w:val="Kopf8pt"/>
            </w:pPr>
            <w:r w:rsidRPr="0004374E">
              <w:t>Ich kann die für den Anwendung</w:t>
            </w:r>
            <w:r w:rsidRPr="0004374E">
              <w:t>s</w:t>
            </w:r>
            <w:r w:rsidRPr="0004374E">
              <w:t>fall notwendigen Leitungstypen unterscheiden und auswählen.</w:t>
            </w:r>
          </w:p>
          <w:p w:rsidR="00507D1B" w:rsidRPr="0004374E" w:rsidRDefault="00507D1B" w:rsidP="008A0ADD">
            <w:pPr>
              <w:pStyle w:val="Kopf8pt"/>
            </w:pPr>
            <w:r w:rsidRPr="0004374E">
              <w:t>Ich kann Techniken zur Realisi</w:t>
            </w:r>
            <w:r w:rsidRPr="0004374E">
              <w:t>e</w:t>
            </w:r>
            <w:r w:rsidRPr="0004374E">
              <w:t>rung von Steuerungen unte</w:t>
            </w:r>
            <w:r w:rsidRPr="0004374E">
              <w:t>r</w:t>
            </w:r>
            <w:r w:rsidRPr="0004374E">
              <w:t>scheiden und bewerten.</w:t>
            </w:r>
          </w:p>
          <w:p w:rsidR="00507D1B" w:rsidRPr="0004374E" w:rsidRDefault="00507D1B" w:rsidP="008A0ADD">
            <w:pPr>
              <w:pStyle w:val="Kopf8pt"/>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507D1B" w:rsidRPr="0004374E" w:rsidRDefault="00507D1B" w:rsidP="008A0ADD">
            <w:pPr>
              <w:pStyle w:val="Kopf8pt"/>
            </w:pPr>
            <w:r w:rsidRPr="0004374E">
              <w:t>Ich kann die verschiedenen Kommunikat</w:t>
            </w:r>
            <w:r w:rsidRPr="0004374E">
              <w:t>i</w:t>
            </w:r>
            <w:r w:rsidRPr="0004374E">
              <w:t>onsleitungen einsatzgerecht verwenden und kenne deren elektrischen und mechanischen Eigenschaften.</w:t>
            </w:r>
          </w:p>
          <w:p w:rsidR="00507D1B" w:rsidRPr="0004374E" w:rsidRDefault="00507D1B" w:rsidP="008A0ADD">
            <w:pPr>
              <w:pStyle w:val="Kopf8pt"/>
            </w:pPr>
            <w:r w:rsidRPr="0004374E">
              <w:t>Ich</w:t>
            </w:r>
            <w:r w:rsidR="004B0D94">
              <w:t xml:space="preserve"> kann Anschlusseinheiten für IT-</w:t>
            </w:r>
            <w:r w:rsidRPr="0004374E">
              <w:t>Systeme</w:t>
            </w:r>
          </w:p>
          <w:p w:rsidR="00507D1B" w:rsidRPr="0004374E" w:rsidRDefault="00507D1B" w:rsidP="008A0ADD">
            <w:pPr>
              <w:pStyle w:val="Kopf8pt"/>
            </w:pPr>
            <w:r w:rsidRPr="0004374E">
              <w:t>montieren und anschließen.</w:t>
            </w:r>
          </w:p>
          <w:p w:rsidR="00507D1B" w:rsidRPr="0004374E" w:rsidRDefault="00507D1B" w:rsidP="008A0ADD">
            <w:pPr>
              <w:pStyle w:val="Kopf8pt"/>
            </w:pPr>
            <w:r w:rsidRPr="0004374E">
              <w:t>Ich kann die zulässigen Umgebungsbereiche für</w:t>
            </w:r>
            <w:r w:rsidR="00B74481">
              <w:t xml:space="preserve"> </w:t>
            </w:r>
            <w:r w:rsidR="004B0D94">
              <w:t>IT-</w:t>
            </w:r>
            <w:r w:rsidRPr="0004374E">
              <w:t>Systeme unterscheiden und auswä</w:t>
            </w:r>
            <w:r w:rsidRPr="0004374E">
              <w:t>h</w:t>
            </w:r>
            <w:r w:rsidRPr="0004374E">
              <w:t>len.</w:t>
            </w:r>
          </w:p>
          <w:p w:rsidR="00507D1B" w:rsidRPr="0004374E" w:rsidRDefault="00507D1B" w:rsidP="008A0ADD">
            <w:pPr>
              <w:pStyle w:val="Kopf8pt"/>
            </w:pPr>
          </w:p>
        </w:tc>
      </w:tr>
      <w:tr w:rsidR="001B490E" w:rsidRPr="00DE4890" w:rsidTr="00975D6F">
        <w:trPr>
          <w:trHeight w:val="1181"/>
        </w:trPr>
        <w:tc>
          <w:tcPr>
            <w:tcW w:w="0" w:type="auto"/>
            <w:tcBorders>
              <w:right w:val="single" w:sz="4" w:space="0" w:color="auto"/>
            </w:tcBorders>
            <w:shd w:val="clear" w:color="auto" w:fill="D9D9D9"/>
          </w:tcPr>
          <w:p w:rsidR="00507D1B" w:rsidRPr="00AA1945" w:rsidRDefault="00507D1B" w:rsidP="00AA1945">
            <w:pPr>
              <w:pStyle w:val="Kopf8ptlinksnr"/>
              <w:numPr>
                <w:ilvl w:val="0"/>
                <w:numId w:val="0"/>
              </w:numPr>
              <w:ind w:left="284" w:hanging="171"/>
              <w:rPr>
                <w:b/>
              </w:rPr>
            </w:pPr>
            <w:r w:rsidRPr="00DE4890">
              <w:rPr>
                <w:b/>
              </w:rPr>
              <w:t xml:space="preserve"> </w:t>
            </w:r>
            <w:r>
              <w:rPr>
                <w:b/>
              </w:rPr>
              <w:t>3</w:t>
            </w:r>
            <w:r w:rsidR="00AA1945">
              <w:rPr>
                <w:b/>
              </w:rPr>
              <w:t xml:space="preserve">. </w:t>
            </w:r>
            <w:r w:rsidRPr="00AA1945">
              <w:rPr>
                <w:b/>
              </w:rPr>
              <w:t>Werkzeuge und Messge</w:t>
            </w:r>
            <w:r w:rsidR="004B0D94">
              <w:rPr>
                <w:b/>
              </w:rPr>
              <w:t>räte einsetzen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507D1B" w:rsidRPr="0004374E" w:rsidRDefault="004B0D94" w:rsidP="008A0ADD">
            <w:pPr>
              <w:pStyle w:val="Kopf8pt"/>
            </w:pPr>
            <w:r>
              <w:t>Ich kann das</w:t>
            </w:r>
            <w:r w:rsidR="00655D25">
              <w:t xml:space="preserve"> für meine Arbeit</w:t>
            </w:r>
            <w:r w:rsidR="00507D1B" w:rsidRPr="0004374E">
              <w:t xml:space="preserve"> passende We</w:t>
            </w:r>
            <w:r w:rsidR="00E33CDE">
              <w:t>rkzeug auswählen und verwenden.</w:t>
            </w:r>
          </w:p>
          <w:p w:rsidR="00B74481" w:rsidRDefault="00507D1B" w:rsidP="004B0D94">
            <w:pPr>
              <w:pStyle w:val="Kopf8pt"/>
            </w:pPr>
            <w:r w:rsidRPr="0004374E">
              <w:t xml:space="preserve">Ich kann geeignete Messgeräte und </w:t>
            </w:r>
          </w:p>
          <w:p w:rsidR="00507D1B" w:rsidRPr="0004374E" w:rsidRDefault="00B74481" w:rsidP="00B74481">
            <w:pPr>
              <w:pStyle w:val="Kopf8pt"/>
            </w:pPr>
            <w:r>
              <w:t>-v</w:t>
            </w:r>
            <w:r w:rsidR="00507D1B" w:rsidRPr="0004374E">
              <w:t>erfahren auswählen und elektrische Grundgrößen messen.</w:t>
            </w:r>
          </w:p>
        </w:tc>
        <w:tc>
          <w:tcPr>
            <w:tcW w:w="0" w:type="auto"/>
            <w:tcBorders>
              <w:top w:val="single" w:sz="4" w:space="0" w:color="auto"/>
              <w:left w:val="single" w:sz="4" w:space="0" w:color="auto"/>
              <w:bottom w:val="single" w:sz="4" w:space="0" w:color="auto"/>
              <w:right w:val="single" w:sz="4" w:space="0" w:color="auto"/>
            </w:tcBorders>
          </w:tcPr>
          <w:p w:rsidR="00507D1B" w:rsidRPr="0004374E" w:rsidRDefault="00507D1B" w:rsidP="008A0ADD">
            <w:pPr>
              <w:pStyle w:val="Kopf8pt"/>
            </w:pPr>
            <w:r w:rsidRPr="0004374E">
              <w:t>Ich kann Werkzeuge auf ihre Verwen</w:t>
            </w:r>
            <w:r w:rsidRPr="0004374E">
              <w:t>d</w:t>
            </w:r>
            <w:r w:rsidRPr="0004374E">
              <w:t xml:space="preserve">barkeit beurteilen und einsetzen. </w:t>
            </w:r>
          </w:p>
          <w:p w:rsidR="00507D1B" w:rsidRPr="0004374E" w:rsidRDefault="00507D1B" w:rsidP="008A0ADD">
            <w:pPr>
              <w:pStyle w:val="Kopf8pt"/>
            </w:pPr>
            <w:r w:rsidRPr="0004374E">
              <w:t xml:space="preserve">Ich kann Messungen </w:t>
            </w:r>
            <w:r w:rsidR="004B0D94">
              <w:t>gemäß VDE-</w:t>
            </w:r>
            <w:r w:rsidRPr="0004374E">
              <w:t>Vorgaben durchführen und protokolli</w:t>
            </w:r>
            <w:r w:rsidRPr="0004374E">
              <w:t>e</w:t>
            </w:r>
            <w:r w:rsidRPr="0004374E">
              <w:t>ren.</w:t>
            </w:r>
          </w:p>
          <w:p w:rsidR="00507D1B" w:rsidRPr="0004374E" w:rsidRDefault="00507D1B" w:rsidP="008A0ADD">
            <w:pPr>
              <w:pStyle w:val="Kopf8pt"/>
            </w:pPr>
          </w:p>
        </w:tc>
        <w:tc>
          <w:tcPr>
            <w:tcW w:w="0" w:type="auto"/>
            <w:tcBorders>
              <w:top w:val="single" w:sz="4" w:space="0" w:color="auto"/>
              <w:left w:val="single" w:sz="4" w:space="0" w:color="auto"/>
              <w:bottom w:val="single" w:sz="4" w:space="0" w:color="auto"/>
              <w:right w:val="single" w:sz="4" w:space="0" w:color="auto"/>
            </w:tcBorders>
          </w:tcPr>
          <w:p w:rsidR="00507D1B" w:rsidRPr="0004374E" w:rsidRDefault="00507D1B" w:rsidP="008A0ADD">
            <w:pPr>
              <w:pStyle w:val="Kopf8pt"/>
            </w:pPr>
            <w:r w:rsidRPr="0004374E">
              <w:t>Ich kann Werkzeuge und Pr</w:t>
            </w:r>
            <w:r w:rsidRPr="0004374E">
              <w:t>o</w:t>
            </w:r>
            <w:r w:rsidRPr="0004374E">
              <w:t>grammiergeräte auswählen und zum Aufbau von Steuerungssy</w:t>
            </w:r>
            <w:r w:rsidRPr="0004374E">
              <w:t>s</w:t>
            </w:r>
            <w:r w:rsidRPr="0004374E">
              <w:t>temen anwenden.</w:t>
            </w:r>
          </w:p>
          <w:p w:rsidR="00507D1B" w:rsidRPr="0004374E" w:rsidRDefault="00507D1B" w:rsidP="008A0ADD">
            <w:pPr>
              <w:pStyle w:val="Kopf8pt"/>
            </w:pPr>
            <w:r w:rsidRPr="0004374E">
              <w:t>Ich kann Signale mit Hilfe von Messgeräten erfassen.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507D1B" w:rsidRPr="0004374E" w:rsidRDefault="00507D1B" w:rsidP="008A0ADD">
            <w:pPr>
              <w:pStyle w:val="Kopf8pt"/>
            </w:pPr>
            <w:r w:rsidRPr="0004374E">
              <w:t>Ich kann Software zur Textgestaltung, Tabe</w:t>
            </w:r>
            <w:r w:rsidRPr="0004374E">
              <w:t>l</w:t>
            </w:r>
            <w:r w:rsidRPr="0004374E">
              <w:t>lenerstellung, grafischer Darstellung und Präsentation einsetzen.</w:t>
            </w:r>
          </w:p>
          <w:p w:rsidR="00507D1B" w:rsidRPr="0004374E" w:rsidRDefault="00507D1B" w:rsidP="008A0ADD">
            <w:pPr>
              <w:pStyle w:val="Kopf8pt"/>
            </w:pPr>
            <w:r w:rsidRPr="0004374E">
              <w:t>Ich kann Diagnosewerkzeuge einsetzen und Störungen beseitigen.</w:t>
            </w:r>
          </w:p>
          <w:p w:rsidR="00507D1B" w:rsidRPr="0004374E" w:rsidRDefault="00507D1B" w:rsidP="008A0ADD">
            <w:pPr>
              <w:pStyle w:val="Kopf8pt"/>
            </w:pPr>
          </w:p>
        </w:tc>
      </w:tr>
      <w:tr w:rsidR="001B490E" w:rsidRPr="00DE4890" w:rsidTr="00975D6F">
        <w:trPr>
          <w:trHeight w:val="1346"/>
        </w:trPr>
        <w:tc>
          <w:tcPr>
            <w:tcW w:w="0" w:type="auto"/>
            <w:tcBorders>
              <w:right w:val="single" w:sz="4" w:space="0" w:color="auto"/>
            </w:tcBorders>
            <w:shd w:val="clear" w:color="auto" w:fill="D9D9D9"/>
          </w:tcPr>
          <w:p w:rsidR="00507D1B" w:rsidRPr="00AA1945" w:rsidRDefault="00507D1B" w:rsidP="00AA1945">
            <w:pPr>
              <w:pStyle w:val="Kopf8ptlinksnr"/>
              <w:numPr>
                <w:ilvl w:val="0"/>
                <w:numId w:val="0"/>
              </w:numPr>
              <w:ind w:left="284" w:hanging="171"/>
              <w:rPr>
                <w:b/>
              </w:rPr>
            </w:pPr>
            <w:r>
              <w:rPr>
                <w:b/>
              </w:rPr>
              <w:t>4</w:t>
            </w:r>
            <w:r w:rsidR="00AA1945">
              <w:rPr>
                <w:b/>
              </w:rPr>
              <w:t xml:space="preserve">. </w:t>
            </w:r>
            <w:r w:rsidRPr="00AA1945">
              <w:rPr>
                <w:b/>
              </w:rPr>
              <w:t>Planungsunterlagen, Pläne und Schaltunge</w:t>
            </w:r>
            <w:r w:rsidR="004B0D94">
              <w:rPr>
                <w:b/>
              </w:rPr>
              <w:t>n kennen, au</w:t>
            </w:r>
            <w:r w:rsidR="004B0D94">
              <w:rPr>
                <w:b/>
              </w:rPr>
              <w:t>f</w:t>
            </w:r>
            <w:r w:rsidR="004B0D94">
              <w:rPr>
                <w:b/>
              </w:rPr>
              <w:t>bauen und anwenden</w:t>
            </w:r>
          </w:p>
          <w:p w:rsidR="00507D1B" w:rsidRPr="00AA1945" w:rsidRDefault="00507D1B" w:rsidP="00AA1945">
            <w:pPr>
              <w:pStyle w:val="Kopf8ptlinksnr"/>
              <w:numPr>
                <w:ilvl w:val="0"/>
                <w:numId w:val="0"/>
              </w:numPr>
              <w:ind w:left="284" w:hanging="171"/>
              <w:rPr>
                <w:b/>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rsidR="00507D1B" w:rsidRPr="0004374E" w:rsidRDefault="00507D1B" w:rsidP="008A0ADD">
            <w:pPr>
              <w:pStyle w:val="Kopf8pt"/>
            </w:pPr>
            <w:r w:rsidRPr="0004374E">
              <w:t xml:space="preserve">Ich kann </w:t>
            </w:r>
            <w:r w:rsidR="001B490E">
              <w:t>elektrische Grundgrößen (</w:t>
            </w:r>
            <w:r w:rsidRPr="0004374E">
              <w:t>Spa</w:t>
            </w:r>
            <w:r w:rsidRPr="0004374E">
              <w:t>n</w:t>
            </w:r>
            <w:r w:rsidRPr="0004374E">
              <w:t>nung, Strom, Widerstand, elektrische Lei</w:t>
            </w:r>
            <w:r w:rsidRPr="0004374E">
              <w:t>s</w:t>
            </w:r>
            <w:r w:rsidRPr="0004374E">
              <w:t>tung und elektri</w:t>
            </w:r>
            <w:r w:rsidR="001B490E">
              <w:t>sche Arbeit)</w:t>
            </w:r>
            <w:r w:rsidR="0093345B">
              <w:t xml:space="preserve"> </w:t>
            </w:r>
            <w:r w:rsidRPr="0004374E">
              <w:t>unterscheiden, kenne deren Formelzeichen und kann damit rechnen.</w:t>
            </w:r>
          </w:p>
          <w:p w:rsidR="00507D1B" w:rsidRPr="0004374E" w:rsidRDefault="00507D1B" w:rsidP="008A0ADD">
            <w:pPr>
              <w:pStyle w:val="Kopf8pt"/>
            </w:pPr>
            <w:r w:rsidRPr="0004374E">
              <w:t>Ich kann einfache elektrische Schaltungen erkennen, dimensionieren und aufbauen.</w:t>
            </w:r>
          </w:p>
          <w:p w:rsidR="00507D1B" w:rsidRPr="0004374E" w:rsidRDefault="00507D1B" w:rsidP="008A0ADD">
            <w:pPr>
              <w:pStyle w:val="Kopf8pt"/>
            </w:pPr>
            <w:r w:rsidRPr="0004374E">
              <w:t>Ich kann die Herstellung und Fehlerbeh</w:t>
            </w:r>
            <w:r w:rsidRPr="0004374E">
              <w:t>e</w:t>
            </w:r>
            <w:r w:rsidRPr="0004374E">
              <w:t>bung elektrischer Geräte und Anlagen pl</w:t>
            </w:r>
            <w:r w:rsidRPr="0004374E">
              <w:t>a</w:t>
            </w:r>
            <w:r w:rsidRPr="0004374E">
              <w:t>nen und dabei finanzielle und ökologische Aspekte berücksichtigen.</w:t>
            </w:r>
          </w:p>
          <w:p w:rsidR="00507D1B" w:rsidRPr="0004374E" w:rsidRDefault="00507D1B" w:rsidP="008A0ADD">
            <w:pPr>
              <w:pStyle w:val="Kopf8pt"/>
            </w:pPr>
            <w:r w:rsidRPr="0004374E">
              <w:t>Ich kann Mess- und Prüfprotokolle erstellen.</w:t>
            </w:r>
          </w:p>
        </w:tc>
        <w:tc>
          <w:tcPr>
            <w:tcW w:w="0" w:type="auto"/>
            <w:tcBorders>
              <w:top w:val="single" w:sz="4" w:space="0" w:color="auto"/>
              <w:left w:val="single" w:sz="4" w:space="0" w:color="auto"/>
              <w:bottom w:val="single" w:sz="4" w:space="0" w:color="auto"/>
              <w:right w:val="single" w:sz="4" w:space="0" w:color="auto"/>
            </w:tcBorders>
          </w:tcPr>
          <w:p w:rsidR="00507D1B" w:rsidRPr="0004374E" w:rsidRDefault="00507D1B" w:rsidP="008A0ADD">
            <w:pPr>
              <w:pStyle w:val="Kopf8pt"/>
            </w:pPr>
            <w:r w:rsidRPr="0004374E">
              <w:t>Ich kann Kosten überschlagen und ve</w:t>
            </w:r>
            <w:r w:rsidRPr="0004374E">
              <w:t>r</w:t>
            </w:r>
            <w:r w:rsidRPr="0004374E">
              <w:t>gleichen und eine Rechnung erstellen.</w:t>
            </w:r>
          </w:p>
          <w:p w:rsidR="00507D1B" w:rsidRPr="0004374E" w:rsidRDefault="00507D1B" w:rsidP="008A0ADD">
            <w:pPr>
              <w:pStyle w:val="Kopf8pt"/>
            </w:pPr>
            <w:r w:rsidRPr="0004374E">
              <w:t>Ich kann bei der Planung elektrischer Anlagen finanzielle und ökologische Gesichtspunkte berücksichtigen.</w:t>
            </w:r>
          </w:p>
          <w:p w:rsidR="00507D1B" w:rsidRPr="0004374E" w:rsidRDefault="004B0D94" w:rsidP="008A0ADD">
            <w:pPr>
              <w:pStyle w:val="Kopf8pt"/>
            </w:pPr>
            <w:r>
              <w:t>Ich kann, auch EDV-</w:t>
            </w:r>
            <w:r w:rsidR="00507D1B" w:rsidRPr="0004374E">
              <w:t>gestützt, Schaltung</w:t>
            </w:r>
            <w:r w:rsidR="00507D1B" w:rsidRPr="0004374E">
              <w:t>s</w:t>
            </w:r>
            <w:r w:rsidR="00507D1B" w:rsidRPr="0004374E">
              <w:t>unterlagen und technische Skizzen erste</w:t>
            </w:r>
            <w:r w:rsidR="00507D1B" w:rsidRPr="0004374E">
              <w:t>l</w:t>
            </w:r>
            <w:r w:rsidR="00507D1B" w:rsidRPr="0004374E">
              <w:t>len.</w:t>
            </w:r>
          </w:p>
          <w:p w:rsidR="00507D1B" w:rsidRPr="0004374E" w:rsidRDefault="00507D1B" w:rsidP="008A0ADD">
            <w:pPr>
              <w:pStyle w:val="Kopf8pt"/>
            </w:pPr>
            <w:r w:rsidRPr="0004374E">
              <w:t>Ich kann eine Sichtprüfung und Messung von Installationen durchführen und protokollieren.</w:t>
            </w:r>
          </w:p>
          <w:p w:rsidR="00507D1B" w:rsidRPr="0004374E" w:rsidRDefault="00507D1B" w:rsidP="008A0ADD">
            <w:pPr>
              <w:pStyle w:val="Kopf8pt"/>
            </w:pPr>
            <w:r w:rsidRPr="0004374E">
              <w:t>Ich kann Fehler erkennen und beheben.</w:t>
            </w:r>
          </w:p>
        </w:tc>
        <w:tc>
          <w:tcPr>
            <w:tcW w:w="0" w:type="auto"/>
            <w:tcBorders>
              <w:top w:val="single" w:sz="4" w:space="0" w:color="auto"/>
              <w:left w:val="single" w:sz="4" w:space="0" w:color="auto"/>
              <w:bottom w:val="single" w:sz="4" w:space="0" w:color="auto"/>
              <w:right w:val="single" w:sz="4" w:space="0" w:color="auto"/>
            </w:tcBorders>
          </w:tcPr>
          <w:p w:rsidR="00507D1B" w:rsidRPr="0004374E" w:rsidRDefault="00507D1B" w:rsidP="008A0ADD">
            <w:pPr>
              <w:pStyle w:val="Kopf8pt"/>
            </w:pPr>
            <w:r w:rsidRPr="0004374E">
              <w:t>Ich kann Steuerungen von Anl</w:t>
            </w:r>
            <w:r w:rsidRPr="0004374E">
              <w:t>a</w:t>
            </w:r>
            <w:r w:rsidRPr="0004374E">
              <w:t>gen und Geräten planen und Planänderungen vornehmen.</w:t>
            </w:r>
          </w:p>
          <w:p w:rsidR="00507D1B" w:rsidRPr="0004374E" w:rsidRDefault="00507D1B" w:rsidP="008A0ADD">
            <w:pPr>
              <w:pStyle w:val="Kopf8pt"/>
            </w:pPr>
            <w:r w:rsidRPr="0004374E">
              <w:t>Ich kann einen Stromlaufplan und einen Funktionsplan erstellen und diese ineinander umwandeln.</w:t>
            </w:r>
          </w:p>
          <w:p w:rsidR="00507D1B" w:rsidRPr="0004374E" w:rsidRDefault="00507D1B" w:rsidP="008A0ADD">
            <w:pPr>
              <w:pStyle w:val="Kopf8pt"/>
            </w:pPr>
            <w:r w:rsidRPr="0004374E">
              <w:t>Ich kann Steuerungssysteme in Betrieb nehmen, die Funktion</w:t>
            </w:r>
            <w:r w:rsidRPr="0004374E">
              <w:t>s</w:t>
            </w:r>
            <w:r w:rsidRPr="0004374E">
              <w:t>weise überprüfen, Fehler beheben und dokumentieren.</w:t>
            </w:r>
          </w:p>
          <w:p w:rsidR="00507D1B" w:rsidRPr="0004374E" w:rsidRDefault="00507D1B" w:rsidP="008A0ADD">
            <w:pPr>
              <w:pStyle w:val="Kopf8pt"/>
            </w:pPr>
            <w:r w:rsidRPr="0004374E">
              <w:t>Ich kann zwischen Steuerungs-</w:t>
            </w:r>
            <w:r w:rsidR="004B0D94">
              <w:t xml:space="preserve"> </w:t>
            </w:r>
            <w:r w:rsidRPr="0004374E">
              <w:t>und Regelungsprozessen unte</w:t>
            </w:r>
            <w:r w:rsidRPr="0004374E">
              <w:t>r</w:t>
            </w:r>
            <w:r w:rsidRPr="0004374E">
              <w:t>scheiden.</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507D1B" w:rsidRPr="0004374E" w:rsidRDefault="00507D1B" w:rsidP="008A0ADD">
            <w:pPr>
              <w:pStyle w:val="Kopf8pt"/>
            </w:pPr>
            <w:r w:rsidRPr="0004374E">
              <w:t>Ich kann IT-Systeme planen, konfigurieren, prüfen, analysieren und den Hard- und Sof</w:t>
            </w:r>
            <w:r w:rsidRPr="0004374E">
              <w:t>t</w:t>
            </w:r>
            <w:r w:rsidRPr="0004374E">
              <w:t>warebedarf festlegen, auch nach Pflichte</w:t>
            </w:r>
            <w:r w:rsidRPr="0004374E">
              <w:t>n</w:t>
            </w:r>
            <w:r w:rsidRPr="0004374E">
              <w:t>heft.</w:t>
            </w:r>
          </w:p>
          <w:p w:rsidR="00507D1B" w:rsidRPr="0004374E" w:rsidRDefault="00507D1B" w:rsidP="008A0ADD">
            <w:pPr>
              <w:pStyle w:val="Kopf8pt"/>
            </w:pPr>
            <w:r w:rsidRPr="0004374E">
              <w:t>Ich kann Komponenten der Eingabe, Vera</w:t>
            </w:r>
            <w:r w:rsidRPr="0004374E">
              <w:t>r</w:t>
            </w:r>
            <w:r w:rsidRPr="0004374E">
              <w:t>beitung, Ausgabe, Speicherung und Komm</w:t>
            </w:r>
            <w:r w:rsidRPr="0004374E">
              <w:t>u</w:t>
            </w:r>
            <w:r w:rsidRPr="0004374E">
              <w:t>nikation unterscheiden und diese zu Syst</w:t>
            </w:r>
            <w:r w:rsidRPr="0004374E">
              <w:t>e</w:t>
            </w:r>
            <w:r w:rsidRPr="0004374E">
              <w:t>men zusammenfügen.</w:t>
            </w:r>
          </w:p>
          <w:p w:rsidR="00507D1B" w:rsidRPr="0004374E" w:rsidRDefault="00507D1B" w:rsidP="008A0ADD">
            <w:pPr>
              <w:pStyle w:val="Kopf8pt"/>
            </w:pPr>
            <w:r w:rsidRPr="0004374E">
              <w:t>Ich kann in bestehende Netze IT-Systeme integrieren, erweitern, notwendige Konfig</w:t>
            </w:r>
            <w:r w:rsidRPr="0004374E">
              <w:t>u</w:t>
            </w:r>
            <w:r w:rsidRPr="0004374E">
              <w:t>rationen durchführen und die Systeme in Betrieb nehmen.</w:t>
            </w:r>
          </w:p>
          <w:p w:rsidR="00507D1B" w:rsidRPr="0004374E" w:rsidRDefault="00507D1B" w:rsidP="008A0ADD">
            <w:pPr>
              <w:pStyle w:val="Kopf8pt"/>
            </w:pPr>
          </w:p>
        </w:tc>
      </w:tr>
    </w:tbl>
    <w:p w:rsidR="004D6AC9" w:rsidRPr="00005EAC" w:rsidRDefault="004D6AC9" w:rsidP="00005EAC">
      <w:pPr>
        <w:pStyle w:val="Textkrper-Erstzeileneinzug"/>
        <w:ind w:firstLine="0"/>
        <w:sectPr w:rsidR="004D6AC9" w:rsidRPr="00005EAC" w:rsidSect="00E60E5A">
          <w:headerReference w:type="default" r:id="rId59"/>
          <w:footerReference w:type="default" r:id="rId60"/>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352"/>
        <w:gridCol w:w="4996"/>
        <w:gridCol w:w="188"/>
        <w:gridCol w:w="2103"/>
      </w:tblGrid>
      <w:tr w:rsidR="00BF7272" w:rsidRPr="00B51DE9" w:rsidTr="00A1042A">
        <w:trPr>
          <w:trHeight w:val="523"/>
        </w:trPr>
        <w:tc>
          <w:tcPr>
            <w:tcW w:w="2352" w:type="dxa"/>
            <w:tcBorders>
              <w:left w:val="single" w:sz="4" w:space="0" w:color="auto"/>
              <w:bottom w:val="single" w:sz="4" w:space="0" w:color="auto"/>
              <w:right w:val="single" w:sz="4" w:space="0" w:color="auto"/>
            </w:tcBorders>
            <w:shd w:val="clear" w:color="auto" w:fill="D9D9D9"/>
            <w:hideMark/>
          </w:tcPr>
          <w:p w:rsidR="00BF7272" w:rsidRDefault="00BF7272" w:rsidP="005122A9">
            <w:pPr>
              <w:pStyle w:val="Tabelle6pt"/>
            </w:pPr>
            <w:r>
              <w:lastRenderedPageBreak/>
              <w:br w:type="page"/>
            </w:r>
            <w:r w:rsidR="00065186">
              <w:t>Berufliche Kompetenz</w:t>
            </w:r>
          </w:p>
          <w:p w:rsidR="00065186" w:rsidRDefault="00065186" w:rsidP="009911FA">
            <w:pPr>
              <w:pStyle w:val="TabelleKopflinks"/>
            </w:pPr>
            <w:r>
              <w:t>Elektrotechnik</w:t>
            </w:r>
          </w:p>
        </w:tc>
        <w:tc>
          <w:tcPr>
            <w:tcW w:w="4996" w:type="dxa"/>
            <w:tcBorders>
              <w:left w:val="single" w:sz="4" w:space="0" w:color="auto"/>
              <w:bottom w:val="single" w:sz="4" w:space="0" w:color="auto"/>
              <w:right w:val="single" w:sz="4" w:space="0" w:color="auto"/>
            </w:tcBorders>
            <w:shd w:val="clear" w:color="auto" w:fill="D9D9D9"/>
            <w:hideMark/>
          </w:tcPr>
          <w:p w:rsidR="00BF7272" w:rsidRDefault="00065186" w:rsidP="005122A9">
            <w:pPr>
              <w:pStyle w:val="Tabelle6pt"/>
              <w:rPr>
                <w:color w:val="000000"/>
              </w:rPr>
            </w:pPr>
            <w:r>
              <w:t>Lernfeld</w:t>
            </w:r>
          </w:p>
          <w:p w:rsidR="00BF7272" w:rsidRDefault="00065186" w:rsidP="00065186">
            <w:pPr>
              <w:pStyle w:val="TabelleKopflinks"/>
            </w:pPr>
            <w:r>
              <w:t>LF 1 Elektrische Geräte und Systeme</w:t>
            </w:r>
          </w:p>
        </w:tc>
        <w:tc>
          <w:tcPr>
            <w:tcW w:w="188" w:type="dxa"/>
            <w:vMerge w:val="restart"/>
            <w:tcBorders>
              <w:top w:val="nil"/>
              <w:left w:val="single" w:sz="4" w:space="0" w:color="auto"/>
              <w:bottom w:val="nil"/>
              <w:right w:val="single" w:sz="4" w:space="0" w:color="auto"/>
            </w:tcBorders>
            <w:shd w:val="clear" w:color="auto" w:fill="FFFFFF"/>
          </w:tcPr>
          <w:p w:rsidR="00BF7272" w:rsidRPr="004B658C" w:rsidRDefault="00BF7272" w:rsidP="005122A9"/>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65186" w:rsidRPr="00065186" w:rsidRDefault="00065186" w:rsidP="00065186">
            <w:pPr>
              <w:pStyle w:val="Tabelle6pt"/>
            </w:pPr>
            <w:r w:rsidRPr="00065186">
              <w:t>Lernwegeliste</w:t>
            </w:r>
          </w:p>
          <w:p w:rsidR="004666D9" w:rsidRDefault="004666D9" w:rsidP="005122A9">
            <w:pPr>
              <w:pStyle w:val="TabelleKopfmitte"/>
              <w:rPr>
                <w:rFonts w:eastAsia="Calibri"/>
              </w:rPr>
            </w:pPr>
            <w:r>
              <w:rPr>
                <w:rFonts w:eastAsia="Calibri"/>
              </w:rPr>
              <w:t>Elektrotechnik</w:t>
            </w:r>
          </w:p>
          <w:p w:rsidR="00BF7272" w:rsidRPr="00B51DE9" w:rsidRDefault="00AA1945" w:rsidP="005122A9">
            <w:pPr>
              <w:pStyle w:val="TabelleKopfmitte"/>
              <w:rPr>
                <w:rFonts w:eastAsia="Calibri"/>
              </w:rPr>
            </w:pPr>
            <w:r>
              <w:rPr>
                <w:rFonts w:eastAsia="Calibri"/>
              </w:rPr>
              <w:t>ET</w:t>
            </w:r>
            <w:r w:rsidR="00065186">
              <w:rPr>
                <w:rFonts w:eastAsia="Calibri"/>
              </w:rPr>
              <w:t>1.01</w:t>
            </w:r>
          </w:p>
        </w:tc>
      </w:tr>
      <w:tr w:rsidR="00BF7272" w:rsidRPr="00B51DE9" w:rsidTr="00A1042A">
        <w:trPr>
          <w:trHeight w:val="1371"/>
        </w:trPr>
        <w:tc>
          <w:tcPr>
            <w:tcW w:w="7348" w:type="dxa"/>
            <w:gridSpan w:val="2"/>
            <w:tcBorders>
              <w:left w:val="single" w:sz="4" w:space="0" w:color="auto"/>
              <w:right w:val="single" w:sz="4" w:space="0" w:color="auto"/>
            </w:tcBorders>
            <w:hideMark/>
          </w:tcPr>
          <w:p w:rsidR="00BF7272" w:rsidRDefault="00BF7272" w:rsidP="00A1042A">
            <w:pPr>
              <w:pStyle w:val="Tabelle6pt"/>
            </w:pPr>
            <w:r w:rsidRPr="00B6762A">
              <w:t>Kompetenz</w:t>
            </w:r>
            <w:r w:rsidR="00DE36D9">
              <w:t>bereich</w:t>
            </w:r>
            <w:r>
              <w:t>:</w:t>
            </w:r>
            <w:r w:rsidR="006966AE">
              <w:t xml:space="preserve"> </w:t>
            </w:r>
          </w:p>
          <w:p w:rsidR="00BF7272" w:rsidRDefault="00065186" w:rsidP="00D11E53">
            <w:pPr>
              <w:pStyle w:val="Kopf8ptafz"/>
            </w:pPr>
            <w:r>
              <w:t>Arbeitsplatz einrichten</w:t>
            </w:r>
            <w:r w:rsidR="00571BC2">
              <w:t xml:space="preserve">, </w:t>
            </w:r>
            <w:r>
              <w:t>Arbeitsablauf planen</w:t>
            </w:r>
            <w:r w:rsidR="00571BC2">
              <w:t xml:space="preserve">, </w:t>
            </w:r>
            <w:r>
              <w:t>Sicherheitsvo</w:t>
            </w:r>
            <w:r w:rsidR="00507D1B">
              <w:t>rschriften kennen und  anwenden</w:t>
            </w:r>
          </w:p>
          <w:p w:rsidR="00DE36D9" w:rsidRDefault="00DE36D9" w:rsidP="00065186">
            <w:pPr>
              <w:pStyle w:val="Kopf8ptafz"/>
            </w:pPr>
            <w:r>
              <w:t>Werkstoffe, Material und Bauelemente a</w:t>
            </w:r>
            <w:r w:rsidRPr="00F90C83">
              <w:t>uswählen</w:t>
            </w:r>
            <w:r w:rsidR="00507D1B">
              <w:t xml:space="preserve"> und deren Eigenschaften kennen</w:t>
            </w:r>
          </w:p>
          <w:p w:rsidR="00DE36D9" w:rsidRDefault="00DE36D9" w:rsidP="00065186">
            <w:pPr>
              <w:pStyle w:val="Kopf8ptafz"/>
            </w:pPr>
            <w:r w:rsidRPr="0004374E">
              <w:t>Wer</w:t>
            </w:r>
            <w:r w:rsidR="00507D1B">
              <w:t>kzeuge und Messgeräte einsetzen</w:t>
            </w:r>
          </w:p>
          <w:p w:rsidR="00DE36D9" w:rsidRPr="00A1042A" w:rsidRDefault="00DE36D9" w:rsidP="00DE36D9">
            <w:pPr>
              <w:pStyle w:val="Kopf8ptafz"/>
            </w:pPr>
            <w:r>
              <w:t xml:space="preserve">Planungsunterlagen, Pläne und Schaltungen </w:t>
            </w:r>
            <w:r w:rsidR="00507D1B">
              <w:t>kennen, aufbauen und anwenden</w:t>
            </w:r>
          </w:p>
        </w:tc>
        <w:tc>
          <w:tcPr>
            <w:tcW w:w="188" w:type="dxa"/>
            <w:vMerge/>
            <w:tcBorders>
              <w:left w:val="single" w:sz="4" w:space="0" w:color="auto"/>
              <w:bottom w:val="nil"/>
              <w:right w:val="nil"/>
            </w:tcBorders>
            <w:vAlign w:val="center"/>
            <w:hideMark/>
          </w:tcPr>
          <w:p w:rsidR="00BF7272" w:rsidRDefault="00BF7272" w:rsidP="005122A9">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BF7272" w:rsidRPr="00B51DE9" w:rsidRDefault="00BF7272" w:rsidP="005122A9"/>
        </w:tc>
      </w:tr>
    </w:tbl>
    <w:p w:rsidR="00D34A82" w:rsidRPr="00DE4890" w:rsidRDefault="008E2D1B" w:rsidP="008E2D1B">
      <w:pPr>
        <w:pStyle w:val="berschrift1"/>
        <w:rPr>
          <w:rStyle w:val="Hervorhebung"/>
          <w:i w:val="0"/>
          <w:iCs w:val="0"/>
        </w:rPr>
      </w:pPr>
      <w:r w:rsidRPr="00DE4890">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E33CDE" w:rsidRPr="00DE4890" w:rsidTr="00E33CDE">
        <w:tc>
          <w:tcPr>
            <w:tcW w:w="4242" w:type="dxa"/>
            <w:gridSpan w:val="3"/>
            <w:shd w:val="clear" w:color="auto" w:fill="D9D9D9" w:themeFill="background1" w:themeFillShade="D9"/>
          </w:tcPr>
          <w:p w:rsidR="00E33CDE" w:rsidRPr="00DE4890" w:rsidRDefault="00E33CDE" w:rsidP="00E33CDE">
            <w:pPr>
              <w:pStyle w:val="TabelleKopfmitte"/>
            </w:pPr>
            <w:r w:rsidRPr="00DE4890">
              <w:t>Was Sie hier lernen können</w:t>
            </w:r>
          </w:p>
        </w:tc>
        <w:tc>
          <w:tcPr>
            <w:tcW w:w="3696" w:type="dxa"/>
            <w:gridSpan w:val="2"/>
            <w:shd w:val="clear" w:color="auto" w:fill="D9D9D9" w:themeFill="background1" w:themeFillShade="D9"/>
          </w:tcPr>
          <w:p w:rsidR="00E33CDE" w:rsidRPr="00DE4890" w:rsidRDefault="00E33CDE" w:rsidP="00E33CDE">
            <w:pPr>
              <w:pStyle w:val="TabelleKopfmitte"/>
            </w:pPr>
            <w:r w:rsidRPr="00DE4890">
              <w:t>Lernmaterialien</w:t>
            </w:r>
          </w:p>
          <w:p w:rsidR="00E33CDE" w:rsidRPr="00DE4890" w:rsidRDefault="00E33CDE" w:rsidP="00E33CDE">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shd w:val="clear" w:color="auto" w:fill="D9D9D9" w:themeFill="background1" w:themeFillShade="D9"/>
          </w:tcPr>
          <w:p w:rsidR="00E33CDE" w:rsidRPr="00DE4890" w:rsidRDefault="00E33CDE" w:rsidP="00E33CDE">
            <w:pPr>
              <w:pStyle w:val="TabelleKopfmitte"/>
            </w:pPr>
            <w:r w:rsidRPr="00DE4890">
              <w:t>Ergänzungen</w:t>
            </w:r>
          </w:p>
        </w:tc>
      </w:tr>
      <w:tr w:rsidR="00E33CDE" w:rsidRPr="00DE4890" w:rsidTr="00E33CDE">
        <w:tc>
          <w:tcPr>
            <w:tcW w:w="426" w:type="dxa"/>
            <w:vMerge w:val="restart"/>
            <w:shd w:val="clear" w:color="auto" w:fill="auto"/>
            <w:textDirection w:val="btLr"/>
          </w:tcPr>
          <w:p w:rsidR="00E33CDE" w:rsidRPr="00DE4890" w:rsidRDefault="00E33CDE" w:rsidP="007D6293">
            <w:pPr>
              <w:pStyle w:val="TabelleKopflinks"/>
              <w:jc w:val="center"/>
            </w:pPr>
            <w:r>
              <w:t>Informieren</w:t>
            </w:r>
          </w:p>
        </w:tc>
        <w:tc>
          <w:tcPr>
            <w:tcW w:w="3402" w:type="dxa"/>
            <w:shd w:val="clear" w:color="auto" w:fill="auto"/>
          </w:tcPr>
          <w:p w:rsidR="00E33CDE" w:rsidRPr="00592A57" w:rsidRDefault="00E33CDE" w:rsidP="00E33CDE">
            <w:pPr>
              <w:pStyle w:val="Kopf8pt"/>
              <w:rPr>
                <w:color w:val="000000" w:themeColor="text1"/>
              </w:rPr>
            </w:pPr>
            <w:r w:rsidRPr="00592A57">
              <w:rPr>
                <w:color w:val="000000" w:themeColor="text1"/>
              </w:rPr>
              <w:t>Ich kann Sicherheitsvorschriften beim Arbeiten an elektrischen Anlagen und Geräten benennen</w:t>
            </w:r>
            <w:r w:rsidR="00592A57" w:rsidRPr="00592A57">
              <w:rPr>
                <w:color w:val="000000" w:themeColor="text1"/>
              </w:rPr>
              <w:t>.</w:t>
            </w:r>
          </w:p>
        </w:tc>
        <w:tc>
          <w:tcPr>
            <w:tcW w:w="414" w:type="dxa"/>
            <w:shd w:val="clear" w:color="auto" w:fill="auto"/>
          </w:tcPr>
          <w:p w:rsidR="00E33CDE" w:rsidRPr="00DE4890" w:rsidRDefault="00E33CDE" w:rsidP="00E33CDE">
            <w:pPr>
              <w:pStyle w:val="Textkrpermitte"/>
            </w:pPr>
          </w:p>
        </w:tc>
        <w:tc>
          <w:tcPr>
            <w:tcW w:w="3271" w:type="dxa"/>
            <w:shd w:val="clear" w:color="auto" w:fill="auto"/>
          </w:tcPr>
          <w:p w:rsidR="00E33CDE" w:rsidRPr="00DE4890" w:rsidRDefault="00E33CDE" w:rsidP="00760EF2">
            <w:pPr>
              <w:pStyle w:val="Textkrper"/>
              <w:jc w:val="left"/>
            </w:pPr>
            <w:r>
              <w:t>ET1.01.11.01</w:t>
            </w:r>
          </w:p>
        </w:tc>
        <w:tc>
          <w:tcPr>
            <w:tcW w:w="425" w:type="dxa"/>
            <w:shd w:val="clear" w:color="auto" w:fill="auto"/>
          </w:tcPr>
          <w:p w:rsidR="00E33CDE" w:rsidRPr="00DE4890" w:rsidRDefault="00E33CDE" w:rsidP="00E33CDE">
            <w:pPr>
              <w:pStyle w:val="Textkrpermitte"/>
              <w:jc w:val="left"/>
            </w:pPr>
          </w:p>
        </w:tc>
        <w:tc>
          <w:tcPr>
            <w:tcW w:w="1707" w:type="dxa"/>
            <w:shd w:val="clear" w:color="auto" w:fill="auto"/>
          </w:tcPr>
          <w:p w:rsidR="00E33CDE" w:rsidRPr="00DE4890" w:rsidRDefault="00E33CDE" w:rsidP="00E33CDE">
            <w:pPr>
              <w:pStyle w:val="Textkrper"/>
            </w:pPr>
          </w:p>
        </w:tc>
      </w:tr>
      <w:tr w:rsidR="00E33CDE" w:rsidRPr="00DE4890" w:rsidTr="00E33CDE">
        <w:tc>
          <w:tcPr>
            <w:tcW w:w="426" w:type="dxa"/>
            <w:vMerge/>
            <w:shd w:val="clear" w:color="auto" w:fill="auto"/>
          </w:tcPr>
          <w:p w:rsidR="00E33CDE" w:rsidRPr="00DE4890" w:rsidRDefault="00E33CDE" w:rsidP="00E33CDE">
            <w:pPr>
              <w:pStyle w:val="Textkrper"/>
            </w:pPr>
          </w:p>
        </w:tc>
        <w:tc>
          <w:tcPr>
            <w:tcW w:w="3402" w:type="dxa"/>
            <w:shd w:val="clear" w:color="auto" w:fill="auto"/>
          </w:tcPr>
          <w:p w:rsidR="00E33CDE" w:rsidRPr="00592A57" w:rsidRDefault="00E33CDE" w:rsidP="00E33CDE">
            <w:pPr>
              <w:pStyle w:val="Kopf8pt"/>
              <w:rPr>
                <w:color w:val="000000" w:themeColor="text1"/>
              </w:rPr>
            </w:pPr>
            <w:r w:rsidRPr="00592A57">
              <w:rPr>
                <w:color w:val="000000" w:themeColor="text1"/>
              </w:rPr>
              <w:t>Ich kann Art, Aufgabe und Einsatzgebiete von</w:t>
            </w:r>
          </w:p>
          <w:p w:rsidR="00E33CDE" w:rsidRPr="00592A57" w:rsidRDefault="00E33CDE" w:rsidP="00E33CDE">
            <w:pPr>
              <w:pStyle w:val="Kopf8pt"/>
              <w:rPr>
                <w:color w:val="000000" w:themeColor="text1"/>
              </w:rPr>
            </w:pPr>
            <w:r w:rsidRPr="00592A57">
              <w:rPr>
                <w:color w:val="000000" w:themeColor="text1"/>
              </w:rPr>
              <w:t>Gerätewerkstoffen beurteilen</w:t>
            </w:r>
            <w:r w:rsidR="00592A57" w:rsidRPr="00592A57">
              <w:rPr>
                <w:color w:val="000000" w:themeColor="text1"/>
              </w:rPr>
              <w:t>.</w:t>
            </w:r>
          </w:p>
        </w:tc>
        <w:tc>
          <w:tcPr>
            <w:tcW w:w="414" w:type="dxa"/>
            <w:shd w:val="clear" w:color="auto" w:fill="auto"/>
          </w:tcPr>
          <w:p w:rsidR="00E33CDE" w:rsidRPr="00DE4890" w:rsidRDefault="00E33CDE" w:rsidP="00E33CDE">
            <w:pPr>
              <w:pStyle w:val="Textkrpermitte"/>
            </w:pPr>
          </w:p>
        </w:tc>
        <w:tc>
          <w:tcPr>
            <w:tcW w:w="3271" w:type="dxa"/>
            <w:shd w:val="clear" w:color="auto" w:fill="auto"/>
          </w:tcPr>
          <w:p w:rsidR="00E33CDE" w:rsidRPr="00DE4890" w:rsidRDefault="00E33CDE" w:rsidP="00760EF2">
            <w:pPr>
              <w:pStyle w:val="Textkrper"/>
              <w:jc w:val="left"/>
            </w:pPr>
            <w:r>
              <w:t>ET 1.01.13.01, ET 1.01.13.02</w:t>
            </w:r>
          </w:p>
        </w:tc>
        <w:tc>
          <w:tcPr>
            <w:tcW w:w="425" w:type="dxa"/>
            <w:shd w:val="clear" w:color="auto" w:fill="auto"/>
          </w:tcPr>
          <w:p w:rsidR="00E33CDE" w:rsidRPr="00DE4890" w:rsidRDefault="00E33CDE" w:rsidP="00E33CDE">
            <w:pPr>
              <w:pStyle w:val="Textkrpermitte"/>
            </w:pPr>
          </w:p>
        </w:tc>
        <w:tc>
          <w:tcPr>
            <w:tcW w:w="1707" w:type="dxa"/>
            <w:shd w:val="clear" w:color="auto" w:fill="auto"/>
          </w:tcPr>
          <w:p w:rsidR="00E33CDE" w:rsidRPr="00DE4890" w:rsidRDefault="00E33CDE" w:rsidP="00E33CDE">
            <w:pPr>
              <w:pStyle w:val="Textkrper"/>
            </w:pPr>
          </w:p>
        </w:tc>
      </w:tr>
      <w:tr w:rsidR="00E33CDE" w:rsidRPr="00DE4890" w:rsidTr="00E33CDE">
        <w:tc>
          <w:tcPr>
            <w:tcW w:w="426" w:type="dxa"/>
            <w:vMerge/>
            <w:shd w:val="clear" w:color="auto" w:fill="auto"/>
          </w:tcPr>
          <w:p w:rsidR="00E33CDE" w:rsidRPr="00DE4890" w:rsidRDefault="00E33CDE" w:rsidP="00E33CDE">
            <w:pPr>
              <w:pStyle w:val="Textkrper"/>
            </w:pPr>
          </w:p>
        </w:tc>
        <w:tc>
          <w:tcPr>
            <w:tcW w:w="3402" w:type="dxa"/>
            <w:shd w:val="clear" w:color="auto" w:fill="auto"/>
          </w:tcPr>
          <w:p w:rsidR="00E33CDE" w:rsidRPr="005D0CCA" w:rsidRDefault="009154CB" w:rsidP="00E33CDE">
            <w:pPr>
              <w:pStyle w:val="Kopf8pt"/>
            </w:pPr>
            <w:r>
              <w:t>Ich kann das Stromkreismodell (Taschenlampe) zerlegen und d</w:t>
            </w:r>
            <w:r w:rsidR="005D0CCA">
              <w:t>ie Bestandteile identifizieren.</w:t>
            </w:r>
          </w:p>
        </w:tc>
        <w:tc>
          <w:tcPr>
            <w:tcW w:w="414" w:type="dxa"/>
            <w:shd w:val="clear" w:color="auto" w:fill="auto"/>
          </w:tcPr>
          <w:p w:rsidR="00E33CDE" w:rsidRPr="00DE4890" w:rsidRDefault="00E33CDE" w:rsidP="00E33CDE">
            <w:pPr>
              <w:pStyle w:val="Textkrpermitte"/>
            </w:pPr>
          </w:p>
        </w:tc>
        <w:tc>
          <w:tcPr>
            <w:tcW w:w="3271" w:type="dxa"/>
            <w:shd w:val="clear" w:color="auto" w:fill="auto"/>
          </w:tcPr>
          <w:p w:rsidR="00E33CDE" w:rsidRPr="00DE4890" w:rsidRDefault="00E33CDE" w:rsidP="00760EF2">
            <w:pPr>
              <w:pStyle w:val="Textkrper"/>
              <w:jc w:val="left"/>
            </w:pPr>
            <w:r>
              <w:t>ET1.01.02</w:t>
            </w:r>
            <w:r w:rsidR="00760EF2">
              <w:t xml:space="preserve">.01, </w:t>
            </w:r>
            <w:r>
              <w:t>ET1.01.12.01,</w:t>
            </w:r>
            <w:r w:rsidRPr="00DC5C3E">
              <w:rPr>
                <w:b/>
              </w:rPr>
              <w:t xml:space="preserve"> </w:t>
            </w:r>
            <w:r w:rsidRPr="00DB5A58">
              <w:t>ET1.01.13.01</w:t>
            </w:r>
          </w:p>
        </w:tc>
        <w:tc>
          <w:tcPr>
            <w:tcW w:w="425" w:type="dxa"/>
            <w:shd w:val="clear" w:color="auto" w:fill="auto"/>
          </w:tcPr>
          <w:p w:rsidR="00E33CDE" w:rsidRPr="00DE4890" w:rsidRDefault="00E33CDE" w:rsidP="00E33CDE">
            <w:pPr>
              <w:pStyle w:val="Textkrpermitte"/>
            </w:pPr>
          </w:p>
        </w:tc>
        <w:tc>
          <w:tcPr>
            <w:tcW w:w="1707" w:type="dxa"/>
            <w:shd w:val="clear" w:color="auto" w:fill="auto"/>
          </w:tcPr>
          <w:p w:rsidR="00E33CDE" w:rsidRPr="00DE4890" w:rsidRDefault="00E33CDE" w:rsidP="00E33CDE">
            <w:pPr>
              <w:pStyle w:val="Textkrper"/>
            </w:pPr>
          </w:p>
        </w:tc>
      </w:tr>
      <w:tr w:rsidR="00760EF2" w:rsidRPr="00DE4890" w:rsidTr="00E33CDE">
        <w:tc>
          <w:tcPr>
            <w:tcW w:w="426" w:type="dxa"/>
            <w:vMerge/>
            <w:shd w:val="clear" w:color="auto" w:fill="auto"/>
          </w:tcPr>
          <w:p w:rsidR="00760EF2" w:rsidRPr="00DE4890" w:rsidRDefault="00760EF2" w:rsidP="00E33CDE">
            <w:pPr>
              <w:pStyle w:val="Textkrper"/>
            </w:pPr>
          </w:p>
        </w:tc>
        <w:tc>
          <w:tcPr>
            <w:tcW w:w="3402" w:type="dxa"/>
            <w:shd w:val="clear" w:color="auto" w:fill="auto"/>
          </w:tcPr>
          <w:p w:rsidR="00760EF2" w:rsidRDefault="00760EF2" w:rsidP="00E33CDE">
            <w:pPr>
              <w:pStyle w:val="Kopf8pt"/>
            </w:pPr>
            <w:r>
              <w:t>Ich kann einen einfachen Stromkreis nach einer Vorlage aufbauen.</w:t>
            </w:r>
          </w:p>
        </w:tc>
        <w:tc>
          <w:tcPr>
            <w:tcW w:w="414" w:type="dxa"/>
            <w:shd w:val="clear" w:color="auto" w:fill="auto"/>
          </w:tcPr>
          <w:p w:rsidR="00760EF2" w:rsidRPr="00DE4890" w:rsidRDefault="00760EF2" w:rsidP="00E33CDE">
            <w:pPr>
              <w:pStyle w:val="Textkrpermitte"/>
            </w:pPr>
          </w:p>
        </w:tc>
        <w:tc>
          <w:tcPr>
            <w:tcW w:w="3271" w:type="dxa"/>
            <w:shd w:val="clear" w:color="auto" w:fill="auto"/>
          </w:tcPr>
          <w:p w:rsidR="00760EF2" w:rsidRDefault="00760EF2" w:rsidP="00E33CDE">
            <w:pPr>
              <w:pStyle w:val="Textkrper"/>
            </w:pPr>
            <w:r>
              <w:t>ET1.01.02.02</w:t>
            </w:r>
          </w:p>
        </w:tc>
        <w:tc>
          <w:tcPr>
            <w:tcW w:w="425" w:type="dxa"/>
            <w:shd w:val="clear" w:color="auto" w:fill="auto"/>
          </w:tcPr>
          <w:p w:rsidR="00760EF2" w:rsidRPr="00DE4890" w:rsidRDefault="00AB5693" w:rsidP="00E33CDE">
            <w:pPr>
              <w:pStyle w:val="Textkrpermitte"/>
            </w:pPr>
            <w:r>
              <w:t>A</w:t>
            </w:r>
          </w:p>
        </w:tc>
        <w:tc>
          <w:tcPr>
            <w:tcW w:w="1707" w:type="dxa"/>
            <w:shd w:val="clear" w:color="auto" w:fill="auto"/>
          </w:tcPr>
          <w:p w:rsidR="00760EF2" w:rsidRPr="00DE4890" w:rsidRDefault="00760EF2" w:rsidP="00E33CDE">
            <w:pPr>
              <w:pStyle w:val="Textkrper"/>
            </w:pPr>
          </w:p>
        </w:tc>
      </w:tr>
      <w:tr w:rsidR="00AB5693" w:rsidRPr="00DE4890" w:rsidTr="00E33CDE">
        <w:tc>
          <w:tcPr>
            <w:tcW w:w="426" w:type="dxa"/>
            <w:vMerge/>
            <w:shd w:val="clear" w:color="auto" w:fill="auto"/>
          </w:tcPr>
          <w:p w:rsidR="00AB5693" w:rsidRPr="00DE4890" w:rsidRDefault="00AB5693" w:rsidP="00E33CDE">
            <w:pPr>
              <w:pStyle w:val="Textkrper"/>
            </w:pPr>
          </w:p>
        </w:tc>
        <w:tc>
          <w:tcPr>
            <w:tcW w:w="3402" w:type="dxa"/>
            <w:shd w:val="clear" w:color="auto" w:fill="auto"/>
          </w:tcPr>
          <w:p w:rsidR="00AB5693" w:rsidRDefault="00AB5693" w:rsidP="00E33CDE">
            <w:pPr>
              <w:pStyle w:val="Kopf8pt"/>
            </w:pPr>
            <w:r>
              <w:t>Ich kann einen einfachen Stromkreis als Plan vervollständigen und als Schaltung aufbauen.</w:t>
            </w:r>
          </w:p>
        </w:tc>
        <w:tc>
          <w:tcPr>
            <w:tcW w:w="414" w:type="dxa"/>
            <w:shd w:val="clear" w:color="auto" w:fill="auto"/>
          </w:tcPr>
          <w:p w:rsidR="00AB5693" w:rsidRPr="00DE4890" w:rsidRDefault="00AB5693" w:rsidP="00E33CDE">
            <w:pPr>
              <w:pStyle w:val="Textkrpermitte"/>
            </w:pPr>
          </w:p>
        </w:tc>
        <w:tc>
          <w:tcPr>
            <w:tcW w:w="3271" w:type="dxa"/>
            <w:shd w:val="clear" w:color="auto" w:fill="auto"/>
          </w:tcPr>
          <w:p w:rsidR="00AB5693" w:rsidRDefault="00AB5693" w:rsidP="00E33CDE">
            <w:pPr>
              <w:pStyle w:val="Textkrper"/>
            </w:pPr>
            <w:r>
              <w:t>ET1.01.02.02</w:t>
            </w:r>
          </w:p>
        </w:tc>
        <w:tc>
          <w:tcPr>
            <w:tcW w:w="425" w:type="dxa"/>
            <w:shd w:val="clear" w:color="auto" w:fill="auto"/>
          </w:tcPr>
          <w:p w:rsidR="00AB5693" w:rsidRPr="00DE4890" w:rsidRDefault="00AB5693" w:rsidP="00E33CDE">
            <w:pPr>
              <w:pStyle w:val="Textkrpermitte"/>
            </w:pPr>
            <w:r>
              <w:t>B</w:t>
            </w:r>
          </w:p>
        </w:tc>
        <w:tc>
          <w:tcPr>
            <w:tcW w:w="1707" w:type="dxa"/>
            <w:shd w:val="clear" w:color="auto" w:fill="auto"/>
          </w:tcPr>
          <w:p w:rsidR="00AB5693" w:rsidRPr="00DE4890" w:rsidRDefault="00AB5693" w:rsidP="00E33CDE">
            <w:pPr>
              <w:pStyle w:val="Textkrper"/>
            </w:pPr>
          </w:p>
        </w:tc>
      </w:tr>
      <w:tr w:rsidR="00AB5693" w:rsidRPr="00DE4890" w:rsidTr="00E33CDE">
        <w:tc>
          <w:tcPr>
            <w:tcW w:w="426" w:type="dxa"/>
            <w:vMerge/>
            <w:shd w:val="clear" w:color="auto" w:fill="auto"/>
          </w:tcPr>
          <w:p w:rsidR="00AB5693" w:rsidRPr="00DE4890" w:rsidRDefault="00AB5693" w:rsidP="00E33CDE">
            <w:pPr>
              <w:pStyle w:val="Textkrper"/>
            </w:pPr>
          </w:p>
        </w:tc>
        <w:tc>
          <w:tcPr>
            <w:tcW w:w="3402" w:type="dxa"/>
            <w:shd w:val="clear" w:color="auto" w:fill="auto"/>
          </w:tcPr>
          <w:p w:rsidR="00AB5693" w:rsidRDefault="00AB5693" w:rsidP="00E33CDE">
            <w:pPr>
              <w:pStyle w:val="Kopf8pt"/>
            </w:pPr>
            <w:r w:rsidRPr="00AB5693">
              <w:t>Ich kann einen einfachen Stromkreis als Plan zeichnen und als Schaltung aufbauen.</w:t>
            </w:r>
          </w:p>
        </w:tc>
        <w:tc>
          <w:tcPr>
            <w:tcW w:w="414" w:type="dxa"/>
            <w:shd w:val="clear" w:color="auto" w:fill="auto"/>
          </w:tcPr>
          <w:p w:rsidR="00AB5693" w:rsidRPr="00DE4890" w:rsidRDefault="00AB5693" w:rsidP="00E33CDE">
            <w:pPr>
              <w:pStyle w:val="Textkrpermitte"/>
            </w:pPr>
          </w:p>
        </w:tc>
        <w:tc>
          <w:tcPr>
            <w:tcW w:w="3271" w:type="dxa"/>
            <w:shd w:val="clear" w:color="auto" w:fill="auto"/>
          </w:tcPr>
          <w:p w:rsidR="00AB5693" w:rsidRDefault="00AB5693" w:rsidP="00E33CDE">
            <w:pPr>
              <w:pStyle w:val="Textkrper"/>
            </w:pPr>
            <w:r>
              <w:t>ET1.01.02.02</w:t>
            </w:r>
          </w:p>
        </w:tc>
        <w:tc>
          <w:tcPr>
            <w:tcW w:w="425" w:type="dxa"/>
            <w:shd w:val="clear" w:color="auto" w:fill="auto"/>
          </w:tcPr>
          <w:p w:rsidR="00AB5693" w:rsidRPr="00DE4890" w:rsidRDefault="00AB5693" w:rsidP="00E33CDE">
            <w:pPr>
              <w:pStyle w:val="Textkrpermitte"/>
            </w:pPr>
            <w:r>
              <w:t>C</w:t>
            </w:r>
          </w:p>
        </w:tc>
        <w:tc>
          <w:tcPr>
            <w:tcW w:w="1707" w:type="dxa"/>
            <w:shd w:val="clear" w:color="auto" w:fill="auto"/>
          </w:tcPr>
          <w:p w:rsidR="00AB5693" w:rsidRPr="00DE4890" w:rsidRDefault="00AB5693" w:rsidP="00E33CDE">
            <w:pPr>
              <w:pStyle w:val="Textkrper"/>
            </w:pPr>
          </w:p>
        </w:tc>
      </w:tr>
      <w:tr w:rsidR="00AB5693" w:rsidRPr="00DE4890" w:rsidTr="00E33CDE">
        <w:tc>
          <w:tcPr>
            <w:tcW w:w="426" w:type="dxa"/>
            <w:vMerge/>
            <w:shd w:val="clear" w:color="auto" w:fill="auto"/>
          </w:tcPr>
          <w:p w:rsidR="00AB5693" w:rsidRPr="00DE4890" w:rsidRDefault="00AB5693" w:rsidP="00E33CDE">
            <w:pPr>
              <w:pStyle w:val="Textkrper"/>
            </w:pPr>
          </w:p>
        </w:tc>
        <w:tc>
          <w:tcPr>
            <w:tcW w:w="3402" w:type="dxa"/>
            <w:shd w:val="clear" w:color="auto" w:fill="auto"/>
          </w:tcPr>
          <w:p w:rsidR="00AB5693" w:rsidRDefault="00AB5693" w:rsidP="00E33CDE">
            <w:pPr>
              <w:pStyle w:val="Kopf8pt"/>
            </w:pPr>
            <w:r w:rsidRPr="006966AE">
              <w:t>Ich kann einen einfachen Stromkreis erklären und zeichnen.</w:t>
            </w:r>
          </w:p>
        </w:tc>
        <w:tc>
          <w:tcPr>
            <w:tcW w:w="414" w:type="dxa"/>
            <w:shd w:val="clear" w:color="auto" w:fill="auto"/>
          </w:tcPr>
          <w:p w:rsidR="00AB5693" w:rsidRPr="00DE4890" w:rsidRDefault="00AB5693" w:rsidP="00E33CDE">
            <w:pPr>
              <w:pStyle w:val="Textkrpermitte"/>
            </w:pPr>
          </w:p>
        </w:tc>
        <w:tc>
          <w:tcPr>
            <w:tcW w:w="3271" w:type="dxa"/>
            <w:shd w:val="clear" w:color="auto" w:fill="auto"/>
          </w:tcPr>
          <w:p w:rsidR="00AB5693" w:rsidRDefault="00AB5693" w:rsidP="00E33CDE">
            <w:pPr>
              <w:pStyle w:val="Textkrper"/>
            </w:pPr>
            <w:r>
              <w:t>ET1.01.02.03</w:t>
            </w:r>
          </w:p>
        </w:tc>
        <w:tc>
          <w:tcPr>
            <w:tcW w:w="425" w:type="dxa"/>
            <w:shd w:val="clear" w:color="auto" w:fill="auto"/>
          </w:tcPr>
          <w:p w:rsidR="00AB5693" w:rsidRPr="00DE4890" w:rsidRDefault="00AB5693" w:rsidP="00AB5693">
            <w:pPr>
              <w:pStyle w:val="Textkrpermitte"/>
              <w:jc w:val="left"/>
            </w:pPr>
            <w:r>
              <w:t>A-C</w:t>
            </w:r>
          </w:p>
        </w:tc>
        <w:tc>
          <w:tcPr>
            <w:tcW w:w="1707" w:type="dxa"/>
            <w:shd w:val="clear" w:color="auto" w:fill="auto"/>
          </w:tcPr>
          <w:p w:rsidR="00AB5693" w:rsidRPr="00DE4890" w:rsidRDefault="00AB5693" w:rsidP="00E33CDE">
            <w:pPr>
              <w:pStyle w:val="Textkrper"/>
            </w:pPr>
          </w:p>
        </w:tc>
      </w:tr>
      <w:tr w:rsidR="00FE3570" w:rsidRPr="00DE4890" w:rsidTr="00E33CDE">
        <w:tc>
          <w:tcPr>
            <w:tcW w:w="426" w:type="dxa"/>
            <w:vMerge/>
            <w:shd w:val="clear" w:color="auto" w:fill="auto"/>
          </w:tcPr>
          <w:p w:rsidR="00FE3570" w:rsidRPr="00DE4890" w:rsidRDefault="00FE3570" w:rsidP="00E33CDE">
            <w:pPr>
              <w:pStyle w:val="Textkrper"/>
            </w:pPr>
          </w:p>
        </w:tc>
        <w:tc>
          <w:tcPr>
            <w:tcW w:w="3402" w:type="dxa"/>
            <w:shd w:val="clear" w:color="auto" w:fill="auto"/>
          </w:tcPr>
          <w:p w:rsidR="00FE3570" w:rsidRDefault="00FE3570" w:rsidP="00E33CDE">
            <w:pPr>
              <w:pStyle w:val="Kopf8pt"/>
            </w:pPr>
            <w:r>
              <w:t>Ich kann Formelzeichen, Einheiten und Einheite</w:t>
            </w:r>
            <w:r>
              <w:t>n</w:t>
            </w:r>
            <w:r>
              <w:t>zeichen wichtiger elektrischer Größen der Elektr</w:t>
            </w:r>
            <w:r>
              <w:t>o</w:t>
            </w:r>
            <w:r>
              <w:t>technik nennen.</w:t>
            </w:r>
          </w:p>
        </w:tc>
        <w:tc>
          <w:tcPr>
            <w:tcW w:w="414" w:type="dxa"/>
            <w:shd w:val="clear" w:color="auto" w:fill="auto"/>
          </w:tcPr>
          <w:p w:rsidR="00FE3570" w:rsidRPr="00DE4890" w:rsidRDefault="00FE3570" w:rsidP="00E33CDE">
            <w:pPr>
              <w:pStyle w:val="Textkrpermitte"/>
            </w:pPr>
          </w:p>
        </w:tc>
        <w:tc>
          <w:tcPr>
            <w:tcW w:w="3271" w:type="dxa"/>
            <w:shd w:val="clear" w:color="auto" w:fill="auto"/>
          </w:tcPr>
          <w:p w:rsidR="00FE3570" w:rsidRDefault="00FE3570" w:rsidP="00E33CDE">
            <w:pPr>
              <w:pStyle w:val="Textkrper"/>
            </w:pPr>
            <w:r>
              <w:t>ET1 01.03.01</w:t>
            </w:r>
          </w:p>
        </w:tc>
        <w:tc>
          <w:tcPr>
            <w:tcW w:w="425" w:type="dxa"/>
            <w:shd w:val="clear" w:color="auto" w:fill="auto"/>
          </w:tcPr>
          <w:p w:rsidR="00FE3570" w:rsidRPr="00DE4890" w:rsidRDefault="00FE3570" w:rsidP="00E33CDE">
            <w:pPr>
              <w:pStyle w:val="Textkrpermitte"/>
            </w:pPr>
            <w:r>
              <w:t>A-C</w:t>
            </w:r>
          </w:p>
        </w:tc>
        <w:tc>
          <w:tcPr>
            <w:tcW w:w="1707" w:type="dxa"/>
            <w:shd w:val="clear" w:color="auto" w:fill="auto"/>
          </w:tcPr>
          <w:p w:rsidR="00FE3570" w:rsidRPr="00DE4890" w:rsidRDefault="00FE3570" w:rsidP="00E33CDE">
            <w:pPr>
              <w:pStyle w:val="Textkrper"/>
            </w:pPr>
          </w:p>
        </w:tc>
      </w:tr>
      <w:tr w:rsidR="00FE3570" w:rsidRPr="00DE4890" w:rsidTr="00E33CDE">
        <w:tc>
          <w:tcPr>
            <w:tcW w:w="426" w:type="dxa"/>
            <w:vMerge/>
            <w:shd w:val="clear" w:color="auto" w:fill="auto"/>
          </w:tcPr>
          <w:p w:rsidR="00FE3570" w:rsidRPr="00DE4890" w:rsidRDefault="00FE3570" w:rsidP="00E33CDE">
            <w:pPr>
              <w:pStyle w:val="Textkrper"/>
            </w:pPr>
          </w:p>
        </w:tc>
        <w:tc>
          <w:tcPr>
            <w:tcW w:w="3402" w:type="dxa"/>
            <w:shd w:val="clear" w:color="auto" w:fill="auto"/>
          </w:tcPr>
          <w:p w:rsidR="008F1DCD" w:rsidRDefault="00FE3570" w:rsidP="008F1DCD">
            <w:pPr>
              <w:pStyle w:val="Kopf8pt"/>
            </w:pPr>
            <w:r>
              <w:t>Ich kann das Entstehen einer elektrischen Spa</w:t>
            </w:r>
            <w:r>
              <w:t>n</w:t>
            </w:r>
            <w:r>
              <w:t>nung erklären.</w:t>
            </w:r>
          </w:p>
        </w:tc>
        <w:tc>
          <w:tcPr>
            <w:tcW w:w="414" w:type="dxa"/>
            <w:shd w:val="clear" w:color="auto" w:fill="auto"/>
          </w:tcPr>
          <w:p w:rsidR="00FE3570" w:rsidRPr="00DE4890" w:rsidRDefault="00FE3570" w:rsidP="00E33CDE">
            <w:pPr>
              <w:pStyle w:val="Textkrpermitte"/>
            </w:pPr>
          </w:p>
        </w:tc>
        <w:tc>
          <w:tcPr>
            <w:tcW w:w="3271" w:type="dxa"/>
            <w:shd w:val="clear" w:color="auto" w:fill="auto"/>
          </w:tcPr>
          <w:p w:rsidR="00FE3570" w:rsidRDefault="00FE3570" w:rsidP="00E33CDE">
            <w:pPr>
              <w:pStyle w:val="Textkrper"/>
            </w:pPr>
            <w:r>
              <w:t>ET1.01.04.01</w:t>
            </w:r>
          </w:p>
        </w:tc>
        <w:tc>
          <w:tcPr>
            <w:tcW w:w="425" w:type="dxa"/>
            <w:shd w:val="clear" w:color="auto" w:fill="auto"/>
          </w:tcPr>
          <w:p w:rsidR="00FE3570" w:rsidRPr="00DE4890" w:rsidRDefault="00FE3570" w:rsidP="00E33CDE">
            <w:pPr>
              <w:pStyle w:val="Textkrpermitte"/>
            </w:pPr>
          </w:p>
        </w:tc>
        <w:tc>
          <w:tcPr>
            <w:tcW w:w="1707" w:type="dxa"/>
            <w:shd w:val="clear" w:color="auto" w:fill="auto"/>
          </w:tcPr>
          <w:p w:rsidR="00FE3570" w:rsidRPr="00DE4890" w:rsidRDefault="00FE3570" w:rsidP="00E33CDE">
            <w:pPr>
              <w:pStyle w:val="Textkrper"/>
            </w:pPr>
          </w:p>
        </w:tc>
      </w:tr>
      <w:tr w:rsidR="008F1DCD" w:rsidRPr="00DE4890" w:rsidTr="00E33CDE">
        <w:tc>
          <w:tcPr>
            <w:tcW w:w="426" w:type="dxa"/>
            <w:vMerge/>
            <w:shd w:val="clear" w:color="auto" w:fill="auto"/>
          </w:tcPr>
          <w:p w:rsidR="008F1DCD" w:rsidRPr="00DE4890" w:rsidRDefault="008F1DCD" w:rsidP="00E33CDE">
            <w:pPr>
              <w:pStyle w:val="Textkrper"/>
            </w:pPr>
          </w:p>
        </w:tc>
        <w:tc>
          <w:tcPr>
            <w:tcW w:w="3402" w:type="dxa"/>
            <w:shd w:val="clear" w:color="auto" w:fill="auto"/>
          </w:tcPr>
          <w:p w:rsidR="008F1DCD" w:rsidRDefault="008F1DCD" w:rsidP="00E33CDE">
            <w:pPr>
              <w:pStyle w:val="Kopf8pt"/>
            </w:pPr>
            <w:r>
              <w:t>Ich kann ein Modell der elektrischen Spannung verwenden.</w:t>
            </w:r>
          </w:p>
        </w:tc>
        <w:tc>
          <w:tcPr>
            <w:tcW w:w="414" w:type="dxa"/>
            <w:shd w:val="clear" w:color="auto" w:fill="auto"/>
          </w:tcPr>
          <w:p w:rsidR="008F1DCD" w:rsidRPr="00DE4890" w:rsidRDefault="008F1DCD" w:rsidP="00E33CDE">
            <w:pPr>
              <w:pStyle w:val="Textkrpermitte"/>
            </w:pPr>
          </w:p>
        </w:tc>
        <w:tc>
          <w:tcPr>
            <w:tcW w:w="3271" w:type="dxa"/>
            <w:shd w:val="clear" w:color="auto" w:fill="auto"/>
          </w:tcPr>
          <w:p w:rsidR="008F1DCD" w:rsidRDefault="008F1DCD" w:rsidP="00E33CDE">
            <w:pPr>
              <w:pStyle w:val="Textkrper"/>
            </w:pPr>
            <w:r>
              <w:t>ET1.01.04.01</w:t>
            </w:r>
          </w:p>
        </w:tc>
        <w:tc>
          <w:tcPr>
            <w:tcW w:w="425" w:type="dxa"/>
            <w:shd w:val="clear" w:color="auto" w:fill="auto"/>
          </w:tcPr>
          <w:p w:rsidR="008F1DCD" w:rsidRPr="00DE4890" w:rsidRDefault="008F1DCD" w:rsidP="00E33CDE">
            <w:pPr>
              <w:pStyle w:val="Textkrpermitte"/>
            </w:pPr>
          </w:p>
        </w:tc>
        <w:tc>
          <w:tcPr>
            <w:tcW w:w="1707" w:type="dxa"/>
            <w:shd w:val="clear" w:color="auto" w:fill="auto"/>
          </w:tcPr>
          <w:p w:rsidR="008F1DCD" w:rsidRPr="00DE4890" w:rsidRDefault="008F1DCD" w:rsidP="00E33CDE">
            <w:pPr>
              <w:pStyle w:val="Textkrper"/>
            </w:pPr>
          </w:p>
        </w:tc>
      </w:tr>
      <w:tr w:rsidR="008F1DCD" w:rsidRPr="00DE4890" w:rsidTr="00E33CDE">
        <w:tc>
          <w:tcPr>
            <w:tcW w:w="426" w:type="dxa"/>
            <w:vMerge/>
            <w:shd w:val="clear" w:color="auto" w:fill="auto"/>
          </w:tcPr>
          <w:p w:rsidR="008F1DCD" w:rsidRPr="00DE4890" w:rsidRDefault="008F1DCD" w:rsidP="00E33CDE">
            <w:pPr>
              <w:pStyle w:val="Textkrper"/>
            </w:pPr>
          </w:p>
        </w:tc>
        <w:tc>
          <w:tcPr>
            <w:tcW w:w="3402" w:type="dxa"/>
            <w:shd w:val="clear" w:color="auto" w:fill="auto"/>
          </w:tcPr>
          <w:p w:rsidR="008F1DCD" w:rsidRDefault="008F1DCD" w:rsidP="00D73043">
            <w:pPr>
              <w:pStyle w:val="Kopf8pt"/>
            </w:pPr>
            <w:r>
              <w:t>Ich kann elektrische Spannung in einem einf</w:t>
            </w:r>
            <w:r>
              <w:t>a</w:t>
            </w:r>
            <w:r>
              <w:t>chen Stromkreis messen.</w:t>
            </w:r>
          </w:p>
        </w:tc>
        <w:tc>
          <w:tcPr>
            <w:tcW w:w="414" w:type="dxa"/>
            <w:shd w:val="clear" w:color="auto" w:fill="auto"/>
          </w:tcPr>
          <w:p w:rsidR="008F1DCD" w:rsidRPr="00DE4890" w:rsidRDefault="008F1DCD" w:rsidP="00E33CDE">
            <w:pPr>
              <w:pStyle w:val="Textkrpermitte"/>
            </w:pPr>
          </w:p>
        </w:tc>
        <w:tc>
          <w:tcPr>
            <w:tcW w:w="3271" w:type="dxa"/>
            <w:shd w:val="clear" w:color="auto" w:fill="auto"/>
          </w:tcPr>
          <w:p w:rsidR="008F1DCD" w:rsidRDefault="008F1DCD" w:rsidP="00E33CDE">
            <w:pPr>
              <w:pStyle w:val="Textkrper"/>
            </w:pPr>
            <w:r>
              <w:t>ET1.01.04.03</w:t>
            </w:r>
            <w:r w:rsidR="00D73043">
              <w:t>, ET1.01.04.04</w:t>
            </w:r>
          </w:p>
        </w:tc>
        <w:tc>
          <w:tcPr>
            <w:tcW w:w="425" w:type="dxa"/>
            <w:shd w:val="clear" w:color="auto" w:fill="auto"/>
          </w:tcPr>
          <w:p w:rsidR="008F1DCD" w:rsidRPr="00DE4890" w:rsidRDefault="008F1DCD" w:rsidP="00E33CDE">
            <w:pPr>
              <w:pStyle w:val="Textkrpermitte"/>
            </w:pPr>
            <w:r>
              <w:t>A-C</w:t>
            </w:r>
          </w:p>
        </w:tc>
        <w:tc>
          <w:tcPr>
            <w:tcW w:w="1707" w:type="dxa"/>
            <w:shd w:val="clear" w:color="auto" w:fill="auto"/>
          </w:tcPr>
          <w:p w:rsidR="008F1DCD" w:rsidRPr="00DE4890" w:rsidRDefault="008F1DCD" w:rsidP="00E33CDE">
            <w:pPr>
              <w:pStyle w:val="Textkrper"/>
            </w:pPr>
          </w:p>
        </w:tc>
      </w:tr>
      <w:tr w:rsidR="008F1DCD" w:rsidRPr="00DE4890" w:rsidTr="00E33CDE">
        <w:tc>
          <w:tcPr>
            <w:tcW w:w="426" w:type="dxa"/>
            <w:vMerge/>
            <w:shd w:val="clear" w:color="auto" w:fill="auto"/>
          </w:tcPr>
          <w:p w:rsidR="008F1DCD" w:rsidRPr="00DE4890" w:rsidRDefault="008F1DCD" w:rsidP="00E33CDE">
            <w:pPr>
              <w:pStyle w:val="Textkrper"/>
            </w:pPr>
          </w:p>
        </w:tc>
        <w:tc>
          <w:tcPr>
            <w:tcW w:w="3402" w:type="dxa"/>
            <w:shd w:val="clear" w:color="auto" w:fill="auto"/>
          </w:tcPr>
          <w:p w:rsidR="008F1DCD" w:rsidRDefault="00D73043" w:rsidP="00D73043">
            <w:pPr>
              <w:pStyle w:val="Kopf8pt"/>
            </w:pPr>
            <w:r>
              <w:t>Ich kann Spannung als Potentialunterschied erkennen.</w:t>
            </w:r>
          </w:p>
        </w:tc>
        <w:tc>
          <w:tcPr>
            <w:tcW w:w="414" w:type="dxa"/>
            <w:shd w:val="clear" w:color="auto" w:fill="auto"/>
          </w:tcPr>
          <w:p w:rsidR="008F1DCD" w:rsidRPr="00DE4890" w:rsidRDefault="008F1DCD" w:rsidP="00E33CDE">
            <w:pPr>
              <w:pStyle w:val="Textkrpermitte"/>
            </w:pPr>
          </w:p>
        </w:tc>
        <w:tc>
          <w:tcPr>
            <w:tcW w:w="3271" w:type="dxa"/>
            <w:shd w:val="clear" w:color="auto" w:fill="auto"/>
          </w:tcPr>
          <w:p w:rsidR="008F1DCD" w:rsidRDefault="00D73043" w:rsidP="00E33CDE">
            <w:pPr>
              <w:pStyle w:val="Textkrper"/>
            </w:pPr>
            <w:r>
              <w:t>ET1.01.04.03, ET1.01.04.04</w:t>
            </w:r>
          </w:p>
        </w:tc>
        <w:tc>
          <w:tcPr>
            <w:tcW w:w="425" w:type="dxa"/>
            <w:shd w:val="clear" w:color="auto" w:fill="auto"/>
          </w:tcPr>
          <w:p w:rsidR="008F1DCD" w:rsidRPr="00DE4890" w:rsidRDefault="00D73043" w:rsidP="00E33CDE">
            <w:pPr>
              <w:pStyle w:val="Textkrpermitte"/>
            </w:pPr>
            <w:r>
              <w:t>A-C</w:t>
            </w:r>
          </w:p>
        </w:tc>
        <w:tc>
          <w:tcPr>
            <w:tcW w:w="1707" w:type="dxa"/>
            <w:shd w:val="clear" w:color="auto" w:fill="auto"/>
          </w:tcPr>
          <w:p w:rsidR="008F1DCD" w:rsidRPr="00DE4890" w:rsidRDefault="008F1DCD" w:rsidP="00E33CDE">
            <w:pPr>
              <w:pStyle w:val="Textkrper"/>
            </w:pPr>
          </w:p>
        </w:tc>
      </w:tr>
      <w:tr w:rsidR="008F1DCD" w:rsidRPr="00DE4890" w:rsidTr="00E33CDE">
        <w:tc>
          <w:tcPr>
            <w:tcW w:w="426" w:type="dxa"/>
            <w:vMerge/>
            <w:shd w:val="clear" w:color="auto" w:fill="auto"/>
          </w:tcPr>
          <w:p w:rsidR="008F1DCD" w:rsidRPr="00DE4890" w:rsidRDefault="008F1DCD" w:rsidP="00E33CDE">
            <w:pPr>
              <w:pStyle w:val="Textkrper"/>
            </w:pPr>
          </w:p>
        </w:tc>
        <w:tc>
          <w:tcPr>
            <w:tcW w:w="3402" w:type="dxa"/>
            <w:shd w:val="clear" w:color="auto" w:fill="auto"/>
          </w:tcPr>
          <w:p w:rsidR="008F1DCD" w:rsidRDefault="00D73043" w:rsidP="00E33CDE">
            <w:pPr>
              <w:pStyle w:val="Kopf8pt"/>
            </w:pPr>
            <w:r>
              <w:t>Ich kann mit Spannungen rechnen.</w:t>
            </w:r>
          </w:p>
        </w:tc>
        <w:tc>
          <w:tcPr>
            <w:tcW w:w="414" w:type="dxa"/>
            <w:shd w:val="clear" w:color="auto" w:fill="auto"/>
          </w:tcPr>
          <w:p w:rsidR="008F1DCD" w:rsidRPr="00DE4890" w:rsidRDefault="008F1DCD" w:rsidP="00E33CDE">
            <w:pPr>
              <w:pStyle w:val="Textkrpermitte"/>
            </w:pPr>
          </w:p>
        </w:tc>
        <w:tc>
          <w:tcPr>
            <w:tcW w:w="3271" w:type="dxa"/>
            <w:shd w:val="clear" w:color="auto" w:fill="auto"/>
          </w:tcPr>
          <w:p w:rsidR="008F1DCD" w:rsidRDefault="00D73043" w:rsidP="00E33CDE">
            <w:pPr>
              <w:pStyle w:val="Textkrper"/>
            </w:pPr>
            <w:r>
              <w:t>ET1.01.04.03, ET1.01.04.04</w:t>
            </w:r>
          </w:p>
        </w:tc>
        <w:tc>
          <w:tcPr>
            <w:tcW w:w="425" w:type="dxa"/>
            <w:shd w:val="clear" w:color="auto" w:fill="auto"/>
          </w:tcPr>
          <w:p w:rsidR="008F1DCD" w:rsidRPr="00DE4890" w:rsidRDefault="00D73043" w:rsidP="00E33CDE">
            <w:pPr>
              <w:pStyle w:val="Textkrpermitte"/>
            </w:pPr>
            <w:r>
              <w:t>A-C</w:t>
            </w:r>
          </w:p>
        </w:tc>
        <w:tc>
          <w:tcPr>
            <w:tcW w:w="1707" w:type="dxa"/>
            <w:shd w:val="clear" w:color="auto" w:fill="auto"/>
          </w:tcPr>
          <w:p w:rsidR="008F1DCD" w:rsidRPr="00DE4890" w:rsidRDefault="008F1DCD" w:rsidP="00E33CDE">
            <w:pPr>
              <w:pStyle w:val="Textkrper"/>
            </w:pPr>
          </w:p>
        </w:tc>
      </w:tr>
      <w:tr w:rsidR="00FE1330" w:rsidRPr="00DE4890" w:rsidTr="00E33CDE">
        <w:tc>
          <w:tcPr>
            <w:tcW w:w="426" w:type="dxa"/>
            <w:vMerge/>
            <w:shd w:val="clear" w:color="auto" w:fill="auto"/>
          </w:tcPr>
          <w:p w:rsidR="00FE1330" w:rsidRPr="00DE4890" w:rsidRDefault="00FE1330" w:rsidP="00E33CDE">
            <w:pPr>
              <w:pStyle w:val="Textkrper"/>
            </w:pPr>
          </w:p>
        </w:tc>
        <w:tc>
          <w:tcPr>
            <w:tcW w:w="3402" w:type="dxa"/>
            <w:shd w:val="clear" w:color="auto" w:fill="auto"/>
          </w:tcPr>
          <w:p w:rsidR="00FE1330" w:rsidRDefault="00FE1330" w:rsidP="00FE1330">
            <w:pPr>
              <w:pStyle w:val="Kopf8pt"/>
            </w:pPr>
            <w:r>
              <w:t>Ich kann elektrischen Strom in einem einfachen Stromkreis messen.</w:t>
            </w:r>
          </w:p>
        </w:tc>
        <w:tc>
          <w:tcPr>
            <w:tcW w:w="414" w:type="dxa"/>
            <w:shd w:val="clear" w:color="auto" w:fill="auto"/>
          </w:tcPr>
          <w:p w:rsidR="00FE1330" w:rsidRPr="00DE4890" w:rsidRDefault="00FE1330" w:rsidP="007E0E50">
            <w:pPr>
              <w:pStyle w:val="Textkrpermitte"/>
            </w:pPr>
          </w:p>
        </w:tc>
        <w:tc>
          <w:tcPr>
            <w:tcW w:w="3271" w:type="dxa"/>
            <w:shd w:val="clear" w:color="auto" w:fill="auto"/>
          </w:tcPr>
          <w:p w:rsidR="00FE1330" w:rsidRDefault="00FE1330" w:rsidP="007E0E50">
            <w:pPr>
              <w:pStyle w:val="Textkrper"/>
            </w:pPr>
            <w:r>
              <w:t>ET1.01.05.2, ET1.01.05.3</w:t>
            </w:r>
          </w:p>
        </w:tc>
        <w:tc>
          <w:tcPr>
            <w:tcW w:w="425" w:type="dxa"/>
            <w:shd w:val="clear" w:color="auto" w:fill="auto"/>
          </w:tcPr>
          <w:p w:rsidR="00FE1330" w:rsidRPr="00DE4890" w:rsidRDefault="00FE1330" w:rsidP="007E0E50">
            <w:pPr>
              <w:pStyle w:val="Textkrpermitte"/>
            </w:pPr>
            <w:r>
              <w:t>A-C</w:t>
            </w:r>
          </w:p>
        </w:tc>
        <w:tc>
          <w:tcPr>
            <w:tcW w:w="1707" w:type="dxa"/>
            <w:shd w:val="clear" w:color="auto" w:fill="auto"/>
          </w:tcPr>
          <w:p w:rsidR="00FE1330" w:rsidRPr="00DE4890" w:rsidRDefault="00FE1330" w:rsidP="007E0E50">
            <w:pPr>
              <w:pStyle w:val="Textkrper"/>
            </w:pPr>
          </w:p>
        </w:tc>
      </w:tr>
      <w:tr w:rsidR="00FE1330" w:rsidRPr="00DE4890" w:rsidTr="00E33CDE">
        <w:tc>
          <w:tcPr>
            <w:tcW w:w="426" w:type="dxa"/>
            <w:vMerge/>
            <w:shd w:val="clear" w:color="auto" w:fill="auto"/>
          </w:tcPr>
          <w:p w:rsidR="00FE1330" w:rsidRPr="00DE4890" w:rsidRDefault="00FE1330" w:rsidP="00E33CDE">
            <w:pPr>
              <w:pStyle w:val="Textkrper"/>
            </w:pPr>
          </w:p>
        </w:tc>
        <w:tc>
          <w:tcPr>
            <w:tcW w:w="3402" w:type="dxa"/>
            <w:shd w:val="clear" w:color="auto" w:fill="auto"/>
          </w:tcPr>
          <w:p w:rsidR="00FE1330" w:rsidRDefault="00FE1330" w:rsidP="00FE1330">
            <w:pPr>
              <w:pStyle w:val="Kopf8pt"/>
            </w:pPr>
            <w:r>
              <w:t>Ich kann Strom als Modell erklären.</w:t>
            </w:r>
          </w:p>
        </w:tc>
        <w:tc>
          <w:tcPr>
            <w:tcW w:w="414" w:type="dxa"/>
            <w:shd w:val="clear" w:color="auto" w:fill="auto"/>
          </w:tcPr>
          <w:p w:rsidR="00FE1330" w:rsidRPr="00DE4890" w:rsidRDefault="00FE1330" w:rsidP="007E0E50">
            <w:pPr>
              <w:pStyle w:val="Textkrpermitte"/>
            </w:pPr>
          </w:p>
        </w:tc>
        <w:tc>
          <w:tcPr>
            <w:tcW w:w="3271" w:type="dxa"/>
            <w:shd w:val="clear" w:color="auto" w:fill="auto"/>
          </w:tcPr>
          <w:p w:rsidR="00FE1330" w:rsidRDefault="00FE1330" w:rsidP="007E0E50">
            <w:pPr>
              <w:pStyle w:val="Textkrper"/>
            </w:pPr>
            <w:r>
              <w:t>ET1.01.05.2, ET1.01.05.3</w:t>
            </w:r>
          </w:p>
        </w:tc>
        <w:tc>
          <w:tcPr>
            <w:tcW w:w="425" w:type="dxa"/>
            <w:shd w:val="clear" w:color="auto" w:fill="auto"/>
          </w:tcPr>
          <w:p w:rsidR="00FE1330" w:rsidRPr="00DE4890" w:rsidRDefault="00FE1330" w:rsidP="007E0E50">
            <w:pPr>
              <w:pStyle w:val="Textkrpermitte"/>
            </w:pPr>
            <w:r>
              <w:t>A-C</w:t>
            </w:r>
          </w:p>
        </w:tc>
        <w:tc>
          <w:tcPr>
            <w:tcW w:w="1707" w:type="dxa"/>
            <w:shd w:val="clear" w:color="auto" w:fill="auto"/>
          </w:tcPr>
          <w:p w:rsidR="00FE1330" w:rsidRPr="00DE4890" w:rsidRDefault="00FE1330" w:rsidP="007E0E50">
            <w:pPr>
              <w:pStyle w:val="Textkrper"/>
            </w:pPr>
          </w:p>
        </w:tc>
      </w:tr>
      <w:tr w:rsidR="00FE1330" w:rsidRPr="00DE4890" w:rsidTr="00E33CDE">
        <w:tc>
          <w:tcPr>
            <w:tcW w:w="426" w:type="dxa"/>
            <w:vMerge/>
            <w:shd w:val="clear" w:color="auto" w:fill="auto"/>
          </w:tcPr>
          <w:p w:rsidR="00FE1330" w:rsidRPr="00DE4890" w:rsidRDefault="00FE1330" w:rsidP="00E33CDE">
            <w:pPr>
              <w:pStyle w:val="Textkrper"/>
            </w:pPr>
          </w:p>
        </w:tc>
        <w:tc>
          <w:tcPr>
            <w:tcW w:w="3402" w:type="dxa"/>
            <w:shd w:val="clear" w:color="auto" w:fill="auto"/>
          </w:tcPr>
          <w:p w:rsidR="00FE1330" w:rsidRDefault="00FE1330" w:rsidP="00FE1330">
            <w:pPr>
              <w:pStyle w:val="Kopf8pt"/>
            </w:pPr>
            <w:r>
              <w:t>Ich kann mit Strömen rechnen.</w:t>
            </w:r>
          </w:p>
        </w:tc>
        <w:tc>
          <w:tcPr>
            <w:tcW w:w="414" w:type="dxa"/>
            <w:shd w:val="clear" w:color="auto" w:fill="auto"/>
          </w:tcPr>
          <w:p w:rsidR="00FE1330" w:rsidRPr="00DE4890" w:rsidRDefault="00FE1330" w:rsidP="007E0E50">
            <w:pPr>
              <w:pStyle w:val="Textkrpermitte"/>
            </w:pPr>
          </w:p>
        </w:tc>
        <w:tc>
          <w:tcPr>
            <w:tcW w:w="3271" w:type="dxa"/>
            <w:shd w:val="clear" w:color="auto" w:fill="auto"/>
          </w:tcPr>
          <w:p w:rsidR="00FE1330" w:rsidRDefault="00FE1330" w:rsidP="007E0E50">
            <w:pPr>
              <w:pStyle w:val="Textkrper"/>
            </w:pPr>
            <w:r>
              <w:t>ET1.01.05.2, ET1.01.05.3</w:t>
            </w:r>
          </w:p>
        </w:tc>
        <w:tc>
          <w:tcPr>
            <w:tcW w:w="425" w:type="dxa"/>
            <w:shd w:val="clear" w:color="auto" w:fill="auto"/>
          </w:tcPr>
          <w:p w:rsidR="00FE1330" w:rsidRPr="00DE4890" w:rsidRDefault="00FE1330" w:rsidP="007E0E50">
            <w:pPr>
              <w:pStyle w:val="Textkrpermitte"/>
            </w:pPr>
            <w:r>
              <w:t>A-C</w:t>
            </w:r>
          </w:p>
        </w:tc>
        <w:tc>
          <w:tcPr>
            <w:tcW w:w="1707" w:type="dxa"/>
            <w:shd w:val="clear" w:color="auto" w:fill="auto"/>
          </w:tcPr>
          <w:p w:rsidR="00FE1330" w:rsidRPr="00DE4890" w:rsidRDefault="00FE1330" w:rsidP="007E0E50">
            <w:pPr>
              <w:pStyle w:val="Textkrper"/>
            </w:pPr>
          </w:p>
        </w:tc>
      </w:tr>
      <w:tr w:rsidR="00FE1330" w:rsidRPr="00DE4890" w:rsidTr="00E33CDE">
        <w:tc>
          <w:tcPr>
            <w:tcW w:w="426" w:type="dxa"/>
            <w:vMerge/>
            <w:shd w:val="clear" w:color="auto" w:fill="auto"/>
          </w:tcPr>
          <w:p w:rsidR="00FE1330" w:rsidRPr="00DE4890" w:rsidRDefault="00FE1330" w:rsidP="00E33CDE">
            <w:pPr>
              <w:pStyle w:val="Textkrper"/>
            </w:pPr>
          </w:p>
        </w:tc>
        <w:tc>
          <w:tcPr>
            <w:tcW w:w="3402" w:type="dxa"/>
            <w:shd w:val="clear" w:color="auto" w:fill="auto"/>
          </w:tcPr>
          <w:p w:rsidR="00FE1330" w:rsidRDefault="00FE1330" w:rsidP="007E0E50">
            <w:pPr>
              <w:pStyle w:val="Kopf8pt"/>
            </w:pPr>
            <w:r>
              <w:t>Ich kenne die technische Stromrichtung.</w:t>
            </w:r>
          </w:p>
        </w:tc>
        <w:tc>
          <w:tcPr>
            <w:tcW w:w="414" w:type="dxa"/>
            <w:shd w:val="clear" w:color="auto" w:fill="auto"/>
          </w:tcPr>
          <w:p w:rsidR="00FE1330" w:rsidRPr="00DE4890" w:rsidRDefault="00FE1330" w:rsidP="007E0E50">
            <w:pPr>
              <w:pStyle w:val="Textkrpermitte"/>
            </w:pPr>
          </w:p>
        </w:tc>
        <w:tc>
          <w:tcPr>
            <w:tcW w:w="3271" w:type="dxa"/>
            <w:shd w:val="clear" w:color="auto" w:fill="auto"/>
          </w:tcPr>
          <w:p w:rsidR="00FE1330" w:rsidRDefault="00FE1330" w:rsidP="007E0E50">
            <w:pPr>
              <w:pStyle w:val="Textkrper"/>
            </w:pPr>
            <w:r>
              <w:t>ET1.01.05.2, ET1.01.05.3</w:t>
            </w:r>
          </w:p>
        </w:tc>
        <w:tc>
          <w:tcPr>
            <w:tcW w:w="425" w:type="dxa"/>
            <w:shd w:val="clear" w:color="auto" w:fill="auto"/>
          </w:tcPr>
          <w:p w:rsidR="00FE1330" w:rsidRPr="00DE4890" w:rsidRDefault="00FE1330" w:rsidP="007E0E50">
            <w:pPr>
              <w:pStyle w:val="Textkrpermitte"/>
            </w:pPr>
            <w:r>
              <w:t>A-C</w:t>
            </w:r>
          </w:p>
        </w:tc>
        <w:tc>
          <w:tcPr>
            <w:tcW w:w="1707" w:type="dxa"/>
            <w:shd w:val="clear" w:color="auto" w:fill="auto"/>
          </w:tcPr>
          <w:p w:rsidR="00FE1330" w:rsidRPr="00DE4890" w:rsidRDefault="00FE1330" w:rsidP="007E0E50">
            <w:pPr>
              <w:pStyle w:val="Textkrper"/>
            </w:pPr>
          </w:p>
        </w:tc>
      </w:tr>
      <w:tr w:rsidR="007F4B16" w:rsidRPr="00DE4890" w:rsidTr="00E33CDE">
        <w:tc>
          <w:tcPr>
            <w:tcW w:w="426" w:type="dxa"/>
            <w:vMerge/>
            <w:shd w:val="clear" w:color="auto" w:fill="auto"/>
          </w:tcPr>
          <w:p w:rsidR="007F4B16" w:rsidRPr="00DE4890" w:rsidRDefault="007F4B16" w:rsidP="00E33CDE">
            <w:pPr>
              <w:pStyle w:val="Textkrper"/>
            </w:pPr>
          </w:p>
        </w:tc>
        <w:tc>
          <w:tcPr>
            <w:tcW w:w="3402" w:type="dxa"/>
            <w:shd w:val="clear" w:color="auto" w:fill="auto"/>
          </w:tcPr>
          <w:p w:rsidR="007F4B16" w:rsidRDefault="007F4B16" w:rsidP="007F4B16">
            <w:pPr>
              <w:pStyle w:val="Kopf8pt"/>
            </w:pPr>
            <w:r>
              <w:t>Ich kann elektrischen Widerstand messen.</w:t>
            </w:r>
          </w:p>
        </w:tc>
        <w:tc>
          <w:tcPr>
            <w:tcW w:w="414" w:type="dxa"/>
            <w:shd w:val="clear" w:color="auto" w:fill="auto"/>
          </w:tcPr>
          <w:p w:rsidR="007F4B16" w:rsidRPr="00DE4890" w:rsidRDefault="007F4B16" w:rsidP="00E33CDE">
            <w:pPr>
              <w:pStyle w:val="Textkrpermitte"/>
            </w:pPr>
          </w:p>
        </w:tc>
        <w:tc>
          <w:tcPr>
            <w:tcW w:w="3271" w:type="dxa"/>
            <w:shd w:val="clear" w:color="auto" w:fill="auto"/>
          </w:tcPr>
          <w:p w:rsidR="007F4B16" w:rsidRDefault="007F4B16" w:rsidP="00E33CDE">
            <w:pPr>
              <w:pStyle w:val="Textkrper"/>
            </w:pPr>
            <w:r>
              <w:t>ET1.01.06.2, ET1.01.06.3</w:t>
            </w:r>
          </w:p>
        </w:tc>
        <w:tc>
          <w:tcPr>
            <w:tcW w:w="425" w:type="dxa"/>
            <w:shd w:val="clear" w:color="auto" w:fill="auto"/>
          </w:tcPr>
          <w:p w:rsidR="007F4B16" w:rsidRPr="00DE4890" w:rsidRDefault="007F4B16" w:rsidP="00E33CDE">
            <w:pPr>
              <w:pStyle w:val="Textkrpermitte"/>
            </w:pPr>
            <w:r>
              <w:t>A-C</w:t>
            </w:r>
          </w:p>
        </w:tc>
        <w:tc>
          <w:tcPr>
            <w:tcW w:w="1707" w:type="dxa"/>
            <w:shd w:val="clear" w:color="auto" w:fill="auto"/>
          </w:tcPr>
          <w:p w:rsidR="007F4B16" w:rsidRPr="00DE4890" w:rsidRDefault="007F4B16" w:rsidP="00E33CDE">
            <w:pPr>
              <w:pStyle w:val="Textkrper"/>
            </w:pPr>
          </w:p>
        </w:tc>
      </w:tr>
      <w:tr w:rsidR="007F4B16" w:rsidRPr="00DE4890" w:rsidTr="00E33CDE">
        <w:tc>
          <w:tcPr>
            <w:tcW w:w="426" w:type="dxa"/>
            <w:vMerge/>
            <w:shd w:val="clear" w:color="auto" w:fill="auto"/>
          </w:tcPr>
          <w:p w:rsidR="007F4B16" w:rsidRPr="00DE4890" w:rsidRDefault="007F4B16" w:rsidP="00E33CDE">
            <w:pPr>
              <w:pStyle w:val="Textkrper"/>
            </w:pPr>
          </w:p>
        </w:tc>
        <w:tc>
          <w:tcPr>
            <w:tcW w:w="3402" w:type="dxa"/>
            <w:shd w:val="clear" w:color="auto" w:fill="auto"/>
          </w:tcPr>
          <w:p w:rsidR="007F4B16" w:rsidRDefault="007F4B16" w:rsidP="007F4B16">
            <w:pPr>
              <w:pStyle w:val="Kopf8pt"/>
            </w:pPr>
            <w:r>
              <w:t>Ich kenne die Formelzeichen des elektrischen Widerstands und des elektrischen Leitwerts und kann ihre Größenordnung einschätzen.</w:t>
            </w:r>
          </w:p>
        </w:tc>
        <w:tc>
          <w:tcPr>
            <w:tcW w:w="414" w:type="dxa"/>
            <w:shd w:val="clear" w:color="auto" w:fill="auto"/>
          </w:tcPr>
          <w:p w:rsidR="007F4B16" w:rsidRPr="00DE4890" w:rsidRDefault="007F4B16" w:rsidP="00E33CDE">
            <w:pPr>
              <w:pStyle w:val="Textkrpermitte"/>
            </w:pPr>
          </w:p>
        </w:tc>
        <w:tc>
          <w:tcPr>
            <w:tcW w:w="3271" w:type="dxa"/>
            <w:shd w:val="clear" w:color="auto" w:fill="auto"/>
          </w:tcPr>
          <w:p w:rsidR="007F4B16" w:rsidRDefault="007F4B16" w:rsidP="00E33CDE">
            <w:pPr>
              <w:pStyle w:val="Textkrper"/>
            </w:pPr>
            <w:r>
              <w:t>ET1.01.06.2, ET1.01.06.3</w:t>
            </w:r>
          </w:p>
        </w:tc>
        <w:tc>
          <w:tcPr>
            <w:tcW w:w="425" w:type="dxa"/>
            <w:shd w:val="clear" w:color="auto" w:fill="auto"/>
          </w:tcPr>
          <w:p w:rsidR="007F4B16" w:rsidRPr="00DE4890" w:rsidRDefault="007F4B16" w:rsidP="00E33CDE">
            <w:pPr>
              <w:pStyle w:val="Textkrpermitte"/>
            </w:pPr>
            <w:r>
              <w:t>A-C</w:t>
            </w:r>
          </w:p>
        </w:tc>
        <w:tc>
          <w:tcPr>
            <w:tcW w:w="1707" w:type="dxa"/>
            <w:shd w:val="clear" w:color="auto" w:fill="auto"/>
          </w:tcPr>
          <w:p w:rsidR="007F4B16" w:rsidRPr="00DE4890" w:rsidRDefault="007F4B16" w:rsidP="00E33CDE">
            <w:pPr>
              <w:pStyle w:val="Textkrper"/>
            </w:pPr>
          </w:p>
        </w:tc>
      </w:tr>
      <w:tr w:rsidR="007F4B16" w:rsidRPr="00DE4890" w:rsidTr="00E33CDE">
        <w:tc>
          <w:tcPr>
            <w:tcW w:w="426" w:type="dxa"/>
            <w:vMerge/>
            <w:shd w:val="clear" w:color="auto" w:fill="auto"/>
          </w:tcPr>
          <w:p w:rsidR="007F4B16" w:rsidRPr="00DE4890" w:rsidRDefault="007F4B16" w:rsidP="00E33CDE">
            <w:pPr>
              <w:pStyle w:val="Textkrper"/>
            </w:pPr>
          </w:p>
        </w:tc>
        <w:tc>
          <w:tcPr>
            <w:tcW w:w="3402" w:type="dxa"/>
            <w:shd w:val="clear" w:color="auto" w:fill="auto"/>
          </w:tcPr>
          <w:p w:rsidR="007F4B16" w:rsidRDefault="007F4B16" w:rsidP="00E33CDE">
            <w:pPr>
              <w:pStyle w:val="Kopf8pt"/>
            </w:pPr>
            <w:r>
              <w:t xml:space="preserve">Ich kann mit der Merkregel des </w:t>
            </w:r>
            <w:proofErr w:type="spellStart"/>
            <w:r>
              <w:t>Ohmschen</w:t>
            </w:r>
            <w:proofErr w:type="spellEnd"/>
            <w:r>
              <w:t xml:space="preserve"> Gese</w:t>
            </w:r>
            <w:r>
              <w:t>t</w:t>
            </w:r>
            <w:r>
              <w:t>zes rechnen.</w:t>
            </w:r>
          </w:p>
        </w:tc>
        <w:tc>
          <w:tcPr>
            <w:tcW w:w="414" w:type="dxa"/>
            <w:shd w:val="clear" w:color="auto" w:fill="auto"/>
          </w:tcPr>
          <w:p w:rsidR="007F4B16" w:rsidRPr="00DE4890" w:rsidRDefault="007F4B16" w:rsidP="00E33CDE">
            <w:pPr>
              <w:pStyle w:val="Textkrpermitte"/>
            </w:pPr>
          </w:p>
        </w:tc>
        <w:tc>
          <w:tcPr>
            <w:tcW w:w="3271" w:type="dxa"/>
            <w:shd w:val="clear" w:color="auto" w:fill="auto"/>
          </w:tcPr>
          <w:p w:rsidR="007F4B16" w:rsidRDefault="007F4B16" w:rsidP="00E33CDE">
            <w:pPr>
              <w:pStyle w:val="Textkrper"/>
            </w:pPr>
            <w:r>
              <w:t>ET1.01.06.2, ET1.01.06.3</w:t>
            </w:r>
          </w:p>
        </w:tc>
        <w:tc>
          <w:tcPr>
            <w:tcW w:w="425" w:type="dxa"/>
            <w:shd w:val="clear" w:color="auto" w:fill="auto"/>
          </w:tcPr>
          <w:p w:rsidR="007F4B16" w:rsidRPr="00DE4890" w:rsidRDefault="007F4B16" w:rsidP="00E33CDE">
            <w:pPr>
              <w:pStyle w:val="Textkrpermitte"/>
            </w:pPr>
            <w:r>
              <w:t>A-C</w:t>
            </w:r>
          </w:p>
        </w:tc>
        <w:tc>
          <w:tcPr>
            <w:tcW w:w="1707" w:type="dxa"/>
            <w:shd w:val="clear" w:color="auto" w:fill="auto"/>
          </w:tcPr>
          <w:p w:rsidR="007F4B16" w:rsidRPr="00DE4890" w:rsidRDefault="007F4B16" w:rsidP="00E33CDE">
            <w:pPr>
              <w:pStyle w:val="Textkrper"/>
            </w:pPr>
          </w:p>
        </w:tc>
      </w:tr>
      <w:tr w:rsidR="005D0CCA" w:rsidRPr="00DE4890" w:rsidTr="00E33CDE">
        <w:tc>
          <w:tcPr>
            <w:tcW w:w="426" w:type="dxa"/>
            <w:vMerge/>
            <w:shd w:val="clear" w:color="auto" w:fill="auto"/>
          </w:tcPr>
          <w:p w:rsidR="005D0CCA" w:rsidRPr="00DE4890" w:rsidRDefault="005D0CCA" w:rsidP="00E33CDE">
            <w:pPr>
              <w:pStyle w:val="Textkrper"/>
            </w:pPr>
          </w:p>
        </w:tc>
        <w:tc>
          <w:tcPr>
            <w:tcW w:w="3402" w:type="dxa"/>
            <w:shd w:val="clear" w:color="auto" w:fill="auto"/>
          </w:tcPr>
          <w:p w:rsidR="005D0CCA" w:rsidRDefault="005D0CCA" w:rsidP="005D0CCA">
            <w:pPr>
              <w:pStyle w:val="Kopf8pt"/>
            </w:pPr>
            <w:r w:rsidRPr="008843B2">
              <w:t xml:space="preserve">Ich kann geeignete Messgeräte und </w:t>
            </w:r>
            <w:r w:rsidR="00C965E8">
              <w:t>-verfahren</w:t>
            </w:r>
            <w:r w:rsidRPr="008843B2">
              <w:t xml:space="preserve"> auswählen und elektrische Grundgrößen messen.</w:t>
            </w:r>
          </w:p>
        </w:tc>
        <w:tc>
          <w:tcPr>
            <w:tcW w:w="414" w:type="dxa"/>
            <w:shd w:val="clear" w:color="auto" w:fill="auto"/>
          </w:tcPr>
          <w:p w:rsidR="005D0CCA" w:rsidRPr="00DE4890" w:rsidRDefault="005D0CCA" w:rsidP="00E33CDE">
            <w:pPr>
              <w:pStyle w:val="Textkrpermitte"/>
            </w:pPr>
          </w:p>
        </w:tc>
        <w:tc>
          <w:tcPr>
            <w:tcW w:w="3271" w:type="dxa"/>
            <w:shd w:val="clear" w:color="auto" w:fill="auto"/>
          </w:tcPr>
          <w:p w:rsidR="005D0CCA" w:rsidRPr="00DE4890" w:rsidRDefault="005D0CCA" w:rsidP="009A68BB">
            <w:pPr>
              <w:pStyle w:val="Textkrper"/>
            </w:pPr>
            <w:r>
              <w:t>ET1.01.08.2, ET1.01.08.4</w:t>
            </w:r>
          </w:p>
        </w:tc>
        <w:tc>
          <w:tcPr>
            <w:tcW w:w="425" w:type="dxa"/>
            <w:shd w:val="clear" w:color="auto" w:fill="auto"/>
          </w:tcPr>
          <w:p w:rsidR="005D0CCA" w:rsidRPr="00DE4890" w:rsidRDefault="005D0CCA" w:rsidP="008F4A9E">
            <w:pPr>
              <w:pStyle w:val="Textkrpermitte"/>
            </w:pPr>
            <w:r>
              <w:t>A-C</w:t>
            </w:r>
          </w:p>
        </w:tc>
        <w:tc>
          <w:tcPr>
            <w:tcW w:w="1707" w:type="dxa"/>
            <w:shd w:val="clear" w:color="auto" w:fill="auto"/>
          </w:tcPr>
          <w:p w:rsidR="005D0CCA" w:rsidRPr="00DE4890" w:rsidRDefault="005D0CCA" w:rsidP="00E33CDE">
            <w:pPr>
              <w:pStyle w:val="Textkrper"/>
            </w:pPr>
          </w:p>
        </w:tc>
      </w:tr>
      <w:tr w:rsidR="005D0CCA" w:rsidRPr="00DE4890" w:rsidTr="00E33CDE">
        <w:tc>
          <w:tcPr>
            <w:tcW w:w="426" w:type="dxa"/>
            <w:vMerge/>
            <w:shd w:val="clear" w:color="auto" w:fill="auto"/>
          </w:tcPr>
          <w:p w:rsidR="005D0CCA" w:rsidRPr="00DE4890" w:rsidRDefault="005D0CCA" w:rsidP="00E33CDE">
            <w:pPr>
              <w:pStyle w:val="Textkrper"/>
            </w:pPr>
          </w:p>
        </w:tc>
        <w:tc>
          <w:tcPr>
            <w:tcW w:w="3402" w:type="dxa"/>
            <w:shd w:val="clear" w:color="auto" w:fill="auto"/>
          </w:tcPr>
          <w:p w:rsidR="005D0CCA" w:rsidRDefault="005D0CCA" w:rsidP="005D0CCA">
            <w:pPr>
              <w:pStyle w:val="Kopf8pt"/>
            </w:pPr>
            <w:r w:rsidRPr="008843B2">
              <w:t>Ich kann Spannung, Strom und elektrische Lei</w:t>
            </w:r>
            <w:r w:rsidRPr="008843B2">
              <w:t>s</w:t>
            </w:r>
            <w:r w:rsidRPr="008843B2">
              <w:t>tung unterscheiden, kenne deren Formelzeichen und kann damit rechnen.</w:t>
            </w:r>
          </w:p>
        </w:tc>
        <w:tc>
          <w:tcPr>
            <w:tcW w:w="414" w:type="dxa"/>
            <w:shd w:val="clear" w:color="auto" w:fill="auto"/>
          </w:tcPr>
          <w:p w:rsidR="005D0CCA" w:rsidRPr="00DE4890" w:rsidRDefault="005D0CCA" w:rsidP="00E33CDE">
            <w:pPr>
              <w:pStyle w:val="Textkrpermitte"/>
            </w:pPr>
          </w:p>
        </w:tc>
        <w:tc>
          <w:tcPr>
            <w:tcW w:w="3271" w:type="dxa"/>
            <w:shd w:val="clear" w:color="auto" w:fill="auto"/>
          </w:tcPr>
          <w:p w:rsidR="009A68BB" w:rsidRDefault="005D0CCA" w:rsidP="00E33CDE">
            <w:pPr>
              <w:pStyle w:val="Textkrper"/>
            </w:pPr>
            <w:r>
              <w:t xml:space="preserve">ET1.01.08.2, </w:t>
            </w:r>
          </w:p>
          <w:p w:rsidR="005D0CCA" w:rsidRPr="00DE4890" w:rsidRDefault="005D0CCA" w:rsidP="00E33CDE">
            <w:pPr>
              <w:pStyle w:val="Textkrper"/>
            </w:pPr>
            <w:r>
              <w:t>ET1.01.08.3, ET1.01.08.4</w:t>
            </w:r>
          </w:p>
        </w:tc>
        <w:tc>
          <w:tcPr>
            <w:tcW w:w="425" w:type="dxa"/>
            <w:shd w:val="clear" w:color="auto" w:fill="auto"/>
          </w:tcPr>
          <w:p w:rsidR="005D0CCA" w:rsidRPr="00DE4890" w:rsidRDefault="005D0CCA" w:rsidP="008F4A9E">
            <w:pPr>
              <w:pStyle w:val="Textkrpermitte"/>
            </w:pPr>
            <w:r>
              <w:t>A-C</w:t>
            </w:r>
          </w:p>
        </w:tc>
        <w:tc>
          <w:tcPr>
            <w:tcW w:w="1707" w:type="dxa"/>
            <w:shd w:val="clear" w:color="auto" w:fill="auto"/>
          </w:tcPr>
          <w:p w:rsidR="005D0CCA" w:rsidRPr="00DE4890" w:rsidRDefault="005D0CCA" w:rsidP="00E33CDE">
            <w:pPr>
              <w:pStyle w:val="Textkrper"/>
            </w:pPr>
          </w:p>
        </w:tc>
      </w:tr>
      <w:tr w:rsidR="005D0CCA" w:rsidRPr="00DE4890" w:rsidTr="00E33CDE">
        <w:tc>
          <w:tcPr>
            <w:tcW w:w="426" w:type="dxa"/>
            <w:vMerge/>
            <w:shd w:val="clear" w:color="auto" w:fill="auto"/>
          </w:tcPr>
          <w:p w:rsidR="005D0CCA" w:rsidRPr="00DE4890" w:rsidRDefault="005D0CCA" w:rsidP="00E33CDE">
            <w:pPr>
              <w:pStyle w:val="Textkrper"/>
            </w:pPr>
          </w:p>
        </w:tc>
        <w:tc>
          <w:tcPr>
            <w:tcW w:w="3402" w:type="dxa"/>
            <w:shd w:val="clear" w:color="auto" w:fill="auto"/>
          </w:tcPr>
          <w:p w:rsidR="005D0CCA" w:rsidRDefault="005D0CCA" w:rsidP="00E33CDE">
            <w:pPr>
              <w:pStyle w:val="Kopf8pt"/>
            </w:pPr>
            <w:r w:rsidRPr="008843B2">
              <w:t>Ich kann einfache elektrische Schaltungen erke</w:t>
            </w:r>
            <w:r w:rsidRPr="008843B2">
              <w:t>n</w:t>
            </w:r>
            <w:r w:rsidRPr="008843B2">
              <w:t>nen und aufbauen.</w:t>
            </w:r>
          </w:p>
        </w:tc>
        <w:tc>
          <w:tcPr>
            <w:tcW w:w="414" w:type="dxa"/>
            <w:shd w:val="clear" w:color="auto" w:fill="auto"/>
          </w:tcPr>
          <w:p w:rsidR="005D0CCA" w:rsidRPr="00DE4890" w:rsidRDefault="005D0CCA" w:rsidP="00E33CDE">
            <w:pPr>
              <w:pStyle w:val="Textkrpermitte"/>
            </w:pPr>
          </w:p>
        </w:tc>
        <w:tc>
          <w:tcPr>
            <w:tcW w:w="3271" w:type="dxa"/>
            <w:shd w:val="clear" w:color="auto" w:fill="auto"/>
          </w:tcPr>
          <w:p w:rsidR="005D0CCA" w:rsidRPr="00DE4890" w:rsidRDefault="005D0CCA" w:rsidP="009A68BB">
            <w:pPr>
              <w:pStyle w:val="Textkrper"/>
            </w:pPr>
            <w:r>
              <w:t>ET1.01.08.2, ET1.01.08.4</w:t>
            </w:r>
          </w:p>
        </w:tc>
        <w:tc>
          <w:tcPr>
            <w:tcW w:w="425" w:type="dxa"/>
            <w:shd w:val="clear" w:color="auto" w:fill="auto"/>
          </w:tcPr>
          <w:p w:rsidR="005D0CCA" w:rsidRPr="00DE4890" w:rsidRDefault="005D0CCA" w:rsidP="00E33CDE">
            <w:pPr>
              <w:pStyle w:val="Textkrpermitte"/>
            </w:pPr>
            <w:r>
              <w:t>A-C</w:t>
            </w:r>
          </w:p>
        </w:tc>
        <w:tc>
          <w:tcPr>
            <w:tcW w:w="1707" w:type="dxa"/>
            <w:shd w:val="clear" w:color="auto" w:fill="auto"/>
          </w:tcPr>
          <w:p w:rsidR="005D0CCA" w:rsidRPr="00DE4890" w:rsidRDefault="005D0CCA" w:rsidP="00E33CDE">
            <w:pPr>
              <w:pStyle w:val="Textkrper"/>
            </w:pPr>
          </w:p>
        </w:tc>
      </w:tr>
      <w:tr w:rsidR="009A68BB" w:rsidRPr="00DE4890" w:rsidTr="00E33CDE">
        <w:tc>
          <w:tcPr>
            <w:tcW w:w="426" w:type="dxa"/>
            <w:vMerge/>
            <w:shd w:val="clear" w:color="auto" w:fill="auto"/>
          </w:tcPr>
          <w:p w:rsidR="009A68BB" w:rsidRPr="00DE4890" w:rsidRDefault="009A68BB" w:rsidP="00E33CDE">
            <w:pPr>
              <w:pStyle w:val="Kopf8pt"/>
            </w:pPr>
          </w:p>
        </w:tc>
        <w:tc>
          <w:tcPr>
            <w:tcW w:w="3402" w:type="dxa"/>
            <w:shd w:val="clear" w:color="auto" w:fill="auto"/>
          </w:tcPr>
          <w:p w:rsidR="009A68BB" w:rsidRPr="00661C04" w:rsidRDefault="009A68BB" w:rsidP="00E33CDE">
            <w:pPr>
              <w:pStyle w:val="Kopf8pt"/>
            </w:pPr>
            <w:r w:rsidRPr="008843B2">
              <w:t>Ich kann elektrische Leistung und den Wirkung</w:t>
            </w:r>
            <w:r w:rsidRPr="008843B2">
              <w:t>s</w:t>
            </w:r>
            <w:r w:rsidRPr="008843B2">
              <w:t>grad unterscheiden, kenne deren Formelzeichen und kann damit rechnen.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Default="009A68BB" w:rsidP="009A68BB">
            <w:pPr>
              <w:pStyle w:val="Textkrper"/>
            </w:pPr>
            <w:r>
              <w:t xml:space="preserve">ET1.01.09.1, </w:t>
            </w:r>
          </w:p>
          <w:p w:rsidR="009A68BB" w:rsidRPr="00DE4890" w:rsidRDefault="009A68BB" w:rsidP="009A68BB">
            <w:pPr>
              <w:pStyle w:val="Textkrper"/>
            </w:pPr>
            <w:r>
              <w:t>ET1.01.09.2</w:t>
            </w:r>
          </w:p>
        </w:tc>
        <w:tc>
          <w:tcPr>
            <w:tcW w:w="425" w:type="dxa"/>
            <w:shd w:val="clear" w:color="auto" w:fill="auto"/>
          </w:tcPr>
          <w:p w:rsidR="009A68BB" w:rsidRPr="00DE4890" w:rsidRDefault="009A68BB" w:rsidP="008F4A9E">
            <w:pPr>
              <w:pStyle w:val="Textkrpermitte"/>
            </w:pPr>
            <w:r>
              <w:t>A-C</w:t>
            </w:r>
          </w:p>
        </w:tc>
        <w:tc>
          <w:tcPr>
            <w:tcW w:w="1707" w:type="dxa"/>
            <w:shd w:val="clear" w:color="auto" w:fill="auto"/>
          </w:tcPr>
          <w:p w:rsidR="009A68BB" w:rsidRPr="00DE4890" w:rsidRDefault="009A68BB" w:rsidP="00E33CDE">
            <w:pPr>
              <w:pStyle w:val="Textkrper"/>
            </w:pPr>
          </w:p>
        </w:tc>
      </w:tr>
      <w:tr w:rsidR="009A68BB" w:rsidRPr="00DE4890" w:rsidTr="00E33CDE">
        <w:tc>
          <w:tcPr>
            <w:tcW w:w="426" w:type="dxa"/>
            <w:vMerge/>
            <w:shd w:val="clear" w:color="auto" w:fill="auto"/>
          </w:tcPr>
          <w:p w:rsidR="009A68BB" w:rsidRPr="00DE4890" w:rsidRDefault="009A68BB" w:rsidP="00E33CDE">
            <w:pPr>
              <w:pStyle w:val="Kopf8pt"/>
            </w:pPr>
          </w:p>
        </w:tc>
        <w:tc>
          <w:tcPr>
            <w:tcW w:w="3402" w:type="dxa"/>
            <w:shd w:val="clear" w:color="auto" w:fill="auto"/>
          </w:tcPr>
          <w:p w:rsidR="009A68BB" w:rsidRDefault="009A68BB" w:rsidP="00E33CDE">
            <w:pPr>
              <w:pStyle w:val="Kopf8pt"/>
            </w:pPr>
            <w:r w:rsidRPr="00661C04">
              <w:t>Ich kann Schaltungen erkennen.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103CBC">
            <w:pPr>
              <w:pStyle w:val="Textkrper"/>
            </w:pPr>
            <w:r>
              <w:t>ET1.01.13.06, ET1.01.13.08</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trHeight w:val="128"/>
        </w:trPr>
        <w:tc>
          <w:tcPr>
            <w:tcW w:w="426" w:type="dxa"/>
            <w:vMerge w:val="restart"/>
            <w:shd w:val="clear" w:color="auto" w:fill="auto"/>
            <w:textDirection w:val="btLr"/>
          </w:tcPr>
          <w:p w:rsidR="009A68BB" w:rsidRPr="00DE4890" w:rsidRDefault="009A68BB" w:rsidP="00514E71">
            <w:pPr>
              <w:pStyle w:val="TabelleKopflinks"/>
              <w:ind w:left="113" w:right="113"/>
              <w:jc w:val="center"/>
            </w:pPr>
            <w:r w:rsidRPr="001E24C0">
              <w:t>Planen und Entscheiden</w:t>
            </w:r>
          </w:p>
        </w:tc>
        <w:tc>
          <w:tcPr>
            <w:tcW w:w="3402" w:type="dxa"/>
            <w:shd w:val="clear" w:color="auto" w:fill="auto"/>
          </w:tcPr>
          <w:p w:rsidR="009A68BB" w:rsidRPr="00B75F2A" w:rsidRDefault="009A68BB" w:rsidP="00E33CDE">
            <w:pPr>
              <w:pStyle w:val="Kopf8pt"/>
            </w:pPr>
            <w:r w:rsidRPr="00B75F2A">
              <w:t>Ich kann mich und die benötigen Werk- und</w:t>
            </w:r>
          </w:p>
          <w:p w:rsidR="009A68BB" w:rsidRPr="00DE4890" w:rsidRDefault="009A68BB" w:rsidP="00E33CDE">
            <w:pPr>
              <w:pStyle w:val="Kopf8pt"/>
            </w:pPr>
            <w:r w:rsidRPr="00B75F2A">
              <w:t>Arbeitszeuge herrichten</w:t>
            </w:r>
            <w:r>
              <w:t>.</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B5A58" w:rsidRDefault="009A68BB" w:rsidP="00E33CDE">
            <w:pPr>
              <w:pStyle w:val="Textkrper"/>
            </w:pPr>
            <w:r w:rsidRPr="00DB5A58">
              <w:t>ET1.01.13.01</w:t>
            </w:r>
            <w:r>
              <w:t>-04</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trHeight w:val="127"/>
        </w:trPr>
        <w:tc>
          <w:tcPr>
            <w:tcW w:w="426" w:type="dxa"/>
            <w:vMerge/>
            <w:shd w:val="clear" w:color="auto" w:fill="auto"/>
            <w:textDirection w:val="btLr"/>
          </w:tcPr>
          <w:p w:rsidR="009A68BB" w:rsidRPr="001E24C0" w:rsidRDefault="009A68BB" w:rsidP="00E33CDE">
            <w:pPr>
              <w:pStyle w:val="TabelleKopflinks"/>
              <w:ind w:left="113" w:right="113"/>
            </w:pPr>
          </w:p>
        </w:tc>
        <w:tc>
          <w:tcPr>
            <w:tcW w:w="3402" w:type="dxa"/>
            <w:shd w:val="clear" w:color="auto" w:fill="auto"/>
          </w:tcPr>
          <w:p w:rsidR="009A68BB" w:rsidRPr="00B75F2A" w:rsidRDefault="009A68BB" w:rsidP="00E33CDE">
            <w:pPr>
              <w:pStyle w:val="Kopf8pt"/>
            </w:pPr>
            <w:r w:rsidRPr="00B75F2A">
              <w:t>Ich kann mich und die benötigen Werk- und</w:t>
            </w:r>
          </w:p>
          <w:p w:rsidR="009A68BB" w:rsidRPr="00B75F2A" w:rsidRDefault="009A68BB" w:rsidP="00E33CDE">
            <w:pPr>
              <w:pStyle w:val="Kopf8pt"/>
            </w:pPr>
            <w:r w:rsidRPr="00B75F2A">
              <w:t>Arbeitszeuge organisieren</w:t>
            </w:r>
            <w:r>
              <w:t>.</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E33CDE">
            <w:pPr>
              <w:pStyle w:val="Textkrper"/>
            </w:pPr>
            <w:r w:rsidRPr="00DB5A58">
              <w:t>ET1.01.13.01</w:t>
            </w:r>
            <w:r>
              <w:t>-04</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c>
          <w:tcPr>
            <w:tcW w:w="426" w:type="dxa"/>
            <w:vMerge/>
            <w:shd w:val="clear" w:color="auto" w:fill="auto"/>
          </w:tcPr>
          <w:p w:rsidR="009A68BB" w:rsidRPr="00DE4890" w:rsidRDefault="009A68BB" w:rsidP="00E33CDE">
            <w:pPr>
              <w:pStyle w:val="Textkrper"/>
            </w:pPr>
          </w:p>
        </w:tc>
        <w:tc>
          <w:tcPr>
            <w:tcW w:w="3402" w:type="dxa"/>
            <w:shd w:val="clear" w:color="auto" w:fill="auto"/>
          </w:tcPr>
          <w:p w:rsidR="009A68BB" w:rsidRPr="001830D1" w:rsidRDefault="009A68BB" w:rsidP="00E33CDE">
            <w:pPr>
              <w:pStyle w:val="Kopf8pt"/>
            </w:pPr>
            <w:r w:rsidRPr="001830D1">
              <w:t>Ich kann geeignete Messgeräte auswählen.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Default="009A68BB" w:rsidP="00E33CDE">
            <w:pPr>
              <w:pStyle w:val="Textkrper"/>
            </w:pPr>
            <w:r>
              <w:t>ET1.01.04.04, ET1.01.05.03,</w:t>
            </w:r>
          </w:p>
          <w:p w:rsidR="009A68BB" w:rsidRDefault="009A68BB" w:rsidP="00E33CDE">
            <w:pPr>
              <w:pStyle w:val="Textkrper"/>
            </w:pPr>
            <w:r>
              <w:t>ET1.01.08.01, ET1.01.08.02</w:t>
            </w:r>
          </w:p>
          <w:p w:rsidR="009A68BB" w:rsidRDefault="009A68BB" w:rsidP="00E33CDE">
            <w:pPr>
              <w:pStyle w:val="Textkrper"/>
            </w:pPr>
            <w:r>
              <w:t>ET1.01.11.04, ET1.01.12.01</w:t>
            </w:r>
          </w:p>
          <w:p w:rsidR="009A68BB" w:rsidRPr="00DE4890" w:rsidRDefault="009A68BB" w:rsidP="00E33CDE">
            <w:pPr>
              <w:pStyle w:val="Textkrper"/>
            </w:pPr>
            <w:r>
              <w:t>ET1.01.13.01</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c>
          <w:tcPr>
            <w:tcW w:w="426" w:type="dxa"/>
            <w:vMerge/>
            <w:shd w:val="clear" w:color="auto" w:fill="auto"/>
          </w:tcPr>
          <w:p w:rsidR="009A68BB" w:rsidRPr="00DE4890" w:rsidRDefault="009A68BB" w:rsidP="00E33CDE">
            <w:pPr>
              <w:pStyle w:val="Textkrper"/>
            </w:pPr>
          </w:p>
        </w:tc>
        <w:tc>
          <w:tcPr>
            <w:tcW w:w="3402" w:type="dxa"/>
            <w:shd w:val="clear" w:color="auto" w:fill="auto"/>
          </w:tcPr>
          <w:p w:rsidR="009A68BB" w:rsidRPr="00DE4890" w:rsidRDefault="009A68BB" w:rsidP="00E33CDE">
            <w:pPr>
              <w:pStyle w:val="Kopf8pt"/>
            </w:pPr>
            <w:r>
              <w:t>Ich kann geeignete Messverfahren</w:t>
            </w:r>
            <w:r w:rsidRPr="001830D1">
              <w:t xml:space="preserve"> auswählen.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E33CDE">
            <w:pPr>
              <w:pStyle w:val="Textkrper"/>
            </w:pPr>
            <w:r>
              <w:t>ET1.01.04.04, ET1.01.05.03</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c>
          <w:tcPr>
            <w:tcW w:w="426" w:type="dxa"/>
            <w:vMerge/>
            <w:shd w:val="clear" w:color="auto" w:fill="auto"/>
          </w:tcPr>
          <w:p w:rsidR="009A68BB" w:rsidRPr="00DE4890" w:rsidRDefault="009A68BB" w:rsidP="00E33CDE">
            <w:pPr>
              <w:pStyle w:val="Textkrper"/>
            </w:pPr>
          </w:p>
        </w:tc>
        <w:tc>
          <w:tcPr>
            <w:tcW w:w="3402" w:type="dxa"/>
            <w:shd w:val="clear" w:color="auto" w:fill="auto"/>
          </w:tcPr>
          <w:p w:rsidR="009A68BB" w:rsidRPr="00DE4890" w:rsidRDefault="009A68BB" w:rsidP="00E33CDE">
            <w:pPr>
              <w:pStyle w:val="Kopf8pt"/>
            </w:pPr>
            <w:r w:rsidRPr="00C04E20">
              <w:t xml:space="preserve">Ich kann </w:t>
            </w:r>
            <w:r w:rsidRPr="00163D5E">
              <w:t>Bauelemente</w:t>
            </w:r>
            <w:r>
              <w:t xml:space="preserve"> und Bauteile </w:t>
            </w:r>
            <w:r w:rsidRPr="00C04E20">
              <w:t>auswählen.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Default="009A68BB" w:rsidP="00E33CDE">
            <w:pPr>
              <w:pStyle w:val="Textkrper"/>
            </w:pPr>
            <w:r>
              <w:t>ET1.01.02.01, ET1.01.12.01</w:t>
            </w:r>
          </w:p>
          <w:p w:rsidR="009A68BB" w:rsidRPr="00DE4890" w:rsidRDefault="009A68BB" w:rsidP="00E33CDE">
            <w:pPr>
              <w:pStyle w:val="Textkrper"/>
            </w:pPr>
            <w:r w:rsidRPr="00DB5A58">
              <w:t>ET1.01.13.01</w:t>
            </w:r>
            <w:r>
              <w:t>-04</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c>
          <w:tcPr>
            <w:tcW w:w="426" w:type="dxa"/>
            <w:vMerge/>
            <w:shd w:val="clear" w:color="auto" w:fill="auto"/>
          </w:tcPr>
          <w:p w:rsidR="009A68BB" w:rsidRPr="00DE4890" w:rsidRDefault="009A68BB" w:rsidP="00E33CDE">
            <w:pPr>
              <w:pStyle w:val="Textkrper"/>
            </w:pPr>
          </w:p>
        </w:tc>
        <w:tc>
          <w:tcPr>
            <w:tcW w:w="3402" w:type="dxa"/>
            <w:shd w:val="clear" w:color="auto" w:fill="auto"/>
          </w:tcPr>
          <w:p w:rsidR="009A68BB" w:rsidRPr="00DE4890" w:rsidRDefault="009A68BB" w:rsidP="00E33CDE">
            <w:pPr>
              <w:pStyle w:val="Kopf8pt"/>
            </w:pPr>
            <w:r w:rsidRPr="00661C04">
              <w:t>Ich kann das, für meine Arbeit, passende Wer</w:t>
            </w:r>
            <w:r w:rsidRPr="00661C04">
              <w:t>k</w:t>
            </w:r>
            <w:r w:rsidRPr="00661C04">
              <w:t xml:space="preserve">zeug auswählen. </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E33CDE">
            <w:pPr>
              <w:pStyle w:val="Textkrper"/>
            </w:pPr>
            <w:r w:rsidRPr="00DB5A58">
              <w:t>ET1.01.13.01</w:t>
            </w:r>
            <w:r>
              <w:t>-04</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c>
          <w:tcPr>
            <w:tcW w:w="426" w:type="dxa"/>
            <w:vMerge/>
            <w:shd w:val="clear" w:color="auto" w:fill="auto"/>
          </w:tcPr>
          <w:p w:rsidR="009A68BB" w:rsidRPr="00DE4890" w:rsidRDefault="009A68BB" w:rsidP="00E33CDE">
            <w:pPr>
              <w:pStyle w:val="Textkrper"/>
            </w:pPr>
          </w:p>
        </w:tc>
        <w:tc>
          <w:tcPr>
            <w:tcW w:w="3402" w:type="dxa"/>
            <w:shd w:val="clear" w:color="auto" w:fill="auto"/>
          </w:tcPr>
          <w:p w:rsidR="009A68BB" w:rsidRPr="00DE4890" w:rsidRDefault="009A68BB" w:rsidP="00E33CDE">
            <w:pPr>
              <w:pStyle w:val="Kopf8pt"/>
            </w:pPr>
            <w:r w:rsidRPr="0000040F">
              <w:t>Ich kann Schaltungsaufbauten dimensionieren.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E33CDE">
            <w:pPr>
              <w:pStyle w:val="Textkrper"/>
            </w:pPr>
            <w:r w:rsidRPr="00DB5A58">
              <w:t>ET1.01.13.01</w:t>
            </w:r>
            <w:r>
              <w:t>-04</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c>
          <w:tcPr>
            <w:tcW w:w="426" w:type="dxa"/>
            <w:vMerge/>
            <w:shd w:val="clear" w:color="auto" w:fill="auto"/>
          </w:tcPr>
          <w:p w:rsidR="009A68BB" w:rsidRPr="00DE4890" w:rsidRDefault="009A68BB" w:rsidP="00E33CDE">
            <w:pPr>
              <w:pStyle w:val="Textkrper"/>
            </w:pPr>
          </w:p>
        </w:tc>
        <w:tc>
          <w:tcPr>
            <w:tcW w:w="3402" w:type="dxa"/>
            <w:shd w:val="clear" w:color="auto" w:fill="auto"/>
          </w:tcPr>
          <w:p w:rsidR="009A68BB" w:rsidRPr="00DE4890" w:rsidRDefault="009A68BB" w:rsidP="00E33CDE">
            <w:pPr>
              <w:pStyle w:val="Kopf8pt"/>
            </w:pPr>
            <w:r>
              <w:t>Ich kann die Herstellung und Instandsetzung elektrischer Geräte und Anlagen planen.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103CBC">
            <w:pPr>
              <w:pStyle w:val="Textkrper"/>
            </w:pPr>
            <w:r>
              <w:t>ET1.01.13.08</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c>
          <w:tcPr>
            <w:tcW w:w="426" w:type="dxa"/>
            <w:vMerge/>
            <w:shd w:val="clear" w:color="auto" w:fill="auto"/>
          </w:tcPr>
          <w:p w:rsidR="009A68BB" w:rsidRPr="00DE4890" w:rsidRDefault="009A68BB" w:rsidP="00E33CDE">
            <w:pPr>
              <w:pStyle w:val="Textkrper"/>
            </w:pPr>
          </w:p>
        </w:tc>
        <w:tc>
          <w:tcPr>
            <w:tcW w:w="3402" w:type="dxa"/>
            <w:shd w:val="clear" w:color="auto" w:fill="auto"/>
          </w:tcPr>
          <w:p w:rsidR="009A68BB" w:rsidRPr="00DE4890" w:rsidRDefault="009A68BB" w:rsidP="00E33CDE">
            <w:pPr>
              <w:pStyle w:val="Kopf8pt"/>
            </w:pPr>
            <w:r>
              <w:t>Ich kann Sicherheitsvorschriften beim Arbeiten an elektrischen Anlagen und Geräten einhalten</w:t>
            </w:r>
            <w:r w:rsidR="00B74481">
              <w:t>.</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E33CDE">
            <w:pPr>
              <w:pStyle w:val="Textkrper"/>
            </w:pPr>
            <w:r w:rsidRPr="00DB5A58">
              <w:t>ET1.01.13.01</w:t>
            </w:r>
            <w:r>
              <w:t>-04</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cantSplit/>
          <w:trHeight w:val="190"/>
        </w:trPr>
        <w:tc>
          <w:tcPr>
            <w:tcW w:w="426" w:type="dxa"/>
            <w:vMerge w:val="restart"/>
            <w:shd w:val="clear" w:color="auto" w:fill="auto"/>
            <w:textDirection w:val="btLr"/>
          </w:tcPr>
          <w:p w:rsidR="009A68BB" w:rsidRPr="00DE4890" w:rsidRDefault="009A68BB" w:rsidP="00514E71">
            <w:pPr>
              <w:pStyle w:val="TabelleKopflinks"/>
              <w:jc w:val="center"/>
            </w:pPr>
            <w:r>
              <w:t>Durchführen</w:t>
            </w:r>
          </w:p>
        </w:tc>
        <w:tc>
          <w:tcPr>
            <w:tcW w:w="3402" w:type="dxa"/>
            <w:shd w:val="clear" w:color="auto" w:fill="auto"/>
          </w:tcPr>
          <w:p w:rsidR="009A68BB" w:rsidRPr="00DE4890" w:rsidRDefault="009A68BB" w:rsidP="00E33CDE">
            <w:pPr>
              <w:pStyle w:val="Kopf8pt"/>
            </w:pPr>
            <w:r w:rsidRPr="00B75F2A">
              <w:t>Ich kann sicherheitstechnische Aspekte berüc</w:t>
            </w:r>
            <w:r w:rsidRPr="00B75F2A">
              <w:t>k</w:t>
            </w:r>
            <w:r w:rsidRPr="00B75F2A">
              <w:t>sichtigen.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103CBC">
            <w:pPr>
              <w:pStyle w:val="Textkrper"/>
            </w:pPr>
            <w:r>
              <w:t>ET1.01.13.01-06, ET1.01.14.01</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cantSplit/>
          <w:trHeight w:val="190"/>
        </w:trPr>
        <w:tc>
          <w:tcPr>
            <w:tcW w:w="426" w:type="dxa"/>
            <w:vMerge/>
            <w:shd w:val="clear" w:color="auto" w:fill="auto"/>
            <w:textDirection w:val="btLr"/>
          </w:tcPr>
          <w:p w:rsidR="009A68BB" w:rsidRDefault="009A68BB" w:rsidP="00E33CDE">
            <w:pPr>
              <w:pStyle w:val="TabelleKopflinks"/>
            </w:pPr>
          </w:p>
        </w:tc>
        <w:tc>
          <w:tcPr>
            <w:tcW w:w="3402" w:type="dxa"/>
            <w:shd w:val="clear" w:color="auto" w:fill="auto"/>
          </w:tcPr>
          <w:p w:rsidR="009A68BB" w:rsidRPr="00DE4890" w:rsidRDefault="009A68BB" w:rsidP="00E33CDE">
            <w:pPr>
              <w:pStyle w:val="Kopf8pt"/>
            </w:pPr>
            <w:r w:rsidRPr="001830D1">
              <w:t>Ich kann mit Messgeräten die elektrischen Grun</w:t>
            </w:r>
            <w:r w:rsidRPr="001830D1">
              <w:t>d</w:t>
            </w:r>
            <w:r w:rsidRPr="001830D1">
              <w:t xml:space="preserve">größen messen. </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Default="009A68BB" w:rsidP="00E33CDE">
            <w:pPr>
              <w:pStyle w:val="Textkrper"/>
            </w:pPr>
            <w:r>
              <w:t>ET1.01.04.04, ET1.01.05.03,</w:t>
            </w:r>
          </w:p>
          <w:p w:rsidR="009A68BB" w:rsidRDefault="009A68BB" w:rsidP="00E33CDE">
            <w:pPr>
              <w:pStyle w:val="Textkrper"/>
            </w:pPr>
            <w:r>
              <w:t>ET1.01.08.01, ET1.01.08.02</w:t>
            </w:r>
          </w:p>
          <w:p w:rsidR="009A68BB" w:rsidRDefault="009A68BB" w:rsidP="00E33CDE">
            <w:pPr>
              <w:pStyle w:val="Textkrper"/>
            </w:pPr>
            <w:r>
              <w:t>ET1.01.11.04, ET1.01.12.01</w:t>
            </w:r>
          </w:p>
          <w:p w:rsidR="009A68BB" w:rsidRPr="00DE4890" w:rsidRDefault="009A68BB" w:rsidP="00E33CDE">
            <w:pPr>
              <w:pStyle w:val="Textkrper"/>
            </w:pPr>
            <w:r w:rsidRPr="00DB5A58">
              <w:t>ET1.01.1</w:t>
            </w:r>
            <w:r>
              <w:t>4</w:t>
            </w:r>
            <w:r w:rsidRPr="00DB5A58">
              <w:t>.01</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cantSplit/>
          <w:trHeight w:val="190"/>
        </w:trPr>
        <w:tc>
          <w:tcPr>
            <w:tcW w:w="426" w:type="dxa"/>
            <w:vMerge/>
            <w:shd w:val="clear" w:color="auto" w:fill="auto"/>
            <w:textDirection w:val="btLr"/>
          </w:tcPr>
          <w:p w:rsidR="009A68BB" w:rsidRDefault="009A68BB" w:rsidP="00E33CDE">
            <w:pPr>
              <w:pStyle w:val="TabelleKopflinks"/>
            </w:pPr>
          </w:p>
        </w:tc>
        <w:tc>
          <w:tcPr>
            <w:tcW w:w="3402" w:type="dxa"/>
            <w:shd w:val="clear" w:color="auto" w:fill="auto"/>
          </w:tcPr>
          <w:p w:rsidR="009A68BB" w:rsidRPr="00DE4890" w:rsidRDefault="009A68BB" w:rsidP="00E33CDE">
            <w:pPr>
              <w:pStyle w:val="Kopf8pt"/>
            </w:pPr>
            <w:r w:rsidRPr="001830D1">
              <w:t xml:space="preserve">Ich kann </w:t>
            </w:r>
            <w:r>
              <w:t xml:space="preserve">Gerätewerkstoffe zum Einsatz bringen. </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E33CDE">
            <w:pPr>
              <w:pStyle w:val="Textkrper"/>
            </w:pP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cantSplit/>
          <w:trHeight w:val="190"/>
        </w:trPr>
        <w:tc>
          <w:tcPr>
            <w:tcW w:w="426" w:type="dxa"/>
            <w:vMerge/>
            <w:shd w:val="clear" w:color="auto" w:fill="auto"/>
            <w:textDirection w:val="btLr"/>
          </w:tcPr>
          <w:p w:rsidR="009A68BB" w:rsidRDefault="009A68BB" w:rsidP="00E33CDE">
            <w:pPr>
              <w:pStyle w:val="TabelleKopflinks"/>
            </w:pPr>
          </w:p>
        </w:tc>
        <w:tc>
          <w:tcPr>
            <w:tcW w:w="3402" w:type="dxa"/>
            <w:shd w:val="clear" w:color="auto" w:fill="auto"/>
          </w:tcPr>
          <w:p w:rsidR="009A68BB" w:rsidRPr="00015FB6" w:rsidRDefault="009A68BB" w:rsidP="00E33CDE">
            <w:pPr>
              <w:pStyle w:val="Kopf8pt"/>
            </w:pPr>
            <w:r w:rsidRPr="00015FB6">
              <w:t>Ich kann Beschädigungen an Gehäusen und</w:t>
            </w:r>
          </w:p>
          <w:p w:rsidR="009A68BB" w:rsidRPr="00DE4890" w:rsidRDefault="009A68BB" w:rsidP="00E33CDE">
            <w:pPr>
              <w:pStyle w:val="Kopf8pt"/>
            </w:pPr>
            <w:r>
              <w:t>Geräten reparieren.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103CBC">
            <w:pPr>
              <w:pStyle w:val="Textkrper"/>
            </w:pPr>
            <w:r>
              <w:t>ET1.01.14.01</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cantSplit/>
          <w:trHeight w:val="190"/>
        </w:trPr>
        <w:tc>
          <w:tcPr>
            <w:tcW w:w="426" w:type="dxa"/>
            <w:vMerge/>
            <w:shd w:val="clear" w:color="auto" w:fill="auto"/>
            <w:textDirection w:val="btLr"/>
          </w:tcPr>
          <w:p w:rsidR="009A68BB" w:rsidRDefault="009A68BB" w:rsidP="00E33CDE">
            <w:pPr>
              <w:pStyle w:val="TabelleKopflinks"/>
            </w:pPr>
          </w:p>
        </w:tc>
        <w:tc>
          <w:tcPr>
            <w:tcW w:w="3402" w:type="dxa"/>
            <w:shd w:val="clear" w:color="auto" w:fill="auto"/>
          </w:tcPr>
          <w:p w:rsidR="009A68BB" w:rsidRPr="00661C04" w:rsidRDefault="009A68BB" w:rsidP="00E33CDE">
            <w:pPr>
              <w:pStyle w:val="Kopf8pt"/>
            </w:pPr>
            <w:r w:rsidRPr="00661C04">
              <w:t>Ich kann Ersatzteile aus entsprechenden</w:t>
            </w:r>
          </w:p>
          <w:p w:rsidR="009A68BB" w:rsidRPr="00661C04" w:rsidRDefault="009A68BB" w:rsidP="00E33CDE">
            <w:pPr>
              <w:pStyle w:val="Kopf8pt"/>
            </w:pPr>
            <w:r w:rsidRPr="00661C04">
              <w:t>Materialien anfertigen und/oder aus-</w:t>
            </w:r>
          </w:p>
          <w:p w:rsidR="009A68BB" w:rsidRPr="00DE4890" w:rsidRDefault="009A68BB" w:rsidP="00E33CDE">
            <w:pPr>
              <w:pStyle w:val="Kopf8pt"/>
            </w:pPr>
            <w:r w:rsidRPr="00661C04">
              <w:t>tauschen.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E33CDE">
            <w:pPr>
              <w:pStyle w:val="Textkrper"/>
            </w:pPr>
            <w:r w:rsidRPr="00DB5A58">
              <w:t>ET1.01.1</w:t>
            </w:r>
            <w:r>
              <w:t>4.0</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661C04" w:rsidTr="00E33CDE">
        <w:trPr>
          <w:cantSplit/>
          <w:trHeight w:val="190"/>
        </w:trPr>
        <w:tc>
          <w:tcPr>
            <w:tcW w:w="426" w:type="dxa"/>
            <w:vMerge/>
            <w:shd w:val="clear" w:color="auto" w:fill="auto"/>
            <w:textDirection w:val="btLr"/>
          </w:tcPr>
          <w:p w:rsidR="009A68BB" w:rsidRDefault="009A68BB" w:rsidP="00E33CDE">
            <w:pPr>
              <w:pStyle w:val="TabelleKopflinks"/>
            </w:pPr>
          </w:p>
        </w:tc>
        <w:tc>
          <w:tcPr>
            <w:tcW w:w="3402" w:type="dxa"/>
            <w:shd w:val="clear" w:color="auto" w:fill="auto"/>
          </w:tcPr>
          <w:p w:rsidR="009A68BB" w:rsidRPr="00661C04" w:rsidRDefault="009A68BB" w:rsidP="00E33CDE">
            <w:pPr>
              <w:pStyle w:val="Kopf8pt"/>
            </w:pPr>
            <w:r w:rsidRPr="00661C04">
              <w:t>Ich kann mit Werkzeugen arbeiten.</w:t>
            </w:r>
          </w:p>
        </w:tc>
        <w:tc>
          <w:tcPr>
            <w:tcW w:w="414" w:type="dxa"/>
            <w:shd w:val="clear" w:color="auto" w:fill="auto"/>
          </w:tcPr>
          <w:p w:rsidR="009A68BB" w:rsidRPr="00661C04" w:rsidRDefault="009A68BB" w:rsidP="00E33CDE">
            <w:pPr>
              <w:pStyle w:val="Textkrpermitte"/>
            </w:pPr>
          </w:p>
        </w:tc>
        <w:tc>
          <w:tcPr>
            <w:tcW w:w="3271" w:type="dxa"/>
            <w:shd w:val="clear" w:color="auto" w:fill="auto"/>
          </w:tcPr>
          <w:p w:rsidR="009A68BB" w:rsidRPr="00661C04" w:rsidRDefault="009A68BB" w:rsidP="00E33CDE">
            <w:pPr>
              <w:pStyle w:val="Textkrper"/>
            </w:pPr>
            <w:r w:rsidRPr="00DB5A58">
              <w:t>ET1.01.13.01</w:t>
            </w:r>
            <w:r>
              <w:t>-04</w:t>
            </w:r>
          </w:p>
        </w:tc>
        <w:tc>
          <w:tcPr>
            <w:tcW w:w="425" w:type="dxa"/>
            <w:shd w:val="clear" w:color="auto" w:fill="auto"/>
          </w:tcPr>
          <w:p w:rsidR="009A68BB" w:rsidRPr="00661C04" w:rsidRDefault="009A68BB" w:rsidP="00E33CDE">
            <w:pPr>
              <w:pStyle w:val="Textkrpermitte"/>
            </w:pPr>
          </w:p>
        </w:tc>
        <w:tc>
          <w:tcPr>
            <w:tcW w:w="1707" w:type="dxa"/>
            <w:shd w:val="clear" w:color="auto" w:fill="auto"/>
          </w:tcPr>
          <w:p w:rsidR="009A68BB" w:rsidRPr="00661C04" w:rsidRDefault="009A68BB" w:rsidP="00E33CDE">
            <w:pPr>
              <w:pStyle w:val="Textkrper"/>
            </w:pPr>
          </w:p>
        </w:tc>
      </w:tr>
      <w:tr w:rsidR="009A68BB" w:rsidRPr="00DE4890" w:rsidTr="00E33CDE">
        <w:trPr>
          <w:cantSplit/>
          <w:trHeight w:val="190"/>
        </w:trPr>
        <w:tc>
          <w:tcPr>
            <w:tcW w:w="426" w:type="dxa"/>
            <w:vMerge/>
            <w:shd w:val="clear" w:color="auto" w:fill="auto"/>
            <w:textDirection w:val="btLr"/>
          </w:tcPr>
          <w:p w:rsidR="009A68BB" w:rsidRDefault="009A68BB" w:rsidP="00E33CDE">
            <w:pPr>
              <w:pStyle w:val="TabelleKopflinks"/>
            </w:pPr>
          </w:p>
        </w:tc>
        <w:tc>
          <w:tcPr>
            <w:tcW w:w="3402" w:type="dxa"/>
            <w:shd w:val="clear" w:color="auto" w:fill="auto"/>
          </w:tcPr>
          <w:p w:rsidR="009A68BB" w:rsidRPr="00E8469A" w:rsidRDefault="009A68BB" w:rsidP="00E33CDE">
            <w:pPr>
              <w:pStyle w:val="Kopf8pt"/>
            </w:pPr>
            <w:r w:rsidRPr="0000040F">
              <w:t>Ich kann Schaltungen aufbauen.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E33CDE">
            <w:pPr>
              <w:pStyle w:val="Textkrper"/>
            </w:pPr>
            <w:r>
              <w:t>ET1.01.02.01, ET1.01.11.04</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cantSplit/>
          <w:trHeight w:val="190"/>
        </w:trPr>
        <w:tc>
          <w:tcPr>
            <w:tcW w:w="426" w:type="dxa"/>
            <w:vMerge/>
            <w:shd w:val="clear" w:color="auto" w:fill="auto"/>
            <w:textDirection w:val="btLr"/>
          </w:tcPr>
          <w:p w:rsidR="009A68BB" w:rsidRDefault="009A68BB" w:rsidP="00E33CDE">
            <w:pPr>
              <w:pStyle w:val="TabelleKopflinks"/>
            </w:pPr>
          </w:p>
        </w:tc>
        <w:tc>
          <w:tcPr>
            <w:tcW w:w="3402" w:type="dxa"/>
            <w:shd w:val="clear" w:color="auto" w:fill="auto"/>
          </w:tcPr>
          <w:p w:rsidR="009A68BB" w:rsidRPr="00661C04" w:rsidRDefault="009A68BB" w:rsidP="00E33CDE">
            <w:pPr>
              <w:pStyle w:val="Kopf8pt"/>
            </w:pPr>
            <w:r w:rsidRPr="0000040F">
              <w:t>Ich kann Fehler beheben.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E33CDE">
            <w:pPr>
              <w:pStyle w:val="Textkrper"/>
            </w:pPr>
            <w:r w:rsidRPr="00DB5A58">
              <w:t>ET1.01.1</w:t>
            </w:r>
            <w:r>
              <w:t>4.01</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cantSplit/>
          <w:trHeight w:val="190"/>
        </w:trPr>
        <w:tc>
          <w:tcPr>
            <w:tcW w:w="426" w:type="dxa"/>
            <w:vMerge/>
            <w:shd w:val="clear" w:color="auto" w:fill="auto"/>
            <w:textDirection w:val="btLr"/>
          </w:tcPr>
          <w:p w:rsidR="009A68BB" w:rsidRDefault="009A68BB" w:rsidP="00E33CDE">
            <w:pPr>
              <w:pStyle w:val="TabelleKopflinks"/>
            </w:pPr>
          </w:p>
        </w:tc>
        <w:tc>
          <w:tcPr>
            <w:tcW w:w="3402" w:type="dxa"/>
            <w:shd w:val="clear" w:color="auto" w:fill="auto"/>
          </w:tcPr>
          <w:p w:rsidR="009A68BB" w:rsidRPr="00015FB6" w:rsidRDefault="009A68BB" w:rsidP="00E33CDE">
            <w:pPr>
              <w:pStyle w:val="Kopf8pt"/>
            </w:pPr>
            <w:r w:rsidRPr="00015FB6">
              <w:t>Ich kann Beschädigungen an Gehäusen und</w:t>
            </w:r>
          </w:p>
          <w:p w:rsidR="009A68BB" w:rsidRPr="0000040F" w:rsidRDefault="009A68BB" w:rsidP="00E33CDE">
            <w:pPr>
              <w:pStyle w:val="Kopf8pt"/>
            </w:pPr>
            <w:r w:rsidRPr="00015FB6">
              <w:t>Geräten erkennen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103CBC">
            <w:pPr>
              <w:pStyle w:val="Textkrper"/>
            </w:pPr>
            <w:r>
              <w:t>ET1.01.14.01</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cantSplit/>
          <w:trHeight w:val="190"/>
        </w:trPr>
        <w:tc>
          <w:tcPr>
            <w:tcW w:w="426" w:type="dxa"/>
            <w:vMerge w:val="restart"/>
            <w:shd w:val="clear" w:color="auto" w:fill="auto"/>
            <w:textDirection w:val="btLr"/>
          </w:tcPr>
          <w:p w:rsidR="009A68BB" w:rsidRPr="00DE4890" w:rsidRDefault="009A68BB" w:rsidP="00514E71">
            <w:pPr>
              <w:pStyle w:val="TabelleKopflinks"/>
              <w:jc w:val="center"/>
            </w:pPr>
            <w:r>
              <w:t>Kontrollieren</w:t>
            </w:r>
          </w:p>
        </w:tc>
        <w:tc>
          <w:tcPr>
            <w:tcW w:w="3402" w:type="dxa"/>
            <w:shd w:val="clear" w:color="auto" w:fill="auto"/>
          </w:tcPr>
          <w:p w:rsidR="009A68BB" w:rsidRPr="00015FB6" w:rsidRDefault="009A68BB" w:rsidP="00E33CDE">
            <w:pPr>
              <w:pStyle w:val="Kopf8pt"/>
            </w:pPr>
            <w:r w:rsidRPr="00015FB6">
              <w:t>Ich kann Beschädigungen an Gehäusen und</w:t>
            </w:r>
          </w:p>
          <w:p w:rsidR="009A68BB" w:rsidRPr="00DE4890" w:rsidRDefault="009A68BB" w:rsidP="00E33CDE">
            <w:pPr>
              <w:pStyle w:val="Kopf8pt"/>
            </w:pPr>
            <w:r>
              <w:t>Geräten definieren.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103CBC">
            <w:pPr>
              <w:pStyle w:val="Textkrper"/>
            </w:pPr>
            <w:r>
              <w:t>ET1.01.14.01</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cantSplit/>
          <w:trHeight w:val="190"/>
        </w:trPr>
        <w:tc>
          <w:tcPr>
            <w:tcW w:w="426" w:type="dxa"/>
            <w:vMerge/>
            <w:shd w:val="clear" w:color="auto" w:fill="auto"/>
            <w:textDirection w:val="btLr"/>
          </w:tcPr>
          <w:p w:rsidR="009A68BB" w:rsidRDefault="009A68BB" w:rsidP="00E33CDE">
            <w:pPr>
              <w:pStyle w:val="TabelleKopflinks"/>
            </w:pPr>
          </w:p>
        </w:tc>
        <w:tc>
          <w:tcPr>
            <w:tcW w:w="3402" w:type="dxa"/>
            <w:shd w:val="clear" w:color="auto" w:fill="auto"/>
          </w:tcPr>
          <w:p w:rsidR="009A68BB" w:rsidRPr="00DE4890" w:rsidRDefault="009A68BB" w:rsidP="00E33CDE">
            <w:pPr>
              <w:pStyle w:val="Kopf8pt"/>
            </w:pPr>
            <w:r>
              <w:t>Ich kann mit elektrischen Grundgrößen rechnen.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Default="009A68BB" w:rsidP="00E33CDE">
            <w:pPr>
              <w:pStyle w:val="Textkrper"/>
            </w:pPr>
            <w:r>
              <w:t xml:space="preserve">ET1.01.04.03, ET1.01.05.03, </w:t>
            </w:r>
          </w:p>
          <w:p w:rsidR="009A68BB" w:rsidRDefault="009A68BB" w:rsidP="00E33CDE">
            <w:pPr>
              <w:pStyle w:val="Textkrper"/>
            </w:pPr>
            <w:r>
              <w:t>ET1.01.06.03, ET1.01.08.01,</w:t>
            </w:r>
          </w:p>
          <w:p w:rsidR="009A68BB" w:rsidRDefault="009A68BB" w:rsidP="00E33CDE">
            <w:pPr>
              <w:pStyle w:val="Textkrper"/>
            </w:pPr>
            <w:r>
              <w:t xml:space="preserve">ET1.01.08.02, ET1.01.08.03, </w:t>
            </w:r>
          </w:p>
          <w:p w:rsidR="009A68BB" w:rsidRPr="00DE4890" w:rsidRDefault="009A68BB" w:rsidP="00E33CDE">
            <w:pPr>
              <w:pStyle w:val="Textkrper"/>
            </w:pPr>
            <w:r>
              <w:t>ET1.01.08.04, ET1.01.09.02</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cantSplit/>
          <w:trHeight w:val="190"/>
        </w:trPr>
        <w:tc>
          <w:tcPr>
            <w:tcW w:w="426" w:type="dxa"/>
            <w:vMerge/>
            <w:shd w:val="clear" w:color="auto" w:fill="auto"/>
            <w:textDirection w:val="btLr"/>
          </w:tcPr>
          <w:p w:rsidR="009A68BB" w:rsidRDefault="009A68BB" w:rsidP="00E33CDE">
            <w:pPr>
              <w:pStyle w:val="TabelleKopflinks"/>
            </w:pPr>
          </w:p>
        </w:tc>
        <w:tc>
          <w:tcPr>
            <w:tcW w:w="3402" w:type="dxa"/>
            <w:shd w:val="clear" w:color="auto" w:fill="auto"/>
          </w:tcPr>
          <w:p w:rsidR="009A68BB" w:rsidRPr="00DE4890" w:rsidRDefault="009A68BB" w:rsidP="00E33CDE">
            <w:pPr>
              <w:pStyle w:val="Kopf8pt"/>
            </w:pPr>
            <w:r>
              <w:t>Ich kann Grenzwerte und Belastungen überpr</w:t>
            </w:r>
            <w:r>
              <w:t>ü</w:t>
            </w:r>
            <w:r>
              <w:t>fen.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103CBC">
            <w:pPr>
              <w:pStyle w:val="Textkrper"/>
            </w:pPr>
            <w:r>
              <w:t>ET1.01.14.01</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cantSplit/>
          <w:trHeight w:val="190"/>
        </w:trPr>
        <w:tc>
          <w:tcPr>
            <w:tcW w:w="426" w:type="dxa"/>
            <w:vMerge/>
            <w:shd w:val="clear" w:color="auto" w:fill="auto"/>
            <w:textDirection w:val="btLr"/>
          </w:tcPr>
          <w:p w:rsidR="009A68BB" w:rsidRDefault="009A68BB" w:rsidP="00E33CDE">
            <w:pPr>
              <w:pStyle w:val="TabelleKopflinks"/>
            </w:pPr>
          </w:p>
        </w:tc>
        <w:tc>
          <w:tcPr>
            <w:tcW w:w="3402" w:type="dxa"/>
            <w:shd w:val="clear" w:color="auto" w:fill="auto"/>
          </w:tcPr>
          <w:p w:rsidR="009A68BB" w:rsidRPr="00DE4890" w:rsidRDefault="009A68BB" w:rsidP="00E33CDE">
            <w:pPr>
              <w:pStyle w:val="Kopf8pt"/>
            </w:pPr>
            <w:r>
              <w:t>Ich kann Messwerte beurteilen.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103CBC">
            <w:pPr>
              <w:pStyle w:val="Textkrper"/>
            </w:pPr>
            <w:r>
              <w:t>ET1.01.14.01</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cantSplit/>
          <w:trHeight w:val="190"/>
        </w:trPr>
        <w:tc>
          <w:tcPr>
            <w:tcW w:w="426" w:type="dxa"/>
            <w:vMerge/>
            <w:shd w:val="clear" w:color="auto" w:fill="auto"/>
            <w:textDirection w:val="btLr"/>
          </w:tcPr>
          <w:p w:rsidR="009A68BB" w:rsidRDefault="009A68BB" w:rsidP="00E33CDE">
            <w:pPr>
              <w:pStyle w:val="TabelleKopflinks"/>
            </w:pPr>
          </w:p>
        </w:tc>
        <w:tc>
          <w:tcPr>
            <w:tcW w:w="3402" w:type="dxa"/>
            <w:shd w:val="clear" w:color="auto" w:fill="auto"/>
          </w:tcPr>
          <w:p w:rsidR="009A68BB" w:rsidRPr="00DE4890" w:rsidRDefault="009A68BB" w:rsidP="00E33CDE">
            <w:pPr>
              <w:pStyle w:val="Kopf8pt"/>
            </w:pPr>
            <w:r w:rsidRPr="0000040F">
              <w:t>Ich kann elektrische Geräte analysieren.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E33CDE">
            <w:pPr>
              <w:pStyle w:val="Textkrper"/>
            </w:pPr>
            <w:r>
              <w:t>ET1.01.02.01</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cantSplit/>
          <w:trHeight w:val="32"/>
        </w:trPr>
        <w:tc>
          <w:tcPr>
            <w:tcW w:w="426" w:type="dxa"/>
            <w:vMerge/>
            <w:shd w:val="clear" w:color="auto" w:fill="auto"/>
            <w:textDirection w:val="btLr"/>
          </w:tcPr>
          <w:p w:rsidR="009A68BB" w:rsidRDefault="009A68BB" w:rsidP="00E33CDE">
            <w:pPr>
              <w:pStyle w:val="TabelleKopflinks"/>
            </w:pPr>
          </w:p>
        </w:tc>
        <w:tc>
          <w:tcPr>
            <w:tcW w:w="3402" w:type="dxa"/>
            <w:shd w:val="clear" w:color="auto" w:fill="auto"/>
          </w:tcPr>
          <w:p w:rsidR="009A68BB" w:rsidRDefault="009A68BB" w:rsidP="00E33CDE">
            <w:pPr>
              <w:pStyle w:val="Kopf8pt"/>
            </w:pPr>
            <w:r>
              <w:t>Ich kann elektrische Geräte und Anlagen unter finanziellen und ökologischen Aspekten bewe</w:t>
            </w:r>
            <w:r>
              <w:t>r</w:t>
            </w:r>
            <w:r>
              <w:t>ten.</w:t>
            </w:r>
          </w:p>
          <w:p w:rsidR="00103CBC" w:rsidRDefault="00103CBC" w:rsidP="00E33CDE">
            <w:pPr>
              <w:pStyle w:val="Kopf8pt"/>
            </w:pPr>
          </w:p>
          <w:p w:rsidR="00103CBC" w:rsidRDefault="00103CBC" w:rsidP="00E33CDE">
            <w:pPr>
              <w:pStyle w:val="Kopf8pt"/>
            </w:pPr>
          </w:p>
          <w:p w:rsidR="00103CBC" w:rsidRDefault="00103CBC" w:rsidP="00E33CDE">
            <w:pPr>
              <w:pStyle w:val="Kopf8pt"/>
            </w:pPr>
          </w:p>
          <w:p w:rsidR="00103CBC" w:rsidRPr="00DE4890" w:rsidRDefault="00103CBC" w:rsidP="00E33CDE">
            <w:pPr>
              <w:pStyle w:val="Kopf8pt"/>
            </w:pP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E33CDE">
            <w:pPr>
              <w:pStyle w:val="Textkrper"/>
            </w:pP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cantSplit/>
          <w:trHeight w:val="190"/>
        </w:trPr>
        <w:tc>
          <w:tcPr>
            <w:tcW w:w="426" w:type="dxa"/>
            <w:vMerge w:val="restart"/>
            <w:shd w:val="clear" w:color="auto" w:fill="auto"/>
            <w:textDirection w:val="btLr"/>
          </w:tcPr>
          <w:p w:rsidR="009A68BB" w:rsidRPr="00DE4890" w:rsidRDefault="009A68BB" w:rsidP="00514E71">
            <w:pPr>
              <w:pStyle w:val="TabelleKopflinks"/>
              <w:jc w:val="center"/>
            </w:pPr>
            <w:r w:rsidRPr="00103CBC">
              <w:rPr>
                <w:sz w:val="16"/>
              </w:rPr>
              <w:lastRenderedPageBreak/>
              <w:t>Reflektieren/Bewerten</w:t>
            </w:r>
          </w:p>
        </w:tc>
        <w:tc>
          <w:tcPr>
            <w:tcW w:w="3402" w:type="dxa"/>
            <w:shd w:val="clear" w:color="auto" w:fill="auto"/>
          </w:tcPr>
          <w:p w:rsidR="009A68BB" w:rsidRPr="00DE4890" w:rsidRDefault="009A68BB" w:rsidP="00E33CDE">
            <w:pPr>
              <w:pStyle w:val="Kopf8pt"/>
            </w:pPr>
            <w:r w:rsidRPr="0000040F">
              <w:t>Ich kann Mess- und Prüfprotokolle erstellen.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E33CDE">
            <w:pPr>
              <w:pStyle w:val="Textkrper"/>
            </w:pPr>
            <w:r w:rsidRPr="00DB5A58">
              <w:t>ET1.01.1</w:t>
            </w:r>
            <w:r>
              <w:t>4.01</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cantSplit/>
          <w:trHeight w:val="190"/>
        </w:trPr>
        <w:tc>
          <w:tcPr>
            <w:tcW w:w="426" w:type="dxa"/>
            <w:vMerge/>
            <w:shd w:val="clear" w:color="auto" w:fill="auto"/>
            <w:textDirection w:val="btLr"/>
          </w:tcPr>
          <w:p w:rsidR="009A68BB" w:rsidRPr="001E24C0" w:rsidRDefault="009A68BB" w:rsidP="00E33CDE">
            <w:pPr>
              <w:pStyle w:val="TabelleKopflinks"/>
            </w:pPr>
          </w:p>
        </w:tc>
        <w:tc>
          <w:tcPr>
            <w:tcW w:w="3402" w:type="dxa"/>
            <w:shd w:val="clear" w:color="auto" w:fill="auto"/>
          </w:tcPr>
          <w:p w:rsidR="009A68BB" w:rsidRPr="00DE4890" w:rsidRDefault="009A68BB" w:rsidP="00E33CDE">
            <w:pPr>
              <w:pStyle w:val="Kopf8pt"/>
            </w:pPr>
            <w:r>
              <w:t>Ich kann meine Arbeit reflektieren.</w:t>
            </w: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103CBC" w:rsidRDefault="00103CBC" w:rsidP="00E33CDE">
            <w:pPr>
              <w:pStyle w:val="Textkrper"/>
              <w:jc w:val="left"/>
            </w:pPr>
            <w:r>
              <w:t>ET1.01.02.03, ET1.01.07.01,</w:t>
            </w:r>
          </w:p>
          <w:p w:rsidR="00103CBC" w:rsidRDefault="009A68BB" w:rsidP="00E33CDE">
            <w:pPr>
              <w:pStyle w:val="Textkrper"/>
              <w:jc w:val="left"/>
            </w:pPr>
            <w:r>
              <w:t>ET1.01.10,</w:t>
            </w:r>
            <w:r w:rsidR="00103CBC">
              <w:t xml:space="preserve"> </w:t>
            </w:r>
            <w:r>
              <w:t>ET1.01.11.05,</w:t>
            </w:r>
          </w:p>
          <w:p w:rsidR="009A68BB" w:rsidRPr="00DE4890" w:rsidRDefault="009A68BB" w:rsidP="00103CBC">
            <w:pPr>
              <w:pStyle w:val="Textkrper"/>
              <w:jc w:val="left"/>
            </w:pPr>
            <w:r w:rsidRPr="00DB5A58">
              <w:t xml:space="preserve"> </w:t>
            </w:r>
            <w:r>
              <w:t>ET 1.01.13.07,</w:t>
            </w:r>
            <w:r w:rsidR="00103CBC">
              <w:t xml:space="preserve"> </w:t>
            </w:r>
            <w:r>
              <w:t>ET 1.01.14.01</w:t>
            </w: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cantSplit/>
          <w:trHeight w:val="190"/>
        </w:trPr>
        <w:tc>
          <w:tcPr>
            <w:tcW w:w="426" w:type="dxa"/>
            <w:vMerge/>
            <w:shd w:val="clear" w:color="auto" w:fill="auto"/>
            <w:textDirection w:val="btLr"/>
          </w:tcPr>
          <w:p w:rsidR="009A68BB" w:rsidRPr="001E24C0" w:rsidRDefault="009A68BB" w:rsidP="00E33CDE">
            <w:pPr>
              <w:pStyle w:val="TabelleKopflinks"/>
            </w:pPr>
          </w:p>
        </w:tc>
        <w:tc>
          <w:tcPr>
            <w:tcW w:w="3402" w:type="dxa"/>
            <w:shd w:val="clear" w:color="auto" w:fill="auto"/>
          </w:tcPr>
          <w:p w:rsidR="009A68BB" w:rsidRPr="00DE4890" w:rsidRDefault="009A68BB" w:rsidP="00E33CDE">
            <w:pPr>
              <w:pStyle w:val="Kopf8pt"/>
            </w:pP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E33CDE">
            <w:pPr>
              <w:pStyle w:val="Textkrper"/>
            </w:pP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r w:rsidR="009A68BB" w:rsidRPr="00DE4890" w:rsidTr="00E33CDE">
        <w:trPr>
          <w:cantSplit/>
          <w:trHeight w:val="190"/>
        </w:trPr>
        <w:tc>
          <w:tcPr>
            <w:tcW w:w="426" w:type="dxa"/>
            <w:vMerge/>
            <w:shd w:val="clear" w:color="auto" w:fill="auto"/>
            <w:textDirection w:val="btLr"/>
          </w:tcPr>
          <w:p w:rsidR="009A68BB" w:rsidRPr="001E24C0" w:rsidRDefault="009A68BB" w:rsidP="00E33CDE">
            <w:pPr>
              <w:pStyle w:val="TabelleKopflinks"/>
            </w:pPr>
          </w:p>
        </w:tc>
        <w:tc>
          <w:tcPr>
            <w:tcW w:w="3402" w:type="dxa"/>
            <w:shd w:val="clear" w:color="auto" w:fill="auto"/>
          </w:tcPr>
          <w:p w:rsidR="009A68BB" w:rsidRPr="00DE4890" w:rsidRDefault="009A68BB" w:rsidP="00E33CDE">
            <w:pPr>
              <w:pStyle w:val="Textkrperlinks"/>
            </w:pPr>
          </w:p>
        </w:tc>
        <w:tc>
          <w:tcPr>
            <w:tcW w:w="414" w:type="dxa"/>
            <w:shd w:val="clear" w:color="auto" w:fill="auto"/>
          </w:tcPr>
          <w:p w:rsidR="009A68BB" w:rsidRPr="00DE4890" w:rsidRDefault="009A68BB" w:rsidP="00E33CDE">
            <w:pPr>
              <w:pStyle w:val="Textkrpermitte"/>
            </w:pPr>
          </w:p>
        </w:tc>
        <w:tc>
          <w:tcPr>
            <w:tcW w:w="3271" w:type="dxa"/>
            <w:shd w:val="clear" w:color="auto" w:fill="auto"/>
          </w:tcPr>
          <w:p w:rsidR="009A68BB" w:rsidRPr="00DE4890" w:rsidRDefault="009A68BB" w:rsidP="00E33CDE">
            <w:pPr>
              <w:pStyle w:val="Textkrper"/>
            </w:pPr>
          </w:p>
        </w:tc>
        <w:tc>
          <w:tcPr>
            <w:tcW w:w="425" w:type="dxa"/>
            <w:shd w:val="clear" w:color="auto" w:fill="auto"/>
          </w:tcPr>
          <w:p w:rsidR="009A68BB" w:rsidRPr="00DE4890" w:rsidRDefault="009A68BB" w:rsidP="00E33CDE">
            <w:pPr>
              <w:pStyle w:val="Textkrpermitte"/>
            </w:pPr>
          </w:p>
        </w:tc>
        <w:tc>
          <w:tcPr>
            <w:tcW w:w="1707" w:type="dxa"/>
            <w:shd w:val="clear" w:color="auto" w:fill="auto"/>
          </w:tcPr>
          <w:p w:rsidR="009A68BB" w:rsidRPr="00DE4890" w:rsidRDefault="009A68BB" w:rsidP="00E33CDE">
            <w:pPr>
              <w:pStyle w:val="Textkrper"/>
            </w:pPr>
          </w:p>
        </w:tc>
      </w:tr>
    </w:tbl>
    <w:p w:rsidR="00065186" w:rsidRDefault="00186B1D">
      <w:pPr>
        <w:spacing w:line="240" w:lineRule="exact"/>
        <w:rPr>
          <w:rStyle w:val="Hyperlink"/>
          <w:color w:val="auto"/>
          <w:u w:val="none"/>
        </w:rPr>
      </w:pPr>
      <w:r w:rsidRPr="00DE4890">
        <w:rPr>
          <w:rStyle w:val="Hyperlink"/>
          <w:color w:val="auto"/>
          <w:u w:val="non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0"/>
        <w:gridCol w:w="4939"/>
        <w:gridCol w:w="196"/>
        <w:gridCol w:w="2094"/>
      </w:tblGrid>
      <w:tr w:rsidR="00BF7272" w:rsidRPr="00DE4890" w:rsidTr="00357C55">
        <w:trPr>
          <w:trHeight w:val="544"/>
        </w:trPr>
        <w:tc>
          <w:tcPr>
            <w:tcW w:w="2410" w:type="dxa"/>
            <w:shd w:val="clear" w:color="auto" w:fill="D9D9D9" w:themeFill="background1" w:themeFillShade="D9"/>
          </w:tcPr>
          <w:p w:rsidR="00BF7272" w:rsidRDefault="00BF7272" w:rsidP="00357C55">
            <w:pPr>
              <w:pStyle w:val="Tabelle6pt"/>
              <w:rPr>
                <w:color w:val="000000"/>
              </w:rPr>
            </w:pPr>
            <w:r>
              <w:lastRenderedPageBreak/>
              <w:t>Lernfeld</w:t>
            </w:r>
          </w:p>
          <w:p w:rsidR="00BF7272" w:rsidRPr="00DE4890" w:rsidRDefault="00BF7272" w:rsidP="00357C55">
            <w:pPr>
              <w:pStyle w:val="TabelleKopflinks"/>
            </w:pPr>
            <w:r>
              <w:t>LF 1</w:t>
            </w:r>
          </w:p>
        </w:tc>
        <w:tc>
          <w:tcPr>
            <w:tcW w:w="4939" w:type="dxa"/>
            <w:shd w:val="clear" w:color="auto" w:fill="D9D9D9" w:themeFill="background1" w:themeFillShade="D9"/>
          </w:tcPr>
          <w:p w:rsidR="00BF7272" w:rsidRDefault="00BF7272" w:rsidP="00357C55">
            <w:pPr>
              <w:pStyle w:val="Tabelle6pt"/>
              <w:rPr>
                <w:color w:val="000000"/>
              </w:rPr>
            </w:pPr>
            <w:r>
              <w:t>Titel</w:t>
            </w:r>
          </w:p>
          <w:p w:rsidR="00BF7272" w:rsidRPr="00DE4890" w:rsidRDefault="001E5961" w:rsidP="00357C55">
            <w:pPr>
              <w:pStyle w:val="TabelleKopflinks"/>
            </w:pPr>
            <w:r>
              <w:t>Hinweise</w:t>
            </w:r>
          </w:p>
        </w:tc>
        <w:tc>
          <w:tcPr>
            <w:tcW w:w="196" w:type="dxa"/>
            <w:tcBorders>
              <w:top w:val="nil"/>
              <w:bottom w:val="nil"/>
            </w:tcBorders>
            <w:shd w:val="clear" w:color="auto" w:fill="auto"/>
          </w:tcPr>
          <w:p w:rsidR="00BF7272" w:rsidRPr="00DE4890" w:rsidRDefault="00BF7272" w:rsidP="00357C55">
            <w:pPr>
              <w:pStyle w:val="Textkrper"/>
            </w:pPr>
          </w:p>
        </w:tc>
        <w:tc>
          <w:tcPr>
            <w:tcW w:w="2094" w:type="dxa"/>
            <w:shd w:val="clear" w:color="auto" w:fill="D9D9D9" w:themeFill="background1" w:themeFillShade="D9"/>
          </w:tcPr>
          <w:p w:rsidR="004666D9" w:rsidRDefault="004666D9" w:rsidP="004666D9">
            <w:pPr>
              <w:pStyle w:val="TabelleKopfmitte"/>
              <w:rPr>
                <w:rFonts w:eastAsia="Calibri"/>
              </w:rPr>
            </w:pPr>
            <w:r>
              <w:rPr>
                <w:rFonts w:eastAsia="Calibri"/>
              </w:rPr>
              <w:t>Elektrotechnik</w:t>
            </w:r>
          </w:p>
          <w:p w:rsidR="00BF7272" w:rsidRPr="00DE4890" w:rsidRDefault="00AA1945" w:rsidP="001B490E">
            <w:pPr>
              <w:pStyle w:val="TabelleKopflinks"/>
              <w:jc w:val="center"/>
            </w:pPr>
            <w:r>
              <w:rPr>
                <w:rFonts w:eastAsia="Calibri"/>
              </w:rPr>
              <w:t>ET</w:t>
            </w:r>
            <w:r w:rsidR="004666D9">
              <w:rPr>
                <w:rFonts w:eastAsia="Calibri"/>
              </w:rPr>
              <w:t>1.01</w:t>
            </w:r>
          </w:p>
        </w:tc>
      </w:tr>
    </w:tbl>
    <w:p w:rsidR="00C12C92" w:rsidRPr="00AA1945" w:rsidRDefault="00C12C92" w:rsidP="00AA1945">
      <w:pPr>
        <w:pStyle w:val="berschrift1"/>
        <w:rPr>
          <w:rFonts w:eastAsia="Calibri"/>
        </w:rPr>
      </w:pPr>
      <w:r w:rsidRPr="00AA1945">
        <w:rPr>
          <w:rFonts w:eastAsia="Calibri"/>
        </w:rPr>
        <w:t>Hinweise zu dieser Handreichung</w:t>
      </w:r>
    </w:p>
    <w:p w:rsidR="00B31F1D" w:rsidRPr="00C12C92" w:rsidRDefault="00B31F1D" w:rsidP="00B31F1D">
      <w:pPr>
        <w:pStyle w:val="Textkrper"/>
        <w:rPr>
          <w:rStyle w:val="Fett"/>
          <w:b w:val="0"/>
          <w:bCs w:val="0"/>
        </w:rPr>
      </w:pPr>
      <w:r w:rsidRPr="00C12C92">
        <w:t xml:space="preserve">Das Lernprojekt ist als </w:t>
      </w:r>
      <w:r>
        <w:t xml:space="preserve">eine Fertigungsaufgabe konzipiert, anhand derer das komplette Lernfeld 1 abgedeckt werden kann. In dieser Handreichung ist der erste (hauptsächlich BFK) Strang des </w:t>
      </w:r>
      <w:proofErr w:type="spellStart"/>
      <w:r>
        <w:t>Advance</w:t>
      </w:r>
      <w:proofErr w:type="spellEnd"/>
      <w:r>
        <w:t xml:space="preserve"> Organizer ausgearbeitet. Der zweite (BPK) Strang folgt. </w:t>
      </w:r>
      <w:r>
        <w:rPr>
          <w:rStyle w:val="Fett"/>
          <w:b w:val="0"/>
        </w:rPr>
        <w:t xml:space="preserve">Jedoch ist jedes </w:t>
      </w:r>
      <w:r w:rsidRPr="00C12C92">
        <w:rPr>
          <w:rStyle w:val="Fett"/>
          <w:b w:val="0"/>
        </w:rPr>
        <w:t xml:space="preserve">Lernthema als abgeschlossene </w:t>
      </w:r>
      <w:r>
        <w:rPr>
          <w:rStyle w:val="Fett"/>
          <w:b w:val="0"/>
        </w:rPr>
        <w:t>Einheit auf verschiedenen Niveaustufen ausg</w:t>
      </w:r>
      <w:r>
        <w:rPr>
          <w:rStyle w:val="Fett"/>
          <w:b w:val="0"/>
        </w:rPr>
        <w:t>e</w:t>
      </w:r>
      <w:r>
        <w:rPr>
          <w:rStyle w:val="Fett"/>
          <w:b w:val="0"/>
        </w:rPr>
        <w:t>arbeitet und kann somit variabel in vielen Unterrichtssituationen eingesetzt werden. Auch das Verwenden einzelner Lernschritte</w:t>
      </w:r>
      <w:r w:rsidR="00B74481">
        <w:rPr>
          <w:rStyle w:val="Fett"/>
          <w:b w:val="0"/>
        </w:rPr>
        <w:t>,</w:t>
      </w:r>
      <w:r>
        <w:rPr>
          <w:rStyle w:val="Fett"/>
          <w:b w:val="0"/>
        </w:rPr>
        <w:t xml:space="preserve"> z. B. in der offenen Lernzeit</w:t>
      </w:r>
      <w:r w:rsidR="00B74481">
        <w:rPr>
          <w:rStyle w:val="Fett"/>
          <w:b w:val="0"/>
        </w:rPr>
        <w:t>,</w:t>
      </w:r>
      <w:r>
        <w:rPr>
          <w:rStyle w:val="Fett"/>
          <w:b w:val="0"/>
        </w:rPr>
        <w:t xml:space="preserve"> ist möglich.</w:t>
      </w:r>
    </w:p>
    <w:p w:rsidR="00B31F1D" w:rsidRPr="00C12C92" w:rsidRDefault="00B31F1D" w:rsidP="00B31F1D">
      <w:pPr>
        <w:pStyle w:val="Textkrper"/>
      </w:pPr>
    </w:p>
    <w:p w:rsidR="00B31F1D" w:rsidRDefault="00B31F1D" w:rsidP="00B31F1D">
      <w:pPr>
        <w:pStyle w:val="Textkrper"/>
      </w:pPr>
      <w:r>
        <w:t>Vor jedem Lernthema ist ein beispielhafter Ablaufplan der einzelnen Lernschritte dieses Themas angegeben. Die darin enthaltenen Zeitangaben sind nur als Richtwert gedacht und von der Lerngruppe und der individuellen Situation abhängig.</w:t>
      </w:r>
    </w:p>
    <w:p w:rsidR="00B31F1D" w:rsidRPr="00BE19F1" w:rsidRDefault="00B31F1D" w:rsidP="00B31F1D">
      <w:pPr>
        <w:pStyle w:val="Textkrper"/>
      </w:pPr>
    </w:p>
    <w:p w:rsidR="00B31F1D" w:rsidRPr="00BE19F1" w:rsidRDefault="00B31F1D" w:rsidP="00B31F1D">
      <w:pPr>
        <w:pStyle w:val="Textkrper"/>
      </w:pPr>
      <w:r w:rsidRPr="00BE19F1">
        <w:t>Da in Schulen unterschiedliche Fachbücher</w:t>
      </w:r>
      <w:r>
        <w:t xml:space="preserve"> eingesetzt werden, wurden hier keine Ang</w:t>
      </w:r>
      <w:r>
        <w:t>a</w:t>
      </w:r>
      <w:r>
        <w:t>ben zu Verlagen oder bestimmten Büchern gemacht. Alle Aufgaben</w:t>
      </w:r>
      <w:r w:rsidR="00B74481">
        <w:t>,</w:t>
      </w:r>
      <w:r>
        <w:t xml:space="preserve"> die ein Fach- oder Tabellenbuch benötigen</w:t>
      </w:r>
      <w:r w:rsidR="00B74481">
        <w:t>,</w:t>
      </w:r>
      <w:r>
        <w:t xml:space="preserve"> sind mit jedem zugelassenen Lehrwerk lösbar.</w:t>
      </w:r>
    </w:p>
    <w:p w:rsidR="00B31F1D" w:rsidRDefault="00B31F1D" w:rsidP="00B31F1D">
      <w:pPr>
        <w:pStyle w:val="Textkrper"/>
      </w:pPr>
    </w:p>
    <w:p w:rsidR="00B31F1D" w:rsidRDefault="00B31F1D" w:rsidP="00B31F1D">
      <w:pPr>
        <w:pStyle w:val="Textkrper"/>
      </w:pPr>
      <w:r>
        <w:t>Das selbstgebaute Wassermodell ist ebenfalls exemplarisch zu betrachten und kann selbstverständlich durch jedes eventuell vorhandene Wasserkreislaufmodell ersetzt werden.</w:t>
      </w:r>
    </w:p>
    <w:p w:rsidR="00B31F1D" w:rsidRDefault="00B31F1D" w:rsidP="00B31F1D">
      <w:pPr>
        <w:pStyle w:val="Textkrper"/>
      </w:pPr>
    </w:p>
    <w:p w:rsidR="00B31F1D" w:rsidRDefault="00B31F1D" w:rsidP="00B31F1D">
      <w:pPr>
        <w:pStyle w:val="Textkrper"/>
      </w:pPr>
      <w:r>
        <w:t>Hinweise auf Schulbücher oder Laborgeräte in den Lernmaterialien sind somit rein exemplarischer Natur.</w:t>
      </w:r>
    </w:p>
    <w:p w:rsidR="00B31F1D" w:rsidRDefault="00B31F1D" w:rsidP="00B31F1D">
      <w:pPr>
        <w:pStyle w:val="Textkrper"/>
      </w:pPr>
    </w:p>
    <w:p w:rsidR="00B31F1D" w:rsidRDefault="00B31F1D" w:rsidP="00B31F1D">
      <w:pPr>
        <w:pStyle w:val="Textkrper"/>
      </w:pPr>
      <w:r>
        <w:t>Der Einbau des fertigen Blinklichtes in den Helikopter wird in der Handreichung nicht realisiert. Der Helikopter kann als handelsüblicher Bausatz erstellt werden. Das Blin</w:t>
      </w:r>
      <w:r>
        <w:t>k</w:t>
      </w:r>
      <w:r>
        <w:t>licht kann aber genauso gut in jedes andere Modell eingebaut werden, (z. B. Fernse</w:t>
      </w:r>
      <w:r>
        <w:t>h</w:t>
      </w:r>
      <w:r>
        <w:t xml:space="preserve">turm, Flugzeugmodell </w:t>
      </w:r>
      <w:proofErr w:type="gramStart"/>
      <w:r>
        <w:t>… )</w:t>
      </w:r>
      <w:proofErr w:type="gramEnd"/>
      <w:r>
        <w:t xml:space="preserve"> kann aber auch ohne weiteren Einbau als alleinstehendes Blinklicht hergestellt werden.</w:t>
      </w:r>
    </w:p>
    <w:p w:rsidR="00B31F1D" w:rsidRDefault="00B31F1D" w:rsidP="00B31F1D">
      <w:pPr>
        <w:pStyle w:val="Textkrper"/>
      </w:pPr>
    </w:p>
    <w:p w:rsidR="00B31F1D" w:rsidRDefault="00B31F1D" w:rsidP="00B31F1D">
      <w:pPr>
        <w:pStyle w:val="Textkrper"/>
      </w:pPr>
      <w:r>
        <w:t>Um eine, für die Schülerinnen und Schüler gut machbare Funktionskontrolle zu ermö</w:t>
      </w:r>
      <w:r>
        <w:t>g</w:t>
      </w:r>
      <w:r>
        <w:t>lichen, sollten einige funktionsfähige Schaltungen hergestellt und den Schülerinnen und Schülern, je nach Niveau, zur Verfügung gestellt werden. Hierbei sollte auch das gefo</w:t>
      </w:r>
      <w:r>
        <w:t>r</w:t>
      </w:r>
      <w:r>
        <w:t>derte Messprotokoll erstellt werden, da die Werte ja nach verwendeten Bauteilen a</w:t>
      </w:r>
      <w:r>
        <w:t>b</w:t>
      </w:r>
      <w:r>
        <w:t>weichen können.</w:t>
      </w:r>
    </w:p>
    <w:p w:rsidR="00B31F1D" w:rsidRDefault="00B31F1D" w:rsidP="00B31F1D">
      <w:pPr>
        <w:pStyle w:val="Textkrper"/>
      </w:pPr>
    </w:p>
    <w:p w:rsidR="00B31F1D" w:rsidRDefault="00B31F1D" w:rsidP="00B31F1D">
      <w:pPr>
        <w:pStyle w:val="Textkrper"/>
      </w:pPr>
      <w:r>
        <w:t xml:space="preserve">Der Schaltplan der Schaltung befindet sich auf dem Arbeitsblatt </w:t>
      </w:r>
      <w:r>
        <w:rPr>
          <w:rFonts w:eastAsia="Calibri"/>
        </w:rPr>
        <w:t>ET1.01.13.08 Niveau C und im Anhang.</w:t>
      </w:r>
    </w:p>
    <w:p w:rsidR="003650AD" w:rsidRDefault="003650AD" w:rsidP="00581AF7">
      <w:pPr>
        <w:pStyle w:val="Textkrper"/>
      </w:pPr>
    </w:p>
    <w:p w:rsidR="00583BFC" w:rsidRPr="00DE4890" w:rsidRDefault="00583BFC" w:rsidP="00581AF7">
      <w:pPr>
        <w:pStyle w:val="Textkrper"/>
        <w:rPr>
          <w:noProof/>
        </w:rPr>
      </w:pPr>
      <w:r w:rsidRPr="00DE4890">
        <w:br w:type="page"/>
      </w:r>
    </w:p>
    <w:p w:rsidR="00CD1CB7" w:rsidRDefault="00CD1CB7" w:rsidP="00F0156F">
      <w:pPr>
        <w:pStyle w:val="Textkrper"/>
        <w:sectPr w:rsidR="00CD1CB7" w:rsidSect="00E60E5A">
          <w:headerReference w:type="default" r:id="rId61"/>
          <w:footerReference w:type="default" r:id="rId62"/>
          <w:headerReference w:type="first" r:id="rId63"/>
          <w:type w:val="continuous"/>
          <w:pgSz w:w="11906" w:h="16838" w:code="9"/>
          <w:pgMar w:top="1418" w:right="3402" w:bottom="1134" w:left="1134" w:header="709" w:footer="709" w:gutter="0"/>
          <w:cols w:space="708"/>
          <w:docGrid w:linePitch="360"/>
        </w:sectPr>
      </w:pP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9214"/>
        <w:gridCol w:w="284"/>
        <w:gridCol w:w="1842"/>
      </w:tblGrid>
      <w:tr w:rsidR="00BF7272" w:rsidRPr="00DE4890" w:rsidTr="00BF7272">
        <w:trPr>
          <w:trHeight w:val="544"/>
        </w:trPr>
        <w:tc>
          <w:tcPr>
            <w:tcW w:w="2268" w:type="dxa"/>
            <w:shd w:val="clear" w:color="auto" w:fill="D9D9D9" w:themeFill="background1" w:themeFillShade="D9"/>
          </w:tcPr>
          <w:p w:rsidR="00BF7272" w:rsidRDefault="00BF7272" w:rsidP="00357C55">
            <w:pPr>
              <w:pStyle w:val="Tabelle6pt"/>
              <w:rPr>
                <w:color w:val="000000"/>
              </w:rPr>
            </w:pPr>
            <w:r>
              <w:lastRenderedPageBreak/>
              <w:t>Lernfeld</w:t>
            </w:r>
          </w:p>
          <w:p w:rsidR="00BF7272" w:rsidRPr="00DE4890" w:rsidRDefault="00816B96" w:rsidP="00816B96">
            <w:pPr>
              <w:pStyle w:val="TabelleKopflinks"/>
            </w:pPr>
            <w:r>
              <w:t>L</w:t>
            </w:r>
            <w:r w:rsidR="00BF7272">
              <w:t>F</w:t>
            </w:r>
            <w:r>
              <w:t xml:space="preserve"> </w:t>
            </w:r>
            <w:r w:rsidR="00BF7272">
              <w:t>1</w:t>
            </w:r>
          </w:p>
        </w:tc>
        <w:tc>
          <w:tcPr>
            <w:tcW w:w="9214" w:type="dxa"/>
            <w:shd w:val="clear" w:color="auto" w:fill="D9D9D9" w:themeFill="background1" w:themeFillShade="D9"/>
          </w:tcPr>
          <w:p w:rsidR="00BF7272" w:rsidRDefault="00BF7272" w:rsidP="00357C55">
            <w:pPr>
              <w:pStyle w:val="Tabelle6pt"/>
              <w:rPr>
                <w:color w:val="000000"/>
              </w:rPr>
            </w:pPr>
            <w:r>
              <w:t>Titel</w:t>
            </w:r>
          </w:p>
          <w:p w:rsidR="00BF7272" w:rsidRPr="00DE4890" w:rsidRDefault="00AA1945" w:rsidP="00357C55">
            <w:pPr>
              <w:pStyle w:val="TabelleKopflinks"/>
            </w:pPr>
            <w:proofErr w:type="spellStart"/>
            <w:r>
              <w:t>Advance</w:t>
            </w:r>
            <w:proofErr w:type="spellEnd"/>
            <w:r>
              <w:t xml:space="preserve"> Organizer: </w:t>
            </w:r>
            <w:r w:rsidR="00E02ACA" w:rsidRPr="00E02ACA">
              <w:t>LED-Blinklicht an einem Helikoptermodell</w:t>
            </w:r>
          </w:p>
        </w:tc>
        <w:tc>
          <w:tcPr>
            <w:tcW w:w="284" w:type="dxa"/>
            <w:tcBorders>
              <w:top w:val="nil"/>
              <w:bottom w:val="nil"/>
            </w:tcBorders>
            <w:shd w:val="clear" w:color="auto" w:fill="auto"/>
          </w:tcPr>
          <w:p w:rsidR="00BF7272" w:rsidRPr="00DE4890" w:rsidRDefault="00BF7272" w:rsidP="00357C55">
            <w:pPr>
              <w:pStyle w:val="Textkrper"/>
            </w:pPr>
          </w:p>
        </w:tc>
        <w:tc>
          <w:tcPr>
            <w:tcW w:w="1842" w:type="dxa"/>
            <w:shd w:val="clear" w:color="auto" w:fill="D9D9D9" w:themeFill="background1" w:themeFillShade="D9"/>
          </w:tcPr>
          <w:p w:rsidR="00221AD6" w:rsidRDefault="00221AD6" w:rsidP="004666D9">
            <w:pPr>
              <w:pStyle w:val="TabelleKopflinks"/>
              <w:jc w:val="center"/>
              <w:rPr>
                <w:rFonts w:eastAsia="Calibri"/>
              </w:rPr>
            </w:pPr>
          </w:p>
          <w:p w:rsidR="00BF7272" w:rsidRPr="00DE4890" w:rsidRDefault="00AA1945" w:rsidP="004666D9">
            <w:pPr>
              <w:pStyle w:val="TabelleKopflinks"/>
              <w:jc w:val="center"/>
            </w:pPr>
            <w:r>
              <w:rPr>
                <w:rFonts w:eastAsia="Calibri"/>
              </w:rPr>
              <w:t>ET</w:t>
            </w:r>
            <w:r w:rsidR="001B490E">
              <w:rPr>
                <w:rFonts w:eastAsia="Calibri"/>
              </w:rPr>
              <w:t>1.01</w:t>
            </w:r>
          </w:p>
        </w:tc>
      </w:tr>
    </w:tbl>
    <w:p w:rsidR="001424B4" w:rsidRPr="001424B4" w:rsidRDefault="005A4A25" w:rsidP="00AA0FFE">
      <w:pPr>
        <w:sectPr w:rsidR="001424B4" w:rsidRPr="001424B4" w:rsidSect="00CD1CB7">
          <w:headerReference w:type="default" r:id="rId64"/>
          <w:footerReference w:type="default" r:id="rId65"/>
          <w:pgSz w:w="16838" w:h="11906" w:orient="landscape" w:code="9"/>
          <w:pgMar w:top="1134" w:right="1587" w:bottom="1134" w:left="1361" w:header="709" w:footer="709" w:gutter="0"/>
          <w:cols w:space="708"/>
          <w:docGrid w:linePitch="360"/>
        </w:sectPr>
      </w:pPr>
      <w:r w:rsidRPr="00B6238A">
        <w:rPr>
          <w:noProof/>
          <w:lang w:eastAsia="de-DE"/>
        </w:rPr>
        <mc:AlternateContent>
          <mc:Choice Requires="wpg">
            <w:drawing>
              <wp:anchor distT="0" distB="0" distL="114300" distR="114300" simplePos="0" relativeHeight="252374016" behindDoc="0" locked="0" layoutInCell="1" allowOverlap="1" wp14:anchorId="18D58387" wp14:editId="5223A30A">
                <wp:simplePos x="0" y="0"/>
                <wp:positionH relativeFrom="column">
                  <wp:posOffset>6629869</wp:posOffset>
                </wp:positionH>
                <wp:positionV relativeFrom="paragraph">
                  <wp:posOffset>1987219</wp:posOffset>
                </wp:positionV>
                <wp:extent cx="1701165" cy="857250"/>
                <wp:effectExtent l="0" t="0" r="0" b="0"/>
                <wp:wrapNone/>
                <wp:docPr id="132" name="Gruppieren 132"/>
                <wp:cNvGraphicFramePr/>
                <a:graphic xmlns:a="http://schemas.openxmlformats.org/drawingml/2006/main">
                  <a:graphicData uri="http://schemas.microsoft.com/office/word/2010/wordprocessingGroup">
                    <wpg:wgp>
                      <wpg:cNvGrpSpPr/>
                      <wpg:grpSpPr>
                        <a:xfrm>
                          <a:off x="0" y="0"/>
                          <a:ext cx="1701165" cy="857250"/>
                          <a:chOff x="6386747" y="1887089"/>
                          <a:chExt cx="1701165" cy="857250"/>
                        </a:xfrm>
                      </wpg:grpSpPr>
                      <wps:wsp>
                        <wps:cNvPr id="133" name="Rechteckiger Pfeil 133"/>
                        <wps:cNvSpPr/>
                        <wps:spPr>
                          <a:xfrm flipH="1" flipV="1">
                            <a:off x="6386747" y="1887089"/>
                            <a:ext cx="1701165" cy="857250"/>
                          </a:xfrm>
                          <a:prstGeom prst="bentArrow">
                            <a:avLst>
                              <a:gd name="adj1" fmla="val 22350"/>
                              <a:gd name="adj2" fmla="val 31822"/>
                              <a:gd name="adj3" fmla="val 25000"/>
                              <a:gd name="adj4" fmla="val 43750"/>
                            </a:avLst>
                          </a:prstGeom>
                          <a:solidFill>
                            <a:schemeClr val="accent6">
                              <a:lumMod val="60000"/>
                              <a:lumOff val="40000"/>
                            </a:schemeClr>
                          </a:solidFill>
                          <a:ln>
                            <a:noFill/>
                          </a:ln>
                        </wps:spPr>
                        <wps:style>
                          <a:lnRef idx="2">
                            <a:schemeClr val="accent6"/>
                          </a:lnRef>
                          <a:fillRef idx="1">
                            <a:schemeClr val="lt1"/>
                          </a:fillRef>
                          <a:effectRef idx="0">
                            <a:schemeClr val="accent6"/>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34" name="Text Box 258"/>
                        <wps:cNvSpPr txBox="1">
                          <a:spLocks noChangeArrowheads="1"/>
                        </wps:cNvSpPr>
                        <wps:spPr bwMode="auto">
                          <a:xfrm>
                            <a:off x="6727477" y="2328002"/>
                            <a:ext cx="104081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F50F8" w:rsidRDefault="00BF50F8" w:rsidP="00B6238A">
                              <w:pPr>
                                <w:pStyle w:val="StandardWeb"/>
                                <w:spacing w:before="0" w:beforeAutospacing="0" w:after="0" w:afterAutospacing="0"/>
                                <w:textAlignment w:val="baseline"/>
                              </w:pPr>
                              <w:r>
                                <w:rPr>
                                  <w:rFonts w:ascii="Source Sans Pro" w:eastAsia="Calibri" w:hAnsi="Source Sans Pro" w:cs="Arial"/>
                                  <w:color w:val="000000" w:themeColor="text1"/>
                                  <w:kern w:val="24"/>
                                </w:rPr>
                                <w:t>unterstützt</w:t>
                              </w:r>
                            </w:p>
                          </w:txbxContent>
                        </wps:txbx>
                        <wps:bodyPr vert="horz" wrap="square" lIns="91440" tIns="45720" rIns="91440" bIns="45720" numCol="1" anchor="t" anchorCtr="0" compatLnSpc="1">
                          <a:prstTxWarp prst="textNoShape">
                            <a:avLst/>
                          </a:prstTxWarp>
                        </wps:bodyPr>
                      </wps:wsp>
                    </wpg:wgp>
                  </a:graphicData>
                </a:graphic>
              </wp:anchor>
            </w:drawing>
          </mc:Choice>
          <mc:Fallback>
            <w:pict>
              <v:group id="Gruppieren 132" o:spid="_x0000_s1031" style="position:absolute;margin-left:522.05pt;margin-top:156.45pt;width:133.95pt;height:67.5pt;z-index:252374016" coordorigin="63867,18870" coordsize="17011,8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">
                <v:shape id="Rechteckiger Pfeil 133" o:spid="_x0000_s1032" style="position:absolute;left:63867;top:18870;width:17012;height:8573;flip:x y;visibility:visible;mso-wrap-style:square;v-text-anchor:middle" coordsize="1701165,857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C86MEA&#10;AADcAAAADwAAAGRycy9kb3ducmV2LnhtbERPS2sCMRC+C/0PYYTeNLGC1NUoxSIonnzdh824WbuZ&#10;bDdx3f57Iwi9zcf3nPmyc5VoqQmlZw2joQJBnHtTcqHhdFwPPkGEiGyw8kwa/ijAcvHWm2Nm/J33&#10;1B5iIVIIhww12BjrTMqQW3IYhr4mTtzFNw5jgk0hTYP3FO4q+aHURDosOTVYrGllKf853JwGtboe&#10;J9vpZvv7Lc/F+qZsm+/2Wr/3u68ZiEhd/Be/3BuT5o/H8HwmXSA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XAvOjBAAAA3AAAAA8AAAAAAAAAAAAAAAAAmAIAAGRycy9kb3du&#10;cmV2LnhtbFBLBQYAAAAABAAEAPUAAACGAwAAAAA=&#10;" path="m,857250l,552043c,344910,167914,176996,375047,176996r1111806,l1486853,r214312,272794l1486853,545588r,-176996l375047,368592v-101318,,-183452,82134,-183452,183452l191595,857250,,857250xe" fillcolor="#fabf8f [1945]" stroked="f" strokeweight="2pt">
                  <v:path arrowok="t" o:connecttype="custom" o:connectlocs="0,857250;0,552043;375047,176996;1486853,176996;1486853,0;1701165,272794;1486853,545588;1486853,368592;375047,368592;191595,552044;191595,857250;0,857250" o:connectangles="0,0,0,0,0,0,0,0,0,0,0,0"/>
                </v:shape>
                <v:shape id="Text Box 258" o:spid="_x0000_s1033" type="#_x0000_t202" style="position:absolute;left:67274;top:23280;width:10408;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fTXsEA&#10;AADcAAAADwAAAGRycy9kb3ducmV2LnhtbERPTWvCQBC9C/0PyxS86W6rlTa6SqkInizGKvQ2ZMck&#10;mJ0N2dXEf+8Kgrd5vM+ZLTpbiQs1vnSs4W2oQBBnzpSca/jbrQafIHxANlg5Jg1X8rCYv/RmmBjX&#10;8pYuachFDGGfoIYihDqR0mcFWfRDVxNH7ugaiyHCJpemwTaG20q+KzWRFkuODQXW9FNQdkrPVsN+&#10;c/w/jNVvvrQfdes6Jdl+Sa37r933FESgLjzFD/faxPmjMdyfiRfI+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0H017BAAAA3AAAAA8AAAAAAAAAAAAAAAAAmAIAAGRycy9kb3du&#10;cmV2LnhtbFBLBQYAAAAABAAEAPUAAACGAwAAAAA=&#10;" filled="f" stroked="f">
                  <v:textbox>
                    <w:txbxContent>
                      <w:p w:rsidR="00BF50F8" w:rsidRDefault="00BF50F8" w:rsidP="00B6238A">
                        <w:pPr>
                          <w:pStyle w:val="StandardWeb"/>
                          <w:spacing w:before="0" w:beforeAutospacing="0" w:after="0" w:afterAutospacing="0"/>
                          <w:textAlignment w:val="baseline"/>
                        </w:pPr>
                        <w:r>
                          <w:rPr>
                            <w:rFonts w:ascii="Source Sans Pro" w:eastAsia="Calibri" w:hAnsi="Source Sans Pro" w:cs="Arial"/>
                            <w:color w:val="000000" w:themeColor="text1"/>
                            <w:kern w:val="24"/>
                          </w:rPr>
                          <w:t>unterstützt</w:t>
                        </w:r>
                      </w:p>
                    </w:txbxContent>
                  </v:textbox>
                </v:shape>
              </v:group>
            </w:pict>
          </mc:Fallback>
        </mc:AlternateContent>
      </w:r>
      <w:r w:rsidRPr="00B6238A">
        <w:rPr>
          <w:noProof/>
          <w:lang w:eastAsia="de-DE"/>
        </w:rPr>
        <w:drawing>
          <wp:anchor distT="0" distB="0" distL="114300" distR="114300" simplePos="0" relativeHeight="252370944" behindDoc="0" locked="0" layoutInCell="1" allowOverlap="1" wp14:anchorId="5ACC6D8F" wp14:editId="6F93EC1A">
            <wp:simplePos x="0" y="0"/>
            <wp:positionH relativeFrom="column">
              <wp:posOffset>5562140</wp:posOffset>
            </wp:positionH>
            <wp:positionV relativeFrom="paragraph">
              <wp:posOffset>1715219</wp:posOffset>
            </wp:positionV>
            <wp:extent cx="989449" cy="1037314"/>
            <wp:effectExtent l="0" t="0" r="1270" b="0"/>
            <wp:wrapNone/>
            <wp:docPr id="3323" name="Grafik 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3" name="Grafik 99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994880" cy="1043008"/>
                    </a:xfrm>
                    <a:prstGeom prst="rect">
                      <a:avLst/>
                    </a:prstGeom>
                    <a:noFill/>
                    <a:extLst/>
                  </pic:spPr>
                </pic:pic>
              </a:graphicData>
            </a:graphic>
            <wp14:sizeRelH relativeFrom="margin">
              <wp14:pctWidth>0</wp14:pctWidth>
            </wp14:sizeRelH>
            <wp14:sizeRelV relativeFrom="margin">
              <wp14:pctHeight>0</wp14:pctHeight>
            </wp14:sizeRelV>
          </wp:anchor>
        </w:drawing>
      </w:r>
      <w:r w:rsidRPr="00B6238A">
        <w:rPr>
          <w:noProof/>
          <w:lang w:eastAsia="de-DE"/>
        </w:rPr>
        <mc:AlternateContent>
          <mc:Choice Requires="wps">
            <w:drawing>
              <wp:anchor distT="0" distB="0" distL="114300" distR="114300" simplePos="0" relativeHeight="252349440" behindDoc="0" locked="0" layoutInCell="1" allowOverlap="1" wp14:anchorId="5C1D23B3" wp14:editId="64EF6A29">
                <wp:simplePos x="0" y="0"/>
                <wp:positionH relativeFrom="column">
                  <wp:posOffset>8100695</wp:posOffset>
                </wp:positionH>
                <wp:positionV relativeFrom="paragraph">
                  <wp:posOffset>657225</wp:posOffset>
                </wp:positionV>
                <wp:extent cx="228600" cy="301625"/>
                <wp:effectExtent l="0" t="0" r="0" b="3175"/>
                <wp:wrapNone/>
                <wp:docPr id="188" name="Pfeil nach unten 187"/>
                <wp:cNvGraphicFramePr/>
                <a:graphic xmlns:a="http://schemas.openxmlformats.org/drawingml/2006/main">
                  <a:graphicData uri="http://schemas.microsoft.com/office/word/2010/wordprocessingShape">
                    <wps:wsp>
                      <wps:cNvSpPr/>
                      <wps:spPr>
                        <a:xfrm>
                          <a:off x="0" y="0"/>
                          <a:ext cx="228600" cy="301625"/>
                        </a:xfrm>
                        <a:prstGeom prst="downArrow">
                          <a:avLst/>
                        </a:prstGeom>
                        <a:solidFill>
                          <a:schemeClr val="accent6">
                            <a:lumMod val="60000"/>
                            <a:lumOff val="40000"/>
                          </a:schemeClr>
                        </a:solidFill>
                        <a:ln>
                          <a:noFill/>
                        </a:ln>
                      </wps:spPr>
                      <wps:style>
                        <a:lnRef idx="2">
                          <a:schemeClr val="accent6"/>
                        </a:lnRef>
                        <a:fillRef idx="1">
                          <a:schemeClr val="lt1"/>
                        </a:fillRef>
                        <a:effectRef idx="0">
                          <a:schemeClr val="accent6"/>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feil nach unten 187" o:spid="_x0000_s1026" type="#_x0000_t67" style="position:absolute;margin-left:637.85pt;margin-top:51.75pt;width:18pt;height:23.75pt;z-index:25234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" adj="13415" fillcolor="#fabf8f [1945]" stroked="f" strokeweight="2pt"/>
            </w:pict>
          </mc:Fallback>
        </mc:AlternateContent>
      </w:r>
      <w:r w:rsidRPr="00B6238A">
        <w:rPr>
          <w:noProof/>
          <w:lang w:eastAsia="de-DE"/>
        </w:rPr>
        <mc:AlternateContent>
          <mc:Choice Requires="wps">
            <w:drawing>
              <wp:anchor distT="0" distB="0" distL="114300" distR="114300" simplePos="0" relativeHeight="252371968" behindDoc="0" locked="0" layoutInCell="1" allowOverlap="1" wp14:anchorId="609F17DB" wp14:editId="526313BC">
                <wp:simplePos x="0" y="0"/>
                <wp:positionH relativeFrom="column">
                  <wp:posOffset>7200900</wp:posOffset>
                </wp:positionH>
                <wp:positionV relativeFrom="paragraph">
                  <wp:posOffset>1256665</wp:posOffset>
                </wp:positionV>
                <wp:extent cx="1642745" cy="461645"/>
                <wp:effectExtent l="0" t="0" r="14605" b="12065"/>
                <wp:wrapNone/>
                <wp:docPr id="112" name="Text Box 2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2745" cy="461645"/>
                        </a:xfrm>
                        <a:prstGeom prst="rect">
                          <a:avLst/>
                        </a:prstGeom>
                        <a:solidFill>
                          <a:srgbClr val="FFFFFF"/>
                        </a:solidFill>
                        <a:ln w="9525">
                          <a:solidFill>
                            <a:srgbClr val="000000"/>
                          </a:solidFill>
                          <a:miter lim="800000"/>
                          <a:headEnd/>
                          <a:tailEnd/>
                        </a:ln>
                      </wps:spPr>
                      <wps:txbx>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 xml:space="preserve">Bauteile </w:t>
                            </w:r>
                          </w:p>
                          <w:p w:rsidR="00BF50F8" w:rsidRDefault="00BF50F8" w:rsidP="00B6238A">
                            <w:pPr>
                              <w:pStyle w:val="StandardWeb"/>
                              <w:kinsoku w:val="0"/>
                              <w:overflowPunct w:val="0"/>
                              <w:spacing w:before="0" w:beforeAutospacing="0" w:after="0" w:afterAutospacing="0"/>
                              <w:jc w:val="center"/>
                              <w:textAlignment w:val="baseline"/>
                            </w:pPr>
                            <w:r>
                              <w:rPr>
                                <w:rFonts w:ascii="Source Sans Pro" w:eastAsia="Calibri" w:hAnsi="Source Sans Pro" w:cs="Arial"/>
                                <w:color w:val="000000" w:themeColor="text1"/>
                                <w:kern w:val="24"/>
                              </w:rPr>
                              <w:t>technisch zeichnen</w:t>
                            </w:r>
                          </w:p>
                        </w:txbxContent>
                      </wps:txbx>
                      <wps:bodyPr vert="horz" wrap="square" lIns="91440" tIns="45720" rIns="91440" bIns="45720" numCol="1" anchor="t" anchorCtr="0" compatLnSpc="1">
                        <a:prstTxWarp prst="textNoShape">
                          <a:avLst/>
                        </a:prstTxWarp>
                        <a:spAutoFit/>
                      </wps:bodyPr>
                    </wps:wsp>
                  </a:graphicData>
                </a:graphic>
              </wp:anchor>
            </w:drawing>
          </mc:Choice>
          <mc:Fallback>
            <w:pict>
              <v:shape id="Text Box 250" o:spid="_x0000_s1034" type="#_x0000_t202" style="position:absolute;margin-left:567pt;margin-top:98.95pt;width:129.35pt;height:36.35pt;z-index:252371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">
                <v:textbox style="mso-fit-shape-to-text:t">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 xml:space="preserve">Bauteile </w:t>
                      </w:r>
                    </w:p>
                    <w:p w:rsidR="00BF50F8" w:rsidRDefault="00BF50F8" w:rsidP="00B6238A">
                      <w:pPr>
                        <w:pStyle w:val="StandardWeb"/>
                        <w:kinsoku w:val="0"/>
                        <w:overflowPunct w:val="0"/>
                        <w:spacing w:before="0" w:beforeAutospacing="0" w:after="0" w:afterAutospacing="0"/>
                        <w:jc w:val="center"/>
                        <w:textAlignment w:val="baseline"/>
                      </w:pPr>
                      <w:r>
                        <w:rPr>
                          <w:rFonts w:ascii="Source Sans Pro" w:eastAsia="Calibri" w:hAnsi="Source Sans Pro" w:cs="Arial"/>
                          <w:color w:val="000000" w:themeColor="text1"/>
                          <w:kern w:val="24"/>
                        </w:rPr>
                        <w:t>technisch zeichnen</w:t>
                      </w:r>
                    </w:p>
                  </w:txbxContent>
                </v:textbox>
              </v:shape>
            </w:pict>
          </mc:Fallback>
        </mc:AlternateContent>
      </w:r>
      <w:r w:rsidRPr="00B6238A">
        <w:rPr>
          <w:noProof/>
          <w:lang w:eastAsia="de-DE"/>
        </w:rPr>
        <mc:AlternateContent>
          <mc:Choice Requires="wps">
            <w:drawing>
              <wp:anchor distT="0" distB="0" distL="114300" distR="114300" simplePos="0" relativeHeight="252376064" behindDoc="0" locked="0" layoutInCell="1" allowOverlap="1" wp14:anchorId="45D8176F" wp14:editId="0E07E9C0">
                <wp:simplePos x="0" y="0"/>
                <wp:positionH relativeFrom="column">
                  <wp:posOffset>7351395</wp:posOffset>
                </wp:positionH>
                <wp:positionV relativeFrom="paragraph">
                  <wp:posOffset>114079</wp:posOffset>
                </wp:positionV>
                <wp:extent cx="1400175" cy="276860"/>
                <wp:effectExtent l="0" t="0" r="28575" b="12700"/>
                <wp:wrapNone/>
                <wp:docPr id="124" name="Text Box 2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175" cy="276860"/>
                        </a:xfrm>
                        <a:prstGeom prst="rect">
                          <a:avLst/>
                        </a:prstGeom>
                        <a:solidFill>
                          <a:srgbClr val="FFFFFF"/>
                        </a:solidFill>
                        <a:ln w="9525">
                          <a:solidFill>
                            <a:srgbClr val="000000"/>
                          </a:solidFill>
                          <a:miter lim="800000"/>
                          <a:headEnd/>
                          <a:tailEnd/>
                        </a:ln>
                      </wps:spPr>
                      <wps:txbx>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Schaltung planen</w:t>
                            </w:r>
                          </w:p>
                        </w:txbxContent>
                      </wps:txbx>
                      <wps:bodyPr vert="horz" wrap="square" lIns="91440" tIns="45720" rIns="91440" bIns="45720" numCol="1" anchor="t" anchorCtr="0" compatLnSpc="1">
                        <a:prstTxWarp prst="textNoShape">
                          <a:avLst/>
                        </a:prstTxWarp>
                        <a:spAutoFit/>
                      </wps:bodyPr>
                    </wps:wsp>
                  </a:graphicData>
                </a:graphic>
              </wp:anchor>
            </w:drawing>
          </mc:Choice>
          <mc:Fallback>
            <w:pict>
              <v:shape id="Text Box 264" o:spid="_x0000_s1035" type="#_x0000_t202" style="position:absolute;margin-left:578.85pt;margin-top:9pt;width:110.25pt;height:21.8pt;z-index:252376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">
                <v:textbox style="mso-fit-shape-to-text:t">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Schaltung planen</w:t>
                      </w:r>
                    </w:p>
                  </w:txbxContent>
                </v:textbox>
              </v:shape>
            </w:pict>
          </mc:Fallback>
        </mc:AlternateContent>
      </w:r>
      <w:r w:rsidR="00B6238A" w:rsidRPr="00B6238A">
        <w:rPr>
          <w:noProof/>
          <w:lang w:eastAsia="de-DE"/>
        </w:rPr>
        <mc:AlternateContent>
          <mc:Choice Requires="wpg">
            <w:drawing>
              <wp:anchor distT="0" distB="0" distL="114300" distR="114300" simplePos="0" relativeHeight="252352512" behindDoc="0" locked="0" layoutInCell="1" allowOverlap="1" wp14:anchorId="64208693" wp14:editId="4ED7B12F">
                <wp:simplePos x="0" y="0"/>
                <wp:positionH relativeFrom="column">
                  <wp:posOffset>549661</wp:posOffset>
                </wp:positionH>
                <wp:positionV relativeFrom="paragraph">
                  <wp:posOffset>4642499</wp:posOffset>
                </wp:positionV>
                <wp:extent cx="2358854" cy="1459967"/>
                <wp:effectExtent l="0" t="0" r="3810" b="6985"/>
                <wp:wrapNone/>
                <wp:docPr id="118" name="Gruppieren 133"/>
                <wp:cNvGraphicFramePr/>
                <a:graphic xmlns:a="http://schemas.openxmlformats.org/drawingml/2006/main">
                  <a:graphicData uri="http://schemas.microsoft.com/office/word/2010/wordprocessingGroup">
                    <wpg:wgp>
                      <wpg:cNvGrpSpPr/>
                      <wpg:grpSpPr>
                        <a:xfrm>
                          <a:off x="0" y="0"/>
                          <a:ext cx="2358854" cy="1459967"/>
                          <a:chOff x="608314" y="4689624"/>
                          <a:chExt cx="2725420" cy="1657946"/>
                        </a:xfrm>
                      </wpg:grpSpPr>
                      <wps:wsp>
                        <wps:cNvPr id="119" name="Rechteckiger Pfeil 119"/>
                        <wps:cNvSpPr/>
                        <wps:spPr>
                          <a:xfrm flipV="1">
                            <a:off x="608314" y="4689624"/>
                            <a:ext cx="2725420" cy="1657946"/>
                          </a:xfrm>
                          <a:prstGeom prst="bentArrow">
                            <a:avLst>
                              <a:gd name="adj1" fmla="val 11548"/>
                              <a:gd name="adj2" fmla="val 10048"/>
                              <a:gd name="adj3" fmla="val 25000"/>
                              <a:gd name="adj4" fmla="val 45391"/>
                            </a:avLst>
                          </a:prstGeom>
                          <a:solidFill>
                            <a:schemeClr val="accent6">
                              <a:lumMod val="60000"/>
                              <a:lumOff val="40000"/>
                            </a:schemeClr>
                          </a:solidFill>
                          <a:ln>
                            <a:noFill/>
                          </a:ln>
                        </wps:spPr>
                        <wps:style>
                          <a:lnRef idx="2">
                            <a:schemeClr val="accent6"/>
                          </a:lnRef>
                          <a:fillRef idx="1">
                            <a:schemeClr val="lt1"/>
                          </a:fillRef>
                          <a:effectRef idx="0">
                            <a:schemeClr val="accent6"/>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0" name="Text Box 260"/>
                        <wps:cNvSpPr txBox="1">
                          <a:spLocks noChangeArrowheads="1"/>
                        </wps:cNvSpPr>
                        <wps:spPr bwMode="auto">
                          <a:xfrm>
                            <a:off x="1335734" y="6016306"/>
                            <a:ext cx="1068951"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F50F8" w:rsidRDefault="00BF50F8" w:rsidP="00B6238A">
                              <w:pPr>
                                <w:pStyle w:val="StandardWeb"/>
                                <w:spacing w:before="0" w:beforeAutospacing="0" w:after="0" w:afterAutospacing="0"/>
                                <w:textAlignment w:val="baseline"/>
                              </w:pPr>
                              <w:r>
                                <w:rPr>
                                  <w:rFonts w:ascii="Source Sans Pro" w:eastAsia="Calibri" w:hAnsi="Source Sans Pro" w:cs="Arial"/>
                                  <w:color w:val="000000" w:themeColor="text1"/>
                                  <w:kern w:val="24"/>
                                </w:rPr>
                                <w:t>ermöglicht</w:t>
                              </w:r>
                            </w:p>
                          </w:txbxContent>
                        </wps:txbx>
                        <wps:bodyPr vert="horz" wrap="square" lIns="91440" tIns="45720" rIns="91440" bIns="45720" numCol="1" anchor="t" anchorCtr="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id="Gruppieren 133" o:spid="_x0000_s1036" style="position:absolute;margin-left:43.3pt;margin-top:365.55pt;width:185.75pt;height:114.95pt;z-index:252352512;mso-width-relative:margin;mso-height-relative:margin" coordorigin="6083,46896" coordsize="27254,165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">
                <v:shape id="Rechteckiger Pfeil 119" o:spid="_x0000_s1037" style="position:absolute;left:6083;top:46896;width:27254;height:16579;flip:y;visibility:visible;mso-wrap-style:square;v-text-anchor:middle" coordsize="2725420,16579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QLcsUA&#10;AADcAAAADwAAAGRycy9kb3ducmV2LnhtbESPy2rDMBBF94X8g5hCd4mclritGyWYQh7eFJr2AwZr&#10;/KDWyLEUP/4+CgS6m+Hee+bOejuaRvTUudqyguUiAkGcW11zqeD3Zzd/A+E8ssbGMimYyMF2M3tY&#10;Y6LtwN/Un3wpAoRdggoq79tESpdXZNAtbEsctMJ2Bn1Yu1LqDocAN418jqJYGqw5XKiwpc+K8r/T&#10;xQTKq8Es45f9oSji6atOV/l0zpR6ehzTDxCeRv9vvqePOtRfvsPtmTCB3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lAtyxQAAANwAAAAPAAAAAAAAAAAAAAAAAJgCAABkcnMv&#10;ZG93bnJldi54bWxQSwUGAAAAAAQABAD1AAAAigMAAAAA&#10;" path="m,1657946l,823419c,407793,336932,70861,752558,70861r1558376,l2310934,r414486,166590l2310934,333181r,-70861l752558,262320v-309886,,-561099,251213,-561099,561099c191459,1101595,191460,1379770,191460,1657946l,1657946xe" fillcolor="#fabf8f [1945]" stroked="f" strokeweight="2pt">
                  <v:path arrowok="t" o:connecttype="custom" o:connectlocs="0,1657946;0,823419;752558,70861;2310934,70861;2310934,0;2725420,166590;2310934,333181;2310934,262320;752558,262320;191459,823419;191460,1657946;0,1657946" o:connectangles="0,0,0,0,0,0,0,0,0,0,0,0"/>
                </v:shape>
                <v:shape id="Text Box 260" o:spid="_x0000_s1038" type="#_x0000_t202" style="position:absolute;left:13357;top:60163;width:10689;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DgMQA&#10;AADcAAAADwAAAGRycy9kb3ducmV2LnhtbESPQWvCQBCF70L/wzKF3nS3UqWNrlJaBE8WtRW8Ddkx&#10;CWZnQ3Y18d93DoK3Gd6b976ZL3tfqyu1sQps4XVkQBHnwVVcWPjdr4bvoGJCdlgHJgs3irBcPA3m&#10;mLnQ8Zauu1QoCeGYoYUypSbTOuYleYyj0BCLdgqtxyRrW2jXYifhvtZjY6baY8XSUGJDXyXl593F&#10;W/jbnI6HN/NTfPtJ04XeaPYf2tqX5/5zBipRnx7m+/XaCf5Y8OUZmUA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lQ4DEAAAA3AAAAA8AAAAAAAAAAAAAAAAAmAIAAGRycy9k&#10;b3ducmV2LnhtbFBLBQYAAAAABAAEAPUAAACJAwAAAAA=&#10;" filled="f" stroked="f">
                  <v:textbox>
                    <w:txbxContent>
                      <w:p w:rsidR="00BF50F8" w:rsidRDefault="00BF50F8" w:rsidP="00B6238A">
                        <w:pPr>
                          <w:pStyle w:val="StandardWeb"/>
                          <w:spacing w:before="0" w:beforeAutospacing="0" w:after="0" w:afterAutospacing="0"/>
                          <w:textAlignment w:val="baseline"/>
                        </w:pPr>
                        <w:r>
                          <w:rPr>
                            <w:rFonts w:ascii="Source Sans Pro" w:eastAsia="Calibri" w:hAnsi="Source Sans Pro" w:cs="Arial"/>
                            <w:color w:val="000000" w:themeColor="text1"/>
                            <w:kern w:val="24"/>
                          </w:rPr>
                          <w:t>ermöglicht</w:t>
                        </w:r>
                      </w:p>
                    </w:txbxContent>
                  </v:textbox>
                </v:shape>
              </v:group>
            </w:pict>
          </mc:Fallback>
        </mc:AlternateContent>
      </w:r>
      <w:r w:rsidR="00B6238A" w:rsidRPr="00B6238A">
        <w:rPr>
          <w:noProof/>
          <w:lang w:eastAsia="de-DE"/>
        </w:rPr>
        <mc:AlternateContent>
          <mc:Choice Requires="wpg">
            <w:drawing>
              <wp:anchor distT="0" distB="0" distL="114300" distR="114300" simplePos="0" relativeHeight="252351488" behindDoc="0" locked="0" layoutInCell="1" allowOverlap="1" wp14:anchorId="43B5349C" wp14:editId="19B02B07">
                <wp:simplePos x="0" y="0"/>
                <wp:positionH relativeFrom="column">
                  <wp:posOffset>1480820</wp:posOffset>
                </wp:positionH>
                <wp:positionV relativeFrom="paragraph">
                  <wp:posOffset>963295</wp:posOffset>
                </wp:positionV>
                <wp:extent cx="1821815" cy="2293620"/>
                <wp:effectExtent l="0" t="0" r="6985" b="0"/>
                <wp:wrapNone/>
                <wp:docPr id="114" name="Gruppieren 131"/>
                <wp:cNvGraphicFramePr/>
                <a:graphic xmlns:a="http://schemas.openxmlformats.org/drawingml/2006/main">
                  <a:graphicData uri="http://schemas.microsoft.com/office/word/2010/wordprocessingGroup">
                    <wpg:wgp>
                      <wpg:cNvGrpSpPr/>
                      <wpg:grpSpPr>
                        <a:xfrm>
                          <a:off x="0" y="0"/>
                          <a:ext cx="1821815" cy="2293620"/>
                          <a:chOff x="1744135" y="801990"/>
                          <a:chExt cx="1822116" cy="2293920"/>
                        </a:xfrm>
                      </wpg:grpSpPr>
                      <wps:wsp>
                        <wps:cNvPr id="115" name="Rechteckiger Pfeil 115"/>
                        <wps:cNvSpPr/>
                        <wps:spPr>
                          <a:xfrm rot="16200000" flipV="1">
                            <a:off x="1404331" y="1910106"/>
                            <a:ext cx="1525608" cy="846000"/>
                          </a:xfrm>
                          <a:prstGeom prst="bentArrow">
                            <a:avLst>
                              <a:gd name="adj1" fmla="val 25000"/>
                              <a:gd name="adj2" fmla="val 12500"/>
                              <a:gd name="adj3" fmla="val 0"/>
                              <a:gd name="adj4" fmla="val 43750"/>
                            </a:avLst>
                          </a:prstGeom>
                          <a:solidFill>
                            <a:schemeClr val="accent6">
                              <a:lumMod val="60000"/>
                              <a:lumOff val="40000"/>
                            </a:schemeClr>
                          </a:solidFill>
                          <a:ln>
                            <a:noFill/>
                          </a:ln>
                        </wps:spPr>
                        <wps:style>
                          <a:lnRef idx="2">
                            <a:schemeClr val="accent6"/>
                          </a:lnRef>
                          <a:fillRef idx="1">
                            <a:schemeClr val="lt1"/>
                          </a:fillRef>
                          <a:effectRef idx="0">
                            <a:schemeClr val="accent6"/>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6" name="Rechteckiger Pfeil 116"/>
                        <wps:cNvSpPr/>
                        <wps:spPr>
                          <a:xfrm>
                            <a:off x="2380071" y="801990"/>
                            <a:ext cx="1186180" cy="1889760"/>
                          </a:xfrm>
                          <a:prstGeom prst="bentArrow">
                            <a:avLst>
                              <a:gd name="adj1" fmla="val 17666"/>
                              <a:gd name="adj2" fmla="val 18333"/>
                              <a:gd name="adj3" fmla="val 25000"/>
                              <a:gd name="adj4" fmla="val 43750"/>
                            </a:avLst>
                          </a:prstGeom>
                          <a:solidFill>
                            <a:schemeClr val="accent6">
                              <a:lumMod val="60000"/>
                              <a:lumOff val="40000"/>
                            </a:schemeClr>
                          </a:solidFill>
                          <a:ln>
                            <a:noFill/>
                          </a:ln>
                        </wps:spPr>
                        <wps:style>
                          <a:lnRef idx="2">
                            <a:schemeClr val="accent6"/>
                          </a:lnRef>
                          <a:fillRef idx="1">
                            <a:schemeClr val="lt1"/>
                          </a:fillRef>
                          <a:effectRef idx="0">
                            <a:schemeClr val="accent6"/>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7" name="Textfeld 2"/>
                        <wps:cNvSpPr txBox="1">
                          <a:spLocks noChangeArrowheads="1"/>
                        </wps:cNvSpPr>
                        <wps:spPr bwMode="auto">
                          <a:xfrm rot="16200000">
                            <a:off x="1728437" y="1684958"/>
                            <a:ext cx="1570038" cy="2905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F50F8" w:rsidRDefault="00BF50F8" w:rsidP="00B6238A">
                              <w:pPr>
                                <w:pStyle w:val="StandardWeb"/>
                                <w:spacing w:before="0" w:beforeAutospacing="0" w:after="0" w:afterAutospacing="0"/>
                                <w:textAlignment w:val="baseline"/>
                              </w:pPr>
                              <w:r>
                                <w:rPr>
                                  <w:rFonts w:ascii="Source Sans Pro" w:eastAsia="Calibri" w:hAnsi="Source Sans Pro" w:cs="Arial"/>
                                  <w:color w:val="000000" w:themeColor="text1"/>
                                  <w:kern w:val="24"/>
                                </w:rPr>
                                <w:t>In Verbindung mit</w:t>
                              </w:r>
                            </w:p>
                          </w:txbxContent>
                        </wps:txbx>
                        <wps:bodyPr vert="horz" wrap="square" lIns="91440" tIns="45720" rIns="91440" bIns="45720" numCol="1" anchor="t" anchorCtr="0" compatLnSpc="1">
                          <a:prstTxWarp prst="textNoShape">
                            <a:avLst/>
                          </a:prstTxWarp>
                        </wps:bodyPr>
                      </wps:wsp>
                    </wpg:wgp>
                  </a:graphicData>
                </a:graphic>
              </wp:anchor>
            </w:drawing>
          </mc:Choice>
          <mc:Fallback>
            <w:pict>
              <v:group id="Gruppieren 131" o:spid="_x0000_s1039" style="position:absolute;margin-left:116.6pt;margin-top:75.85pt;width:143.45pt;height:180.6pt;z-index:252351488" coordorigin="17441,8019" coordsize="18221,229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">
                <v:shape id="Rechteckiger Pfeil 115" o:spid="_x0000_s1040" style="position:absolute;left:14043;top:19101;width:15256;height:8460;rotation:90;flip:y;visibility:visible;mso-wrap-style:square;v-text-anchor:middle" coordsize="1525608,84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NbSMIA&#10;AADcAAAADwAAAGRycy9kb3ducmV2LnhtbERPTWvCQBC9F/wPywhepG5UKiF1FVEUr02L1duQHbOh&#10;2dmQXWP8926h0Ns83ucs172tRUetrxwrmE4SEMSF0xWXCr4+968pCB+QNdaOScGDPKxXg5clZtrd&#10;+YO6PJQihrDPUIEJocmk9IUhi37iGuLIXV1rMUTYllK3eI/htpazJFlIixXHBoMNbQ0VP/nNKjj1&#10;+WE3PvuuuNpU7sZ6br4vc6VGw37zDiJQH/7Ff+6jjvOnb/D7TLxAr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01tIwgAAANwAAAAPAAAAAAAAAAAAAAAAAJgCAABkcnMvZG93&#10;bnJldi54bWxQSwUGAAAAAAQABAD1AAAAhwMAAAAA&#10;" path="m,846000l,370125c,165711,165711,,370125,l1525608,r,l1525608,105750r,105750l1525608,211500r-1155483,c282519,211500,211500,282519,211500,370125r,475875l,846000xe" fillcolor="#fabf8f [1945]" stroked="f" strokeweight="2pt">
                  <v:path arrowok="t" o:connecttype="custom" o:connectlocs="0,846000;0,370125;370125,0;1525608,0;1525608,0;1525608,105750;1525608,211500;1525608,211500;370125,211500;211500,370125;211500,846000;0,846000" o:connectangles="0,0,0,0,0,0,0,0,0,0,0,0"/>
                </v:shape>
                <v:shape id="Rechteckiger Pfeil 116" o:spid="_x0000_s1041" style="position:absolute;left:23800;top:8019;width:11862;height:18898;visibility:visible;mso-wrap-style:square;v-text-anchor:middle" coordsize="1186180,1889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T0Gr8A&#10;AADcAAAADwAAAGRycy9kb3ducmV2LnhtbERPS4vCMBC+C/6HMII3TRVXpBpFlMqyN1/3oRmb0mZS&#10;mmjrvzcLC3ubj+85m11va/Gi1peOFcymCQji3OmSCwW3azZZgfABWWPtmBS8ycNuOxxsMNWu4zO9&#10;LqEQMYR9igpMCE0qpc8NWfRT1xBH7uFaiyHCtpC6xS6G21rOk2QpLZYcGww2dDCUV5enVVAFU3XP&#10;80kvbj+H7PhVZ9njeFdqPOr3axCB+vAv/nN/6zh/toTfZ+IFcv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wlPQavwAAANwAAAAPAAAAAAAAAAAAAAAAAJgCAABkcnMvZG93bnJl&#10;di54bWxQSwUGAAAAAAQABAD1AAAAhAMAAAAA&#10;" path="m,1889760l,631641c,345031,232344,112687,518954,112687r370681,l889635,r296545,217462l889635,434925r,-112687l518954,322238v-170879,,-309403,138524,-309403,309403l209551,1889760,,1889760xe" fillcolor="#fabf8f [1945]" stroked="f" strokeweight="2pt">
                  <v:path arrowok="t" o:connecttype="custom" o:connectlocs="0,1889760;0,631641;518954,112687;889635,112687;889635,0;1186180,217462;889635,434925;889635,322238;518954,322238;209551,631641;209551,1889760;0,1889760" o:connectangles="0,0,0,0,0,0,0,0,0,0,0,0"/>
                </v:shape>
                <v:shape id="_x0000_s1042" type="#_x0000_t202" style="position:absolute;left:17284;top:16849;width:15701;height:2905;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io1r8A&#10;AADcAAAADwAAAGRycy9kb3ducmV2LnhtbERPS2vCQBC+C/6HZYRepG4U1JK6ig8KXk3rfciOSWh2&#10;NmRHk/z7bkHwNh/fcza73tXqQW2oPBuYzxJQxLm3FRcGfr6/3j9ABUG2WHsmAwMF2G3How2m1nd8&#10;oUcmhYohHFI0UIo0qdYhL8lhmPmGOHI33zqUCNtC2xa7GO5qvUiSlXZYcWwosaFjSflvdncG5CSV&#10;t9dpcvOXbnkYzlnQbjDmbdLvP0EJ9fISP91nG+fP1/D/TLxAb/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LeKjWvwAAANwAAAAPAAAAAAAAAAAAAAAAAJgCAABkcnMvZG93bnJl&#10;di54bWxQSwUGAAAAAAQABAD1AAAAhAMAAAAA&#10;" filled="f" stroked="f">
                  <v:textbox>
                    <w:txbxContent>
                      <w:p w:rsidR="00BF50F8" w:rsidRDefault="00BF50F8" w:rsidP="00B6238A">
                        <w:pPr>
                          <w:pStyle w:val="StandardWeb"/>
                          <w:spacing w:before="0" w:beforeAutospacing="0" w:after="0" w:afterAutospacing="0"/>
                          <w:textAlignment w:val="baseline"/>
                        </w:pPr>
                        <w:r>
                          <w:rPr>
                            <w:rFonts w:ascii="Source Sans Pro" w:eastAsia="Calibri" w:hAnsi="Source Sans Pro" w:cs="Arial"/>
                            <w:color w:val="000000" w:themeColor="text1"/>
                            <w:kern w:val="24"/>
                          </w:rPr>
                          <w:t>In Verbindung mit</w:t>
                        </w:r>
                      </w:p>
                    </w:txbxContent>
                  </v:textbox>
                </v:shape>
              </v:group>
            </w:pict>
          </mc:Fallback>
        </mc:AlternateContent>
      </w:r>
      <w:r w:rsidR="00B6238A" w:rsidRPr="00B6238A">
        <w:rPr>
          <w:noProof/>
          <w:lang w:eastAsia="de-DE"/>
        </w:rPr>
        <mc:AlternateContent>
          <mc:Choice Requires="wps">
            <w:drawing>
              <wp:anchor distT="0" distB="0" distL="114300" distR="114300" simplePos="0" relativeHeight="252354560" behindDoc="0" locked="0" layoutInCell="1" allowOverlap="1" wp14:anchorId="166F63AB" wp14:editId="4A4F4C78">
                <wp:simplePos x="0" y="0"/>
                <wp:positionH relativeFrom="column">
                  <wp:posOffset>3446780</wp:posOffset>
                </wp:positionH>
                <wp:positionV relativeFrom="paragraph">
                  <wp:posOffset>5810885</wp:posOffset>
                </wp:positionV>
                <wp:extent cx="1697990" cy="276860"/>
                <wp:effectExtent l="0" t="0" r="16510" b="12700"/>
                <wp:wrapNone/>
                <wp:docPr id="96" name="Text Box 2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7990" cy="276860"/>
                        </a:xfrm>
                        <a:prstGeom prst="rect">
                          <a:avLst/>
                        </a:prstGeom>
                        <a:solidFill>
                          <a:srgbClr val="FFFFFF"/>
                        </a:solidFill>
                        <a:ln w="9525">
                          <a:solidFill>
                            <a:srgbClr val="000000"/>
                          </a:solidFill>
                          <a:miter lim="800000"/>
                          <a:headEnd/>
                          <a:tailEnd/>
                        </a:ln>
                      </wps:spPr>
                      <wps:txbx>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Funktionsprüfung</w:t>
                            </w:r>
                          </w:p>
                        </w:txbxContent>
                      </wps:txbx>
                      <wps:bodyPr vert="horz" wrap="square" lIns="91440" tIns="45720" rIns="91440" bIns="45720" numCol="1" anchor="t" anchorCtr="0" compatLnSpc="1">
                        <a:prstTxWarp prst="textNoShape">
                          <a:avLst/>
                        </a:prstTxWarp>
                        <a:spAutoFit/>
                      </wps:bodyPr>
                    </wps:wsp>
                  </a:graphicData>
                </a:graphic>
              </wp:anchor>
            </w:drawing>
          </mc:Choice>
          <mc:Fallback>
            <w:pict>
              <v:shape id="Text Box 240" o:spid="_x0000_s1043" type="#_x0000_t202" style="position:absolute;margin-left:271.4pt;margin-top:457.55pt;width:133.7pt;height:21.8pt;z-index:252354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">
                <v:textbox style="mso-fit-shape-to-text:t">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Funktionsprüfung</w:t>
                      </w:r>
                    </w:p>
                  </w:txbxContent>
                </v:textbox>
              </v:shape>
            </w:pict>
          </mc:Fallback>
        </mc:AlternateContent>
      </w:r>
      <w:r w:rsidR="00B6238A" w:rsidRPr="00B6238A">
        <w:rPr>
          <w:noProof/>
          <w:lang w:eastAsia="de-DE"/>
        </w:rPr>
        <mc:AlternateContent>
          <mc:Choice Requires="wps">
            <w:drawing>
              <wp:anchor distT="0" distB="0" distL="114300" distR="114300" simplePos="0" relativeHeight="252355584" behindDoc="0" locked="0" layoutInCell="1" allowOverlap="1" wp14:anchorId="5F357E05" wp14:editId="22306B45">
                <wp:simplePos x="0" y="0"/>
                <wp:positionH relativeFrom="column">
                  <wp:posOffset>3300730</wp:posOffset>
                </wp:positionH>
                <wp:positionV relativeFrom="paragraph">
                  <wp:posOffset>4960620</wp:posOffset>
                </wp:positionV>
                <wp:extent cx="1990090" cy="276860"/>
                <wp:effectExtent l="0" t="0" r="10160" b="12700"/>
                <wp:wrapNone/>
                <wp:docPr id="97" name="Text Box 2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090" cy="276860"/>
                        </a:xfrm>
                        <a:prstGeom prst="rect">
                          <a:avLst/>
                        </a:prstGeom>
                        <a:solidFill>
                          <a:srgbClr val="FFFFFF"/>
                        </a:solidFill>
                        <a:ln w="9525">
                          <a:solidFill>
                            <a:srgbClr val="000000"/>
                          </a:solidFill>
                          <a:miter lim="800000"/>
                          <a:headEnd/>
                          <a:tailEnd/>
                        </a:ln>
                      </wps:spPr>
                      <wps:txbx>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Messungen/Fehlersuche</w:t>
                            </w:r>
                          </w:p>
                        </w:txbxContent>
                      </wps:txbx>
                      <wps:bodyPr vert="horz" wrap="square" lIns="91440" tIns="45720" rIns="91440" bIns="45720" numCol="1" anchor="t" anchorCtr="0" compatLnSpc="1">
                        <a:prstTxWarp prst="textNoShape">
                          <a:avLst/>
                        </a:prstTxWarp>
                        <a:spAutoFit/>
                      </wps:bodyPr>
                    </wps:wsp>
                  </a:graphicData>
                </a:graphic>
              </wp:anchor>
            </w:drawing>
          </mc:Choice>
          <mc:Fallback>
            <w:pict>
              <v:shape id="Text Box 242" o:spid="_x0000_s1044" type="#_x0000_t202" style="position:absolute;margin-left:259.9pt;margin-top:390.6pt;width:156.7pt;height:21.8pt;z-index:25235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">
                <v:textbox style="mso-fit-shape-to-text:t">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Messungen/Fehlersuche</w:t>
                      </w:r>
                    </w:p>
                  </w:txbxContent>
                </v:textbox>
              </v:shape>
            </w:pict>
          </mc:Fallback>
        </mc:AlternateContent>
      </w:r>
      <w:r w:rsidR="00B6238A" w:rsidRPr="00B6238A">
        <w:rPr>
          <w:noProof/>
          <w:lang w:eastAsia="de-DE"/>
        </w:rPr>
        <mc:AlternateContent>
          <mc:Choice Requires="wps">
            <w:drawing>
              <wp:anchor distT="0" distB="0" distL="114300" distR="114300" simplePos="0" relativeHeight="252356608" behindDoc="0" locked="0" layoutInCell="1" allowOverlap="1" wp14:anchorId="36900DA9" wp14:editId="4F68CCD5">
                <wp:simplePos x="0" y="0"/>
                <wp:positionH relativeFrom="column">
                  <wp:posOffset>3446780</wp:posOffset>
                </wp:positionH>
                <wp:positionV relativeFrom="paragraph">
                  <wp:posOffset>4109720</wp:posOffset>
                </wp:positionV>
                <wp:extent cx="1697990" cy="276860"/>
                <wp:effectExtent l="0" t="0" r="16510" b="12700"/>
                <wp:wrapNone/>
                <wp:docPr id="98" name="Text Box 2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7990" cy="276860"/>
                        </a:xfrm>
                        <a:prstGeom prst="rect">
                          <a:avLst/>
                        </a:prstGeom>
                        <a:solidFill>
                          <a:srgbClr val="FFFFFF"/>
                        </a:solidFill>
                        <a:ln w="9525">
                          <a:solidFill>
                            <a:srgbClr val="000000"/>
                          </a:solidFill>
                          <a:miter lim="800000"/>
                          <a:headEnd/>
                          <a:tailEnd/>
                        </a:ln>
                      </wps:spPr>
                      <wps:txbx>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Fehler beheben</w:t>
                            </w:r>
                          </w:p>
                        </w:txbxContent>
                      </wps:txbx>
                      <wps:bodyPr vert="horz" wrap="square" lIns="91440" tIns="45720" rIns="91440" bIns="45720" numCol="1" anchor="t" anchorCtr="0" compatLnSpc="1">
                        <a:prstTxWarp prst="textNoShape">
                          <a:avLst/>
                        </a:prstTxWarp>
                        <a:spAutoFit/>
                      </wps:bodyPr>
                    </wps:wsp>
                  </a:graphicData>
                </a:graphic>
              </wp:anchor>
            </w:drawing>
          </mc:Choice>
          <mc:Fallback>
            <w:pict>
              <v:shape id="Text Box 244" o:spid="_x0000_s1045" type="#_x0000_t202" style="position:absolute;margin-left:271.4pt;margin-top:323.6pt;width:133.7pt;height:21.8pt;z-index:25235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">
                <v:textbox style="mso-fit-shape-to-text:t">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Fehler beheben</w:t>
                      </w:r>
                    </w:p>
                  </w:txbxContent>
                </v:textbox>
              </v:shape>
            </w:pict>
          </mc:Fallback>
        </mc:AlternateContent>
      </w:r>
      <w:r w:rsidR="00B6238A" w:rsidRPr="00B6238A">
        <w:rPr>
          <w:noProof/>
          <w:lang w:eastAsia="de-DE"/>
        </w:rPr>
        <mc:AlternateContent>
          <mc:Choice Requires="wps">
            <w:drawing>
              <wp:anchor distT="0" distB="0" distL="114300" distR="114300" simplePos="0" relativeHeight="252357632" behindDoc="0" locked="0" layoutInCell="1" allowOverlap="1" wp14:anchorId="0286E950" wp14:editId="0CB1650D">
                <wp:simplePos x="0" y="0"/>
                <wp:positionH relativeFrom="column">
                  <wp:posOffset>4157345</wp:posOffset>
                </wp:positionH>
                <wp:positionV relativeFrom="paragraph">
                  <wp:posOffset>5346700</wp:posOffset>
                </wp:positionV>
                <wp:extent cx="276860" cy="324485"/>
                <wp:effectExtent l="0" t="0" r="8890" b="0"/>
                <wp:wrapNone/>
                <wp:docPr id="121" name="Pfeil nach unten 195"/>
                <wp:cNvGraphicFramePr/>
                <a:graphic xmlns:a="http://schemas.openxmlformats.org/drawingml/2006/main">
                  <a:graphicData uri="http://schemas.microsoft.com/office/word/2010/wordprocessingShape">
                    <wps:wsp>
                      <wps:cNvSpPr/>
                      <wps:spPr>
                        <a:xfrm flipV="1">
                          <a:off x="0" y="0"/>
                          <a:ext cx="276860" cy="324485"/>
                        </a:xfrm>
                        <a:prstGeom prst="downArrow">
                          <a:avLst/>
                        </a:prstGeom>
                        <a:solidFill>
                          <a:schemeClr val="accent6">
                            <a:lumMod val="60000"/>
                            <a:lumOff val="40000"/>
                          </a:schemeClr>
                        </a:solidFill>
                        <a:ln>
                          <a:noFill/>
                        </a:ln>
                      </wps:spPr>
                      <wps:style>
                        <a:lnRef idx="2">
                          <a:schemeClr val="accent6"/>
                        </a:lnRef>
                        <a:fillRef idx="1">
                          <a:schemeClr val="lt1"/>
                        </a:fillRef>
                        <a:effectRef idx="0">
                          <a:schemeClr val="accent6"/>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195" o:spid="_x0000_s1026" type="#_x0000_t67" style="position:absolute;margin-left:327.35pt;margin-top:421pt;width:21.8pt;height:25.55pt;flip:y;z-index:252357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" adj="12385" fillcolor="#fabf8f [1945]" stroked="f" strokeweight="2pt"/>
            </w:pict>
          </mc:Fallback>
        </mc:AlternateContent>
      </w:r>
      <w:r w:rsidR="00B6238A" w:rsidRPr="00B6238A">
        <w:rPr>
          <w:noProof/>
          <w:lang w:eastAsia="de-DE"/>
        </w:rPr>
        <mc:AlternateContent>
          <mc:Choice Requires="wps">
            <w:drawing>
              <wp:anchor distT="0" distB="0" distL="114300" distR="114300" simplePos="0" relativeHeight="252358656" behindDoc="0" locked="0" layoutInCell="1" allowOverlap="1" wp14:anchorId="0C7E660A" wp14:editId="681D4E96">
                <wp:simplePos x="0" y="0"/>
                <wp:positionH relativeFrom="column">
                  <wp:posOffset>4157345</wp:posOffset>
                </wp:positionH>
                <wp:positionV relativeFrom="paragraph">
                  <wp:posOffset>4495800</wp:posOffset>
                </wp:positionV>
                <wp:extent cx="276860" cy="324485"/>
                <wp:effectExtent l="0" t="0" r="8890" b="0"/>
                <wp:wrapNone/>
                <wp:docPr id="122" name="Pfeil nach unten 196"/>
                <wp:cNvGraphicFramePr/>
                <a:graphic xmlns:a="http://schemas.openxmlformats.org/drawingml/2006/main">
                  <a:graphicData uri="http://schemas.microsoft.com/office/word/2010/wordprocessingShape">
                    <wps:wsp>
                      <wps:cNvSpPr/>
                      <wps:spPr>
                        <a:xfrm flipV="1">
                          <a:off x="0" y="0"/>
                          <a:ext cx="276860" cy="324485"/>
                        </a:xfrm>
                        <a:prstGeom prst="downArrow">
                          <a:avLst/>
                        </a:prstGeom>
                        <a:solidFill>
                          <a:schemeClr val="accent6">
                            <a:lumMod val="60000"/>
                            <a:lumOff val="40000"/>
                          </a:schemeClr>
                        </a:solidFill>
                        <a:ln>
                          <a:noFill/>
                        </a:ln>
                      </wps:spPr>
                      <wps:style>
                        <a:lnRef idx="2">
                          <a:schemeClr val="accent6"/>
                        </a:lnRef>
                        <a:fillRef idx="1">
                          <a:schemeClr val="lt1"/>
                        </a:fillRef>
                        <a:effectRef idx="0">
                          <a:schemeClr val="accent6"/>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196" o:spid="_x0000_s1026" type="#_x0000_t67" style="position:absolute;margin-left:327.35pt;margin-top:354pt;width:21.8pt;height:25.55pt;flip:y;z-index:25235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" adj="12385" fillcolor="#fabf8f [1945]" stroked="f" strokeweight="2pt"/>
            </w:pict>
          </mc:Fallback>
        </mc:AlternateContent>
      </w:r>
      <w:r w:rsidR="00B6238A" w:rsidRPr="00B6238A">
        <w:rPr>
          <w:noProof/>
          <w:lang w:eastAsia="de-DE"/>
        </w:rPr>
        <mc:AlternateContent>
          <mc:Choice Requires="wps">
            <w:drawing>
              <wp:anchor distT="0" distB="0" distL="114300" distR="114300" simplePos="0" relativeHeight="252359680" behindDoc="0" locked="0" layoutInCell="1" allowOverlap="1" wp14:anchorId="475CAD95" wp14:editId="497BFEF3">
                <wp:simplePos x="0" y="0"/>
                <wp:positionH relativeFrom="column">
                  <wp:posOffset>4157345</wp:posOffset>
                </wp:positionH>
                <wp:positionV relativeFrom="paragraph">
                  <wp:posOffset>3646025</wp:posOffset>
                </wp:positionV>
                <wp:extent cx="276860" cy="324485"/>
                <wp:effectExtent l="0" t="0" r="8890" b="0"/>
                <wp:wrapNone/>
                <wp:docPr id="123" name="Pfeil nach unten 197"/>
                <wp:cNvGraphicFramePr/>
                <a:graphic xmlns:a="http://schemas.openxmlformats.org/drawingml/2006/main">
                  <a:graphicData uri="http://schemas.microsoft.com/office/word/2010/wordprocessingShape">
                    <wps:wsp>
                      <wps:cNvSpPr/>
                      <wps:spPr>
                        <a:xfrm flipV="1">
                          <a:off x="0" y="0"/>
                          <a:ext cx="276860" cy="324485"/>
                        </a:xfrm>
                        <a:prstGeom prst="downArrow">
                          <a:avLst/>
                        </a:prstGeom>
                        <a:solidFill>
                          <a:schemeClr val="accent6">
                            <a:lumMod val="60000"/>
                            <a:lumOff val="40000"/>
                          </a:schemeClr>
                        </a:solidFill>
                        <a:ln>
                          <a:noFill/>
                        </a:ln>
                      </wps:spPr>
                      <wps:style>
                        <a:lnRef idx="2">
                          <a:schemeClr val="accent6"/>
                        </a:lnRef>
                        <a:fillRef idx="1">
                          <a:schemeClr val="lt1"/>
                        </a:fillRef>
                        <a:effectRef idx="0">
                          <a:schemeClr val="accent6"/>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197" o:spid="_x0000_s1026" type="#_x0000_t67" style="position:absolute;margin-left:327.35pt;margin-top:287.1pt;width:21.8pt;height:25.55pt;flip:y;z-index:25235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" adj="12385" fillcolor="#fabf8f [1945]" stroked="f" strokeweight="2pt"/>
            </w:pict>
          </mc:Fallback>
        </mc:AlternateContent>
      </w:r>
      <w:r w:rsidR="00B6238A" w:rsidRPr="00B6238A">
        <w:rPr>
          <w:noProof/>
          <w:lang w:eastAsia="de-DE"/>
        </w:rPr>
        <w:drawing>
          <wp:anchor distT="0" distB="0" distL="114300" distR="114300" simplePos="0" relativeHeight="252353536" behindDoc="0" locked="0" layoutInCell="1" allowOverlap="1" wp14:anchorId="34F0979B" wp14:editId="0CF4DB4C">
            <wp:simplePos x="0" y="0"/>
            <wp:positionH relativeFrom="column">
              <wp:posOffset>3602990</wp:posOffset>
            </wp:positionH>
            <wp:positionV relativeFrom="paragraph">
              <wp:posOffset>2483485</wp:posOffset>
            </wp:positionV>
            <wp:extent cx="1619885" cy="1113790"/>
            <wp:effectExtent l="0" t="0" r="0" b="0"/>
            <wp:wrapNone/>
            <wp:docPr id="3318" name="Grafik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8" name="Grafik 51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619885" cy="1113790"/>
                    </a:xfrm>
                    <a:prstGeom prst="rect">
                      <a:avLst/>
                    </a:prstGeom>
                    <a:noFill/>
                    <a:extLst/>
                  </pic:spPr>
                </pic:pic>
              </a:graphicData>
            </a:graphic>
            <wp14:sizeRelH relativeFrom="margin">
              <wp14:pctWidth>0</wp14:pctWidth>
            </wp14:sizeRelH>
            <wp14:sizeRelV relativeFrom="margin">
              <wp14:pctHeight>0</wp14:pctHeight>
            </wp14:sizeRelV>
          </wp:anchor>
        </w:drawing>
      </w:r>
      <w:r w:rsidR="00B6238A" w:rsidRPr="00B6238A">
        <w:rPr>
          <w:noProof/>
          <w:lang w:eastAsia="de-DE"/>
        </w:rPr>
        <mc:AlternateContent>
          <mc:Choice Requires="wps">
            <w:drawing>
              <wp:anchor distT="0" distB="0" distL="114300" distR="114300" simplePos="0" relativeHeight="252377088" behindDoc="0" locked="0" layoutInCell="1" allowOverlap="1" wp14:anchorId="288D98C0" wp14:editId="5B29C2AF">
                <wp:simplePos x="0" y="0"/>
                <wp:positionH relativeFrom="column">
                  <wp:posOffset>3446780</wp:posOffset>
                </wp:positionH>
                <wp:positionV relativeFrom="paragraph">
                  <wp:posOffset>111125</wp:posOffset>
                </wp:positionV>
                <wp:extent cx="1697990" cy="276860"/>
                <wp:effectExtent l="0" t="0" r="16510" b="12700"/>
                <wp:wrapNone/>
                <wp:docPr id="126" name="Text Box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7990" cy="276860"/>
                        </a:xfrm>
                        <a:prstGeom prst="rect">
                          <a:avLst/>
                        </a:prstGeom>
                        <a:solidFill>
                          <a:srgbClr val="FFFFFF"/>
                        </a:solidFill>
                        <a:ln w="9525">
                          <a:solidFill>
                            <a:srgbClr val="000000"/>
                          </a:solidFill>
                          <a:miter lim="800000"/>
                          <a:headEnd/>
                          <a:tailEnd/>
                        </a:ln>
                      </wps:spPr>
                      <wps:txbx>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Materialkenntnisse</w:t>
                            </w:r>
                          </w:p>
                        </w:txbxContent>
                      </wps:txbx>
                      <wps:bodyPr vert="horz" wrap="square" lIns="91440" tIns="45720" rIns="91440" bIns="45720" numCol="1" anchor="t" anchorCtr="0" compatLnSpc="1">
                        <a:prstTxWarp prst="textNoShape">
                          <a:avLst/>
                        </a:prstTxWarp>
                        <a:spAutoFit/>
                      </wps:bodyPr>
                    </wps:wsp>
                  </a:graphicData>
                </a:graphic>
              </wp:anchor>
            </w:drawing>
          </mc:Choice>
          <mc:Fallback>
            <w:pict>
              <v:shape id="Text Box 265" o:spid="_x0000_s1046" type="#_x0000_t202" style="position:absolute;margin-left:271.4pt;margin-top:8.75pt;width:133.7pt;height:21.8pt;z-index:252377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">
                <v:textbox style="mso-fit-shape-to-text:t">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Materialkenntnisse</w:t>
                      </w:r>
                    </w:p>
                  </w:txbxContent>
                </v:textbox>
              </v:shape>
            </w:pict>
          </mc:Fallback>
        </mc:AlternateContent>
      </w:r>
      <w:r w:rsidR="00B6238A" w:rsidRPr="00B6238A">
        <w:rPr>
          <w:noProof/>
          <w:lang w:eastAsia="de-DE"/>
        </w:rPr>
        <mc:AlternateContent>
          <mc:Choice Requires="wps">
            <w:drawing>
              <wp:anchor distT="0" distB="0" distL="114300" distR="114300" simplePos="0" relativeHeight="252375040" behindDoc="0" locked="0" layoutInCell="1" allowOverlap="1" wp14:anchorId="6C1E919B" wp14:editId="6BC4E5EF">
                <wp:simplePos x="0" y="0"/>
                <wp:positionH relativeFrom="column">
                  <wp:posOffset>4157345</wp:posOffset>
                </wp:positionH>
                <wp:positionV relativeFrom="paragraph">
                  <wp:posOffset>483870</wp:posOffset>
                </wp:positionV>
                <wp:extent cx="276860" cy="301625"/>
                <wp:effectExtent l="0" t="0" r="8890" b="3175"/>
                <wp:wrapNone/>
                <wp:docPr id="135" name="Pfeil nach unten 213"/>
                <wp:cNvGraphicFramePr/>
                <a:graphic xmlns:a="http://schemas.openxmlformats.org/drawingml/2006/main">
                  <a:graphicData uri="http://schemas.microsoft.com/office/word/2010/wordprocessingShape">
                    <wps:wsp>
                      <wps:cNvSpPr/>
                      <wps:spPr>
                        <a:xfrm>
                          <a:off x="0" y="0"/>
                          <a:ext cx="276860" cy="301625"/>
                        </a:xfrm>
                        <a:prstGeom prst="downArrow">
                          <a:avLst/>
                        </a:prstGeom>
                        <a:solidFill>
                          <a:schemeClr val="accent6">
                            <a:lumMod val="60000"/>
                            <a:lumOff val="40000"/>
                          </a:schemeClr>
                        </a:solidFill>
                        <a:ln>
                          <a:noFill/>
                        </a:ln>
                      </wps:spPr>
                      <wps:style>
                        <a:lnRef idx="2">
                          <a:schemeClr val="accent6"/>
                        </a:lnRef>
                        <a:fillRef idx="1">
                          <a:schemeClr val="lt1"/>
                        </a:fillRef>
                        <a:effectRef idx="0">
                          <a:schemeClr val="accent6"/>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213" o:spid="_x0000_s1026" type="#_x0000_t67" style="position:absolute;margin-left:327.35pt;margin-top:38.1pt;width:21.8pt;height:23.75pt;z-index:252375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" adj="11687" fillcolor="#fabf8f [1945]" stroked="f" strokeweight="2pt"/>
            </w:pict>
          </mc:Fallback>
        </mc:AlternateContent>
      </w:r>
      <w:r w:rsidR="00B6238A" w:rsidRPr="00B6238A">
        <w:rPr>
          <w:noProof/>
          <w:lang w:eastAsia="de-DE"/>
        </w:rPr>
        <mc:AlternateContent>
          <mc:Choice Requires="wps">
            <w:drawing>
              <wp:anchor distT="0" distB="0" distL="114300" distR="114300" simplePos="0" relativeHeight="252369920" behindDoc="0" locked="0" layoutInCell="1" allowOverlap="1" wp14:anchorId="7BB600F9" wp14:editId="10505A1B">
                <wp:simplePos x="0" y="0"/>
                <wp:positionH relativeFrom="column">
                  <wp:posOffset>4157345</wp:posOffset>
                </wp:positionH>
                <wp:positionV relativeFrom="paragraph">
                  <wp:posOffset>2139315</wp:posOffset>
                </wp:positionV>
                <wp:extent cx="276860" cy="301625"/>
                <wp:effectExtent l="0" t="0" r="8890" b="3175"/>
                <wp:wrapNone/>
                <wp:docPr id="130" name="Pfeil nach unten 207"/>
                <wp:cNvGraphicFramePr/>
                <a:graphic xmlns:a="http://schemas.openxmlformats.org/drawingml/2006/main">
                  <a:graphicData uri="http://schemas.microsoft.com/office/word/2010/wordprocessingShape">
                    <wps:wsp>
                      <wps:cNvSpPr/>
                      <wps:spPr>
                        <a:xfrm>
                          <a:off x="0" y="0"/>
                          <a:ext cx="276860" cy="301625"/>
                        </a:xfrm>
                        <a:prstGeom prst="downArrow">
                          <a:avLst/>
                        </a:prstGeom>
                        <a:solidFill>
                          <a:schemeClr val="accent6">
                            <a:lumMod val="60000"/>
                            <a:lumOff val="40000"/>
                          </a:schemeClr>
                        </a:solidFill>
                        <a:ln>
                          <a:noFill/>
                        </a:ln>
                      </wps:spPr>
                      <wps:style>
                        <a:lnRef idx="2">
                          <a:schemeClr val="accent6"/>
                        </a:lnRef>
                        <a:fillRef idx="1">
                          <a:schemeClr val="lt1"/>
                        </a:fillRef>
                        <a:effectRef idx="0">
                          <a:schemeClr val="accent6"/>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207" o:spid="_x0000_s1026" type="#_x0000_t67" style="position:absolute;margin-left:327.35pt;margin-top:168.45pt;width:21.8pt;height:23.75pt;z-index:252369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" adj="11687" fillcolor="#fabf8f [1945]" stroked="f" strokeweight="2pt"/>
            </w:pict>
          </mc:Fallback>
        </mc:AlternateContent>
      </w:r>
      <w:r w:rsidR="00B6238A" w:rsidRPr="00B6238A">
        <w:rPr>
          <w:noProof/>
          <w:lang w:eastAsia="de-DE"/>
        </w:rPr>
        <mc:AlternateContent>
          <mc:Choice Requires="wps">
            <w:drawing>
              <wp:anchor distT="0" distB="0" distL="114300" distR="114300" simplePos="0" relativeHeight="252368896" behindDoc="0" locked="0" layoutInCell="1" allowOverlap="1" wp14:anchorId="759D64D8" wp14:editId="3232A4A9">
                <wp:simplePos x="0" y="0"/>
                <wp:positionH relativeFrom="column">
                  <wp:posOffset>3446780</wp:posOffset>
                </wp:positionH>
                <wp:positionV relativeFrom="paragraph">
                  <wp:posOffset>1753235</wp:posOffset>
                </wp:positionV>
                <wp:extent cx="1697990" cy="276860"/>
                <wp:effectExtent l="0" t="0" r="16510" b="12700"/>
                <wp:wrapNone/>
                <wp:docPr id="108" name="Text Box 2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7990" cy="276860"/>
                        </a:xfrm>
                        <a:prstGeom prst="rect">
                          <a:avLst/>
                        </a:prstGeom>
                        <a:solidFill>
                          <a:srgbClr val="FFFFFF"/>
                        </a:solidFill>
                        <a:ln w="9525">
                          <a:solidFill>
                            <a:srgbClr val="000000"/>
                          </a:solidFill>
                          <a:miter lim="800000"/>
                          <a:headEnd/>
                          <a:tailEnd/>
                        </a:ln>
                      </wps:spPr>
                      <wps:txbx>
                        <w:txbxContent>
                          <w:p w:rsidR="00BF50F8" w:rsidRDefault="00BF50F8" w:rsidP="00B6238A">
                            <w:pPr>
                              <w:pStyle w:val="StandardWeb"/>
                              <w:spacing w:before="0" w:beforeAutospacing="0" w:after="0" w:afterAutospacing="0"/>
                              <w:jc w:val="center"/>
                              <w:textAlignment w:val="baseline"/>
                            </w:pPr>
                            <w:proofErr w:type="spellStart"/>
                            <w:r>
                              <w:rPr>
                                <w:rFonts w:ascii="Source Sans Pro" w:eastAsia="Calibri" w:hAnsi="Source Sans Pro" w:cs="Arial"/>
                                <w:color w:val="000000" w:themeColor="text1"/>
                                <w:kern w:val="24"/>
                              </w:rPr>
                              <w:t>Platinenherstellung</w:t>
                            </w:r>
                            <w:proofErr w:type="spellEnd"/>
                          </w:p>
                        </w:txbxContent>
                      </wps:txbx>
                      <wps:bodyPr vert="horz" wrap="square" lIns="91440" tIns="45720" rIns="91440" bIns="45720" numCol="1" anchor="t" anchorCtr="0" compatLnSpc="1">
                        <a:prstTxWarp prst="textNoShape">
                          <a:avLst/>
                        </a:prstTxWarp>
                        <a:spAutoFit/>
                      </wps:bodyPr>
                    </wps:wsp>
                  </a:graphicData>
                </a:graphic>
              </wp:anchor>
            </w:drawing>
          </mc:Choice>
          <mc:Fallback>
            <w:pict>
              <v:shape id="Text Box 248" o:spid="_x0000_s1047" type="#_x0000_t202" style="position:absolute;margin-left:271.4pt;margin-top:138.05pt;width:133.7pt;height:21.8pt;z-index:25236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">
                <v:textbox style="mso-fit-shape-to-text:t">
                  <w:txbxContent>
                    <w:p w:rsidR="00BF50F8" w:rsidRDefault="00BF50F8" w:rsidP="00B6238A">
                      <w:pPr>
                        <w:pStyle w:val="StandardWeb"/>
                        <w:spacing w:before="0" w:beforeAutospacing="0" w:after="0" w:afterAutospacing="0"/>
                        <w:jc w:val="center"/>
                        <w:textAlignment w:val="baseline"/>
                      </w:pPr>
                      <w:proofErr w:type="spellStart"/>
                      <w:r>
                        <w:rPr>
                          <w:rFonts w:ascii="Source Sans Pro" w:eastAsia="Calibri" w:hAnsi="Source Sans Pro" w:cs="Arial"/>
                          <w:color w:val="000000" w:themeColor="text1"/>
                          <w:kern w:val="24"/>
                        </w:rPr>
                        <w:t>Platinenherstellung</w:t>
                      </w:r>
                      <w:proofErr w:type="spellEnd"/>
                    </w:p>
                  </w:txbxContent>
                </v:textbox>
              </v:shape>
            </w:pict>
          </mc:Fallback>
        </mc:AlternateContent>
      </w:r>
      <w:r w:rsidR="00B6238A" w:rsidRPr="00B6238A">
        <w:rPr>
          <w:noProof/>
          <w:lang w:eastAsia="de-DE"/>
        </w:rPr>
        <mc:AlternateContent>
          <mc:Choice Requires="wps">
            <w:drawing>
              <wp:anchor distT="0" distB="0" distL="114300" distR="114300" simplePos="0" relativeHeight="252363776" behindDoc="0" locked="0" layoutInCell="1" allowOverlap="1" wp14:anchorId="5BE3BA57" wp14:editId="4A70785E">
                <wp:simplePos x="0" y="0"/>
                <wp:positionH relativeFrom="column">
                  <wp:posOffset>4157345</wp:posOffset>
                </wp:positionH>
                <wp:positionV relativeFrom="paragraph">
                  <wp:posOffset>1311910</wp:posOffset>
                </wp:positionV>
                <wp:extent cx="276860" cy="301625"/>
                <wp:effectExtent l="0" t="0" r="8890" b="3175"/>
                <wp:wrapNone/>
                <wp:docPr id="125" name="Pfeil nach unten 201"/>
                <wp:cNvGraphicFramePr/>
                <a:graphic xmlns:a="http://schemas.openxmlformats.org/drawingml/2006/main">
                  <a:graphicData uri="http://schemas.microsoft.com/office/word/2010/wordprocessingShape">
                    <wps:wsp>
                      <wps:cNvSpPr/>
                      <wps:spPr>
                        <a:xfrm>
                          <a:off x="0" y="0"/>
                          <a:ext cx="276860" cy="301625"/>
                        </a:xfrm>
                        <a:prstGeom prst="downArrow">
                          <a:avLst/>
                        </a:prstGeom>
                        <a:solidFill>
                          <a:schemeClr val="accent6">
                            <a:lumMod val="60000"/>
                            <a:lumOff val="40000"/>
                          </a:schemeClr>
                        </a:solidFill>
                        <a:ln>
                          <a:noFill/>
                        </a:ln>
                      </wps:spPr>
                      <wps:style>
                        <a:lnRef idx="2">
                          <a:schemeClr val="accent6"/>
                        </a:lnRef>
                        <a:fillRef idx="1">
                          <a:schemeClr val="lt1"/>
                        </a:fillRef>
                        <a:effectRef idx="0">
                          <a:schemeClr val="accent6"/>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201" o:spid="_x0000_s1026" type="#_x0000_t67" style="position:absolute;margin-left:327.35pt;margin-top:103.3pt;width:21.8pt;height:23.75pt;z-index:252363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" adj="11687" fillcolor="#fabf8f [1945]" stroked="f" strokeweight="2pt"/>
            </w:pict>
          </mc:Fallback>
        </mc:AlternateContent>
      </w:r>
      <w:r w:rsidR="00B6238A" w:rsidRPr="00B6238A">
        <w:rPr>
          <w:noProof/>
          <w:lang w:eastAsia="de-DE"/>
        </w:rPr>
        <mc:AlternateContent>
          <mc:Choice Requires="wps">
            <w:drawing>
              <wp:anchor distT="0" distB="0" distL="114300" distR="114300" simplePos="0" relativeHeight="252361728" behindDoc="0" locked="0" layoutInCell="1" allowOverlap="1" wp14:anchorId="57C6830B" wp14:editId="759E0F1D">
                <wp:simplePos x="0" y="0"/>
                <wp:positionH relativeFrom="column">
                  <wp:posOffset>3446780</wp:posOffset>
                </wp:positionH>
                <wp:positionV relativeFrom="paragraph">
                  <wp:posOffset>925685</wp:posOffset>
                </wp:positionV>
                <wp:extent cx="1697990" cy="276860"/>
                <wp:effectExtent l="0" t="0" r="16510" b="12700"/>
                <wp:wrapNone/>
                <wp:docPr id="104" name="Text Box 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7990" cy="276860"/>
                        </a:xfrm>
                        <a:prstGeom prst="rect">
                          <a:avLst/>
                        </a:prstGeom>
                        <a:solidFill>
                          <a:srgbClr val="FFFFFF"/>
                        </a:solidFill>
                        <a:ln w="9525">
                          <a:solidFill>
                            <a:srgbClr val="000000"/>
                          </a:solidFill>
                          <a:miter lim="800000"/>
                          <a:headEnd/>
                          <a:tailEnd/>
                        </a:ln>
                      </wps:spPr>
                      <wps:txbx>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Löten und Sicherheit</w:t>
                            </w:r>
                          </w:p>
                        </w:txbxContent>
                      </wps:txbx>
                      <wps:bodyPr vert="horz" wrap="square" lIns="91440" tIns="45720" rIns="91440" bIns="45720" numCol="1" anchor="t" anchorCtr="0" compatLnSpc="1">
                        <a:prstTxWarp prst="textNoShape">
                          <a:avLst/>
                        </a:prstTxWarp>
                        <a:spAutoFit/>
                      </wps:bodyPr>
                    </wps:wsp>
                  </a:graphicData>
                </a:graphic>
              </wp:anchor>
            </w:drawing>
          </mc:Choice>
          <mc:Fallback>
            <w:pict>
              <v:shape id="Text Box 254" o:spid="_x0000_s1048" type="#_x0000_t202" style="position:absolute;margin-left:271.4pt;margin-top:72.9pt;width:133.7pt;height:21.8pt;z-index:252361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">
                <v:textbox style="mso-fit-shape-to-text:t">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Löten und Sicherheit</w:t>
                      </w:r>
                    </w:p>
                  </w:txbxContent>
                </v:textbox>
              </v:shape>
            </w:pict>
          </mc:Fallback>
        </mc:AlternateContent>
      </w:r>
      <w:r w:rsidR="00B6238A" w:rsidRPr="00B6238A">
        <w:rPr>
          <w:noProof/>
          <w:lang w:eastAsia="de-DE"/>
        </w:rPr>
        <mc:AlternateContent>
          <mc:Choice Requires="wps">
            <w:drawing>
              <wp:anchor distT="0" distB="0" distL="114300" distR="114300" simplePos="0" relativeHeight="252378112" behindDoc="0" locked="0" layoutInCell="1" allowOverlap="1" wp14:anchorId="1C3541C4" wp14:editId="4228B021">
                <wp:simplePos x="0" y="0"/>
                <wp:positionH relativeFrom="column">
                  <wp:posOffset>-242570</wp:posOffset>
                </wp:positionH>
                <wp:positionV relativeFrom="paragraph">
                  <wp:posOffset>1535430</wp:posOffset>
                </wp:positionV>
                <wp:extent cx="9144000" cy="0"/>
                <wp:effectExtent l="0" t="0" r="0" b="0"/>
                <wp:wrapNone/>
                <wp:docPr id="131" name="Rectangle 2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0" cy="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rsidR="00BF50F8" w:rsidRDefault="00BF50F8" w:rsidP="00B6238A">
                            <w:pPr>
                              <w:pStyle w:val="StandardWeb"/>
                              <w:kinsoku w:val="0"/>
                              <w:overflowPunct w:val="0"/>
                              <w:spacing w:before="0" w:beforeAutospacing="0" w:after="0" w:afterAutospacing="0"/>
                              <w:textAlignment w:val="baseline"/>
                            </w:pPr>
                          </w:p>
                        </w:txbxContent>
                      </wps:txbx>
                      <wps:bodyPr vert="horz" wrap="none" lIns="91440" tIns="45720" rIns="91440" bIns="45720" numCol="1" anchor="ctr" anchorCtr="0" compatLnSpc="1">
                        <a:prstTxWarp prst="textNoShape">
                          <a:avLst/>
                        </a:prstTxWarp>
                        <a:spAutoFit/>
                      </wps:bodyPr>
                    </wps:wsp>
                  </a:graphicData>
                </a:graphic>
              </wp:anchor>
            </w:drawing>
          </mc:Choice>
          <mc:Fallback>
            <w:pict>
              <v:rect id="Rectangle 284" o:spid="_x0000_s1049" style="position:absolute;margin-left:-19.1pt;margin-top:120.9pt;width:10in;height:0;z-index:252378112;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" filled="f" fillcolor="#4f81bd [3204]" stroked="f" strokecolor="black [3213]">
                <v:shadow color="#eeece1 [3214]"/>
                <v:textbox style="mso-fit-shape-to-text:t">
                  <w:txbxContent>
                    <w:p w:rsidR="00BF50F8" w:rsidRDefault="00BF50F8" w:rsidP="00B6238A">
                      <w:pPr>
                        <w:pStyle w:val="StandardWeb"/>
                        <w:kinsoku w:val="0"/>
                        <w:overflowPunct w:val="0"/>
                        <w:spacing w:before="0" w:beforeAutospacing="0" w:after="0" w:afterAutospacing="0"/>
                        <w:textAlignment w:val="baseline"/>
                      </w:pPr>
                    </w:p>
                  </w:txbxContent>
                </v:textbox>
              </v:rect>
            </w:pict>
          </mc:Fallback>
        </mc:AlternateContent>
      </w:r>
      <w:r w:rsidR="00B6238A" w:rsidRPr="00B6238A">
        <w:rPr>
          <w:noProof/>
          <w:lang w:eastAsia="de-DE"/>
        </w:rPr>
        <w:drawing>
          <wp:anchor distT="0" distB="0" distL="114300" distR="114300" simplePos="0" relativeHeight="252372992" behindDoc="0" locked="0" layoutInCell="1" allowOverlap="1" wp14:anchorId="2DF9B71C" wp14:editId="5FF26DD5">
            <wp:simplePos x="0" y="0"/>
            <wp:positionH relativeFrom="column">
              <wp:posOffset>5624830</wp:posOffset>
            </wp:positionH>
            <wp:positionV relativeFrom="paragraph">
              <wp:posOffset>4538345</wp:posOffset>
            </wp:positionV>
            <wp:extent cx="596900" cy="902970"/>
            <wp:effectExtent l="0" t="0" r="0" b="0"/>
            <wp:wrapNone/>
            <wp:docPr id="3325" name="Grafik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5" name="Grafik 54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96900" cy="90297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00B6238A" w:rsidRPr="00B6238A">
        <w:rPr>
          <w:noProof/>
          <w:lang w:eastAsia="de-DE"/>
        </w:rPr>
        <mc:AlternateContent>
          <mc:Choice Requires="wps">
            <w:drawing>
              <wp:anchor distT="0" distB="0" distL="114300" distR="114300" simplePos="0" relativeHeight="252367872" behindDoc="0" locked="0" layoutInCell="1" allowOverlap="1" wp14:anchorId="726C7B36" wp14:editId="46BFC9F7">
                <wp:simplePos x="0" y="0"/>
                <wp:positionH relativeFrom="column">
                  <wp:posOffset>489585</wp:posOffset>
                </wp:positionH>
                <wp:positionV relativeFrom="paragraph">
                  <wp:posOffset>3427730</wp:posOffset>
                </wp:positionV>
                <wp:extent cx="228600" cy="301625"/>
                <wp:effectExtent l="0" t="0" r="0" b="3175"/>
                <wp:wrapNone/>
                <wp:docPr id="129" name="Pfeil nach unten 205"/>
                <wp:cNvGraphicFramePr/>
                <a:graphic xmlns:a="http://schemas.openxmlformats.org/drawingml/2006/main">
                  <a:graphicData uri="http://schemas.microsoft.com/office/word/2010/wordprocessingShape">
                    <wps:wsp>
                      <wps:cNvSpPr/>
                      <wps:spPr>
                        <a:xfrm>
                          <a:off x="0" y="0"/>
                          <a:ext cx="228600" cy="301625"/>
                        </a:xfrm>
                        <a:prstGeom prst="downArrow">
                          <a:avLst/>
                        </a:prstGeom>
                        <a:solidFill>
                          <a:schemeClr val="accent6">
                            <a:lumMod val="60000"/>
                            <a:lumOff val="40000"/>
                          </a:schemeClr>
                        </a:solidFill>
                        <a:ln>
                          <a:noFill/>
                        </a:ln>
                      </wps:spPr>
                      <wps:style>
                        <a:lnRef idx="2">
                          <a:schemeClr val="accent6"/>
                        </a:lnRef>
                        <a:fillRef idx="1">
                          <a:schemeClr val="lt1"/>
                        </a:fillRef>
                        <a:effectRef idx="0">
                          <a:schemeClr val="accent6"/>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205" o:spid="_x0000_s1026" type="#_x0000_t67" style="position:absolute;margin-left:38.55pt;margin-top:269.9pt;width:18pt;height:23.75pt;z-index:252367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" adj="13415" fillcolor="#fabf8f [1945]" stroked="f" strokeweight="2pt"/>
            </w:pict>
          </mc:Fallback>
        </mc:AlternateContent>
      </w:r>
      <w:r w:rsidR="00B6238A" w:rsidRPr="00B6238A">
        <w:rPr>
          <w:noProof/>
          <w:lang w:eastAsia="de-DE"/>
        </w:rPr>
        <mc:AlternateContent>
          <mc:Choice Requires="wps">
            <w:drawing>
              <wp:anchor distT="0" distB="0" distL="114300" distR="114300" simplePos="0" relativeHeight="252366848" behindDoc="0" locked="0" layoutInCell="1" allowOverlap="1" wp14:anchorId="46B3F29B" wp14:editId="006EF10A">
                <wp:simplePos x="0" y="0"/>
                <wp:positionH relativeFrom="column">
                  <wp:posOffset>489585</wp:posOffset>
                </wp:positionH>
                <wp:positionV relativeFrom="paragraph">
                  <wp:posOffset>2190115</wp:posOffset>
                </wp:positionV>
                <wp:extent cx="228600" cy="301625"/>
                <wp:effectExtent l="0" t="0" r="0" b="3175"/>
                <wp:wrapNone/>
                <wp:docPr id="128" name="Pfeil nach unten 204"/>
                <wp:cNvGraphicFramePr/>
                <a:graphic xmlns:a="http://schemas.openxmlformats.org/drawingml/2006/main">
                  <a:graphicData uri="http://schemas.microsoft.com/office/word/2010/wordprocessingShape">
                    <wps:wsp>
                      <wps:cNvSpPr/>
                      <wps:spPr>
                        <a:xfrm>
                          <a:off x="0" y="0"/>
                          <a:ext cx="228600" cy="301625"/>
                        </a:xfrm>
                        <a:prstGeom prst="downArrow">
                          <a:avLst/>
                        </a:prstGeom>
                        <a:solidFill>
                          <a:schemeClr val="accent6">
                            <a:lumMod val="60000"/>
                            <a:lumOff val="40000"/>
                          </a:schemeClr>
                        </a:solidFill>
                        <a:ln>
                          <a:noFill/>
                        </a:ln>
                      </wps:spPr>
                      <wps:style>
                        <a:lnRef idx="2">
                          <a:schemeClr val="accent6"/>
                        </a:lnRef>
                        <a:fillRef idx="1">
                          <a:schemeClr val="lt1"/>
                        </a:fillRef>
                        <a:effectRef idx="0">
                          <a:schemeClr val="accent6"/>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204" o:spid="_x0000_s1026" type="#_x0000_t67" style="position:absolute;margin-left:38.55pt;margin-top:172.45pt;width:18pt;height:23.75pt;z-index:252366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" adj="13415" fillcolor="#fabf8f [1945]" stroked="f" strokeweight="2pt"/>
            </w:pict>
          </mc:Fallback>
        </mc:AlternateContent>
      </w:r>
      <w:r w:rsidR="00B6238A" w:rsidRPr="00B6238A">
        <w:rPr>
          <w:noProof/>
          <w:lang w:eastAsia="de-DE"/>
        </w:rPr>
        <mc:AlternateContent>
          <mc:Choice Requires="wps">
            <w:drawing>
              <wp:anchor distT="0" distB="0" distL="114300" distR="114300" simplePos="0" relativeHeight="252365824" behindDoc="0" locked="0" layoutInCell="1" allowOverlap="1" wp14:anchorId="3B21C01C" wp14:editId="18D3C3D9">
                <wp:simplePos x="0" y="0"/>
                <wp:positionH relativeFrom="column">
                  <wp:posOffset>489585</wp:posOffset>
                </wp:positionH>
                <wp:positionV relativeFrom="paragraph">
                  <wp:posOffset>953135</wp:posOffset>
                </wp:positionV>
                <wp:extent cx="228600" cy="301625"/>
                <wp:effectExtent l="0" t="0" r="0" b="3175"/>
                <wp:wrapNone/>
                <wp:docPr id="127" name="Pfeil nach unten 203"/>
                <wp:cNvGraphicFramePr/>
                <a:graphic xmlns:a="http://schemas.openxmlformats.org/drawingml/2006/main">
                  <a:graphicData uri="http://schemas.microsoft.com/office/word/2010/wordprocessingShape">
                    <wps:wsp>
                      <wps:cNvSpPr/>
                      <wps:spPr>
                        <a:xfrm>
                          <a:off x="0" y="0"/>
                          <a:ext cx="228600" cy="301625"/>
                        </a:xfrm>
                        <a:prstGeom prst="downArrow">
                          <a:avLst/>
                        </a:prstGeom>
                        <a:solidFill>
                          <a:schemeClr val="accent6">
                            <a:lumMod val="60000"/>
                            <a:lumOff val="40000"/>
                          </a:schemeClr>
                        </a:solidFill>
                        <a:ln>
                          <a:noFill/>
                        </a:ln>
                      </wps:spPr>
                      <wps:style>
                        <a:lnRef idx="2">
                          <a:schemeClr val="accent6"/>
                        </a:lnRef>
                        <a:fillRef idx="1">
                          <a:schemeClr val="lt1"/>
                        </a:fillRef>
                        <a:effectRef idx="0">
                          <a:schemeClr val="accent6"/>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203" o:spid="_x0000_s1026" type="#_x0000_t67" style="position:absolute;margin-left:38.55pt;margin-top:75.05pt;width:18pt;height:23.75pt;z-index:252365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" adj="13415" fillcolor="#fabf8f [1945]" stroked="f" strokeweight="2pt"/>
            </w:pict>
          </mc:Fallback>
        </mc:AlternateContent>
      </w:r>
      <w:r w:rsidR="00B6238A" w:rsidRPr="00B6238A">
        <w:rPr>
          <w:noProof/>
          <w:lang w:eastAsia="de-DE"/>
        </w:rPr>
        <mc:AlternateContent>
          <mc:Choice Requires="wps">
            <w:drawing>
              <wp:anchor distT="0" distB="0" distL="114300" distR="114300" simplePos="0" relativeHeight="252364800" behindDoc="0" locked="0" layoutInCell="1" allowOverlap="1" wp14:anchorId="0F0D1A53" wp14:editId="04B7A85D">
                <wp:simplePos x="0" y="0"/>
                <wp:positionH relativeFrom="column">
                  <wp:posOffset>-95885</wp:posOffset>
                </wp:positionH>
                <wp:positionV relativeFrom="paragraph">
                  <wp:posOffset>3890645</wp:posOffset>
                </wp:positionV>
                <wp:extent cx="1400175" cy="645795"/>
                <wp:effectExtent l="0" t="0" r="28575" b="10795"/>
                <wp:wrapNone/>
                <wp:docPr id="106" name="Text Box 2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175" cy="645795"/>
                        </a:xfrm>
                        <a:prstGeom prst="rect">
                          <a:avLst/>
                        </a:prstGeom>
                        <a:solidFill>
                          <a:srgbClr val="FFFFFF"/>
                        </a:solidFill>
                        <a:ln w="9525">
                          <a:solidFill>
                            <a:srgbClr val="000000"/>
                          </a:solidFill>
                          <a:miter lim="800000"/>
                          <a:headEnd/>
                          <a:tailEnd/>
                        </a:ln>
                      </wps:spPr>
                      <wps:txbx>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Bauteile erkennen</w:t>
                            </w:r>
                          </w:p>
                          <w:p w:rsidR="00BF50F8" w:rsidRDefault="00BF50F8" w:rsidP="00B6238A">
                            <w:pPr>
                              <w:pStyle w:val="StandardWeb"/>
                              <w:kinsoku w:val="0"/>
                              <w:overflowPunct w:val="0"/>
                              <w:spacing w:before="0" w:beforeAutospacing="0" w:after="0" w:afterAutospacing="0"/>
                              <w:jc w:val="center"/>
                              <w:textAlignment w:val="baseline"/>
                            </w:pPr>
                            <w:r>
                              <w:rPr>
                                <w:rFonts w:ascii="Source Sans Pro" w:eastAsia="Calibri" w:hAnsi="Source Sans Pro" w:cs="Arial"/>
                                <w:color w:val="000000" w:themeColor="text1"/>
                                <w:kern w:val="24"/>
                              </w:rPr>
                              <w:t>Bauteile besti</w:t>
                            </w:r>
                            <w:r>
                              <w:rPr>
                                <w:rFonts w:ascii="Source Sans Pro" w:eastAsia="Calibri" w:hAnsi="Source Sans Pro" w:cs="Arial"/>
                                <w:color w:val="000000" w:themeColor="text1"/>
                                <w:kern w:val="24"/>
                              </w:rPr>
                              <w:t>m</w:t>
                            </w:r>
                            <w:r>
                              <w:rPr>
                                <w:rFonts w:ascii="Source Sans Pro" w:eastAsia="Calibri" w:hAnsi="Source Sans Pro" w:cs="Arial"/>
                                <w:color w:val="000000" w:themeColor="text1"/>
                                <w:kern w:val="24"/>
                              </w:rPr>
                              <w:t>men</w:t>
                            </w:r>
                          </w:p>
                        </w:txbxContent>
                      </wps:txbx>
                      <wps:bodyPr vert="horz" wrap="square" lIns="91440" tIns="45720" rIns="91440" bIns="45720" numCol="1" anchor="t" anchorCtr="0" compatLnSpc="1">
                        <a:prstTxWarp prst="textNoShape">
                          <a:avLst/>
                        </a:prstTxWarp>
                        <a:spAutoFit/>
                      </wps:bodyPr>
                    </wps:wsp>
                  </a:graphicData>
                </a:graphic>
              </wp:anchor>
            </w:drawing>
          </mc:Choice>
          <mc:Fallback>
            <w:pict>
              <v:shape id="Text Box 237" o:spid="_x0000_s1050" type="#_x0000_t202" style="position:absolute;margin-left:-7.55pt;margin-top:306.35pt;width:110.25pt;height:50.85pt;z-index:252364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">
                <v:textbox style="mso-fit-shape-to-text:t">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Bauteile erkennen</w:t>
                      </w:r>
                    </w:p>
                    <w:p w:rsidR="00BF50F8" w:rsidRDefault="00BF50F8" w:rsidP="00B6238A">
                      <w:pPr>
                        <w:pStyle w:val="StandardWeb"/>
                        <w:kinsoku w:val="0"/>
                        <w:overflowPunct w:val="0"/>
                        <w:spacing w:before="0" w:beforeAutospacing="0" w:after="0" w:afterAutospacing="0"/>
                        <w:jc w:val="center"/>
                        <w:textAlignment w:val="baseline"/>
                      </w:pPr>
                      <w:r>
                        <w:rPr>
                          <w:rFonts w:ascii="Source Sans Pro" w:eastAsia="Calibri" w:hAnsi="Source Sans Pro" w:cs="Arial"/>
                          <w:color w:val="000000" w:themeColor="text1"/>
                          <w:kern w:val="24"/>
                        </w:rPr>
                        <w:t>Bauteile besti</w:t>
                      </w:r>
                      <w:r>
                        <w:rPr>
                          <w:rFonts w:ascii="Source Sans Pro" w:eastAsia="Calibri" w:hAnsi="Source Sans Pro" w:cs="Arial"/>
                          <w:color w:val="000000" w:themeColor="text1"/>
                          <w:kern w:val="24"/>
                        </w:rPr>
                        <w:t>m</w:t>
                      </w:r>
                      <w:r>
                        <w:rPr>
                          <w:rFonts w:ascii="Source Sans Pro" w:eastAsia="Calibri" w:hAnsi="Source Sans Pro" w:cs="Arial"/>
                          <w:color w:val="000000" w:themeColor="text1"/>
                          <w:kern w:val="24"/>
                        </w:rPr>
                        <w:t>men</w:t>
                      </w:r>
                    </w:p>
                  </w:txbxContent>
                </v:textbox>
              </v:shape>
            </w:pict>
          </mc:Fallback>
        </mc:AlternateContent>
      </w:r>
      <w:r w:rsidR="00B6238A" w:rsidRPr="00B6238A">
        <w:rPr>
          <w:noProof/>
          <w:lang w:eastAsia="de-DE"/>
        </w:rPr>
        <mc:AlternateContent>
          <mc:Choice Requires="wps">
            <w:drawing>
              <wp:anchor distT="0" distB="0" distL="114300" distR="114300" simplePos="0" relativeHeight="252362752" behindDoc="0" locked="0" layoutInCell="1" allowOverlap="1" wp14:anchorId="14C2B2D5" wp14:editId="0C534DF4">
                <wp:simplePos x="0" y="0"/>
                <wp:positionH relativeFrom="column">
                  <wp:posOffset>-95885</wp:posOffset>
                </wp:positionH>
                <wp:positionV relativeFrom="paragraph">
                  <wp:posOffset>2588260</wp:posOffset>
                </wp:positionV>
                <wp:extent cx="1400175" cy="645795"/>
                <wp:effectExtent l="0" t="0" r="28575" b="10795"/>
                <wp:wrapNone/>
                <wp:docPr id="105" name="Text Box 2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175" cy="645795"/>
                        </a:xfrm>
                        <a:prstGeom prst="rect">
                          <a:avLst/>
                        </a:prstGeom>
                        <a:solidFill>
                          <a:srgbClr val="FFFFFF"/>
                        </a:solidFill>
                        <a:ln w="9525">
                          <a:solidFill>
                            <a:srgbClr val="000000"/>
                          </a:solidFill>
                          <a:miter lim="800000"/>
                          <a:headEnd/>
                          <a:tailEnd/>
                        </a:ln>
                      </wps:spPr>
                      <wps:txbx>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Grundbegriffe:</w:t>
                            </w:r>
                          </w:p>
                          <w:p w:rsidR="00BF50F8" w:rsidRDefault="00BF50F8" w:rsidP="00B6238A">
                            <w:pPr>
                              <w:pStyle w:val="StandardWeb"/>
                              <w:kinsoku w:val="0"/>
                              <w:overflowPunct w:val="0"/>
                              <w:spacing w:before="0" w:beforeAutospacing="0" w:after="0" w:afterAutospacing="0"/>
                              <w:jc w:val="center"/>
                              <w:textAlignment w:val="baseline"/>
                            </w:pPr>
                            <w:r>
                              <w:rPr>
                                <w:rFonts w:ascii="Source Sans Pro" w:eastAsia="Calibri" w:hAnsi="Source Sans Pro" w:cs="Arial"/>
                                <w:color w:val="000000" w:themeColor="text1"/>
                                <w:kern w:val="24"/>
                              </w:rPr>
                              <w:t xml:space="preserve">Spannung, Strom, </w:t>
                            </w:r>
                          </w:p>
                          <w:p w:rsidR="00BF50F8" w:rsidRDefault="00BF50F8" w:rsidP="00B6238A">
                            <w:pPr>
                              <w:pStyle w:val="StandardWeb"/>
                              <w:kinsoku w:val="0"/>
                              <w:overflowPunct w:val="0"/>
                              <w:spacing w:before="0" w:beforeAutospacing="0" w:after="0" w:afterAutospacing="0"/>
                              <w:jc w:val="center"/>
                              <w:textAlignment w:val="baseline"/>
                            </w:pPr>
                            <w:r>
                              <w:rPr>
                                <w:rFonts w:ascii="Source Sans Pro" w:eastAsia="Calibri" w:hAnsi="Source Sans Pro" w:cs="Arial"/>
                                <w:color w:val="000000" w:themeColor="text1"/>
                                <w:kern w:val="24"/>
                              </w:rPr>
                              <w:t>Widerstand…</w:t>
                            </w:r>
                          </w:p>
                        </w:txbxContent>
                      </wps:txbx>
                      <wps:bodyPr vert="horz" wrap="square" lIns="91440" tIns="45720" rIns="91440" bIns="45720" numCol="1" anchor="t" anchorCtr="0" compatLnSpc="1">
                        <a:prstTxWarp prst="textNoShape">
                          <a:avLst/>
                        </a:prstTxWarp>
                        <a:spAutoFit/>
                      </wps:bodyPr>
                    </wps:wsp>
                  </a:graphicData>
                </a:graphic>
              </wp:anchor>
            </w:drawing>
          </mc:Choice>
          <mc:Fallback>
            <w:pict>
              <v:shape id="Text Box 235" o:spid="_x0000_s1051" type="#_x0000_t202" style="position:absolute;margin-left:-7.55pt;margin-top:203.8pt;width:110.25pt;height:50.85pt;z-index:252362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">
                <v:textbox style="mso-fit-shape-to-text:t">
                  <w:txbxContent>
                    <w:p w:rsidR="00BF50F8" w:rsidRDefault="00BF50F8" w:rsidP="00B6238A">
                      <w:pPr>
                        <w:pStyle w:val="StandardWeb"/>
                        <w:spacing w:before="0" w:beforeAutospacing="0" w:after="0" w:afterAutospacing="0"/>
                        <w:jc w:val="center"/>
                        <w:textAlignment w:val="baseline"/>
                      </w:pPr>
                      <w:r>
                        <w:rPr>
                          <w:rFonts w:ascii="Source Sans Pro" w:eastAsia="Calibri" w:hAnsi="Source Sans Pro" w:cs="Arial"/>
                          <w:color w:val="000000" w:themeColor="text1"/>
                          <w:kern w:val="24"/>
                        </w:rPr>
                        <w:t>Grundbegriffe:</w:t>
                      </w:r>
                    </w:p>
                    <w:p w:rsidR="00BF50F8" w:rsidRDefault="00BF50F8" w:rsidP="00B6238A">
                      <w:pPr>
                        <w:pStyle w:val="StandardWeb"/>
                        <w:kinsoku w:val="0"/>
                        <w:overflowPunct w:val="0"/>
                        <w:spacing w:before="0" w:beforeAutospacing="0" w:after="0" w:afterAutospacing="0"/>
                        <w:jc w:val="center"/>
                        <w:textAlignment w:val="baseline"/>
                      </w:pPr>
                      <w:r>
                        <w:rPr>
                          <w:rFonts w:ascii="Source Sans Pro" w:eastAsia="Calibri" w:hAnsi="Source Sans Pro" w:cs="Arial"/>
                          <w:color w:val="000000" w:themeColor="text1"/>
                          <w:kern w:val="24"/>
                        </w:rPr>
                        <w:t xml:space="preserve">Spannung, Strom, </w:t>
                      </w:r>
                    </w:p>
                    <w:p w:rsidR="00BF50F8" w:rsidRDefault="00BF50F8" w:rsidP="00B6238A">
                      <w:pPr>
                        <w:pStyle w:val="StandardWeb"/>
                        <w:kinsoku w:val="0"/>
                        <w:overflowPunct w:val="0"/>
                        <w:spacing w:before="0" w:beforeAutospacing="0" w:after="0" w:afterAutospacing="0"/>
                        <w:jc w:val="center"/>
                        <w:textAlignment w:val="baseline"/>
                      </w:pPr>
                      <w:r>
                        <w:rPr>
                          <w:rFonts w:ascii="Source Sans Pro" w:eastAsia="Calibri" w:hAnsi="Source Sans Pro" w:cs="Arial"/>
                          <w:color w:val="000000" w:themeColor="text1"/>
                          <w:kern w:val="24"/>
                        </w:rPr>
                        <w:t>Widerstand…</w:t>
                      </w:r>
                    </w:p>
                  </w:txbxContent>
                </v:textbox>
              </v:shape>
            </w:pict>
          </mc:Fallback>
        </mc:AlternateContent>
      </w:r>
      <w:r w:rsidR="00B6238A" w:rsidRPr="00B6238A">
        <w:rPr>
          <w:noProof/>
          <w:lang w:eastAsia="de-DE"/>
        </w:rPr>
        <mc:AlternateContent>
          <mc:Choice Requires="wps">
            <w:drawing>
              <wp:anchor distT="0" distB="0" distL="114300" distR="114300" simplePos="0" relativeHeight="252360704" behindDoc="0" locked="0" layoutInCell="1" allowOverlap="1" wp14:anchorId="72E2426F" wp14:editId="6D1B9063">
                <wp:simplePos x="0" y="0"/>
                <wp:positionH relativeFrom="column">
                  <wp:posOffset>-95885</wp:posOffset>
                </wp:positionH>
                <wp:positionV relativeFrom="paragraph">
                  <wp:posOffset>1491615</wp:posOffset>
                </wp:positionV>
                <wp:extent cx="1400175" cy="461645"/>
                <wp:effectExtent l="0" t="0" r="28575" b="12065"/>
                <wp:wrapNone/>
                <wp:docPr id="99" name="Text Box 2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0175" cy="461645"/>
                        </a:xfrm>
                        <a:prstGeom prst="rect">
                          <a:avLst/>
                        </a:prstGeom>
                        <a:solidFill>
                          <a:srgbClr val="FFFFFF"/>
                        </a:solidFill>
                        <a:ln w="9525">
                          <a:solidFill>
                            <a:srgbClr val="000000"/>
                          </a:solidFill>
                          <a:miter lim="800000"/>
                          <a:headEnd/>
                          <a:tailEnd/>
                        </a:ln>
                      </wps:spPr>
                      <wps:txbx>
                        <w:txbxContent>
                          <w:p w:rsidR="00BF50F8" w:rsidRDefault="00BF50F8" w:rsidP="00B6238A">
                            <w:pPr>
                              <w:pStyle w:val="StandardWeb"/>
                              <w:spacing w:before="0" w:beforeAutospacing="0" w:after="0" w:afterAutospacing="0"/>
                              <w:textAlignment w:val="baseline"/>
                            </w:pPr>
                            <w:r>
                              <w:rPr>
                                <w:rFonts w:ascii="Source Sans Pro" w:eastAsia="Calibri" w:hAnsi="Source Sans Pro" w:cs="Arial"/>
                                <w:color w:val="000000" w:themeColor="text1"/>
                                <w:kern w:val="24"/>
                              </w:rPr>
                              <w:t>einfacher  Stro</w:t>
                            </w:r>
                            <w:r>
                              <w:rPr>
                                <w:rFonts w:ascii="Source Sans Pro" w:eastAsia="Calibri" w:hAnsi="Source Sans Pro" w:cs="Arial"/>
                                <w:color w:val="000000" w:themeColor="text1"/>
                                <w:kern w:val="24"/>
                              </w:rPr>
                              <w:t>m</w:t>
                            </w:r>
                            <w:r>
                              <w:rPr>
                                <w:rFonts w:ascii="Source Sans Pro" w:eastAsia="Calibri" w:hAnsi="Source Sans Pro" w:cs="Arial"/>
                                <w:color w:val="000000" w:themeColor="text1"/>
                                <w:kern w:val="24"/>
                              </w:rPr>
                              <w:t>kreis</w:t>
                            </w:r>
                          </w:p>
                        </w:txbxContent>
                      </wps:txbx>
                      <wps:bodyPr vert="horz" wrap="square" lIns="91440" tIns="45720" rIns="91440" bIns="45720" numCol="1" anchor="t" anchorCtr="0" compatLnSpc="1">
                        <a:prstTxWarp prst="textNoShape">
                          <a:avLst/>
                        </a:prstTxWarp>
                        <a:spAutoFit/>
                      </wps:bodyPr>
                    </wps:wsp>
                  </a:graphicData>
                </a:graphic>
              </wp:anchor>
            </w:drawing>
          </mc:Choice>
          <mc:Fallback>
            <w:pict>
              <v:shape id="Text Box 238" o:spid="_x0000_s1052" type="#_x0000_t202" style="position:absolute;margin-left:-7.55pt;margin-top:117.45pt;width:110.25pt;height:36.35pt;z-index:25236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">
                <v:textbox style="mso-fit-shape-to-text:t">
                  <w:txbxContent>
                    <w:p w:rsidR="00BF50F8" w:rsidRDefault="00BF50F8" w:rsidP="00B6238A">
                      <w:pPr>
                        <w:pStyle w:val="StandardWeb"/>
                        <w:spacing w:before="0" w:beforeAutospacing="0" w:after="0" w:afterAutospacing="0"/>
                        <w:textAlignment w:val="baseline"/>
                      </w:pPr>
                      <w:r>
                        <w:rPr>
                          <w:rFonts w:ascii="Source Sans Pro" w:eastAsia="Calibri" w:hAnsi="Source Sans Pro" w:cs="Arial"/>
                          <w:color w:val="000000" w:themeColor="text1"/>
                          <w:kern w:val="24"/>
                        </w:rPr>
                        <w:t>einfacher  Stro</w:t>
                      </w:r>
                      <w:r>
                        <w:rPr>
                          <w:rFonts w:ascii="Source Sans Pro" w:eastAsia="Calibri" w:hAnsi="Source Sans Pro" w:cs="Arial"/>
                          <w:color w:val="000000" w:themeColor="text1"/>
                          <w:kern w:val="24"/>
                        </w:rPr>
                        <w:t>m</w:t>
                      </w:r>
                      <w:r>
                        <w:rPr>
                          <w:rFonts w:ascii="Source Sans Pro" w:eastAsia="Calibri" w:hAnsi="Source Sans Pro" w:cs="Arial"/>
                          <w:color w:val="000000" w:themeColor="text1"/>
                          <w:kern w:val="24"/>
                        </w:rPr>
                        <w:t>kreis</w:t>
                      </w:r>
                    </w:p>
                  </w:txbxContent>
                </v:textbox>
              </v:shape>
            </w:pict>
          </mc:Fallback>
        </mc:AlternateContent>
      </w:r>
      <w:r w:rsidR="00B6238A" w:rsidRPr="00B6238A">
        <w:rPr>
          <w:noProof/>
          <w:lang w:eastAsia="de-DE"/>
        </w:rPr>
        <w:drawing>
          <wp:anchor distT="0" distB="0" distL="114300" distR="114300" simplePos="0" relativeHeight="252350464" behindDoc="0" locked="0" layoutInCell="1" allowOverlap="1" wp14:anchorId="22188118" wp14:editId="211D39D5">
            <wp:simplePos x="0" y="0"/>
            <wp:positionH relativeFrom="column">
              <wp:posOffset>-95885</wp:posOffset>
            </wp:positionH>
            <wp:positionV relativeFrom="paragraph">
              <wp:posOffset>480695</wp:posOffset>
            </wp:positionV>
            <wp:extent cx="1219200" cy="333375"/>
            <wp:effectExtent l="0" t="0" r="0" b="9525"/>
            <wp:wrapNone/>
            <wp:docPr id="3334" name="Grafik 1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4" name="Grafik 149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219200" cy="333375"/>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C0345E" w:rsidRPr="00B51DE9" w:rsidTr="00065885">
        <w:trPr>
          <w:trHeight w:val="523"/>
        </w:trPr>
        <w:tc>
          <w:tcPr>
            <w:tcW w:w="3119" w:type="dxa"/>
            <w:tcBorders>
              <w:left w:val="single" w:sz="4" w:space="0" w:color="auto"/>
              <w:bottom w:val="single" w:sz="4" w:space="0" w:color="auto"/>
              <w:right w:val="single" w:sz="4" w:space="0" w:color="auto"/>
            </w:tcBorders>
            <w:shd w:val="clear" w:color="auto" w:fill="D9D9D9"/>
            <w:hideMark/>
          </w:tcPr>
          <w:p w:rsidR="00C0345E" w:rsidRDefault="00C0345E" w:rsidP="00065885">
            <w:pPr>
              <w:pStyle w:val="Tabelle6pt"/>
              <w:rPr>
                <w:color w:val="000000"/>
              </w:rPr>
            </w:pPr>
            <w:r>
              <w:lastRenderedPageBreak/>
              <w:br w:type="page"/>
            </w:r>
            <w:r>
              <w:br w:type="page"/>
              <w:t>Lernfeld</w:t>
            </w:r>
          </w:p>
          <w:p w:rsidR="00C0345E" w:rsidRDefault="00C0345E" w:rsidP="00065885">
            <w:pPr>
              <w:pStyle w:val="TabelleKopflinks"/>
            </w:pPr>
            <w:r>
              <w:t>LF 1</w:t>
            </w:r>
            <w:r w:rsidR="000C4B57">
              <w:t xml:space="preserve"> </w:t>
            </w:r>
          </w:p>
        </w:tc>
        <w:tc>
          <w:tcPr>
            <w:tcW w:w="4229" w:type="dxa"/>
            <w:gridSpan w:val="2"/>
            <w:tcBorders>
              <w:left w:val="single" w:sz="4" w:space="0" w:color="auto"/>
              <w:bottom w:val="single" w:sz="4" w:space="0" w:color="auto"/>
              <w:right w:val="single" w:sz="4" w:space="0" w:color="auto"/>
            </w:tcBorders>
            <w:shd w:val="clear" w:color="auto" w:fill="D9D9D9"/>
            <w:hideMark/>
          </w:tcPr>
          <w:p w:rsidR="000C4B57" w:rsidRDefault="00C0345E" w:rsidP="000C4B57">
            <w:pPr>
              <w:pStyle w:val="Tabelle6pt"/>
            </w:pPr>
            <w:r>
              <w:t>Titel</w:t>
            </w:r>
          </w:p>
          <w:p w:rsidR="00C0345E" w:rsidRPr="000C4B57" w:rsidRDefault="001B2F30" w:rsidP="000C4B57">
            <w:pPr>
              <w:pStyle w:val="Kopf8pt"/>
              <w:rPr>
                <w:b/>
                <w:color w:val="000000"/>
                <w:sz w:val="20"/>
              </w:rPr>
            </w:pPr>
            <w:r>
              <w:rPr>
                <w:b/>
                <w:sz w:val="20"/>
              </w:rPr>
              <w:t>LED-</w:t>
            </w:r>
            <w:r w:rsidR="00863366" w:rsidRPr="000C4B57">
              <w:rPr>
                <w:b/>
                <w:sz w:val="20"/>
              </w:rPr>
              <w:t>Blinklicht</w:t>
            </w:r>
            <w:r w:rsidR="000C4B57" w:rsidRPr="000C4B57">
              <w:rPr>
                <w:b/>
                <w:sz w:val="20"/>
              </w:rPr>
              <w:t xml:space="preserve"> an</w:t>
            </w:r>
            <w:r w:rsidR="000C4B57">
              <w:rPr>
                <w:b/>
                <w:sz w:val="20"/>
              </w:rPr>
              <w:t xml:space="preserve"> einem Helikoptermodell</w:t>
            </w:r>
          </w:p>
        </w:tc>
        <w:tc>
          <w:tcPr>
            <w:tcW w:w="188" w:type="dxa"/>
            <w:vMerge w:val="restart"/>
            <w:tcBorders>
              <w:top w:val="nil"/>
              <w:left w:val="single" w:sz="4" w:space="0" w:color="auto"/>
              <w:bottom w:val="nil"/>
              <w:right w:val="single" w:sz="4" w:space="0" w:color="auto"/>
            </w:tcBorders>
            <w:shd w:val="clear" w:color="auto" w:fill="FFFFFF"/>
          </w:tcPr>
          <w:p w:rsidR="00C0345E" w:rsidRPr="004B658C" w:rsidRDefault="00C0345E" w:rsidP="000658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47095" w:rsidRDefault="00A47095" w:rsidP="000C4B57">
            <w:pPr>
              <w:pStyle w:val="TabelleKopfmitte"/>
              <w:rPr>
                <w:rFonts w:eastAsia="Calibri"/>
              </w:rPr>
            </w:pPr>
          </w:p>
          <w:p w:rsidR="00C0345E" w:rsidRPr="00B51DE9" w:rsidRDefault="00AA1945" w:rsidP="000C4B57">
            <w:pPr>
              <w:pStyle w:val="TabelleKopfmitte"/>
              <w:rPr>
                <w:rFonts w:eastAsia="Calibri"/>
              </w:rPr>
            </w:pPr>
            <w:r>
              <w:rPr>
                <w:rFonts w:eastAsia="Calibri"/>
              </w:rPr>
              <w:t>ET</w:t>
            </w:r>
            <w:r w:rsidR="001E5961">
              <w:rPr>
                <w:rFonts w:eastAsia="Calibri"/>
              </w:rPr>
              <w:t>1.01</w:t>
            </w:r>
          </w:p>
        </w:tc>
      </w:tr>
      <w:tr w:rsidR="00C0345E" w:rsidRPr="00B51DE9" w:rsidTr="00065885">
        <w:tc>
          <w:tcPr>
            <w:tcW w:w="7348" w:type="dxa"/>
            <w:gridSpan w:val="3"/>
            <w:tcBorders>
              <w:left w:val="single" w:sz="4" w:space="0" w:color="auto"/>
              <w:bottom w:val="single" w:sz="4" w:space="0" w:color="auto"/>
              <w:right w:val="single" w:sz="4" w:space="0" w:color="auto"/>
            </w:tcBorders>
            <w:hideMark/>
          </w:tcPr>
          <w:p w:rsidR="00C0345E" w:rsidRPr="004B658C" w:rsidRDefault="00C0345E" w:rsidP="00065885">
            <w:pPr>
              <w:pStyle w:val="Tabelle6pt"/>
            </w:pPr>
            <w:r>
              <w:t>Kompetenzbereiche:</w:t>
            </w:r>
            <w:r w:rsidR="000C4B57">
              <w:t xml:space="preserve"> </w:t>
            </w:r>
          </w:p>
          <w:p w:rsidR="001B2F30" w:rsidRDefault="001B2F30" w:rsidP="001B2F30">
            <w:pPr>
              <w:pStyle w:val="Kopf8ptafz"/>
            </w:pPr>
            <w:r>
              <w:t>Arbeitsplatz einrichten und Arbeitsablauf planen</w:t>
            </w:r>
          </w:p>
          <w:p w:rsidR="001B2F30" w:rsidRDefault="001B2F30" w:rsidP="001B2F30">
            <w:pPr>
              <w:pStyle w:val="Kopf8ptafz"/>
            </w:pPr>
            <w:r>
              <w:t>Material und Bauelemente auswählen</w:t>
            </w:r>
          </w:p>
          <w:p w:rsidR="001B2F30" w:rsidRDefault="001B2F30" w:rsidP="001B2F30">
            <w:pPr>
              <w:pStyle w:val="Kopf8ptafz"/>
            </w:pPr>
            <w:r>
              <w:t>Werkzeuge und Messgeräte einsetzen</w:t>
            </w:r>
          </w:p>
          <w:p w:rsidR="001B2F30" w:rsidRDefault="001B2F30" w:rsidP="00EF4361">
            <w:pPr>
              <w:pStyle w:val="Kopf8ptafz"/>
              <w:jc w:val="both"/>
            </w:pPr>
            <w:r>
              <w:t>Pläne anwenden und Schaltungen aufbauen</w:t>
            </w:r>
          </w:p>
        </w:tc>
        <w:tc>
          <w:tcPr>
            <w:tcW w:w="188" w:type="dxa"/>
            <w:vMerge/>
            <w:tcBorders>
              <w:left w:val="single" w:sz="4" w:space="0" w:color="auto"/>
              <w:bottom w:val="nil"/>
              <w:right w:val="nil"/>
            </w:tcBorders>
            <w:vAlign w:val="center"/>
            <w:hideMark/>
          </w:tcPr>
          <w:p w:rsidR="00C0345E" w:rsidRDefault="00C0345E" w:rsidP="000658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C2152" w:rsidRPr="00B51DE9" w:rsidTr="00DC2152">
              <w:trPr>
                <w:trHeight w:val="284"/>
              </w:trPr>
              <w:tc>
                <w:tcPr>
                  <w:tcW w:w="2090" w:type="dxa"/>
                  <w:shd w:val="clear" w:color="auto" w:fill="D9D9D9" w:themeFill="background1" w:themeFillShade="D9"/>
                </w:tcPr>
                <w:p w:rsidR="00DC2152" w:rsidRPr="00B51DE9" w:rsidRDefault="00DC2152" w:rsidP="00DC2152">
                  <w:pPr>
                    <w:pStyle w:val="TabelleKopfmitte"/>
                  </w:pPr>
                  <w:proofErr w:type="spellStart"/>
                  <w:r w:rsidRPr="00B51DE9">
                    <w:t>LernPROJEKT</w:t>
                  </w:r>
                  <w:proofErr w:type="spellEnd"/>
                </w:p>
              </w:tc>
            </w:tr>
            <w:tr w:rsidR="00DC2152" w:rsidRPr="00B51DE9" w:rsidTr="00DC2152">
              <w:trPr>
                <w:trHeight w:val="284"/>
              </w:trPr>
              <w:tc>
                <w:tcPr>
                  <w:tcW w:w="2090" w:type="dxa"/>
                  <w:tcBorders>
                    <w:bottom w:val="single" w:sz="4" w:space="0" w:color="auto"/>
                  </w:tcBorders>
                </w:tcPr>
                <w:p w:rsidR="00DC2152" w:rsidRPr="00B51DE9" w:rsidRDefault="00DC2152" w:rsidP="00DC2152">
                  <w:pPr>
                    <w:pStyle w:val="Textkrpermitte"/>
                  </w:pPr>
                  <w:proofErr w:type="spellStart"/>
                  <w:r w:rsidRPr="00B51DE9">
                    <w:t>LernTHEMA</w:t>
                  </w:r>
                  <w:proofErr w:type="spellEnd"/>
                </w:p>
              </w:tc>
            </w:tr>
            <w:tr w:rsidR="00DC2152" w:rsidRPr="00B51DE9" w:rsidTr="00DC2152">
              <w:trPr>
                <w:trHeight w:val="284"/>
              </w:trPr>
              <w:tc>
                <w:tcPr>
                  <w:tcW w:w="2090" w:type="dxa"/>
                  <w:tcBorders>
                    <w:bottom w:val="nil"/>
                  </w:tcBorders>
                </w:tcPr>
                <w:p w:rsidR="00DC2152" w:rsidRPr="00B51DE9" w:rsidRDefault="00DC2152" w:rsidP="00DC2152">
                  <w:pPr>
                    <w:pStyle w:val="Textkrpermitte"/>
                  </w:pPr>
                  <w:proofErr w:type="spellStart"/>
                  <w:r w:rsidRPr="00B51DE9">
                    <w:t>LernSCHRITT</w:t>
                  </w:r>
                  <w:proofErr w:type="spellEnd"/>
                </w:p>
              </w:tc>
            </w:tr>
          </w:tbl>
          <w:p w:rsidR="00C0345E" w:rsidRPr="00B51DE9" w:rsidRDefault="00C0345E" w:rsidP="00065885"/>
        </w:tc>
      </w:tr>
      <w:tr w:rsidR="00C0345E" w:rsidRPr="00B51DE9" w:rsidTr="00065885">
        <w:trPr>
          <w:trHeight w:val="149"/>
        </w:trPr>
        <w:tc>
          <w:tcPr>
            <w:tcW w:w="7348" w:type="dxa"/>
            <w:gridSpan w:val="3"/>
            <w:tcBorders>
              <w:top w:val="single" w:sz="4" w:space="0" w:color="auto"/>
              <w:left w:val="nil"/>
              <w:right w:val="nil"/>
            </w:tcBorders>
          </w:tcPr>
          <w:p w:rsidR="00C0345E" w:rsidRPr="00B51DE9" w:rsidRDefault="00C0345E" w:rsidP="00065885"/>
        </w:tc>
        <w:tc>
          <w:tcPr>
            <w:tcW w:w="196" w:type="dxa"/>
            <w:gridSpan w:val="2"/>
            <w:tcBorders>
              <w:top w:val="nil"/>
              <w:left w:val="nil"/>
              <w:right w:val="nil"/>
            </w:tcBorders>
          </w:tcPr>
          <w:p w:rsidR="00C0345E" w:rsidRPr="00B51DE9" w:rsidRDefault="00C0345E" w:rsidP="00065885"/>
        </w:tc>
        <w:tc>
          <w:tcPr>
            <w:tcW w:w="2095" w:type="dxa"/>
            <w:tcBorders>
              <w:top w:val="single" w:sz="4" w:space="0" w:color="auto"/>
              <w:left w:val="nil"/>
              <w:right w:val="nil"/>
            </w:tcBorders>
          </w:tcPr>
          <w:p w:rsidR="00C0345E" w:rsidRPr="00B51DE9" w:rsidRDefault="00C0345E" w:rsidP="00065885"/>
        </w:tc>
      </w:tr>
      <w:tr w:rsidR="00C0345E" w:rsidRPr="00B51DE9" w:rsidTr="00065885">
        <w:trPr>
          <w:trHeight w:val="443"/>
        </w:trPr>
        <w:tc>
          <w:tcPr>
            <w:tcW w:w="4818" w:type="dxa"/>
            <w:gridSpan w:val="2"/>
            <w:vMerge w:val="restart"/>
            <w:tcBorders>
              <w:left w:val="single" w:sz="4" w:space="0" w:color="auto"/>
              <w:right w:val="single" w:sz="4" w:space="0" w:color="auto"/>
            </w:tcBorders>
          </w:tcPr>
          <w:p w:rsidR="00C0345E" w:rsidRPr="004B658C" w:rsidRDefault="00C0345E" w:rsidP="00065885">
            <w:pPr>
              <w:pStyle w:val="Tabelle6pt"/>
            </w:pPr>
            <w:r>
              <w:t>Kompetenzen:</w:t>
            </w:r>
          </w:p>
          <w:p w:rsidR="00C0345E" w:rsidRDefault="00C0345E" w:rsidP="00EF4361">
            <w:pPr>
              <w:pStyle w:val="Kopf8ptafz"/>
              <w:numPr>
                <w:ilvl w:val="0"/>
                <w:numId w:val="0"/>
              </w:numPr>
              <w:ind w:left="416"/>
            </w:pPr>
          </w:p>
        </w:tc>
        <w:tc>
          <w:tcPr>
            <w:tcW w:w="4821" w:type="dxa"/>
            <w:gridSpan w:val="4"/>
            <w:tcBorders>
              <w:left w:val="single" w:sz="4" w:space="0" w:color="auto"/>
              <w:right w:val="single" w:sz="4" w:space="0" w:color="auto"/>
            </w:tcBorders>
          </w:tcPr>
          <w:p w:rsidR="00C0345E" w:rsidRDefault="00610E57" w:rsidP="00065885">
            <w:pPr>
              <w:pStyle w:val="Tabelle6pt"/>
            </w:pPr>
            <w:r>
              <w:t>Was Sie schon können sollten</w:t>
            </w:r>
            <w:r w:rsidR="00C0345E">
              <w:t>:</w:t>
            </w:r>
          </w:p>
          <w:p w:rsidR="00C0345E" w:rsidRPr="00234B66" w:rsidRDefault="00C0345E" w:rsidP="00EF4361">
            <w:pPr>
              <w:pStyle w:val="Kopf8ptafz"/>
              <w:numPr>
                <w:ilvl w:val="0"/>
                <w:numId w:val="0"/>
              </w:numPr>
            </w:pPr>
          </w:p>
        </w:tc>
      </w:tr>
      <w:tr w:rsidR="00C0345E" w:rsidRPr="00B51DE9" w:rsidTr="00065885">
        <w:trPr>
          <w:trHeight w:val="443"/>
        </w:trPr>
        <w:tc>
          <w:tcPr>
            <w:tcW w:w="4818" w:type="dxa"/>
            <w:gridSpan w:val="2"/>
            <w:vMerge/>
            <w:tcBorders>
              <w:left w:val="single" w:sz="4" w:space="0" w:color="auto"/>
              <w:right w:val="single" w:sz="4" w:space="0" w:color="auto"/>
            </w:tcBorders>
          </w:tcPr>
          <w:p w:rsidR="00C0345E" w:rsidRDefault="00C0345E" w:rsidP="00065885">
            <w:pPr>
              <w:pStyle w:val="Tabelle6pt"/>
            </w:pPr>
          </w:p>
        </w:tc>
        <w:tc>
          <w:tcPr>
            <w:tcW w:w="4821" w:type="dxa"/>
            <w:gridSpan w:val="4"/>
            <w:tcBorders>
              <w:left w:val="single" w:sz="4" w:space="0" w:color="auto"/>
              <w:right w:val="single" w:sz="4" w:space="0" w:color="auto"/>
            </w:tcBorders>
          </w:tcPr>
          <w:p w:rsidR="00C0345E" w:rsidRDefault="00C0345E" w:rsidP="00610E57">
            <w:pPr>
              <w:pStyle w:val="Tabelle6pt"/>
            </w:pPr>
          </w:p>
        </w:tc>
      </w:tr>
      <w:tr w:rsidR="00495756" w:rsidRPr="00495756" w:rsidTr="00065885">
        <w:trPr>
          <w:trHeight w:val="443"/>
        </w:trPr>
        <w:tc>
          <w:tcPr>
            <w:tcW w:w="4818" w:type="dxa"/>
            <w:gridSpan w:val="2"/>
            <w:vMerge/>
            <w:tcBorders>
              <w:left w:val="single" w:sz="4" w:space="0" w:color="auto"/>
              <w:right w:val="single" w:sz="4" w:space="0" w:color="auto"/>
            </w:tcBorders>
          </w:tcPr>
          <w:p w:rsidR="00C0345E" w:rsidRPr="00495756" w:rsidRDefault="00C0345E" w:rsidP="00065885">
            <w:pPr>
              <w:pStyle w:val="Tabelle6pt"/>
              <w:rPr>
                <w:color w:val="FF0000"/>
              </w:rPr>
            </w:pPr>
          </w:p>
        </w:tc>
        <w:tc>
          <w:tcPr>
            <w:tcW w:w="4821" w:type="dxa"/>
            <w:gridSpan w:val="4"/>
            <w:tcBorders>
              <w:left w:val="single" w:sz="4" w:space="0" w:color="auto"/>
              <w:right w:val="single" w:sz="4" w:space="0" w:color="auto"/>
            </w:tcBorders>
          </w:tcPr>
          <w:p w:rsidR="00C0345E" w:rsidRPr="00EF4361" w:rsidRDefault="00C0345E" w:rsidP="00065885">
            <w:pPr>
              <w:pStyle w:val="Tabelle6pt"/>
            </w:pPr>
            <w:r w:rsidRPr="00EF4361">
              <w:t>Wie Sie Ihr Können prüfen können:</w:t>
            </w:r>
          </w:p>
          <w:p w:rsidR="00C0345E" w:rsidRPr="00EF4361" w:rsidRDefault="004666D9" w:rsidP="00A47095">
            <w:pPr>
              <w:pStyle w:val="Kopf8ptafz"/>
            </w:pPr>
            <w:r w:rsidRPr="00EF4361">
              <w:t>Siehe Lernwegeliste oder Lernschritt ET1.01.07.01</w:t>
            </w:r>
          </w:p>
        </w:tc>
      </w:tr>
    </w:tbl>
    <w:p w:rsidR="00166801" w:rsidRPr="00AA1945" w:rsidRDefault="00690C3B" w:rsidP="00AA1945">
      <w:pPr>
        <w:pStyle w:val="berschrift1"/>
      </w:pPr>
      <w:r w:rsidRPr="00AA18D1">
        <w:rPr>
          <w:noProof/>
        </w:rPr>
        <w:drawing>
          <wp:anchor distT="0" distB="0" distL="114300" distR="114300" simplePos="0" relativeHeight="251882496" behindDoc="0" locked="0" layoutInCell="1" allowOverlap="1" wp14:anchorId="4F9E5C9C" wp14:editId="0953BABF">
            <wp:simplePos x="0" y="0"/>
            <wp:positionH relativeFrom="column">
              <wp:posOffset>4807747</wp:posOffset>
            </wp:positionH>
            <wp:positionV relativeFrom="paragraph">
              <wp:posOffset>421640</wp:posOffset>
            </wp:positionV>
            <wp:extent cx="314325" cy="314325"/>
            <wp:effectExtent l="0" t="0" r="9525" b="9525"/>
            <wp:wrapNone/>
            <wp:docPr id="1520" name="Grafik 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E5961">
        <w:t>Projektbeschreibung</w:t>
      </w:r>
      <w:r w:rsidR="00166801" w:rsidRPr="00AA1945">
        <w:t>:</w:t>
      </w:r>
      <w:r w:rsidR="00F64CA1" w:rsidRPr="00AA1945">
        <w:rPr>
          <w:noProof/>
        </w:rPr>
        <w:drawing>
          <wp:anchor distT="0" distB="0" distL="114300" distR="114300" simplePos="0" relativeHeight="251588608" behindDoc="0" locked="0" layoutInCell="0" allowOverlap="1" wp14:anchorId="30EC48C8" wp14:editId="73B0F506">
            <wp:simplePos x="0" y="0"/>
            <wp:positionH relativeFrom="rightMargin">
              <wp:posOffset>828040</wp:posOffset>
            </wp:positionH>
            <wp:positionV relativeFrom="paragraph">
              <wp:posOffset>0</wp:posOffset>
            </wp:positionV>
            <wp:extent cx="349200" cy="320400"/>
            <wp:effectExtent l="0" t="0" r="0" b="3810"/>
            <wp:wrapNone/>
            <wp:docPr id="11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F64CA1" w:rsidRPr="00AA1945">
        <w:rPr>
          <w:noProof/>
        </w:rPr>
        <w:drawing>
          <wp:anchor distT="0" distB="0" distL="114300" distR="114300" simplePos="0" relativeHeight="251587584" behindDoc="0" locked="0" layoutInCell="0" allowOverlap="1" wp14:anchorId="66B4D53F" wp14:editId="4265CBA5">
            <wp:simplePos x="0" y="0"/>
            <wp:positionH relativeFrom="rightMargin">
              <wp:posOffset>467995</wp:posOffset>
            </wp:positionH>
            <wp:positionV relativeFrom="paragraph">
              <wp:posOffset>0</wp:posOffset>
            </wp:positionV>
            <wp:extent cx="349885" cy="320675"/>
            <wp:effectExtent l="0" t="0" r="0" b="3175"/>
            <wp:wrapNone/>
            <wp:docPr id="11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F64CA1" w:rsidRPr="00AA1945">
        <w:rPr>
          <w:noProof/>
        </w:rPr>
        <w:drawing>
          <wp:anchor distT="0" distB="0" distL="114300" distR="114300" simplePos="0" relativeHeight="251586560" behindDoc="0" locked="0" layoutInCell="0" allowOverlap="1" wp14:anchorId="56425926" wp14:editId="4A62E956">
            <wp:simplePos x="0" y="0"/>
            <wp:positionH relativeFrom="rightMargin">
              <wp:posOffset>107950</wp:posOffset>
            </wp:positionH>
            <wp:positionV relativeFrom="paragraph">
              <wp:posOffset>0</wp:posOffset>
            </wp:positionV>
            <wp:extent cx="349885" cy="320675"/>
            <wp:effectExtent l="0" t="0" r="0" b="3175"/>
            <wp:wrapNone/>
            <wp:docPr id="11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A6187" w:rsidRPr="00F64CA1" w:rsidRDefault="00166801" w:rsidP="00DC2152">
      <w:r w:rsidRPr="00F64CA1">
        <w:t>Der regionale</w:t>
      </w:r>
      <w:r w:rsidR="0053142B" w:rsidRPr="00F64CA1">
        <w:t xml:space="preserve"> Modellflugplatz benötigt für seine Schauvitrine im Eingangsbereich des Vereinshauses ein Helikoptermodell aus Holz.</w:t>
      </w:r>
      <w:r w:rsidR="00690C3B" w:rsidRPr="00690C3B">
        <w:rPr>
          <w:noProof/>
        </w:rPr>
        <w:t xml:space="preserve"> </w:t>
      </w:r>
    </w:p>
    <w:p w:rsidR="002A6187" w:rsidRPr="00F64CA1" w:rsidRDefault="002A6187" w:rsidP="00DC2152">
      <w:r w:rsidRPr="00F64CA1">
        <w:t>Durch persönlich</w:t>
      </w:r>
      <w:r w:rsidR="00AA1945">
        <w:t>e</w:t>
      </w:r>
      <w:r w:rsidRPr="00F64CA1">
        <w:t xml:space="preserve"> gute Beziehun</w:t>
      </w:r>
      <w:r w:rsidR="004B0D94">
        <w:t>gen an die örtliche technisch-</w:t>
      </w:r>
      <w:r w:rsidRPr="00F64CA1">
        <w:t>gewerbliche Schule wird diese</w:t>
      </w:r>
      <w:r w:rsidR="00F64CA1">
        <w:t>r Auftrag als Schulprojekt über</w:t>
      </w:r>
      <w:r w:rsidRPr="00F64CA1">
        <w:t>nommen.</w:t>
      </w:r>
    </w:p>
    <w:p w:rsidR="002A6187" w:rsidRPr="00F64CA1" w:rsidRDefault="002A6187" w:rsidP="00DC2152"/>
    <w:p w:rsidR="002A6187" w:rsidRPr="00F64CA1" w:rsidRDefault="002A6187" w:rsidP="00DC2152">
      <w:r w:rsidRPr="00F64CA1">
        <w:t>Die Fachabteilung Holz fertig</w:t>
      </w:r>
      <w:r w:rsidR="00F64CA1">
        <w:t>t in einer gesonderten Projekt</w:t>
      </w:r>
      <w:r w:rsidRPr="00F64CA1">
        <w:t xml:space="preserve">einheit den Grundkörper des </w:t>
      </w:r>
      <w:r w:rsidR="00F64CA1">
        <w:t xml:space="preserve">Helikopters, wobei die </w:t>
      </w:r>
      <w:proofErr w:type="spellStart"/>
      <w:r w:rsidR="00F64CA1">
        <w:t>Verlege</w:t>
      </w:r>
      <w:r w:rsidRPr="00F64CA1">
        <w:t>wege</w:t>
      </w:r>
      <w:proofErr w:type="spellEnd"/>
      <w:r w:rsidRPr="00F64CA1">
        <w:t xml:space="preserve"> für die spätere Elektroverkabelung bereits vorges</w:t>
      </w:r>
      <w:r w:rsidRPr="00F64CA1">
        <w:t>e</w:t>
      </w:r>
      <w:r w:rsidRPr="00F64CA1">
        <w:t>hen</w:t>
      </w:r>
      <w:r w:rsidR="00F64CA1">
        <w:t xml:space="preserve"> </w:t>
      </w:r>
      <w:r w:rsidRPr="00F64CA1">
        <w:t>werden.</w:t>
      </w:r>
    </w:p>
    <w:p w:rsidR="002A6187" w:rsidRPr="00F64CA1" w:rsidRDefault="002A6187" w:rsidP="00DC2152"/>
    <w:p w:rsidR="00E731F1" w:rsidRPr="00F64CA1" w:rsidRDefault="00E731F1" w:rsidP="00DC2152">
      <w:r w:rsidRPr="00F64CA1">
        <w:t>Um dem Modellkörper ein höhe</w:t>
      </w:r>
      <w:r w:rsidR="00F64CA1">
        <w:t>res Maß an Attraktivität zu ver</w:t>
      </w:r>
      <w:r w:rsidRPr="00F64CA1">
        <w:t>leihen, wird in der schul</w:t>
      </w:r>
      <w:r w:rsidRPr="00F64CA1">
        <w:t>i</w:t>
      </w:r>
      <w:r w:rsidRPr="00F64CA1">
        <w:t>schen Elektroabteilung ein Blinklicht</w:t>
      </w:r>
      <w:r w:rsidR="00F64CA1">
        <w:t xml:space="preserve"> </w:t>
      </w:r>
      <w:r w:rsidRPr="00F64CA1">
        <w:t>mit insges</w:t>
      </w:r>
      <w:r w:rsidR="00540B1C">
        <w:t>amt drei LED</w:t>
      </w:r>
      <w:r w:rsidRPr="00F64CA1">
        <w:t>s entwickelt und angefe</w:t>
      </w:r>
      <w:r w:rsidRPr="00F64CA1">
        <w:t>r</w:t>
      </w:r>
      <w:r w:rsidRPr="00F64CA1">
        <w:t>tigt.</w:t>
      </w:r>
    </w:p>
    <w:p w:rsidR="00E731F1" w:rsidRPr="00F64CA1" w:rsidRDefault="00B5599C" w:rsidP="00DC2152">
      <w:r>
        <w:t>A</w:t>
      </w:r>
      <w:r w:rsidR="00E731F1" w:rsidRPr="00F64CA1">
        <w:t>n der Herst</w:t>
      </w:r>
      <w:r w:rsidR="00540B1C">
        <w:t>ellung der Elektronik</w:t>
      </w:r>
      <w:r w:rsidR="00E731F1" w:rsidRPr="00F64CA1">
        <w:t xml:space="preserve"> sind</w:t>
      </w:r>
      <w:r>
        <w:t xml:space="preserve"> m</w:t>
      </w:r>
      <w:r w:rsidRPr="00F64CA1">
        <w:t>aßgeblich</w:t>
      </w:r>
      <w:r w:rsidR="00F64CA1">
        <w:t xml:space="preserve"> </w:t>
      </w:r>
      <w:r w:rsidR="00E731F1" w:rsidRPr="00F64CA1">
        <w:t>die Schul</w:t>
      </w:r>
      <w:r w:rsidR="001E5961">
        <w:t>arten AV d</w:t>
      </w:r>
      <w:r w:rsidR="00540B1C">
        <w:t>ual und BFPE Elektro beteiligt.</w:t>
      </w:r>
    </w:p>
    <w:p w:rsidR="00E731F1" w:rsidRDefault="00E731F1" w:rsidP="003110D3">
      <w:pPr>
        <w:pStyle w:val="AufgabeText"/>
      </w:pPr>
    </w:p>
    <w:p w:rsidR="002A6187" w:rsidRDefault="002A6187" w:rsidP="003110D3">
      <w:pPr>
        <w:pStyle w:val="AufgabeText"/>
      </w:pPr>
    </w:p>
    <w:p w:rsidR="002A6187" w:rsidRDefault="002A6187" w:rsidP="003110D3">
      <w:pPr>
        <w:pStyle w:val="AufgabeText"/>
      </w:pPr>
    </w:p>
    <w:p w:rsidR="008876F4" w:rsidRDefault="008876F4">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76F4" w:rsidRPr="00B51DE9" w:rsidTr="00D11E53">
        <w:trPr>
          <w:trHeight w:val="523"/>
        </w:trPr>
        <w:tc>
          <w:tcPr>
            <w:tcW w:w="3119" w:type="dxa"/>
            <w:tcBorders>
              <w:left w:val="single" w:sz="4" w:space="0" w:color="auto"/>
              <w:bottom w:val="single" w:sz="4" w:space="0" w:color="auto"/>
              <w:right w:val="single" w:sz="4" w:space="0" w:color="auto"/>
            </w:tcBorders>
            <w:shd w:val="clear" w:color="auto" w:fill="D9D9D9"/>
            <w:hideMark/>
          </w:tcPr>
          <w:p w:rsidR="008876F4" w:rsidRDefault="008876F4" w:rsidP="00D11E53">
            <w:pPr>
              <w:pStyle w:val="Tabelle6pt"/>
              <w:rPr>
                <w:color w:val="000000"/>
              </w:rPr>
            </w:pPr>
            <w:r>
              <w:lastRenderedPageBreak/>
              <w:br w:type="page"/>
              <w:t>Lernfeld</w:t>
            </w:r>
          </w:p>
          <w:p w:rsidR="008876F4" w:rsidRDefault="008876F4" w:rsidP="00D11E5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76F4" w:rsidRDefault="008876F4" w:rsidP="00D11E53">
            <w:pPr>
              <w:pStyle w:val="Tabelle6pt"/>
              <w:rPr>
                <w:color w:val="000000"/>
              </w:rPr>
            </w:pPr>
            <w:r>
              <w:t>Titel</w:t>
            </w:r>
          </w:p>
          <w:p w:rsidR="008876F4" w:rsidRDefault="005777A3" w:rsidP="00D11E53">
            <w:pPr>
              <w:pStyle w:val="TabelleKopflinks"/>
            </w:pPr>
            <w:r>
              <w:t>Einfa</w:t>
            </w:r>
            <w:r w:rsidR="00D86D21">
              <w:t>cher Stromkreis</w:t>
            </w:r>
          </w:p>
        </w:tc>
        <w:tc>
          <w:tcPr>
            <w:tcW w:w="188" w:type="dxa"/>
            <w:vMerge w:val="restart"/>
            <w:tcBorders>
              <w:top w:val="nil"/>
              <w:left w:val="single" w:sz="4" w:space="0" w:color="auto"/>
              <w:bottom w:val="nil"/>
              <w:right w:val="single" w:sz="4" w:space="0" w:color="auto"/>
            </w:tcBorders>
            <w:shd w:val="clear" w:color="auto" w:fill="FFFFFF"/>
          </w:tcPr>
          <w:p w:rsidR="008876F4" w:rsidRPr="004B658C" w:rsidRDefault="008876F4" w:rsidP="00D11E5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47095" w:rsidRDefault="00A47095" w:rsidP="00D11E53">
            <w:pPr>
              <w:pStyle w:val="TabelleKopfmitte"/>
              <w:rPr>
                <w:rFonts w:eastAsia="Calibri"/>
              </w:rPr>
            </w:pPr>
          </w:p>
          <w:p w:rsidR="008876F4" w:rsidRPr="00B51DE9" w:rsidRDefault="00AA1945" w:rsidP="00D11E53">
            <w:pPr>
              <w:pStyle w:val="TabelleKopfmitte"/>
              <w:rPr>
                <w:rFonts w:eastAsia="Calibri"/>
              </w:rPr>
            </w:pPr>
            <w:r>
              <w:rPr>
                <w:rFonts w:eastAsia="Calibri"/>
              </w:rPr>
              <w:t>ET</w:t>
            </w:r>
            <w:r w:rsidR="008876F4">
              <w:rPr>
                <w:rFonts w:eastAsia="Calibri"/>
              </w:rPr>
              <w:t>1.01.02</w:t>
            </w:r>
          </w:p>
        </w:tc>
      </w:tr>
      <w:tr w:rsidR="008876F4" w:rsidRPr="00B51DE9" w:rsidTr="00D11E53">
        <w:tc>
          <w:tcPr>
            <w:tcW w:w="7348" w:type="dxa"/>
            <w:gridSpan w:val="3"/>
            <w:tcBorders>
              <w:left w:val="single" w:sz="4" w:space="0" w:color="auto"/>
              <w:bottom w:val="single" w:sz="4" w:space="0" w:color="auto"/>
              <w:right w:val="single" w:sz="4" w:space="0" w:color="auto"/>
            </w:tcBorders>
            <w:hideMark/>
          </w:tcPr>
          <w:p w:rsidR="008876F4" w:rsidRPr="004B658C" w:rsidRDefault="008876F4" w:rsidP="00D11E53">
            <w:pPr>
              <w:pStyle w:val="Tabelle6pt"/>
            </w:pPr>
            <w:r>
              <w:t>Kompetenzbereiche:</w:t>
            </w:r>
          </w:p>
          <w:p w:rsidR="001B490E" w:rsidRDefault="001B490E" w:rsidP="001B490E">
            <w:pPr>
              <w:pStyle w:val="Kopf8ptafz"/>
            </w:pPr>
            <w:r w:rsidRPr="00C04E20">
              <w:t xml:space="preserve">Ich kann </w:t>
            </w:r>
            <w:r w:rsidRPr="00163D5E">
              <w:t>Bauelemente</w:t>
            </w:r>
            <w:r w:rsidRPr="00C04E20">
              <w:t xml:space="preserve"> und </w:t>
            </w:r>
            <w:r w:rsidRPr="00163D5E">
              <w:t>Bauteile</w:t>
            </w:r>
            <w:r>
              <w:t xml:space="preserve"> erkennen und auswählen.</w:t>
            </w:r>
          </w:p>
          <w:p w:rsidR="00E508CC" w:rsidRDefault="001B490E" w:rsidP="001B490E">
            <w:pPr>
              <w:pStyle w:val="Kopf8ptafz"/>
            </w:pPr>
            <w:r>
              <w:t xml:space="preserve">Ich kann einfache </w:t>
            </w:r>
            <w:r w:rsidR="00E508CC">
              <w:t>Schaltunge</w:t>
            </w:r>
            <w:r w:rsidR="004B0D94">
              <w:t xml:space="preserve">n </w:t>
            </w:r>
            <w:r>
              <w:t>er</w:t>
            </w:r>
            <w:r w:rsidR="004B0D94">
              <w:t xml:space="preserve">kennen, </w:t>
            </w:r>
            <w:r>
              <w:t>dimensionieren und aufbauen.</w:t>
            </w:r>
          </w:p>
        </w:tc>
        <w:tc>
          <w:tcPr>
            <w:tcW w:w="188" w:type="dxa"/>
            <w:vMerge/>
            <w:tcBorders>
              <w:left w:val="single" w:sz="4" w:space="0" w:color="auto"/>
              <w:bottom w:val="nil"/>
              <w:right w:val="nil"/>
            </w:tcBorders>
            <w:vAlign w:val="center"/>
            <w:hideMark/>
          </w:tcPr>
          <w:p w:rsidR="008876F4" w:rsidRDefault="008876F4" w:rsidP="00D11E5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76F4" w:rsidRPr="00B51DE9" w:rsidTr="00D11E53">
              <w:trPr>
                <w:trHeight w:val="284"/>
              </w:trPr>
              <w:tc>
                <w:tcPr>
                  <w:tcW w:w="2090" w:type="dxa"/>
                  <w:shd w:val="clear" w:color="auto" w:fill="auto"/>
                </w:tcPr>
                <w:p w:rsidR="008876F4" w:rsidRPr="00B51DE9" w:rsidRDefault="008876F4" w:rsidP="00D11E53">
                  <w:pPr>
                    <w:pStyle w:val="Textkrpermitte"/>
                  </w:pPr>
                  <w:proofErr w:type="spellStart"/>
                  <w:r w:rsidRPr="00B51DE9">
                    <w:t>LernPROJEKT</w:t>
                  </w:r>
                  <w:proofErr w:type="spellEnd"/>
                </w:p>
              </w:tc>
            </w:tr>
            <w:tr w:rsidR="008876F4" w:rsidRPr="00B51DE9" w:rsidTr="00D11E53">
              <w:trPr>
                <w:trHeight w:val="284"/>
              </w:trPr>
              <w:tc>
                <w:tcPr>
                  <w:tcW w:w="2090" w:type="dxa"/>
                  <w:tcBorders>
                    <w:bottom w:val="single" w:sz="4" w:space="0" w:color="auto"/>
                  </w:tcBorders>
                  <w:shd w:val="clear" w:color="auto" w:fill="D9D9D9" w:themeFill="background1" w:themeFillShade="D9"/>
                </w:tcPr>
                <w:p w:rsidR="008876F4" w:rsidRPr="00B51DE9" w:rsidRDefault="008876F4" w:rsidP="00D11E53">
                  <w:pPr>
                    <w:pStyle w:val="TabelleKopfmitte"/>
                  </w:pPr>
                  <w:proofErr w:type="spellStart"/>
                  <w:r w:rsidRPr="00B51DE9">
                    <w:t>LernTHEMA</w:t>
                  </w:r>
                  <w:proofErr w:type="spellEnd"/>
                </w:p>
              </w:tc>
            </w:tr>
            <w:tr w:rsidR="008876F4" w:rsidRPr="00B51DE9" w:rsidTr="00D11E53">
              <w:trPr>
                <w:trHeight w:val="284"/>
              </w:trPr>
              <w:tc>
                <w:tcPr>
                  <w:tcW w:w="2090" w:type="dxa"/>
                  <w:tcBorders>
                    <w:bottom w:val="nil"/>
                  </w:tcBorders>
                </w:tcPr>
                <w:p w:rsidR="008876F4" w:rsidRPr="00B51DE9" w:rsidRDefault="008876F4" w:rsidP="00D11E53">
                  <w:pPr>
                    <w:pStyle w:val="Textkrpermitte"/>
                  </w:pPr>
                  <w:proofErr w:type="spellStart"/>
                  <w:r w:rsidRPr="00B51DE9">
                    <w:t>LernSCHRITT</w:t>
                  </w:r>
                  <w:proofErr w:type="spellEnd"/>
                </w:p>
              </w:tc>
            </w:tr>
          </w:tbl>
          <w:p w:rsidR="008876F4" w:rsidRPr="00B51DE9" w:rsidRDefault="008876F4" w:rsidP="00D11E53"/>
        </w:tc>
      </w:tr>
      <w:tr w:rsidR="008876F4" w:rsidRPr="00B51DE9" w:rsidTr="00D11E53">
        <w:trPr>
          <w:trHeight w:val="149"/>
        </w:trPr>
        <w:tc>
          <w:tcPr>
            <w:tcW w:w="7348" w:type="dxa"/>
            <w:gridSpan w:val="3"/>
            <w:tcBorders>
              <w:top w:val="single" w:sz="4" w:space="0" w:color="auto"/>
              <w:left w:val="nil"/>
              <w:right w:val="nil"/>
            </w:tcBorders>
          </w:tcPr>
          <w:p w:rsidR="008876F4" w:rsidRPr="00B51DE9" w:rsidRDefault="008876F4" w:rsidP="00D11E53"/>
        </w:tc>
        <w:tc>
          <w:tcPr>
            <w:tcW w:w="196" w:type="dxa"/>
            <w:gridSpan w:val="2"/>
            <w:tcBorders>
              <w:top w:val="nil"/>
              <w:left w:val="nil"/>
              <w:right w:val="nil"/>
            </w:tcBorders>
          </w:tcPr>
          <w:p w:rsidR="008876F4" w:rsidRPr="00B51DE9" w:rsidRDefault="008876F4" w:rsidP="00D11E53"/>
        </w:tc>
        <w:tc>
          <w:tcPr>
            <w:tcW w:w="2095" w:type="dxa"/>
            <w:tcBorders>
              <w:top w:val="single" w:sz="4" w:space="0" w:color="auto"/>
              <w:left w:val="nil"/>
              <w:right w:val="nil"/>
            </w:tcBorders>
          </w:tcPr>
          <w:p w:rsidR="008876F4" w:rsidRPr="00B51DE9" w:rsidRDefault="008876F4" w:rsidP="00D11E53"/>
        </w:tc>
      </w:tr>
      <w:tr w:rsidR="00E508CC" w:rsidRPr="00B51DE9" w:rsidTr="00D11E53">
        <w:trPr>
          <w:trHeight w:val="942"/>
        </w:trPr>
        <w:tc>
          <w:tcPr>
            <w:tcW w:w="4818" w:type="dxa"/>
            <w:gridSpan w:val="2"/>
            <w:vMerge w:val="restart"/>
            <w:tcBorders>
              <w:left w:val="single" w:sz="4" w:space="0" w:color="auto"/>
              <w:right w:val="single" w:sz="4" w:space="0" w:color="auto"/>
            </w:tcBorders>
          </w:tcPr>
          <w:p w:rsidR="00E508CC" w:rsidRPr="004B658C" w:rsidRDefault="00E508CC" w:rsidP="00D11E53">
            <w:pPr>
              <w:pStyle w:val="Tabelle6pt"/>
            </w:pPr>
            <w:r>
              <w:t>Kompetenzen:</w:t>
            </w:r>
          </w:p>
          <w:p w:rsidR="005129F8" w:rsidRDefault="005129F8" w:rsidP="00E508CC">
            <w:pPr>
              <w:pStyle w:val="Kopf8ptafz"/>
            </w:pPr>
            <w:r>
              <w:t>Ich kann das Stromkreismodell (Taschenlampe) zerlegen und die Bestandteile identifizieren.</w:t>
            </w:r>
          </w:p>
          <w:p w:rsidR="005129F8" w:rsidRDefault="005129F8" w:rsidP="00E508CC">
            <w:pPr>
              <w:pStyle w:val="Kopf8ptafz"/>
            </w:pPr>
            <w:r>
              <w:t>Ich kann einen einfachen Stromkreis nach einer Vorlage aufbauen.</w:t>
            </w:r>
          </w:p>
          <w:p w:rsidR="005129F8" w:rsidRDefault="005129F8" w:rsidP="00E508CC">
            <w:pPr>
              <w:pStyle w:val="Kopf8ptafz"/>
            </w:pPr>
            <w:r>
              <w:t>Ich kann einen einfachen Stromkreis als Plan vervollständigen und als Schaltung aufbauen.</w:t>
            </w:r>
          </w:p>
          <w:p w:rsidR="005129F8" w:rsidRDefault="005129F8" w:rsidP="00E508CC">
            <w:pPr>
              <w:pStyle w:val="Kopf8ptafz"/>
            </w:pPr>
            <w:r w:rsidRPr="005129F8">
              <w:t>Ich kann einen einfachen Stromkreis erklären und zeichnen.</w:t>
            </w:r>
          </w:p>
          <w:p w:rsidR="00E508CC" w:rsidRDefault="00E508CC" w:rsidP="00E508CC">
            <w:pPr>
              <w:pStyle w:val="Kopf8ptafz"/>
            </w:pPr>
            <w:r w:rsidRPr="005E59EC">
              <w:rPr>
                <w:rStyle w:val="Hervorhebung"/>
              </w:rPr>
              <w:t>Ich kann selbstständig und in der Gruppe an einem Projekt arbeiten und trage zum Gelingen bei.</w:t>
            </w:r>
          </w:p>
        </w:tc>
        <w:tc>
          <w:tcPr>
            <w:tcW w:w="4821" w:type="dxa"/>
            <w:gridSpan w:val="4"/>
            <w:tcBorders>
              <w:left w:val="single" w:sz="4" w:space="0" w:color="auto"/>
              <w:right w:val="single" w:sz="4" w:space="0" w:color="auto"/>
            </w:tcBorders>
          </w:tcPr>
          <w:p w:rsidR="00E508CC" w:rsidRDefault="00E508CC" w:rsidP="00D11E53">
            <w:pPr>
              <w:pStyle w:val="Tabelle6pt"/>
            </w:pPr>
            <w:r>
              <w:t>Was Sie schon können sollten:</w:t>
            </w:r>
          </w:p>
          <w:p w:rsidR="00E508CC" w:rsidRPr="00E508CC" w:rsidRDefault="00E508CC" w:rsidP="00D11E53">
            <w:pPr>
              <w:pStyle w:val="Kopf8ptafz"/>
              <w:rPr>
                <w:i/>
              </w:rPr>
            </w:pPr>
            <w:r w:rsidRPr="00E508CC">
              <w:rPr>
                <w:i/>
              </w:rPr>
              <w:t>Ich kann in der Gruppe kommunizieren</w:t>
            </w:r>
            <w:r w:rsidR="001E5961">
              <w:rPr>
                <w:i/>
              </w:rPr>
              <w:t>.</w:t>
            </w:r>
          </w:p>
        </w:tc>
      </w:tr>
      <w:tr w:rsidR="008876F4" w:rsidRPr="00B51DE9" w:rsidTr="00D11E53">
        <w:trPr>
          <w:trHeight w:val="443"/>
        </w:trPr>
        <w:tc>
          <w:tcPr>
            <w:tcW w:w="4818" w:type="dxa"/>
            <w:gridSpan w:val="2"/>
            <w:vMerge/>
            <w:tcBorders>
              <w:left w:val="single" w:sz="4" w:space="0" w:color="auto"/>
              <w:right w:val="single" w:sz="4" w:space="0" w:color="auto"/>
            </w:tcBorders>
          </w:tcPr>
          <w:p w:rsidR="008876F4" w:rsidRDefault="008876F4" w:rsidP="00D11E53">
            <w:pPr>
              <w:pStyle w:val="Tabelle6pt"/>
            </w:pPr>
          </w:p>
        </w:tc>
        <w:tc>
          <w:tcPr>
            <w:tcW w:w="4821" w:type="dxa"/>
            <w:gridSpan w:val="4"/>
            <w:tcBorders>
              <w:left w:val="single" w:sz="4" w:space="0" w:color="auto"/>
              <w:right w:val="single" w:sz="4" w:space="0" w:color="auto"/>
            </w:tcBorders>
          </w:tcPr>
          <w:p w:rsidR="008876F4" w:rsidRDefault="008876F4" w:rsidP="00D11E53">
            <w:pPr>
              <w:pStyle w:val="Tabelle6pt"/>
            </w:pPr>
            <w:r>
              <w:t>Wie Sie Ihr Können prüfen können:</w:t>
            </w:r>
          </w:p>
          <w:p w:rsidR="008876F4" w:rsidRPr="00234B66" w:rsidRDefault="008876F4" w:rsidP="00A47095">
            <w:pPr>
              <w:pStyle w:val="Kopf8ptafz"/>
            </w:pPr>
            <w:r w:rsidRPr="00234B66">
              <w:t xml:space="preserve">Siehe Lernwegeliste </w:t>
            </w:r>
          </w:p>
        </w:tc>
      </w:tr>
    </w:tbl>
    <w:p w:rsidR="002A6187" w:rsidRDefault="00D11E53" w:rsidP="003110D3">
      <w:pPr>
        <w:pStyle w:val="AufgabeText"/>
      </w:pPr>
      <w:r>
        <w:rPr>
          <w:noProof/>
          <w:sz w:val="24"/>
          <w:lang w:eastAsia="de-DE"/>
        </w:rPr>
        <w:drawing>
          <wp:anchor distT="0" distB="0" distL="114300" distR="114300" simplePos="0" relativeHeight="251592704" behindDoc="0" locked="0" layoutInCell="0" allowOverlap="1" wp14:anchorId="0FC0DC84" wp14:editId="74D87956">
            <wp:simplePos x="0" y="0"/>
            <wp:positionH relativeFrom="rightMargin">
              <wp:posOffset>828040</wp:posOffset>
            </wp:positionH>
            <wp:positionV relativeFrom="paragraph">
              <wp:posOffset>0</wp:posOffset>
            </wp:positionV>
            <wp:extent cx="349200" cy="320400"/>
            <wp:effectExtent l="0" t="0" r="0" b="3810"/>
            <wp:wrapNone/>
            <wp:docPr id="1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591680" behindDoc="0" locked="0" layoutInCell="0" allowOverlap="1" wp14:anchorId="2FB3C53A" wp14:editId="1EA2105F">
            <wp:simplePos x="0" y="0"/>
            <wp:positionH relativeFrom="rightMargin">
              <wp:posOffset>467995</wp:posOffset>
            </wp:positionH>
            <wp:positionV relativeFrom="paragraph">
              <wp:posOffset>0</wp:posOffset>
            </wp:positionV>
            <wp:extent cx="349885" cy="320675"/>
            <wp:effectExtent l="0" t="0" r="0" b="3175"/>
            <wp:wrapNone/>
            <wp:docPr id="1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590656" behindDoc="0" locked="0" layoutInCell="0" allowOverlap="1" wp14:anchorId="4A5ADF3B" wp14:editId="1B32C8A8">
            <wp:simplePos x="0" y="0"/>
            <wp:positionH relativeFrom="rightMargin">
              <wp:posOffset>107950</wp:posOffset>
            </wp:positionH>
            <wp:positionV relativeFrom="paragraph">
              <wp:posOffset>0</wp:posOffset>
            </wp:positionV>
            <wp:extent cx="349885" cy="320675"/>
            <wp:effectExtent l="0" t="0" r="0" b="3175"/>
            <wp:wrapNone/>
            <wp:docPr id="2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11E53" w:rsidRDefault="00D11E53" w:rsidP="003110D3">
      <w:pPr>
        <w:pStyle w:val="AufgabeText"/>
      </w:pPr>
    </w:p>
    <w:tbl>
      <w:tblPr>
        <w:tblW w:w="72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7"/>
        <w:gridCol w:w="691"/>
        <w:gridCol w:w="2991"/>
        <w:gridCol w:w="2303"/>
      </w:tblGrid>
      <w:tr w:rsidR="00E323FE" w:rsidRPr="00DE4890" w:rsidTr="00E323FE">
        <w:trPr>
          <w:trHeight w:val="397"/>
        </w:trPr>
        <w:tc>
          <w:tcPr>
            <w:tcW w:w="1267" w:type="dxa"/>
            <w:shd w:val="clear" w:color="auto" w:fill="D9D9D9" w:themeFill="background1" w:themeFillShade="D9"/>
            <w:vAlign w:val="center"/>
          </w:tcPr>
          <w:p w:rsidR="00E323FE" w:rsidRPr="00E323FE" w:rsidRDefault="00E323FE" w:rsidP="00E323FE">
            <w:pPr>
              <w:pStyle w:val="TabelleKopfmitte"/>
            </w:pPr>
            <w:r w:rsidRPr="00E323FE">
              <w:t>Phase</w:t>
            </w:r>
          </w:p>
        </w:tc>
        <w:tc>
          <w:tcPr>
            <w:tcW w:w="691" w:type="dxa"/>
            <w:shd w:val="clear" w:color="auto" w:fill="D9D9D9" w:themeFill="background1" w:themeFillShade="D9"/>
            <w:vAlign w:val="center"/>
          </w:tcPr>
          <w:p w:rsidR="00E323FE" w:rsidRPr="00E323FE" w:rsidRDefault="00E323FE" w:rsidP="00E323FE">
            <w:pPr>
              <w:pStyle w:val="TabelleKopfmitte"/>
            </w:pPr>
            <w:r w:rsidRPr="00E323FE">
              <w:t>Zeit</w:t>
            </w:r>
          </w:p>
        </w:tc>
        <w:tc>
          <w:tcPr>
            <w:tcW w:w="2991" w:type="dxa"/>
            <w:shd w:val="clear" w:color="auto" w:fill="D9D9D9" w:themeFill="background1" w:themeFillShade="D9"/>
            <w:vAlign w:val="center"/>
          </w:tcPr>
          <w:p w:rsidR="00E323FE" w:rsidRPr="00E323FE" w:rsidRDefault="00E323FE" w:rsidP="00E323FE">
            <w:pPr>
              <w:pStyle w:val="TabelleKopfmitte"/>
            </w:pPr>
            <w:r w:rsidRPr="00E323FE">
              <w:t>Aufgabe</w:t>
            </w:r>
          </w:p>
        </w:tc>
        <w:tc>
          <w:tcPr>
            <w:tcW w:w="2303" w:type="dxa"/>
            <w:shd w:val="clear" w:color="auto" w:fill="D9D9D9" w:themeFill="background1" w:themeFillShade="D9"/>
            <w:vAlign w:val="center"/>
          </w:tcPr>
          <w:p w:rsidR="00E323FE" w:rsidRPr="00E323FE" w:rsidRDefault="00E323FE" w:rsidP="00E323FE">
            <w:pPr>
              <w:pStyle w:val="TabelleKopfmitte"/>
            </w:pPr>
            <w:r w:rsidRPr="00E323FE">
              <w:t>Hinweis</w:t>
            </w:r>
          </w:p>
        </w:tc>
      </w:tr>
      <w:tr w:rsidR="00E323FE" w:rsidRPr="00DE4890" w:rsidTr="00E323FE">
        <w:trPr>
          <w:trHeight w:val="624"/>
        </w:trPr>
        <w:tc>
          <w:tcPr>
            <w:tcW w:w="1267" w:type="dxa"/>
            <w:shd w:val="clear" w:color="auto" w:fill="auto"/>
            <w:vAlign w:val="center"/>
          </w:tcPr>
          <w:p w:rsidR="00E323FE" w:rsidRPr="00F0156F" w:rsidRDefault="00E323FE" w:rsidP="00D11E53">
            <w:pPr>
              <w:pStyle w:val="Textkrpermitte"/>
            </w:pPr>
            <w:r w:rsidRPr="00F0156F">
              <w:rPr>
                <w:noProof/>
              </w:rPr>
              <w:drawing>
                <wp:inline distT="0" distB="0" distL="0" distR="0" wp14:anchorId="66C8B013" wp14:editId="3C17C0F0">
                  <wp:extent cx="318770" cy="318770"/>
                  <wp:effectExtent l="0" t="0" r="0" b="0"/>
                  <wp:docPr id="3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691" w:type="dxa"/>
            <w:shd w:val="clear" w:color="auto" w:fill="auto"/>
            <w:vAlign w:val="center"/>
          </w:tcPr>
          <w:p w:rsidR="00E323FE" w:rsidRPr="00DE4890" w:rsidRDefault="00E323FE" w:rsidP="00E323FE">
            <w:pPr>
              <w:pStyle w:val="Textkrper"/>
              <w:jc w:val="center"/>
            </w:pPr>
            <w:r>
              <w:t xml:space="preserve">10 </w:t>
            </w:r>
            <w:r w:rsidR="00C965E8">
              <w:t>Min.</w:t>
            </w:r>
          </w:p>
        </w:tc>
        <w:tc>
          <w:tcPr>
            <w:tcW w:w="2991" w:type="dxa"/>
            <w:shd w:val="clear" w:color="auto" w:fill="auto"/>
            <w:vAlign w:val="center"/>
          </w:tcPr>
          <w:p w:rsidR="00E323FE" w:rsidRPr="00DE4890" w:rsidRDefault="006840F2" w:rsidP="00D11E53">
            <w:pPr>
              <w:pStyle w:val="Textkrper"/>
              <w:rPr>
                <w:noProof/>
              </w:rPr>
            </w:pPr>
            <w:r>
              <w:rPr>
                <w:noProof/>
              </w:rPr>
              <w:t xml:space="preserve">Einführung </w:t>
            </w:r>
          </w:p>
        </w:tc>
        <w:tc>
          <w:tcPr>
            <w:tcW w:w="2303" w:type="dxa"/>
          </w:tcPr>
          <w:p w:rsidR="00E323FE" w:rsidRPr="00DE4890" w:rsidRDefault="00E323FE" w:rsidP="00D11E53">
            <w:pPr>
              <w:pStyle w:val="Textkrper"/>
              <w:rPr>
                <w:noProof/>
              </w:rPr>
            </w:pPr>
          </w:p>
        </w:tc>
      </w:tr>
      <w:tr w:rsidR="00E323FE" w:rsidRPr="00DE4890" w:rsidTr="00E323FE">
        <w:trPr>
          <w:trHeight w:val="624"/>
        </w:trPr>
        <w:tc>
          <w:tcPr>
            <w:tcW w:w="1267" w:type="dxa"/>
            <w:shd w:val="clear" w:color="auto" w:fill="auto"/>
            <w:vAlign w:val="center"/>
          </w:tcPr>
          <w:p w:rsidR="00E323FE" w:rsidRPr="00F0156F" w:rsidRDefault="00E323FE" w:rsidP="00D11E53">
            <w:pPr>
              <w:pStyle w:val="Textkrpermitte"/>
            </w:pPr>
            <w:r w:rsidRPr="00FC0F56">
              <w:rPr>
                <w:noProof/>
              </w:rPr>
              <w:drawing>
                <wp:inline distT="0" distB="0" distL="0" distR="0" wp14:anchorId="76519093" wp14:editId="32244BFE">
                  <wp:extent cx="532800" cy="324000"/>
                  <wp:effectExtent l="0" t="0" r="635" b="0"/>
                  <wp:docPr id="95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691" w:type="dxa"/>
            <w:shd w:val="clear" w:color="auto" w:fill="auto"/>
            <w:vAlign w:val="center"/>
          </w:tcPr>
          <w:p w:rsidR="00E323FE" w:rsidRPr="00DE4890" w:rsidRDefault="00E323FE" w:rsidP="00E323FE">
            <w:pPr>
              <w:pStyle w:val="Textkrper"/>
              <w:jc w:val="center"/>
            </w:pPr>
            <w:r>
              <w:t xml:space="preserve">10 </w:t>
            </w:r>
            <w:r w:rsidR="00C965E8">
              <w:t>Min.</w:t>
            </w:r>
          </w:p>
        </w:tc>
        <w:tc>
          <w:tcPr>
            <w:tcW w:w="2991" w:type="dxa"/>
            <w:shd w:val="clear" w:color="auto" w:fill="auto"/>
            <w:vAlign w:val="center"/>
          </w:tcPr>
          <w:p w:rsidR="00E323FE" w:rsidRPr="00DE4890" w:rsidRDefault="00E323FE" w:rsidP="00FC7AD3">
            <w:pPr>
              <w:pStyle w:val="Textkrper"/>
              <w:jc w:val="left"/>
              <w:rPr>
                <w:noProof/>
              </w:rPr>
            </w:pPr>
            <w:r>
              <w:rPr>
                <w:noProof/>
              </w:rPr>
              <w:t>Demontieren Sie die Taschenlampe und sortieren und bennenen Sie die Bauteile.</w:t>
            </w:r>
          </w:p>
        </w:tc>
        <w:tc>
          <w:tcPr>
            <w:tcW w:w="2303" w:type="dxa"/>
            <w:vAlign w:val="center"/>
          </w:tcPr>
          <w:p w:rsidR="00E323FE" w:rsidRDefault="00E323FE" w:rsidP="00A47095">
            <w:pPr>
              <w:pStyle w:val="Textkrper"/>
              <w:jc w:val="center"/>
              <w:rPr>
                <w:noProof/>
              </w:rPr>
            </w:pPr>
            <w:r>
              <w:rPr>
                <w:rFonts w:eastAsia="Calibri"/>
              </w:rPr>
              <w:t>ET1.01.02.01</w:t>
            </w:r>
          </w:p>
        </w:tc>
      </w:tr>
      <w:tr w:rsidR="00E323FE" w:rsidRPr="00DE4890" w:rsidTr="00520706">
        <w:trPr>
          <w:trHeight w:val="624"/>
        </w:trPr>
        <w:tc>
          <w:tcPr>
            <w:tcW w:w="1267" w:type="dxa"/>
            <w:shd w:val="clear" w:color="auto" w:fill="auto"/>
            <w:vAlign w:val="center"/>
          </w:tcPr>
          <w:p w:rsidR="00E323FE" w:rsidRPr="00F0156F" w:rsidRDefault="00156B93" w:rsidP="00520706">
            <w:pPr>
              <w:pStyle w:val="Textkrpermitte"/>
            </w:pPr>
            <w:r w:rsidRPr="00E323FE">
              <w:rPr>
                <w:noProof/>
                <w:sz w:val="24"/>
              </w:rPr>
              <w:drawing>
                <wp:anchor distT="0" distB="0" distL="114300" distR="114300" simplePos="0" relativeHeight="251655680" behindDoc="0" locked="0" layoutInCell="0" allowOverlap="1" wp14:anchorId="35841B07" wp14:editId="280DA786">
                  <wp:simplePos x="0" y="0"/>
                  <wp:positionH relativeFrom="rightMargin">
                    <wp:posOffset>-4406265</wp:posOffset>
                  </wp:positionH>
                  <wp:positionV relativeFrom="paragraph">
                    <wp:posOffset>38100</wp:posOffset>
                  </wp:positionV>
                  <wp:extent cx="302260" cy="323850"/>
                  <wp:effectExtent l="0" t="0" r="2540" b="0"/>
                  <wp:wrapNone/>
                  <wp:docPr id="50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E323FE" w:rsidRDefault="007D0D2B" w:rsidP="00E323FE">
            <w:pPr>
              <w:pStyle w:val="Textkrper"/>
              <w:jc w:val="center"/>
            </w:pPr>
            <w:r>
              <w:t>15</w:t>
            </w:r>
          </w:p>
          <w:p w:rsidR="007D0D2B" w:rsidRPr="00DE4890" w:rsidRDefault="00C965E8" w:rsidP="00E323FE">
            <w:pPr>
              <w:pStyle w:val="Textkrper"/>
              <w:jc w:val="center"/>
            </w:pPr>
            <w:r>
              <w:t>Min.</w:t>
            </w:r>
          </w:p>
        </w:tc>
        <w:tc>
          <w:tcPr>
            <w:tcW w:w="2991" w:type="dxa"/>
            <w:shd w:val="clear" w:color="auto" w:fill="auto"/>
            <w:vAlign w:val="center"/>
          </w:tcPr>
          <w:p w:rsidR="00E323FE" w:rsidRPr="00DE4890" w:rsidRDefault="007D0D2B" w:rsidP="00FC7AD3">
            <w:pPr>
              <w:pStyle w:val="Textkrper"/>
              <w:jc w:val="left"/>
              <w:rPr>
                <w:noProof/>
              </w:rPr>
            </w:pPr>
            <w:r>
              <w:rPr>
                <w:noProof/>
              </w:rPr>
              <w:t>Bauen Sie die Taschenlampenschaltung nach.</w:t>
            </w:r>
          </w:p>
        </w:tc>
        <w:tc>
          <w:tcPr>
            <w:tcW w:w="2303" w:type="dxa"/>
            <w:vAlign w:val="center"/>
          </w:tcPr>
          <w:p w:rsidR="00E323FE" w:rsidRDefault="00E323FE" w:rsidP="00E323FE">
            <w:pPr>
              <w:pStyle w:val="Textkrper"/>
              <w:jc w:val="center"/>
              <w:rPr>
                <w:rFonts w:eastAsia="Calibri"/>
              </w:rPr>
            </w:pPr>
            <w:r>
              <w:rPr>
                <w:rFonts w:eastAsia="Calibri"/>
              </w:rPr>
              <w:t>ET1.01.02.02</w:t>
            </w:r>
          </w:p>
          <w:p w:rsidR="007D0D2B" w:rsidRPr="00DE4890" w:rsidRDefault="00A47095" w:rsidP="00E323FE">
            <w:pPr>
              <w:pStyle w:val="Textkrper"/>
              <w:jc w:val="center"/>
              <w:rPr>
                <w:noProof/>
              </w:rPr>
            </w:pPr>
            <w:r>
              <w:rPr>
                <w:rFonts w:eastAsia="Calibri"/>
              </w:rPr>
              <w:t xml:space="preserve">A – </w:t>
            </w:r>
            <w:r w:rsidR="007D0D2B">
              <w:rPr>
                <w:rFonts w:eastAsia="Calibri"/>
              </w:rPr>
              <w:t>C</w:t>
            </w:r>
          </w:p>
        </w:tc>
      </w:tr>
      <w:tr w:rsidR="00E323FE" w:rsidRPr="00DE4890" w:rsidTr="00E323FE">
        <w:trPr>
          <w:trHeight w:val="624"/>
        </w:trPr>
        <w:tc>
          <w:tcPr>
            <w:tcW w:w="1267" w:type="dxa"/>
            <w:shd w:val="clear" w:color="auto" w:fill="auto"/>
            <w:vAlign w:val="center"/>
          </w:tcPr>
          <w:p w:rsidR="00E323FE" w:rsidRPr="00F0156F" w:rsidRDefault="00E05DCE" w:rsidP="00D11E53">
            <w:pPr>
              <w:pStyle w:val="Textkrpermitte"/>
            </w:pPr>
            <w:r w:rsidRPr="00FC0F56">
              <w:rPr>
                <w:noProof/>
              </w:rPr>
              <w:drawing>
                <wp:inline distT="0" distB="0" distL="0" distR="0" wp14:anchorId="2EE07A33" wp14:editId="74BCCB0B">
                  <wp:extent cx="532800" cy="324000"/>
                  <wp:effectExtent l="0" t="0" r="635" b="0"/>
                  <wp:docPr id="51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691" w:type="dxa"/>
            <w:shd w:val="clear" w:color="auto" w:fill="auto"/>
            <w:vAlign w:val="center"/>
          </w:tcPr>
          <w:p w:rsidR="00E323FE" w:rsidRDefault="00E05DCE" w:rsidP="00E323FE">
            <w:pPr>
              <w:pStyle w:val="Textkrper"/>
              <w:jc w:val="center"/>
            </w:pPr>
            <w:r>
              <w:t>10</w:t>
            </w:r>
          </w:p>
          <w:p w:rsidR="00E05DCE" w:rsidRPr="00DE4890" w:rsidRDefault="00C965E8" w:rsidP="00E323FE">
            <w:pPr>
              <w:pStyle w:val="Textkrper"/>
              <w:jc w:val="center"/>
            </w:pPr>
            <w:r>
              <w:t>Min.</w:t>
            </w:r>
          </w:p>
        </w:tc>
        <w:tc>
          <w:tcPr>
            <w:tcW w:w="2991" w:type="dxa"/>
            <w:shd w:val="clear" w:color="auto" w:fill="auto"/>
            <w:vAlign w:val="center"/>
          </w:tcPr>
          <w:p w:rsidR="00E323FE" w:rsidRPr="00DE4890" w:rsidRDefault="00E05DCE" w:rsidP="00D11E53">
            <w:pPr>
              <w:pStyle w:val="Textkrper"/>
              <w:rPr>
                <w:noProof/>
              </w:rPr>
            </w:pPr>
            <w:r>
              <w:rPr>
                <w:noProof/>
              </w:rPr>
              <w:t>Vergleichen Sie Ihre Ergebnisse mit Ihren Gruppenmitgliedern und korrigieren Sie eventuelle Fehler.</w:t>
            </w:r>
          </w:p>
        </w:tc>
        <w:tc>
          <w:tcPr>
            <w:tcW w:w="2303" w:type="dxa"/>
            <w:vAlign w:val="center"/>
          </w:tcPr>
          <w:p w:rsidR="00E323FE" w:rsidRPr="00DE4890" w:rsidRDefault="00E323FE" w:rsidP="00E323FE">
            <w:pPr>
              <w:pStyle w:val="Textkrper"/>
              <w:jc w:val="center"/>
              <w:rPr>
                <w:noProof/>
              </w:rPr>
            </w:pPr>
          </w:p>
        </w:tc>
      </w:tr>
      <w:tr w:rsidR="00E96B7D" w:rsidRPr="00DE4890" w:rsidTr="00E323FE">
        <w:trPr>
          <w:trHeight w:val="624"/>
        </w:trPr>
        <w:tc>
          <w:tcPr>
            <w:tcW w:w="1267" w:type="dxa"/>
            <w:shd w:val="clear" w:color="auto" w:fill="auto"/>
            <w:vAlign w:val="center"/>
          </w:tcPr>
          <w:p w:rsidR="00E96B7D" w:rsidRPr="00E323FE" w:rsidRDefault="00E96B7D" w:rsidP="00E17BBD">
            <w:pPr>
              <w:pStyle w:val="Textkrpermitte"/>
              <w:rPr>
                <w:noProof/>
                <w:sz w:val="24"/>
              </w:rPr>
            </w:pPr>
            <w:r w:rsidRPr="00E323FE">
              <w:rPr>
                <w:noProof/>
                <w:sz w:val="24"/>
              </w:rPr>
              <w:drawing>
                <wp:anchor distT="0" distB="0" distL="114300" distR="114300" simplePos="0" relativeHeight="252296192" behindDoc="0" locked="0" layoutInCell="0" allowOverlap="1" wp14:anchorId="08454DD5" wp14:editId="65C7947B">
                  <wp:simplePos x="0" y="0"/>
                  <wp:positionH relativeFrom="rightMargin">
                    <wp:posOffset>-4416425</wp:posOffset>
                  </wp:positionH>
                  <wp:positionV relativeFrom="paragraph">
                    <wp:posOffset>169694</wp:posOffset>
                  </wp:positionV>
                  <wp:extent cx="302260" cy="323850"/>
                  <wp:effectExtent l="0" t="0" r="2540" b="0"/>
                  <wp:wrapNone/>
                  <wp:docPr id="190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E96B7D" w:rsidRDefault="00E96B7D" w:rsidP="00943526">
            <w:pPr>
              <w:pStyle w:val="Textkrper"/>
              <w:jc w:val="center"/>
            </w:pPr>
            <w:r>
              <w:t>10</w:t>
            </w:r>
          </w:p>
          <w:p w:rsidR="00E96B7D" w:rsidRPr="00DE4890" w:rsidRDefault="00C965E8" w:rsidP="00943526">
            <w:pPr>
              <w:pStyle w:val="Textkrper"/>
              <w:jc w:val="center"/>
            </w:pPr>
            <w:r>
              <w:t>Min.</w:t>
            </w:r>
          </w:p>
        </w:tc>
        <w:tc>
          <w:tcPr>
            <w:tcW w:w="2991" w:type="dxa"/>
            <w:shd w:val="clear" w:color="auto" w:fill="auto"/>
            <w:vAlign w:val="center"/>
          </w:tcPr>
          <w:p w:rsidR="00E96B7D" w:rsidRPr="00DE4890" w:rsidRDefault="00E96B7D" w:rsidP="00943526">
            <w:pPr>
              <w:pStyle w:val="Textkrper"/>
              <w:rPr>
                <w:noProof/>
              </w:rPr>
            </w:pPr>
            <w:r>
              <w:rPr>
                <w:noProof/>
              </w:rPr>
              <w:t>Bearbeiten Sie den Lückentext zum einfachen Stromkreis und kontrollieren Sie ihn anhand des Lösungsblatts.</w:t>
            </w:r>
          </w:p>
        </w:tc>
        <w:tc>
          <w:tcPr>
            <w:tcW w:w="2303" w:type="dxa"/>
            <w:vAlign w:val="center"/>
          </w:tcPr>
          <w:p w:rsidR="00E96B7D" w:rsidRDefault="00E96B7D" w:rsidP="00943526">
            <w:pPr>
              <w:pStyle w:val="Textkrper"/>
              <w:jc w:val="center"/>
              <w:rPr>
                <w:rFonts w:eastAsia="Calibri"/>
              </w:rPr>
            </w:pPr>
            <w:r>
              <w:rPr>
                <w:rFonts w:eastAsia="Calibri"/>
              </w:rPr>
              <w:t>ET 1.01.02.04</w:t>
            </w:r>
          </w:p>
          <w:p w:rsidR="00E96B7D" w:rsidRPr="00DE4890" w:rsidRDefault="00E96B7D" w:rsidP="00943526">
            <w:pPr>
              <w:pStyle w:val="Textkrper"/>
              <w:jc w:val="center"/>
              <w:rPr>
                <w:noProof/>
              </w:rPr>
            </w:pPr>
          </w:p>
        </w:tc>
      </w:tr>
      <w:tr w:rsidR="00E96B7D" w:rsidRPr="00DE4890" w:rsidTr="00E323FE">
        <w:trPr>
          <w:trHeight w:val="624"/>
        </w:trPr>
        <w:tc>
          <w:tcPr>
            <w:tcW w:w="1267" w:type="dxa"/>
            <w:shd w:val="clear" w:color="auto" w:fill="auto"/>
            <w:vAlign w:val="center"/>
          </w:tcPr>
          <w:p w:rsidR="00E96B7D" w:rsidRPr="00F0156F" w:rsidRDefault="00E96B7D" w:rsidP="00E17BBD">
            <w:pPr>
              <w:pStyle w:val="Textkrpermitte"/>
            </w:pPr>
            <w:r w:rsidRPr="00E323FE">
              <w:rPr>
                <w:noProof/>
                <w:sz w:val="24"/>
              </w:rPr>
              <w:drawing>
                <wp:anchor distT="0" distB="0" distL="114300" distR="114300" simplePos="0" relativeHeight="252298240" behindDoc="0" locked="0" layoutInCell="0" allowOverlap="1" wp14:anchorId="678FCBC4" wp14:editId="12891BF0">
                  <wp:simplePos x="0" y="0"/>
                  <wp:positionH relativeFrom="rightMargin">
                    <wp:posOffset>-4416425</wp:posOffset>
                  </wp:positionH>
                  <wp:positionV relativeFrom="paragraph">
                    <wp:posOffset>95250</wp:posOffset>
                  </wp:positionV>
                  <wp:extent cx="302260" cy="323850"/>
                  <wp:effectExtent l="0" t="0" r="2540" b="0"/>
                  <wp:wrapNone/>
                  <wp:docPr id="94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E96B7D" w:rsidRDefault="00E96B7D" w:rsidP="00E17BBD">
            <w:pPr>
              <w:pStyle w:val="Textkrper"/>
              <w:jc w:val="center"/>
            </w:pPr>
            <w:r>
              <w:t>10</w:t>
            </w:r>
          </w:p>
          <w:p w:rsidR="00E96B7D" w:rsidRPr="00DE4890" w:rsidRDefault="00C965E8" w:rsidP="00E17BBD">
            <w:pPr>
              <w:pStyle w:val="Textkrper"/>
              <w:jc w:val="center"/>
            </w:pPr>
            <w:r>
              <w:t>Min.</w:t>
            </w:r>
          </w:p>
        </w:tc>
        <w:tc>
          <w:tcPr>
            <w:tcW w:w="2991" w:type="dxa"/>
            <w:shd w:val="clear" w:color="auto" w:fill="auto"/>
            <w:vAlign w:val="center"/>
          </w:tcPr>
          <w:p w:rsidR="00E96B7D" w:rsidRDefault="00E96B7D" w:rsidP="00943526">
            <w:pPr>
              <w:pStyle w:val="Textkrper"/>
              <w:rPr>
                <w:noProof/>
              </w:rPr>
            </w:pPr>
            <w:r>
              <w:rPr>
                <w:noProof/>
              </w:rPr>
              <w:t>Füllen Sie Ihre Lernagenda aus und notieren Sie in Stichworten was gelernt wurde.</w:t>
            </w:r>
          </w:p>
          <w:p w:rsidR="00E96B7D" w:rsidRDefault="00E96B7D" w:rsidP="00943526">
            <w:pPr>
              <w:pStyle w:val="Textkrper"/>
              <w:rPr>
                <w:noProof/>
              </w:rPr>
            </w:pPr>
            <w:r>
              <w:rPr>
                <w:noProof/>
              </w:rPr>
              <w:t>Notieren Sie auch noch offene Fragen.</w:t>
            </w:r>
          </w:p>
        </w:tc>
        <w:tc>
          <w:tcPr>
            <w:tcW w:w="2303" w:type="dxa"/>
            <w:vAlign w:val="center"/>
          </w:tcPr>
          <w:p w:rsidR="00E96B7D" w:rsidRDefault="00E96B7D" w:rsidP="00943526">
            <w:pPr>
              <w:pStyle w:val="Textkrper"/>
              <w:jc w:val="center"/>
              <w:rPr>
                <w:rFonts w:eastAsia="Calibri"/>
              </w:rPr>
            </w:pPr>
          </w:p>
        </w:tc>
      </w:tr>
    </w:tbl>
    <w:p w:rsidR="00E508CC" w:rsidRDefault="00E508CC" w:rsidP="003110D3">
      <w:pPr>
        <w:pStyle w:val="AufgabeText"/>
      </w:pPr>
    </w:p>
    <w:p w:rsidR="00C0345E" w:rsidRPr="0053142B" w:rsidRDefault="00607620">
      <w:pPr>
        <w:spacing w:line="240" w:lineRule="exact"/>
        <w:rPr>
          <w:sz w:val="28"/>
          <w:szCs w:val="28"/>
          <w:lang w:eastAsia="de-DE"/>
        </w:rPr>
      </w:pPr>
      <w:r>
        <w:rPr>
          <w:noProof/>
          <w:lang w:eastAsia="de-DE"/>
        </w:rPr>
        <w:drawing>
          <wp:anchor distT="0" distB="0" distL="114300" distR="114300" simplePos="0" relativeHeight="252417024" behindDoc="0" locked="0" layoutInCell="1" allowOverlap="1" wp14:anchorId="157E20D3" wp14:editId="22BDFDF8">
            <wp:simplePos x="0" y="0"/>
            <wp:positionH relativeFrom="column">
              <wp:posOffset>3813810</wp:posOffset>
            </wp:positionH>
            <wp:positionV relativeFrom="paragraph">
              <wp:posOffset>208280</wp:posOffset>
            </wp:positionV>
            <wp:extent cx="2194560" cy="2091055"/>
            <wp:effectExtent l="0" t="0" r="0" b="4445"/>
            <wp:wrapNone/>
            <wp:docPr id="1501" name="Grafik 1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194560" cy="2091055"/>
                    </a:xfrm>
                    <a:prstGeom prst="rect">
                      <a:avLst/>
                    </a:prstGeom>
                    <a:noFill/>
                  </pic:spPr>
                </pic:pic>
              </a:graphicData>
            </a:graphic>
            <wp14:sizeRelH relativeFrom="page">
              <wp14:pctWidth>0</wp14:pctWidth>
            </wp14:sizeRelH>
            <wp14:sizeRelV relativeFrom="page">
              <wp14:pctHeight>0</wp14:pctHeight>
            </wp14:sizeRelV>
          </wp:anchor>
        </w:drawing>
      </w:r>
      <w:r w:rsidR="00C0345E" w:rsidRPr="0053142B">
        <w:rPr>
          <w:sz w:val="28"/>
          <w:szCs w:val="28"/>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90200E" w:rsidRPr="00B51DE9" w:rsidTr="000944E7">
        <w:trPr>
          <w:trHeight w:val="523"/>
        </w:trPr>
        <w:tc>
          <w:tcPr>
            <w:tcW w:w="3119" w:type="dxa"/>
            <w:tcBorders>
              <w:left w:val="single" w:sz="4" w:space="0" w:color="auto"/>
              <w:bottom w:val="single" w:sz="4" w:space="0" w:color="auto"/>
              <w:right w:val="single" w:sz="4" w:space="0" w:color="auto"/>
            </w:tcBorders>
            <w:shd w:val="clear" w:color="auto" w:fill="D9D9D9"/>
            <w:hideMark/>
          </w:tcPr>
          <w:p w:rsidR="0090200E" w:rsidRDefault="0090200E" w:rsidP="000944E7">
            <w:pPr>
              <w:pStyle w:val="Tabelle6pt"/>
              <w:rPr>
                <w:color w:val="000000"/>
              </w:rPr>
            </w:pPr>
            <w:r>
              <w:lastRenderedPageBreak/>
              <w:br w:type="page"/>
              <w:t>Lernfeld</w:t>
            </w:r>
          </w:p>
          <w:p w:rsidR="0090200E" w:rsidRDefault="0090200E" w:rsidP="000944E7">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90200E" w:rsidRDefault="0090200E" w:rsidP="000944E7">
            <w:pPr>
              <w:pStyle w:val="Tabelle6pt"/>
              <w:rPr>
                <w:color w:val="000000"/>
              </w:rPr>
            </w:pPr>
            <w:r>
              <w:t>Titel</w:t>
            </w:r>
          </w:p>
          <w:p w:rsidR="0090200E" w:rsidRDefault="008F129E" w:rsidP="000944E7">
            <w:pPr>
              <w:pStyle w:val="TabelleKopflinks"/>
            </w:pPr>
            <w:r>
              <w:t>Einfacher Stromkreis</w:t>
            </w:r>
            <w:r w:rsidR="00C01A8E">
              <w:t xml:space="preserve"> </w:t>
            </w:r>
          </w:p>
        </w:tc>
        <w:tc>
          <w:tcPr>
            <w:tcW w:w="188" w:type="dxa"/>
            <w:vMerge w:val="restart"/>
            <w:tcBorders>
              <w:top w:val="nil"/>
              <w:left w:val="single" w:sz="4" w:space="0" w:color="auto"/>
              <w:bottom w:val="nil"/>
              <w:right w:val="single" w:sz="4" w:space="0" w:color="auto"/>
            </w:tcBorders>
            <w:shd w:val="clear" w:color="auto" w:fill="FFFFFF"/>
          </w:tcPr>
          <w:p w:rsidR="0090200E" w:rsidRPr="004B658C" w:rsidRDefault="0090200E" w:rsidP="000944E7"/>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47095" w:rsidRDefault="00A47095" w:rsidP="00D11E53">
            <w:pPr>
              <w:pStyle w:val="TabelleKopfmitte"/>
              <w:rPr>
                <w:rFonts w:eastAsia="Calibri"/>
              </w:rPr>
            </w:pPr>
          </w:p>
          <w:p w:rsidR="0090200E" w:rsidRPr="00B51DE9" w:rsidRDefault="00D11E53" w:rsidP="00A47095">
            <w:pPr>
              <w:pStyle w:val="TabelleKopfmitte"/>
              <w:rPr>
                <w:rFonts w:eastAsia="Calibri"/>
              </w:rPr>
            </w:pPr>
            <w:r>
              <w:rPr>
                <w:rFonts w:eastAsia="Calibri"/>
              </w:rPr>
              <w:t>ET1.01.02</w:t>
            </w:r>
            <w:r w:rsidR="00562ECA">
              <w:rPr>
                <w:rFonts w:eastAsia="Calibri"/>
              </w:rPr>
              <w:t>.01</w:t>
            </w:r>
          </w:p>
        </w:tc>
      </w:tr>
      <w:tr w:rsidR="0090200E" w:rsidRPr="00B51DE9" w:rsidTr="000944E7">
        <w:tc>
          <w:tcPr>
            <w:tcW w:w="7348" w:type="dxa"/>
            <w:gridSpan w:val="3"/>
            <w:tcBorders>
              <w:left w:val="single" w:sz="4" w:space="0" w:color="auto"/>
              <w:bottom w:val="single" w:sz="4" w:space="0" w:color="auto"/>
              <w:right w:val="single" w:sz="4" w:space="0" w:color="auto"/>
            </w:tcBorders>
            <w:shd w:val="clear" w:color="auto" w:fill="auto"/>
            <w:hideMark/>
          </w:tcPr>
          <w:p w:rsidR="0090200E" w:rsidRPr="004B658C" w:rsidRDefault="0090200E" w:rsidP="000944E7">
            <w:pPr>
              <w:pStyle w:val="Tabelle6pt"/>
            </w:pPr>
            <w:r>
              <w:t>Kompetenzbereiche:</w:t>
            </w:r>
          </w:p>
          <w:p w:rsidR="009154CB" w:rsidRDefault="009154CB" w:rsidP="009154CB">
            <w:pPr>
              <w:pStyle w:val="Kopf8ptafz"/>
            </w:pPr>
            <w:r w:rsidRPr="00C04E20">
              <w:t xml:space="preserve">Ich kann </w:t>
            </w:r>
            <w:r w:rsidRPr="00163D5E">
              <w:t>Bauelemente</w:t>
            </w:r>
            <w:r w:rsidRPr="00C04E20">
              <w:t xml:space="preserve"> und </w:t>
            </w:r>
            <w:r w:rsidRPr="00163D5E">
              <w:t>Bauteile</w:t>
            </w:r>
            <w:r>
              <w:t xml:space="preserve"> erkennen und auswählen.</w:t>
            </w:r>
          </w:p>
          <w:p w:rsidR="0090200E" w:rsidRPr="00EF4361" w:rsidRDefault="009154CB" w:rsidP="009154CB">
            <w:pPr>
              <w:pStyle w:val="Kopf8ptafz"/>
              <w:rPr>
                <w:i/>
                <w:iCs/>
              </w:rPr>
            </w:pPr>
            <w:r>
              <w:t>Ich kann einfache Schaltungen erkennen, dimensionieren und aufbauen.</w:t>
            </w:r>
          </w:p>
        </w:tc>
        <w:tc>
          <w:tcPr>
            <w:tcW w:w="188" w:type="dxa"/>
            <w:vMerge/>
            <w:tcBorders>
              <w:left w:val="single" w:sz="4" w:space="0" w:color="auto"/>
              <w:bottom w:val="nil"/>
              <w:right w:val="nil"/>
            </w:tcBorders>
            <w:vAlign w:val="center"/>
            <w:hideMark/>
          </w:tcPr>
          <w:p w:rsidR="0090200E" w:rsidRDefault="0090200E" w:rsidP="000944E7">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0200E" w:rsidRPr="00B51DE9" w:rsidTr="000944E7">
              <w:trPr>
                <w:trHeight w:val="284"/>
              </w:trPr>
              <w:tc>
                <w:tcPr>
                  <w:tcW w:w="2090" w:type="dxa"/>
                  <w:shd w:val="clear" w:color="auto" w:fill="auto"/>
                </w:tcPr>
                <w:p w:rsidR="0090200E" w:rsidRPr="00B51DE9" w:rsidRDefault="0090200E" w:rsidP="000944E7">
                  <w:pPr>
                    <w:pStyle w:val="Textkrpermitte"/>
                  </w:pPr>
                  <w:proofErr w:type="spellStart"/>
                  <w:r w:rsidRPr="00B51DE9">
                    <w:t>LernPROJEKT</w:t>
                  </w:r>
                  <w:proofErr w:type="spellEnd"/>
                </w:p>
              </w:tc>
            </w:tr>
            <w:tr w:rsidR="0090200E" w:rsidRPr="00B51DE9" w:rsidTr="000944E7">
              <w:trPr>
                <w:trHeight w:val="284"/>
              </w:trPr>
              <w:tc>
                <w:tcPr>
                  <w:tcW w:w="2090" w:type="dxa"/>
                  <w:tcBorders>
                    <w:bottom w:val="single" w:sz="4" w:space="0" w:color="auto"/>
                  </w:tcBorders>
                  <w:shd w:val="clear" w:color="auto" w:fill="auto"/>
                </w:tcPr>
                <w:p w:rsidR="0090200E" w:rsidRPr="00B51DE9" w:rsidRDefault="0090200E" w:rsidP="000944E7">
                  <w:pPr>
                    <w:pStyle w:val="Textkrpermitte"/>
                  </w:pPr>
                  <w:proofErr w:type="spellStart"/>
                  <w:r w:rsidRPr="00B51DE9">
                    <w:t>LernTHEMA</w:t>
                  </w:r>
                  <w:proofErr w:type="spellEnd"/>
                </w:p>
              </w:tc>
            </w:tr>
            <w:tr w:rsidR="0090200E" w:rsidRPr="00B51DE9" w:rsidTr="000944E7">
              <w:trPr>
                <w:trHeight w:val="284"/>
              </w:trPr>
              <w:tc>
                <w:tcPr>
                  <w:tcW w:w="2090" w:type="dxa"/>
                  <w:tcBorders>
                    <w:bottom w:val="nil"/>
                  </w:tcBorders>
                  <w:shd w:val="clear" w:color="auto" w:fill="D9D9D9" w:themeFill="background1" w:themeFillShade="D9"/>
                </w:tcPr>
                <w:p w:rsidR="0090200E" w:rsidRPr="00B51DE9" w:rsidRDefault="0090200E" w:rsidP="000944E7">
                  <w:pPr>
                    <w:pStyle w:val="TabelleKopfmitte"/>
                  </w:pPr>
                  <w:proofErr w:type="spellStart"/>
                  <w:r w:rsidRPr="00B51DE9">
                    <w:t>LernSCHRITT</w:t>
                  </w:r>
                  <w:proofErr w:type="spellEnd"/>
                </w:p>
              </w:tc>
            </w:tr>
          </w:tbl>
          <w:p w:rsidR="0090200E" w:rsidRPr="00B51DE9" w:rsidRDefault="0090200E" w:rsidP="000944E7"/>
        </w:tc>
      </w:tr>
      <w:tr w:rsidR="0090200E" w:rsidRPr="00B51DE9" w:rsidTr="000944E7">
        <w:trPr>
          <w:trHeight w:val="149"/>
        </w:trPr>
        <w:tc>
          <w:tcPr>
            <w:tcW w:w="7348" w:type="dxa"/>
            <w:gridSpan w:val="3"/>
            <w:tcBorders>
              <w:top w:val="single" w:sz="4" w:space="0" w:color="auto"/>
              <w:left w:val="nil"/>
              <w:right w:val="nil"/>
            </w:tcBorders>
          </w:tcPr>
          <w:p w:rsidR="0090200E" w:rsidRPr="00B51DE9" w:rsidRDefault="0090200E" w:rsidP="000944E7"/>
        </w:tc>
        <w:tc>
          <w:tcPr>
            <w:tcW w:w="196" w:type="dxa"/>
            <w:gridSpan w:val="2"/>
            <w:tcBorders>
              <w:top w:val="nil"/>
              <w:left w:val="nil"/>
              <w:right w:val="nil"/>
            </w:tcBorders>
          </w:tcPr>
          <w:p w:rsidR="0090200E" w:rsidRPr="00B51DE9" w:rsidRDefault="0090200E" w:rsidP="000944E7"/>
        </w:tc>
        <w:tc>
          <w:tcPr>
            <w:tcW w:w="2095" w:type="dxa"/>
            <w:tcBorders>
              <w:top w:val="single" w:sz="4" w:space="0" w:color="auto"/>
              <w:left w:val="nil"/>
              <w:right w:val="nil"/>
            </w:tcBorders>
          </w:tcPr>
          <w:p w:rsidR="0090200E" w:rsidRPr="00B51DE9" w:rsidRDefault="0090200E" w:rsidP="000944E7"/>
        </w:tc>
      </w:tr>
      <w:tr w:rsidR="0090200E" w:rsidRPr="00B51DE9" w:rsidTr="000944E7">
        <w:trPr>
          <w:trHeight w:val="443"/>
        </w:trPr>
        <w:tc>
          <w:tcPr>
            <w:tcW w:w="4818" w:type="dxa"/>
            <w:gridSpan w:val="2"/>
            <w:vMerge w:val="restart"/>
            <w:tcBorders>
              <w:left w:val="single" w:sz="4" w:space="0" w:color="auto"/>
              <w:right w:val="single" w:sz="4" w:space="0" w:color="auto"/>
            </w:tcBorders>
          </w:tcPr>
          <w:p w:rsidR="0090200E" w:rsidRPr="004B658C" w:rsidRDefault="0090200E" w:rsidP="000944E7">
            <w:pPr>
              <w:pStyle w:val="Tabelle6pt"/>
            </w:pPr>
            <w:r>
              <w:t>Kompetenzen:</w:t>
            </w:r>
          </w:p>
          <w:p w:rsidR="00D42502" w:rsidRDefault="0090200E" w:rsidP="00EF4361">
            <w:pPr>
              <w:pStyle w:val="Kopf8ptafz"/>
            </w:pPr>
            <w:r>
              <w:t>I</w:t>
            </w:r>
            <w:r w:rsidR="003119AA">
              <w:t xml:space="preserve">ch kann das Stromkreismodell (Taschenlampe) zerlegen und </w:t>
            </w:r>
            <w:r w:rsidR="00D42502">
              <w:t>die Bestandteile identifizieren</w:t>
            </w:r>
            <w:r w:rsidR="00AA1945">
              <w:t>.</w:t>
            </w:r>
          </w:p>
        </w:tc>
        <w:tc>
          <w:tcPr>
            <w:tcW w:w="4821" w:type="dxa"/>
            <w:gridSpan w:val="4"/>
            <w:tcBorders>
              <w:left w:val="single" w:sz="4" w:space="0" w:color="auto"/>
              <w:right w:val="single" w:sz="4" w:space="0" w:color="auto"/>
            </w:tcBorders>
          </w:tcPr>
          <w:p w:rsidR="0090200E" w:rsidRDefault="0090200E" w:rsidP="000944E7">
            <w:pPr>
              <w:pStyle w:val="Tabelle6pt"/>
            </w:pPr>
            <w:r>
              <w:t>Was Sie schon können sollten:</w:t>
            </w:r>
          </w:p>
          <w:p w:rsidR="0090200E" w:rsidRPr="00234B66" w:rsidRDefault="0090200E" w:rsidP="00EF4361">
            <w:pPr>
              <w:pStyle w:val="Kopf8ptafz"/>
              <w:numPr>
                <w:ilvl w:val="0"/>
                <w:numId w:val="0"/>
              </w:numPr>
              <w:ind w:left="416" w:hanging="360"/>
            </w:pPr>
          </w:p>
        </w:tc>
      </w:tr>
      <w:tr w:rsidR="0090200E" w:rsidRPr="00B51DE9" w:rsidTr="000944E7">
        <w:trPr>
          <w:trHeight w:val="443"/>
        </w:trPr>
        <w:tc>
          <w:tcPr>
            <w:tcW w:w="4818" w:type="dxa"/>
            <w:gridSpan w:val="2"/>
            <w:vMerge/>
            <w:tcBorders>
              <w:left w:val="single" w:sz="4" w:space="0" w:color="auto"/>
              <w:right w:val="single" w:sz="4" w:space="0" w:color="auto"/>
            </w:tcBorders>
          </w:tcPr>
          <w:p w:rsidR="0090200E" w:rsidRDefault="0090200E" w:rsidP="000944E7">
            <w:pPr>
              <w:pStyle w:val="Tabelle6pt"/>
            </w:pPr>
          </w:p>
        </w:tc>
        <w:tc>
          <w:tcPr>
            <w:tcW w:w="4821" w:type="dxa"/>
            <w:gridSpan w:val="4"/>
            <w:tcBorders>
              <w:left w:val="single" w:sz="4" w:space="0" w:color="auto"/>
              <w:right w:val="single" w:sz="4" w:space="0" w:color="auto"/>
            </w:tcBorders>
          </w:tcPr>
          <w:p w:rsidR="0090200E" w:rsidRDefault="0090200E" w:rsidP="000944E7">
            <w:pPr>
              <w:pStyle w:val="Tabelle6pt"/>
            </w:pPr>
            <w:r>
              <w:t>Wofür Sie das benötigen:</w:t>
            </w:r>
          </w:p>
          <w:p w:rsidR="0090200E" w:rsidRDefault="0090200E" w:rsidP="00EF4361">
            <w:pPr>
              <w:pStyle w:val="Kopf8ptafz"/>
              <w:numPr>
                <w:ilvl w:val="0"/>
                <w:numId w:val="0"/>
              </w:numPr>
              <w:ind w:left="416" w:hanging="360"/>
            </w:pPr>
          </w:p>
        </w:tc>
      </w:tr>
      <w:tr w:rsidR="0090200E" w:rsidRPr="00B51DE9" w:rsidTr="000944E7">
        <w:trPr>
          <w:trHeight w:val="443"/>
        </w:trPr>
        <w:tc>
          <w:tcPr>
            <w:tcW w:w="4818" w:type="dxa"/>
            <w:gridSpan w:val="2"/>
            <w:vMerge/>
            <w:tcBorders>
              <w:left w:val="single" w:sz="4" w:space="0" w:color="auto"/>
              <w:right w:val="single" w:sz="4" w:space="0" w:color="auto"/>
            </w:tcBorders>
          </w:tcPr>
          <w:p w:rsidR="0090200E" w:rsidRDefault="0090200E" w:rsidP="000944E7">
            <w:pPr>
              <w:pStyle w:val="Tabelle6pt"/>
            </w:pPr>
          </w:p>
        </w:tc>
        <w:tc>
          <w:tcPr>
            <w:tcW w:w="4821" w:type="dxa"/>
            <w:gridSpan w:val="4"/>
            <w:tcBorders>
              <w:left w:val="single" w:sz="4" w:space="0" w:color="auto"/>
              <w:right w:val="single" w:sz="4" w:space="0" w:color="auto"/>
            </w:tcBorders>
          </w:tcPr>
          <w:p w:rsidR="0090200E" w:rsidRDefault="0090200E" w:rsidP="000944E7">
            <w:pPr>
              <w:pStyle w:val="Tabelle6pt"/>
            </w:pPr>
            <w:r>
              <w:t>Wie Sie Ihr Können prüfen können:</w:t>
            </w:r>
          </w:p>
          <w:p w:rsidR="0090200E" w:rsidRPr="00234B66" w:rsidRDefault="0090200E" w:rsidP="00A47095">
            <w:pPr>
              <w:pStyle w:val="Kopf8ptafz"/>
            </w:pPr>
            <w:r w:rsidRPr="00234B66">
              <w:t xml:space="preserve">Siehe Lernwegeliste oder </w:t>
            </w:r>
            <w:r w:rsidR="00812CFC">
              <w:t>ET1.01.02.03</w:t>
            </w:r>
          </w:p>
        </w:tc>
      </w:tr>
    </w:tbl>
    <w:p w:rsidR="003D1902" w:rsidRDefault="007A5A14" w:rsidP="003D1902">
      <w:pPr>
        <w:pStyle w:val="Textkrper"/>
        <w:rPr>
          <w:b/>
        </w:rPr>
      </w:pPr>
      <w:r>
        <w:rPr>
          <w:noProof/>
          <w:sz w:val="24"/>
        </w:rPr>
        <w:drawing>
          <wp:anchor distT="0" distB="0" distL="114300" distR="114300" simplePos="0" relativeHeight="251594752" behindDoc="0" locked="0" layoutInCell="0" allowOverlap="1" wp14:anchorId="452692F4" wp14:editId="73E07E11">
            <wp:simplePos x="0" y="0"/>
            <wp:positionH relativeFrom="rightMargin">
              <wp:posOffset>173990</wp:posOffset>
            </wp:positionH>
            <wp:positionV relativeFrom="paragraph">
              <wp:posOffset>36195</wp:posOffset>
            </wp:positionV>
            <wp:extent cx="349885" cy="320675"/>
            <wp:effectExtent l="0" t="0" r="0" b="3175"/>
            <wp:wrapNone/>
            <wp:docPr id="47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595776" behindDoc="0" locked="0" layoutInCell="0" allowOverlap="1" wp14:anchorId="0847EF6F" wp14:editId="4AB92893">
            <wp:simplePos x="0" y="0"/>
            <wp:positionH relativeFrom="rightMargin">
              <wp:posOffset>534035</wp:posOffset>
            </wp:positionH>
            <wp:positionV relativeFrom="paragraph">
              <wp:posOffset>36195</wp:posOffset>
            </wp:positionV>
            <wp:extent cx="349885" cy="320675"/>
            <wp:effectExtent l="0" t="0" r="0" b="3175"/>
            <wp:wrapNone/>
            <wp:docPr id="46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596800" behindDoc="0" locked="0" layoutInCell="0" allowOverlap="1" wp14:anchorId="6AED2B52" wp14:editId="27A3EAA4">
            <wp:simplePos x="0" y="0"/>
            <wp:positionH relativeFrom="rightMargin">
              <wp:posOffset>894080</wp:posOffset>
            </wp:positionH>
            <wp:positionV relativeFrom="paragraph">
              <wp:posOffset>36195</wp:posOffset>
            </wp:positionV>
            <wp:extent cx="348615" cy="320040"/>
            <wp:effectExtent l="0" t="0" r="0" b="3810"/>
            <wp:wrapNone/>
            <wp:docPr id="46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D1902" w:rsidRDefault="007A5A14" w:rsidP="00AA1945">
      <w:pPr>
        <w:pStyle w:val="berschrift4"/>
      </w:pPr>
      <w:r w:rsidRPr="003D1902">
        <w:rPr>
          <w:b/>
          <w:noProof/>
        </w:rPr>
        <w:drawing>
          <wp:anchor distT="0" distB="0" distL="114300" distR="114300" simplePos="0" relativeHeight="251593728" behindDoc="0" locked="0" layoutInCell="0" allowOverlap="1" wp14:anchorId="2F16A766" wp14:editId="1320CC9F">
            <wp:simplePos x="0" y="0"/>
            <wp:positionH relativeFrom="rightMargin">
              <wp:posOffset>172720</wp:posOffset>
            </wp:positionH>
            <wp:positionV relativeFrom="paragraph">
              <wp:posOffset>206375</wp:posOffset>
            </wp:positionV>
            <wp:extent cx="532765" cy="323850"/>
            <wp:effectExtent l="0" t="0" r="635" b="0"/>
            <wp:wrapNone/>
            <wp:docPr id="94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D1902" w:rsidRPr="003D1902">
        <w:t>Arbeitsauftrag</w:t>
      </w:r>
    </w:p>
    <w:p w:rsidR="001B056B" w:rsidRDefault="00DF21A3" w:rsidP="00566650">
      <w:pPr>
        <w:pStyle w:val="Textkrper"/>
      </w:pPr>
      <w:r>
        <w:t>Bilden Sie eine Dreiergrupp</w:t>
      </w:r>
      <w:r w:rsidR="001B056B">
        <w:t>e und demontieren Sie</w:t>
      </w:r>
      <w:r>
        <w:t xml:space="preserve"> die Taschenlampe</w:t>
      </w:r>
      <w:r w:rsidR="001B056B">
        <w:t>.</w:t>
      </w:r>
    </w:p>
    <w:p w:rsidR="00DF21A3" w:rsidRDefault="001B056B" w:rsidP="00566650">
      <w:pPr>
        <w:pStyle w:val="Textkrper"/>
      </w:pPr>
      <w:r>
        <w:t>Sortieren Sie die einzelnen Bauteile.</w:t>
      </w:r>
    </w:p>
    <w:p w:rsidR="001B056B" w:rsidRDefault="008777CC" w:rsidP="00566650">
      <w:pPr>
        <w:pStyle w:val="Textkrper"/>
      </w:pPr>
      <w:r>
        <w:t>Benennen Sie die Bauteile.</w:t>
      </w:r>
    </w:p>
    <w:p w:rsidR="003D1902" w:rsidRDefault="003D1902" w:rsidP="00566650">
      <w:pPr>
        <w:pStyle w:val="Textkrper"/>
      </w:pPr>
    </w:p>
    <w:p w:rsidR="008777CC" w:rsidRDefault="00270DC7">
      <w:pPr>
        <w:spacing w:line="240" w:lineRule="exact"/>
        <w:rPr>
          <w:lang w:eastAsia="de-DE"/>
        </w:rPr>
      </w:pPr>
      <w:r>
        <w:rPr>
          <w:noProof/>
          <w:lang w:eastAsia="de-DE"/>
        </w:rPr>
        <w:drawing>
          <wp:anchor distT="0" distB="0" distL="114300" distR="114300" simplePos="0" relativeHeight="251881472" behindDoc="1" locked="0" layoutInCell="1" allowOverlap="1" wp14:anchorId="173F9AE0" wp14:editId="7E2539C5">
            <wp:simplePos x="0" y="0"/>
            <wp:positionH relativeFrom="column">
              <wp:posOffset>29845</wp:posOffset>
            </wp:positionH>
            <wp:positionV relativeFrom="paragraph">
              <wp:posOffset>482600</wp:posOffset>
            </wp:positionV>
            <wp:extent cx="4679950" cy="1280795"/>
            <wp:effectExtent l="0" t="0" r="6350" b="0"/>
            <wp:wrapTight wrapText="bothSides">
              <wp:wrapPolygon edited="0">
                <wp:start x="21600" y="21600"/>
                <wp:lineTo x="21600" y="396"/>
                <wp:lineTo x="59" y="396"/>
                <wp:lineTo x="59" y="21600"/>
                <wp:lineTo x="21600" y="21600"/>
              </wp:wrapPolygon>
            </wp:wrapTight>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Taschenlampe2.JPG"/>
                    <pic:cNvPicPr/>
                  </pic:nvPicPr>
                  <pic:blipFill>
                    <a:blip r:embed="rId71">
                      <a:extLst>
                        <a:ext uri="{28A0092B-C50C-407E-A947-70E740481C1C}">
                          <a14:useLocalDpi xmlns:a14="http://schemas.microsoft.com/office/drawing/2010/main" val="0"/>
                        </a:ext>
                      </a:extLst>
                    </a:blip>
                    <a:stretch>
                      <a:fillRect/>
                    </a:stretch>
                  </pic:blipFill>
                  <pic:spPr>
                    <a:xfrm rot="10800000">
                      <a:off x="0" y="0"/>
                      <a:ext cx="4679950" cy="1280795"/>
                    </a:xfrm>
                    <a:prstGeom prst="rect">
                      <a:avLst/>
                    </a:prstGeom>
                  </pic:spPr>
                </pic:pic>
              </a:graphicData>
            </a:graphic>
          </wp:anchor>
        </w:drawing>
      </w:r>
      <w:r w:rsidR="008777CC">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777CC" w:rsidRPr="00B51DE9" w:rsidTr="00966A36">
        <w:trPr>
          <w:trHeight w:val="523"/>
        </w:trPr>
        <w:tc>
          <w:tcPr>
            <w:tcW w:w="3119" w:type="dxa"/>
            <w:tcBorders>
              <w:left w:val="single" w:sz="4" w:space="0" w:color="auto"/>
              <w:bottom w:val="single" w:sz="4" w:space="0" w:color="auto"/>
              <w:right w:val="single" w:sz="4" w:space="0" w:color="auto"/>
            </w:tcBorders>
            <w:shd w:val="clear" w:color="auto" w:fill="D9D9D9"/>
            <w:hideMark/>
          </w:tcPr>
          <w:p w:rsidR="008777CC" w:rsidRDefault="008777CC" w:rsidP="00966A36">
            <w:pPr>
              <w:pStyle w:val="Tabelle6pt"/>
              <w:rPr>
                <w:color w:val="000000"/>
              </w:rPr>
            </w:pPr>
            <w:r>
              <w:lastRenderedPageBreak/>
              <w:br w:type="page"/>
              <w:t>Lernfeld</w:t>
            </w:r>
          </w:p>
          <w:p w:rsidR="008777CC" w:rsidRDefault="008777CC" w:rsidP="00966A3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777CC" w:rsidRDefault="008777CC" w:rsidP="00966A36">
            <w:pPr>
              <w:pStyle w:val="Tabelle6pt"/>
              <w:rPr>
                <w:color w:val="000000"/>
              </w:rPr>
            </w:pPr>
            <w:r>
              <w:t>Titel</w:t>
            </w:r>
          </w:p>
          <w:p w:rsidR="008777CC" w:rsidRDefault="008F129E" w:rsidP="00966A36">
            <w:pPr>
              <w:pStyle w:val="TabelleKopflinks"/>
            </w:pPr>
            <w:r>
              <w:t>Einfacher Stromkreis</w:t>
            </w:r>
          </w:p>
        </w:tc>
        <w:tc>
          <w:tcPr>
            <w:tcW w:w="188" w:type="dxa"/>
            <w:vMerge w:val="restart"/>
            <w:tcBorders>
              <w:top w:val="nil"/>
              <w:left w:val="single" w:sz="4" w:space="0" w:color="auto"/>
              <w:bottom w:val="nil"/>
              <w:right w:val="single" w:sz="4" w:space="0" w:color="auto"/>
            </w:tcBorders>
            <w:shd w:val="clear" w:color="auto" w:fill="FFFFFF"/>
          </w:tcPr>
          <w:p w:rsidR="008777CC" w:rsidRPr="004B658C" w:rsidRDefault="008777CC" w:rsidP="00966A3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47095" w:rsidRDefault="00A47095" w:rsidP="00562ECA">
            <w:pPr>
              <w:pStyle w:val="TabelleKopfmitte"/>
              <w:rPr>
                <w:rFonts w:eastAsia="Calibri"/>
              </w:rPr>
            </w:pPr>
          </w:p>
          <w:p w:rsidR="008777CC" w:rsidRPr="00B51DE9" w:rsidRDefault="00562ECA" w:rsidP="00A47095">
            <w:pPr>
              <w:pStyle w:val="TabelleKopfmitte"/>
              <w:rPr>
                <w:rFonts w:eastAsia="Calibri"/>
              </w:rPr>
            </w:pPr>
            <w:r>
              <w:rPr>
                <w:rFonts w:eastAsia="Calibri"/>
              </w:rPr>
              <w:t>ET1.01.02.02</w:t>
            </w:r>
          </w:p>
        </w:tc>
      </w:tr>
      <w:tr w:rsidR="008777CC" w:rsidRPr="00B51DE9" w:rsidTr="00966A36">
        <w:tc>
          <w:tcPr>
            <w:tcW w:w="7348" w:type="dxa"/>
            <w:gridSpan w:val="3"/>
            <w:tcBorders>
              <w:left w:val="single" w:sz="4" w:space="0" w:color="auto"/>
              <w:bottom w:val="single" w:sz="4" w:space="0" w:color="auto"/>
              <w:right w:val="single" w:sz="4" w:space="0" w:color="auto"/>
            </w:tcBorders>
            <w:shd w:val="clear" w:color="auto" w:fill="auto"/>
            <w:hideMark/>
          </w:tcPr>
          <w:p w:rsidR="008777CC" w:rsidRPr="004B658C" w:rsidRDefault="008777CC" w:rsidP="00966A36">
            <w:pPr>
              <w:pStyle w:val="Tabelle6pt"/>
            </w:pPr>
            <w:r>
              <w:t>Kompetenzbereiche:</w:t>
            </w:r>
          </w:p>
          <w:p w:rsidR="008777CC" w:rsidRDefault="00760EF2" w:rsidP="00EF4361">
            <w:pPr>
              <w:pStyle w:val="Kopf8ptafz"/>
            </w:pPr>
            <w:r>
              <w:t>Ich kann einfache Schaltungen erkennen, dimensionieren und aufbauen.</w:t>
            </w:r>
          </w:p>
        </w:tc>
        <w:tc>
          <w:tcPr>
            <w:tcW w:w="188" w:type="dxa"/>
            <w:vMerge/>
            <w:tcBorders>
              <w:left w:val="single" w:sz="4" w:space="0" w:color="auto"/>
              <w:bottom w:val="nil"/>
              <w:right w:val="nil"/>
            </w:tcBorders>
            <w:vAlign w:val="center"/>
            <w:hideMark/>
          </w:tcPr>
          <w:p w:rsidR="008777CC" w:rsidRDefault="008777CC" w:rsidP="00966A3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777CC" w:rsidRPr="00B51DE9" w:rsidTr="00966A36">
              <w:trPr>
                <w:trHeight w:val="284"/>
              </w:trPr>
              <w:tc>
                <w:tcPr>
                  <w:tcW w:w="2090" w:type="dxa"/>
                  <w:shd w:val="clear" w:color="auto" w:fill="auto"/>
                </w:tcPr>
                <w:p w:rsidR="008777CC" w:rsidRPr="00B51DE9" w:rsidRDefault="008777CC" w:rsidP="00966A36">
                  <w:pPr>
                    <w:pStyle w:val="Textkrpermitte"/>
                  </w:pPr>
                  <w:proofErr w:type="spellStart"/>
                  <w:r w:rsidRPr="00B51DE9">
                    <w:t>LernPROJEKT</w:t>
                  </w:r>
                  <w:proofErr w:type="spellEnd"/>
                </w:p>
              </w:tc>
            </w:tr>
            <w:tr w:rsidR="008777CC" w:rsidRPr="00B51DE9" w:rsidTr="00966A36">
              <w:trPr>
                <w:trHeight w:val="284"/>
              </w:trPr>
              <w:tc>
                <w:tcPr>
                  <w:tcW w:w="2090" w:type="dxa"/>
                  <w:tcBorders>
                    <w:bottom w:val="single" w:sz="4" w:space="0" w:color="auto"/>
                  </w:tcBorders>
                  <w:shd w:val="clear" w:color="auto" w:fill="auto"/>
                </w:tcPr>
                <w:p w:rsidR="008777CC" w:rsidRPr="00B51DE9" w:rsidRDefault="008777CC" w:rsidP="00966A36">
                  <w:pPr>
                    <w:pStyle w:val="Textkrpermitte"/>
                  </w:pPr>
                  <w:proofErr w:type="spellStart"/>
                  <w:r w:rsidRPr="00B51DE9">
                    <w:t>LernTHEMA</w:t>
                  </w:r>
                  <w:proofErr w:type="spellEnd"/>
                </w:p>
              </w:tc>
            </w:tr>
            <w:tr w:rsidR="008777CC" w:rsidRPr="00B51DE9" w:rsidTr="00966A36">
              <w:trPr>
                <w:trHeight w:val="284"/>
              </w:trPr>
              <w:tc>
                <w:tcPr>
                  <w:tcW w:w="2090" w:type="dxa"/>
                  <w:tcBorders>
                    <w:bottom w:val="nil"/>
                  </w:tcBorders>
                  <w:shd w:val="clear" w:color="auto" w:fill="D9D9D9" w:themeFill="background1" w:themeFillShade="D9"/>
                </w:tcPr>
                <w:p w:rsidR="008777CC" w:rsidRPr="00B51DE9" w:rsidRDefault="008777CC" w:rsidP="00966A36">
                  <w:pPr>
                    <w:pStyle w:val="TabelleKopfmitte"/>
                  </w:pPr>
                  <w:proofErr w:type="spellStart"/>
                  <w:r w:rsidRPr="00B51DE9">
                    <w:t>LernSCHRITT</w:t>
                  </w:r>
                  <w:proofErr w:type="spellEnd"/>
                </w:p>
              </w:tc>
            </w:tr>
          </w:tbl>
          <w:p w:rsidR="008777CC" w:rsidRPr="00B51DE9" w:rsidRDefault="008777CC" w:rsidP="00966A36"/>
        </w:tc>
      </w:tr>
      <w:tr w:rsidR="008777CC" w:rsidRPr="00B51DE9" w:rsidTr="00966A36">
        <w:trPr>
          <w:trHeight w:val="149"/>
        </w:trPr>
        <w:tc>
          <w:tcPr>
            <w:tcW w:w="7348" w:type="dxa"/>
            <w:gridSpan w:val="3"/>
            <w:tcBorders>
              <w:top w:val="single" w:sz="4" w:space="0" w:color="auto"/>
              <w:left w:val="nil"/>
              <w:right w:val="nil"/>
            </w:tcBorders>
          </w:tcPr>
          <w:p w:rsidR="008777CC" w:rsidRPr="00B51DE9" w:rsidRDefault="008777CC" w:rsidP="00966A36"/>
        </w:tc>
        <w:tc>
          <w:tcPr>
            <w:tcW w:w="196" w:type="dxa"/>
            <w:gridSpan w:val="2"/>
            <w:tcBorders>
              <w:top w:val="nil"/>
              <w:left w:val="nil"/>
              <w:right w:val="nil"/>
            </w:tcBorders>
          </w:tcPr>
          <w:p w:rsidR="008777CC" w:rsidRPr="00B51DE9" w:rsidRDefault="008777CC" w:rsidP="00966A36"/>
        </w:tc>
        <w:tc>
          <w:tcPr>
            <w:tcW w:w="2095" w:type="dxa"/>
            <w:tcBorders>
              <w:top w:val="single" w:sz="4" w:space="0" w:color="auto"/>
              <w:left w:val="nil"/>
              <w:right w:val="nil"/>
            </w:tcBorders>
          </w:tcPr>
          <w:p w:rsidR="008777CC" w:rsidRPr="00B51DE9" w:rsidRDefault="008777CC" w:rsidP="00966A36"/>
        </w:tc>
      </w:tr>
      <w:tr w:rsidR="008777CC" w:rsidRPr="00B51DE9" w:rsidTr="00966A36">
        <w:trPr>
          <w:trHeight w:val="443"/>
        </w:trPr>
        <w:tc>
          <w:tcPr>
            <w:tcW w:w="4818" w:type="dxa"/>
            <w:gridSpan w:val="2"/>
            <w:vMerge w:val="restart"/>
            <w:tcBorders>
              <w:left w:val="single" w:sz="4" w:space="0" w:color="auto"/>
              <w:right w:val="single" w:sz="4" w:space="0" w:color="auto"/>
            </w:tcBorders>
          </w:tcPr>
          <w:p w:rsidR="008777CC" w:rsidRPr="004B658C" w:rsidRDefault="008777CC" w:rsidP="00966A36">
            <w:pPr>
              <w:pStyle w:val="Tabelle6pt"/>
            </w:pPr>
            <w:r>
              <w:t>Kompetenzen:</w:t>
            </w:r>
          </w:p>
          <w:p w:rsidR="008777CC" w:rsidRDefault="008777CC" w:rsidP="00111073">
            <w:pPr>
              <w:pStyle w:val="Kopf8ptafz"/>
            </w:pPr>
            <w:r>
              <w:t xml:space="preserve">Ich kann einen einfachen Stromkreis nach einer Vorlage </w:t>
            </w:r>
            <w:r w:rsidR="00111073">
              <w:t>aufbauen.</w:t>
            </w:r>
          </w:p>
        </w:tc>
        <w:tc>
          <w:tcPr>
            <w:tcW w:w="4821" w:type="dxa"/>
            <w:gridSpan w:val="4"/>
            <w:tcBorders>
              <w:left w:val="single" w:sz="4" w:space="0" w:color="auto"/>
              <w:right w:val="single" w:sz="4" w:space="0" w:color="auto"/>
            </w:tcBorders>
          </w:tcPr>
          <w:p w:rsidR="008777CC" w:rsidRDefault="008777CC" w:rsidP="00966A36">
            <w:pPr>
              <w:pStyle w:val="Tabelle6pt"/>
            </w:pPr>
            <w:r>
              <w:t>Was Sie schon können sollten:</w:t>
            </w:r>
          </w:p>
          <w:p w:rsidR="008777CC" w:rsidRPr="00234B66" w:rsidRDefault="008777CC" w:rsidP="00966A36">
            <w:pPr>
              <w:pStyle w:val="Kopf8ptafz"/>
            </w:pPr>
            <w:r>
              <w:t>Bauteile identifizieren</w:t>
            </w:r>
          </w:p>
        </w:tc>
      </w:tr>
      <w:tr w:rsidR="008777CC" w:rsidRPr="00B51DE9" w:rsidTr="00966A36">
        <w:trPr>
          <w:trHeight w:val="443"/>
        </w:trPr>
        <w:tc>
          <w:tcPr>
            <w:tcW w:w="4818" w:type="dxa"/>
            <w:gridSpan w:val="2"/>
            <w:vMerge/>
            <w:tcBorders>
              <w:left w:val="single" w:sz="4" w:space="0" w:color="auto"/>
              <w:right w:val="single" w:sz="4" w:space="0" w:color="auto"/>
            </w:tcBorders>
          </w:tcPr>
          <w:p w:rsidR="008777CC" w:rsidRDefault="008777CC" w:rsidP="00966A36">
            <w:pPr>
              <w:pStyle w:val="Tabelle6pt"/>
            </w:pPr>
          </w:p>
        </w:tc>
        <w:tc>
          <w:tcPr>
            <w:tcW w:w="4821" w:type="dxa"/>
            <w:gridSpan w:val="4"/>
            <w:tcBorders>
              <w:left w:val="single" w:sz="4" w:space="0" w:color="auto"/>
              <w:right w:val="single" w:sz="4" w:space="0" w:color="auto"/>
            </w:tcBorders>
          </w:tcPr>
          <w:p w:rsidR="008777CC" w:rsidRDefault="008777CC" w:rsidP="00EF4361">
            <w:pPr>
              <w:pStyle w:val="Tabelle6pt"/>
            </w:pPr>
            <w:r>
              <w:t>Wofür Sie das benötigen:</w:t>
            </w:r>
            <w:r w:rsidR="00EF4361">
              <w:t xml:space="preserve"> </w:t>
            </w:r>
          </w:p>
        </w:tc>
      </w:tr>
      <w:tr w:rsidR="008777CC" w:rsidRPr="00B51DE9" w:rsidTr="00966A36">
        <w:trPr>
          <w:trHeight w:val="443"/>
        </w:trPr>
        <w:tc>
          <w:tcPr>
            <w:tcW w:w="4818" w:type="dxa"/>
            <w:gridSpan w:val="2"/>
            <w:vMerge/>
            <w:tcBorders>
              <w:left w:val="single" w:sz="4" w:space="0" w:color="auto"/>
              <w:right w:val="single" w:sz="4" w:space="0" w:color="auto"/>
            </w:tcBorders>
          </w:tcPr>
          <w:p w:rsidR="008777CC" w:rsidRDefault="008777CC" w:rsidP="00966A36">
            <w:pPr>
              <w:pStyle w:val="Tabelle6pt"/>
            </w:pPr>
          </w:p>
        </w:tc>
        <w:tc>
          <w:tcPr>
            <w:tcW w:w="4821" w:type="dxa"/>
            <w:gridSpan w:val="4"/>
            <w:tcBorders>
              <w:left w:val="single" w:sz="4" w:space="0" w:color="auto"/>
              <w:right w:val="single" w:sz="4" w:space="0" w:color="auto"/>
            </w:tcBorders>
          </w:tcPr>
          <w:p w:rsidR="008777CC" w:rsidRDefault="008777CC" w:rsidP="00966A36">
            <w:pPr>
              <w:pStyle w:val="Tabelle6pt"/>
            </w:pPr>
            <w:r>
              <w:t>Wie Sie Ihr Können prüfen können:</w:t>
            </w:r>
          </w:p>
          <w:p w:rsidR="008777CC" w:rsidRPr="00234B66" w:rsidRDefault="008777CC" w:rsidP="00A47095">
            <w:pPr>
              <w:pStyle w:val="Kopf8ptafz"/>
            </w:pPr>
            <w:r w:rsidRPr="00234B66">
              <w:t xml:space="preserve">Siehe Lernwegeliste </w:t>
            </w:r>
          </w:p>
        </w:tc>
      </w:tr>
    </w:tbl>
    <w:p w:rsidR="00DF21A3" w:rsidRDefault="004F177A">
      <w:pPr>
        <w:pStyle w:val="Textkrper"/>
      </w:pPr>
      <w:r>
        <w:rPr>
          <w:noProof/>
          <w:sz w:val="24"/>
        </w:rPr>
        <w:drawing>
          <wp:anchor distT="0" distB="0" distL="114300" distR="114300" simplePos="0" relativeHeight="251599872" behindDoc="0" locked="0" layoutInCell="0" allowOverlap="1" wp14:anchorId="03A72619" wp14:editId="3E6D322C">
            <wp:simplePos x="0" y="0"/>
            <wp:positionH relativeFrom="rightMargin">
              <wp:posOffset>608330</wp:posOffset>
            </wp:positionH>
            <wp:positionV relativeFrom="paragraph">
              <wp:posOffset>161290</wp:posOffset>
            </wp:positionV>
            <wp:extent cx="345059" cy="323406"/>
            <wp:effectExtent l="0" t="0" r="0" b="635"/>
            <wp:wrapNone/>
            <wp:docPr id="9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059" cy="32340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77CC" w:rsidRDefault="008777CC" w:rsidP="00AA1945">
      <w:pPr>
        <w:pStyle w:val="berschrift4"/>
      </w:pPr>
      <w:r>
        <w:t>Arbeitsauftrag</w:t>
      </w:r>
      <w:r>
        <w:rPr>
          <w:noProof/>
          <w:sz w:val="24"/>
        </w:rPr>
        <w:drawing>
          <wp:anchor distT="0" distB="0" distL="114300" distR="114300" simplePos="0" relativeHeight="251597824" behindDoc="0" locked="0" layoutInCell="0" allowOverlap="1" wp14:anchorId="7E2AA3F2" wp14:editId="44E07353">
            <wp:simplePos x="0" y="0"/>
            <wp:positionH relativeFrom="rightMargin">
              <wp:posOffset>107950</wp:posOffset>
            </wp:positionH>
            <wp:positionV relativeFrom="paragraph">
              <wp:posOffset>0</wp:posOffset>
            </wp:positionV>
            <wp:extent cx="302701" cy="324000"/>
            <wp:effectExtent l="0" t="0" r="2540" b="0"/>
            <wp:wrapNone/>
            <wp:docPr id="4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77CC" w:rsidRDefault="00B5599C" w:rsidP="00BF50F8">
      <w:pPr>
        <w:pStyle w:val="AufgabeEbene1"/>
        <w:numPr>
          <w:ilvl w:val="0"/>
          <w:numId w:val="0"/>
        </w:numPr>
      </w:pPr>
      <w:r>
        <w:rPr>
          <w:noProof/>
          <w:sz w:val="24"/>
          <w:lang w:eastAsia="de-DE"/>
        </w:rPr>
        <w:drawing>
          <wp:anchor distT="0" distB="0" distL="114300" distR="114300" simplePos="0" relativeHeight="251610112" behindDoc="0" locked="0" layoutInCell="0" allowOverlap="1" wp14:anchorId="0E689816" wp14:editId="5D9F2F26">
            <wp:simplePos x="0" y="0"/>
            <wp:positionH relativeFrom="rightMargin">
              <wp:posOffset>618963</wp:posOffset>
            </wp:positionH>
            <wp:positionV relativeFrom="paragraph">
              <wp:posOffset>180340</wp:posOffset>
            </wp:positionV>
            <wp:extent cx="323850" cy="323850"/>
            <wp:effectExtent l="0" t="0" r="0" b="0"/>
            <wp:wrapNone/>
            <wp:docPr id="1190"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A1945">
        <w:rPr>
          <w:noProof/>
          <w:sz w:val="24"/>
          <w:lang w:eastAsia="de-DE"/>
        </w:rPr>
        <w:drawing>
          <wp:anchor distT="0" distB="0" distL="114300" distR="114300" simplePos="0" relativeHeight="251609088" behindDoc="0" locked="0" layoutInCell="0" allowOverlap="1" wp14:anchorId="3EE0B69F" wp14:editId="4DCAC83A">
            <wp:simplePos x="0" y="0"/>
            <wp:positionH relativeFrom="rightMargin">
              <wp:posOffset>107950</wp:posOffset>
            </wp:positionH>
            <wp:positionV relativeFrom="paragraph">
              <wp:posOffset>180340</wp:posOffset>
            </wp:positionV>
            <wp:extent cx="323850" cy="323850"/>
            <wp:effectExtent l="0" t="0" r="0" b="0"/>
            <wp:wrapNone/>
            <wp:docPr id="508"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777CC">
        <w:t xml:space="preserve">Bauen Sie </w:t>
      </w:r>
      <w:r w:rsidR="00FB523F">
        <w:t xml:space="preserve">mit den vorliegenden Steckbauteilen die untenstehende Schaltung </w:t>
      </w:r>
      <w:r w:rsidR="00AB3298">
        <w:t>der T</w:t>
      </w:r>
      <w:r w:rsidR="00AB3298">
        <w:t>a</w:t>
      </w:r>
      <w:r w:rsidR="00AB3298">
        <w:t xml:space="preserve">schenlampe </w:t>
      </w:r>
      <w:r w:rsidR="00FB523F">
        <w:t>auf der Laborplatte nach</w:t>
      </w:r>
      <w:r w:rsidR="00445E66">
        <w:t xml:space="preserve"> und nutzen Sie gegebenenfalls die Hilfeka</w:t>
      </w:r>
      <w:r w:rsidR="00445E66">
        <w:t>r</w:t>
      </w:r>
      <w:r w:rsidR="00445E66">
        <w:t>te</w:t>
      </w:r>
      <w:r w:rsidR="00FB523F">
        <w:t>.</w:t>
      </w:r>
    </w:p>
    <w:p w:rsidR="00445E66" w:rsidRDefault="00445E66" w:rsidP="00445E66">
      <w:pPr>
        <w:pStyle w:val="AufgabeText"/>
      </w:pPr>
    </w:p>
    <w:p w:rsidR="00BA4B99" w:rsidRDefault="00BA4B99" w:rsidP="00445E66">
      <w:pPr>
        <w:pStyle w:val="AufgabeText"/>
      </w:pPr>
    </w:p>
    <w:p w:rsidR="00BA4B99" w:rsidRDefault="00BA4B99" w:rsidP="00445E66">
      <w:pPr>
        <w:pStyle w:val="AufgabeText"/>
      </w:pPr>
    </w:p>
    <w:p w:rsidR="00BA4B99" w:rsidRDefault="00BA4B99" w:rsidP="00445E66">
      <w:pPr>
        <w:pStyle w:val="AufgabeText"/>
      </w:pPr>
    </w:p>
    <w:p w:rsidR="00BA4B99" w:rsidRDefault="00BA4B99" w:rsidP="00BA4B99">
      <w:pPr>
        <w:pStyle w:val="berschrift3"/>
      </w:pPr>
      <w:r>
        <w:t>Hilfekarte</w:t>
      </w:r>
    </w:p>
    <w:p w:rsidR="009D3E8F" w:rsidRDefault="009D3E8F" w:rsidP="00445E66">
      <w:pPr>
        <w:pStyle w:val="AufgabeText"/>
      </w:pPr>
    </w:p>
    <w:p w:rsidR="00A06A3F" w:rsidRDefault="008F5EA6" w:rsidP="00B5599C">
      <w:pPr>
        <w:pStyle w:val="AufgabeText"/>
      </w:pPr>
      <w:r>
        <w:rPr>
          <w:noProof/>
          <w:lang w:eastAsia="de-DE"/>
        </w:rPr>
        <w:drawing>
          <wp:inline distT="0" distB="0" distL="0" distR="0" wp14:anchorId="419E74A9" wp14:editId="76EE416C">
            <wp:extent cx="5154339" cy="2913321"/>
            <wp:effectExtent l="0" t="0" r="8255" b="1905"/>
            <wp:docPr id="1206" name="Grafik 1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infacher Stromkreis.jpg"/>
                    <pic:cNvPicPr/>
                  </pic:nvPicPr>
                  <pic:blipFill rotWithShape="1">
                    <a:blip r:embed="rId72">
                      <a:extLst>
                        <a:ext uri="{BEBA8EAE-BF5A-486C-A8C5-ECC9F3942E4B}">
                          <a14:imgProps xmlns:a14="http://schemas.microsoft.com/office/drawing/2010/main">
                            <a14:imgLayer r:embed="rId73">
                              <a14:imgEffect>
                                <a14:brightnessContrast bright="20000"/>
                              </a14:imgEffect>
                            </a14:imgLayer>
                          </a14:imgProps>
                        </a:ext>
                        <a:ext uri="{28A0092B-C50C-407E-A947-70E740481C1C}">
                          <a14:useLocalDpi xmlns:a14="http://schemas.microsoft.com/office/drawing/2010/main" val="0"/>
                        </a:ext>
                      </a:extLst>
                    </a:blip>
                    <a:srcRect l="19898" t="26939" r="16736" b="25306"/>
                    <a:stretch/>
                  </pic:blipFill>
                  <pic:spPr bwMode="auto">
                    <a:xfrm>
                      <a:off x="0" y="0"/>
                      <a:ext cx="5154339" cy="2913321"/>
                    </a:xfrm>
                    <a:prstGeom prst="rect">
                      <a:avLst/>
                    </a:prstGeom>
                    <a:ln>
                      <a:noFill/>
                    </a:ln>
                    <a:extLst>
                      <a:ext uri="{53640926-AAD7-44D8-BBD7-CCE9431645EC}">
                        <a14:shadowObscured xmlns:a14="http://schemas.microsoft.com/office/drawing/2010/main"/>
                      </a:ext>
                    </a:extLst>
                  </pic:spPr>
                </pic:pic>
              </a:graphicData>
            </a:graphic>
          </wp:inline>
        </w:drawing>
      </w:r>
    </w:p>
    <w:p w:rsidR="000F2042" w:rsidRDefault="000F204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F2042" w:rsidRPr="00B51DE9" w:rsidTr="00966A36">
        <w:trPr>
          <w:trHeight w:val="523"/>
        </w:trPr>
        <w:tc>
          <w:tcPr>
            <w:tcW w:w="3119" w:type="dxa"/>
            <w:tcBorders>
              <w:left w:val="single" w:sz="4" w:space="0" w:color="auto"/>
              <w:bottom w:val="single" w:sz="4" w:space="0" w:color="auto"/>
              <w:right w:val="single" w:sz="4" w:space="0" w:color="auto"/>
            </w:tcBorders>
            <w:shd w:val="clear" w:color="auto" w:fill="D9D9D9"/>
            <w:hideMark/>
          </w:tcPr>
          <w:p w:rsidR="000F2042" w:rsidRDefault="000F2042" w:rsidP="00966A36">
            <w:pPr>
              <w:pStyle w:val="Tabelle6pt"/>
              <w:rPr>
                <w:color w:val="000000"/>
              </w:rPr>
            </w:pPr>
            <w:r>
              <w:lastRenderedPageBreak/>
              <w:br w:type="page"/>
              <w:t>Lernfeld</w:t>
            </w:r>
          </w:p>
          <w:p w:rsidR="000F2042" w:rsidRDefault="000F2042" w:rsidP="00966A3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F2042" w:rsidRDefault="000F2042" w:rsidP="00966A36">
            <w:pPr>
              <w:pStyle w:val="Tabelle6pt"/>
              <w:rPr>
                <w:color w:val="000000"/>
              </w:rPr>
            </w:pPr>
            <w:r>
              <w:t>Titel</w:t>
            </w:r>
          </w:p>
          <w:p w:rsidR="000F2042" w:rsidRDefault="008F129E" w:rsidP="00966A36">
            <w:pPr>
              <w:pStyle w:val="TabelleKopflinks"/>
            </w:pPr>
            <w:r>
              <w:t>Einfacher Stromkreis</w:t>
            </w:r>
          </w:p>
        </w:tc>
        <w:tc>
          <w:tcPr>
            <w:tcW w:w="188" w:type="dxa"/>
            <w:vMerge w:val="restart"/>
            <w:tcBorders>
              <w:top w:val="nil"/>
              <w:left w:val="single" w:sz="4" w:space="0" w:color="auto"/>
              <w:bottom w:val="nil"/>
              <w:right w:val="single" w:sz="4" w:space="0" w:color="auto"/>
            </w:tcBorders>
            <w:shd w:val="clear" w:color="auto" w:fill="FFFFFF"/>
          </w:tcPr>
          <w:p w:rsidR="000F2042" w:rsidRPr="004B658C" w:rsidRDefault="000F2042" w:rsidP="00966A3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62ECA" w:rsidRDefault="00562ECA" w:rsidP="00562ECA">
            <w:pPr>
              <w:pStyle w:val="TabelleKopfmitte"/>
            </w:pPr>
          </w:p>
          <w:p w:rsidR="000F2042" w:rsidRPr="00B51DE9" w:rsidRDefault="00DC2152" w:rsidP="00562ECA">
            <w:pPr>
              <w:pStyle w:val="TabelleKopfmitte"/>
              <w:rPr>
                <w:rFonts w:eastAsia="Calibri"/>
              </w:rPr>
            </w:pPr>
            <w:r>
              <w:rPr>
                <w:rFonts w:eastAsia="Calibri"/>
              </w:rPr>
              <w:t>ET</w:t>
            </w:r>
            <w:r w:rsidR="00562ECA">
              <w:rPr>
                <w:rFonts w:eastAsia="Calibri"/>
              </w:rPr>
              <w:t>1.01.02.02</w:t>
            </w:r>
          </w:p>
        </w:tc>
      </w:tr>
      <w:tr w:rsidR="000F2042" w:rsidRPr="00B51DE9" w:rsidTr="00966A36">
        <w:tc>
          <w:tcPr>
            <w:tcW w:w="7348" w:type="dxa"/>
            <w:gridSpan w:val="3"/>
            <w:tcBorders>
              <w:left w:val="single" w:sz="4" w:space="0" w:color="auto"/>
              <w:bottom w:val="single" w:sz="4" w:space="0" w:color="auto"/>
              <w:right w:val="single" w:sz="4" w:space="0" w:color="auto"/>
            </w:tcBorders>
            <w:shd w:val="clear" w:color="auto" w:fill="auto"/>
            <w:hideMark/>
          </w:tcPr>
          <w:p w:rsidR="000F2042" w:rsidRPr="004B658C" w:rsidRDefault="000F2042" w:rsidP="00966A36">
            <w:pPr>
              <w:pStyle w:val="Tabelle6pt"/>
            </w:pPr>
            <w:r>
              <w:t>Kompetenzbereiche:</w:t>
            </w:r>
          </w:p>
          <w:p w:rsidR="000F2042" w:rsidRDefault="00760EF2" w:rsidP="00EF4361">
            <w:pPr>
              <w:pStyle w:val="Kopf8ptafz"/>
            </w:pPr>
            <w:r>
              <w:t>Ich kann einfache Schaltungen erkennen, dimensionieren und aufbauen.</w:t>
            </w:r>
          </w:p>
        </w:tc>
        <w:tc>
          <w:tcPr>
            <w:tcW w:w="188" w:type="dxa"/>
            <w:vMerge/>
            <w:tcBorders>
              <w:left w:val="single" w:sz="4" w:space="0" w:color="auto"/>
              <w:bottom w:val="nil"/>
              <w:right w:val="nil"/>
            </w:tcBorders>
            <w:vAlign w:val="center"/>
            <w:hideMark/>
          </w:tcPr>
          <w:p w:rsidR="000F2042" w:rsidRDefault="000F2042" w:rsidP="00966A3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F2042" w:rsidRPr="00B51DE9" w:rsidTr="00966A36">
              <w:trPr>
                <w:trHeight w:val="284"/>
              </w:trPr>
              <w:tc>
                <w:tcPr>
                  <w:tcW w:w="2090" w:type="dxa"/>
                  <w:shd w:val="clear" w:color="auto" w:fill="auto"/>
                </w:tcPr>
                <w:p w:rsidR="000F2042" w:rsidRPr="00B51DE9" w:rsidRDefault="000F2042" w:rsidP="00966A36">
                  <w:pPr>
                    <w:pStyle w:val="Textkrpermitte"/>
                  </w:pPr>
                  <w:proofErr w:type="spellStart"/>
                  <w:r w:rsidRPr="00B51DE9">
                    <w:t>LernPROJEKT</w:t>
                  </w:r>
                  <w:proofErr w:type="spellEnd"/>
                </w:p>
              </w:tc>
            </w:tr>
            <w:tr w:rsidR="000F2042" w:rsidRPr="00B51DE9" w:rsidTr="00966A36">
              <w:trPr>
                <w:trHeight w:val="284"/>
              </w:trPr>
              <w:tc>
                <w:tcPr>
                  <w:tcW w:w="2090" w:type="dxa"/>
                  <w:tcBorders>
                    <w:bottom w:val="single" w:sz="4" w:space="0" w:color="auto"/>
                  </w:tcBorders>
                  <w:shd w:val="clear" w:color="auto" w:fill="auto"/>
                </w:tcPr>
                <w:p w:rsidR="000F2042" w:rsidRPr="00B51DE9" w:rsidRDefault="000F2042" w:rsidP="00966A36">
                  <w:pPr>
                    <w:pStyle w:val="Textkrpermitte"/>
                  </w:pPr>
                  <w:proofErr w:type="spellStart"/>
                  <w:r w:rsidRPr="00B51DE9">
                    <w:t>LernTHEMA</w:t>
                  </w:r>
                  <w:proofErr w:type="spellEnd"/>
                </w:p>
              </w:tc>
            </w:tr>
            <w:tr w:rsidR="000F2042" w:rsidRPr="00B51DE9" w:rsidTr="00966A36">
              <w:trPr>
                <w:trHeight w:val="284"/>
              </w:trPr>
              <w:tc>
                <w:tcPr>
                  <w:tcW w:w="2090" w:type="dxa"/>
                  <w:tcBorders>
                    <w:bottom w:val="nil"/>
                  </w:tcBorders>
                  <w:shd w:val="clear" w:color="auto" w:fill="D9D9D9" w:themeFill="background1" w:themeFillShade="D9"/>
                </w:tcPr>
                <w:p w:rsidR="000F2042" w:rsidRPr="00B51DE9" w:rsidRDefault="000F2042" w:rsidP="00966A36">
                  <w:pPr>
                    <w:pStyle w:val="TabelleKopfmitte"/>
                  </w:pPr>
                  <w:proofErr w:type="spellStart"/>
                  <w:r w:rsidRPr="00B51DE9">
                    <w:t>LernSCHRITT</w:t>
                  </w:r>
                  <w:proofErr w:type="spellEnd"/>
                </w:p>
              </w:tc>
            </w:tr>
          </w:tbl>
          <w:p w:rsidR="000F2042" w:rsidRPr="00B51DE9" w:rsidRDefault="000F2042" w:rsidP="00966A36"/>
        </w:tc>
      </w:tr>
      <w:tr w:rsidR="000F2042" w:rsidRPr="00B51DE9" w:rsidTr="00966A36">
        <w:trPr>
          <w:trHeight w:val="149"/>
        </w:trPr>
        <w:tc>
          <w:tcPr>
            <w:tcW w:w="7348" w:type="dxa"/>
            <w:gridSpan w:val="3"/>
            <w:tcBorders>
              <w:top w:val="single" w:sz="4" w:space="0" w:color="auto"/>
              <w:left w:val="nil"/>
              <w:right w:val="nil"/>
            </w:tcBorders>
          </w:tcPr>
          <w:p w:rsidR="000F2042" w:rsidRPr="00B51DE9" w:rsidRDefault="000F2042" w:rsidP="00966A36"/>
        </w:tc>
        <w:tc>
          <w:tcPr>
            <w:tcW w:w="196" w:type="dxa"/>
            <w:gridSpan w:val="2"/>
            <w:tcBorders>
              <w:top w:val="nil"/>
              <w:left w:val="nil"/>
              <w:right w:val="nil"/>
            </w:tcBorders>
          </w:tcPr>
          <w:p w:rsidR="000F2042" w:rsidRPr="00B51DE9" w:rsidRDefault="000F2042" w:rsidP="00966A36"/>
        </w:tc>
        <w:tc>
          <w:tcPr>
            <w:tcW w:w="2095" w:type="dxa"/>
            <w:tcBorders>
              <w:top w:val="single" w:sz="4" w:space="0" w:color="auto"/>
              <w:left w:val="nil"/>
              <w:right w:val="nil"/>
            </w:tcBorders>
          </w:tcPr>
          <w:p w:rsidR="000F2042" w:rsidRPr="00B51DE9" w:rsidRDefault="000F2042" w:rsidP="00966A36"/>
        </w:tc>
      </w:tr>
      <w:tr w:rsidR="000F2042" w:rsidRPr="00B51DE9" w:rsidTr="00966A36">
        <w:trPr>
          <w:trHeight w:val="443"/>
        </w:trPr>
        <w:tc>
          <w:tcPr>
            <w:tcW w:w="4818" w:type="dxa"/>
            <w:gridSpan w:val="2"/>
            <w:vMerge w:val="restart"/>
            <w:tcBorders>
              <w:left w:val="single" w:sz="4" w:space="0" w:color="auto"/>
              <w:right w:val="single" w:sz="4" w:space="0" w:color="auto"/>
            </w:tcBorders>
          </w:tcPr>
          <w:p w:rsidR="000F2042" w:rsidRPr="004B658C" w:rsidRDefault="000F2042" w:rsidP="00966A36">
            <w:pPr>
              <w:pStyle w:val="Tabelle6pt"/>
            </w:pPr>
            <w:r>
              <w:t>Kompetenzen:</w:t>
            </w:r>
          </w:p>
          <w:p w:rsidR="000F2042" w:rsidRDefault="000F2042" w:rsidP="00111073">
            <w:pPr>
              <w:pStyle w:val="Kopf8ptafz"/>
            </w:pPr>
            <w:r>
              <w:t xml:space="preserve">Ich kann einen einfachen Stromkreis </w:t>
            </w:r>
            <w:r w:rsidR="00111073">
              <w:t>als Plan vervollständigen und als Schaltung aufbauen.</w:t>
            </w:r>
          </w:p>
        </w:tc>
        <w:tc>
          <w:tcPr>
            <w:tcW w:w="4821" w:type="dxa"/>
            <w:gridSpan w:val="4"/>
            <w:tcBorders>
              <w:left w:val="single" w:sz="4" w:space="0" w:color="auto"/>
              <w:right w:val="single" w:sz="4" w:space="0" w:color="auto"/>
            </w:tcBorders>
          </w:tcPr>
          <w:p w:rsidR="000F2042" w:rsidRDefault="000F2042" w:rsidP="00966A36">
            <w:pPr>
              <w:pStyle w:val="Tabelle6pt"/>
            </w:pPr>
            <w:r>
              <w:t>Was Sie schon können sollten:</w:t>
            </w:r>
          </w:p>
          <w:p w:rsidR="000F2042" w:rsidRPr="00234B66" w:rsidRDefault="000F2042" w:rsidP="00966A36">
            <w:pPr>
              <w:pStyle w:val="Kopf8ptafz"/>
            </w:pPr>
            <w:r>
              <w:t>Bauteile identifizieren</w:t>
            </w:r>
          </w:p>
        </w:tc>
      </w:tr>
      <w:tr w:rsidR="000F2042" w:rsidRPr="00B51DE9" w:rsidTr="00966A36">
        <w:trPr>
          <w:trHeight w:val="443"/>
        </w:trPr>
        <w:tc>
          <w:tcPr>
            <w:tcW w:w="4818" w:type="dxa"/>
            <w:gridSpan w:val="2"/>
            <w:vMerge/>
            <w:tcBorders>
              <w:left w:val="single" w:sz="4" w:space="0" w:color="auto"/>
              <w:right w:val="single" w:sz="4" w:space="0" w:color="auto"/>
            </w:tcBorders>
          </w:tcPr>
          <w:p w:rsidR="000F2042" w:rsidRDefault="000F2042" w:rsidP="00966A36">
            <w:pPr>
              <w:pStyle w:val="Tabelle6pt"/>
            </w:pPr>
          </w:p>
        </w:tc>
        <w:tc>
          <w:tcPr>
            <w:tcW w:w="4821" w:type="dxa"/>
            <w:gridSpan w:val="4"/>
            <w:tcBorders>
              <w:left w:val="single" w:sz="4" w:space="0" w:color="auto"/>
              <w:right w:val="single" w:sz="4" w:space="0" w:color="auto"/>
            </w:tcBorders>
          </w:tcPr>
          <w:p w:rsidR="000F2042" w:rsidRDefault="000F2042" w:rsidP="00EF4361">
            <w:pPr>
              <w:pStyle w:val="Tabelle6pt"/>
            </w:pPr>
            <w:r>
              <w:t>Wofür Sie das benötigen:</w:t>
            </w:r>
            <w:r w:rsidR="00EF4361">
              <w:t xml:space="preserve"> </w:t>
            </w:r>
          </w:p>
        </w:tc>
      </w:tr>
      <w:tr w:rsidR="000F2042" w:rsidRPr="00B51DE9" w:rsidTr="00966A36">
        <w:trPr>
          <w:trHeight w:val="443"/>
        </w:trPr>
        <w:tc>
          <w:tcPr>
            <w:tcW w:w="4818" w:type="dxa"/>
            <w:gridSpan w:val="2"/>
            <w:vMerge/>
            <w:tcBorders>
              <w:left w:val="single" w:sz="4" w:space="0" w:color="auto"/>
              <w:right w:val="single" w:sz="4" w:space="0" w:color="auto"/>
            </w:tcBorders>
          </w:tcPr>
          <w:p w:rsidR="000F2042" w:rsidRDefault="000F2042" w:rsidP="00966A36">
            <w:pPr>
              <w:pStyle w:val="Tabelle6pt"/>
            </w:pPr>
          </w:p>
        </w:tc>
        <w:tc>
          <w:tcPr>
            <w:tcW w:w="4821" w:type="dxa"/>
            <w:gridSpan w:val="4"/>
            <w:tcBorders>
              <w:left w:val="single" w:sz="4" w:space="0" w:color="auto"/>
              <w:right w:val="single" w:sz="4" w:space="0" w:color="auto"/>
            </w:tcBorders>
          </w:tcPr>
          <w:p w:rsidR="000F2042" w:rsidRDefault="000F2042" w:rsidP="00966A36">
            <w:pPr>
              <w:pStyle w:val="Tabelle6pt"/>
            </w:pPr>
            <w:r>
              <w:t>Wie Sie Ihr Können prüfen können:</w:t>
            </w:r>
          </w:p>
          <w:p w:rsidR="000F2042" w:rsidRPr="00234B66" w:rsidRDefault="000F2042" w:rsidP="00A47095">
            <w:pPr>
              <w:pStyle w:val="Kopf8ptafz"/>
            </w:pPr>
            <w:r w:rsidRPr="00234B66">
              <w:t xml:space="preserve">Siehe Lernwegeliste </w:t>
            </w:r>
          </w:p>
        </w:tc>
      </w:tr>
    </w:tbl>
    <w:p w:rsidR="000F2042" w:rsidRDefault="000F2042" w:rsidP="000F2042">
      <w:pPr>
        <w:pStyle w:val="Textkrper"/>
      </w:pPr>
    </w:p>
    <w:p w:rsidR="000F2042" w:rsidRDefault="007A5A14" w:rsidP="00AA1945">
      <w:pPr>
        <w:pStyle w:val="berschrift4"/>
      </w:pPr>
      <w:r w:rsidRPr="000F2042">
        <w:rPr>
          <w:noProof/>
          <w:sz w:val="24"/>
        </w:rPr>
        <w:drawing>
          <wp:anchor distT="0" distB="0" distL="114300" distR="114300" simplePos="0" relativeHeight="251601920" behindDoc="0" locked="0" layoutInCell="0" allowOverlap="1" wp14:anchorId="256FCDB3" wp14:editId="4D331681">
            <wp:simplePos x="0" y="0"/>
            <wp:positionH relativeFrom="rightMargin">
              <wp:posOffset>546100</wp:posOffset>
            </wp:positionH>
            <wp:positionV relativeFrom="paragraph">
              <wp:posOffset>-6350</wp:posOffset>
            </wp:positionV>
            <wp:extent cx="345440" cy="323850"/>
            <wp:effectExtent l="0" t="0" r="0" b="0"/>
            <wp:wrapNone/>
            <wp:docPr id="9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2042">
        <w:t>Arbeitsauftrag</w:t>
      </w:r>
      <w:r w:rsidR="000F2042">
        <w:rPr>
          <w:noProof/>
          <w:sz w:val="24"/>
        </w:rPr>
        <w:drawing>
          <wp:anchor distT="0" distB="0" distL="114300" distR="114300" simplePos="0" relativeHeight="251600896" behindDoc="0" locked="0" layoutInCell="0" allowOverlap="1" wp14:anchorId="16239B52" wp14:editId="6F0A6224">
            <wp:simplePos x="0" y="0"/>
            <wp:positionH relativeFrom="rightMargin">
              <wp:posOffset>107950</wp:posOffset>
            </wp:positionH>
            <wp:positionV relativeFrom="paragraph">
              <wp:posOffset>0</wp:posOffset>
            </wp:positionV>
            <wp:extent cx="302701" cy="324000"/>
            <wp:effectExtent l="0" t="0" r="2540" b="0"/>
            <wp:wrapNone/>
            <wp:docPr id="47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673AD" w:rsidRDefault="00F673AD" w:rsidP="009E1D61">
      <w:pPr>
        <w:pStyle w:val="AufgabeEbene1"/>
        <w:numPr>
          <w:ilvl w:val="0"/>
          <w:numId w:val="16"/>
        </w:numPr>
      </w:pPr>
      <w:r>
        <w:t xml:space="preserve">Vervollständigen Sie die </w:t>
      </w:r>
      <w:r w:rsidR="005109FF">
        <w:t>untenstehende</w:t>
      </w:r>
      <w:r>
        <w:t xml:space="preserve"> Schaltung </w:t>
      </w:r>
      <w:r w:rsidR="00AB3298">
        <w:t xml:space="preserve">der Taschenlampe </w:t>
      </w:r>
      <w:r>
        <w:t xml:space="preserve">so, dass sie funktionsfähig wäre. </w:t>
      </w:r>
    </w:p>
    <w:p w:rsidR="000F2042" w:rsidRDefault="000F2042" w:rsidP="009E1D61">
      <w:pPr>
        <w:pStyle w:val="AufgabeEbene1"/>
        <w:numPr>
          <w:ilvl w:val="0"/>
          <w:numId w:val="16"/>
        </w:numPr>
      </w:pPr>
      <w:r>
        <w:t xml:space="preserve">Bauen Sie mit den vorliegenden Steckbauteilen die Schaltung auf der Laborplatte </w:t>
      </w:r>
      <w:r w:rsidR="004F177A">
        <w:rPr>
          <w:noProof/>
          <w:sz w:val="24"/>
          <w:lang w:eastAsia="de-DE"/>
        </w:rPr>
        <w:drawing>
          <wp:anchor distT="0" distB="0" distL="114300" distR="114300" simplePos="0" relativeHeight="251607040" behindDoc="0" locked="0" layoutInCell="0" allowOverlap="1" wp14:anchorId="33CC48DA" wp14:editId="3F13A5C4">
            <wp:simplePos x="0" y="0"/>
            <wp:positionH relativeFrom="rightMargin">
              <wp:posOffset>107950</wp:posOffset>
            </wp:positionH>
            <wp:positionV relativeFrom="paragraph">
              <wp:posOffset>0</wp:posOffset>
            </wp:positionV>
            <wp:extent cx="323850" cy="323850"/>
            <wp:effectExtent l="0" t="0" r="0" b="0"/>
            <wp:wrapNone/>
            <wp:docPr id="507"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nach.</w:t>
      </w:r>
    </w:p>
    <w:p w:rsidR="000F2042" w:rsidRDefault="000F2042" w:rsidP="00E96B7D">
      <w:pPr>
        <w:pStyle w:val="AufgabeText"/>
        <w:ind w:left="0"/>
      </w:pPr>
    </w:p>
    <w:p w:rsidR="000F2042" w:rsidRDefault="000F2042" w:rsidP="00E96B7D">
      <w:pPr>
        <w:pStyle w:val="AufgabeText"/>
        <w:ind w:left="0"/>
      </w:pPr>
    </w:p>
    <w:p w:rsidR="000F2042" w:rsidRDefault="000F2042" w:rsidP="00E96B7D">
      <w:pPr>
        <w:pStyle w:val="AufgabeText"/>
        <w:ind w:left="0"/>
      </w:pPr>
    </w:p>
    <w:p w:rsidR="00FB523F" w:rsidRDefault="00FB523F" w:rsidP="00E96B7D">
      <w:pPr>
        <w:pStyle w:val="AufgabeText"/>
        <w:ind w:left="0"/>
      </w:pPr>
    </w:p>
    <w:p w:rsidR="00FB523F" w:rsidRPr="00FB523F" w:rsidRDefault="00FB523F" w:rsidP="00E96B7D">
      <w:pPr>
        <w:pStyle w:val="AufgabeText"/>
        <w:ind w:left="0"/>
      </w:pPr>
    </w:p>
    <w:p w:rsidR="008777CC" w:rsidRDefault="00EC15A2">
      <w:pPr>
        <w:pStyle w:val="Textkrper"/>
      </w:pPr>
      <w:r>
        <w:rPr>
          <w:noProof/>
        </w:rPr>
        <mc:AlternateContent>
          <mc:Choice Requires="wpg">
            <w:drawing>
              <wp:anchor distT="0" distB="0" distL="114300" distR="114300" simplePos="0" relativeHeight="251611136" behindDoc="0" locked="0" layoutInCell="1" allowOverlap="1" wp14:anchorId="6FCB307C" wp14:editId="610FEE8B">
                <wp:simplePos x="0" y="0"/>
                <wp:positionH relativeFrom="column">
                  <wp:posOffset>-3810</wp:posOffset>
                </wp:positionH>
                <wp:positionV relativeFrom="paragraph">
                  <wp:posOffset>13335</wp:posOffset>
                </wp:positionV>
                <wp:extent cx="3242945" cy="2978785"/>
                <wp:effectExtent l="0" t="0" r="0" b="0"/>
                <wp:wrapNone/>
                <wp:docPr id="936" name="Gruppieren 936"/>
                <wp:cNvGraphicFramePr/>
                <a:graphic xmlns:a="http://schemas.openxmlformats.org/drawingml/2006/main">
                  <a:graphicData uri="http://schemas.microsoft.com/office/word/2010/wordprocessingGroup">
                    <wpg:wgp>
                      <wpg:cNvGrpSpPr/>
                      <wpg:grpSpPr>
                        <a:xfrm>
                          <a:off x="0" y="0"/>
                          <a:ext cx="3242945" cy="2978785"/>
                          <a:chOff x="0" y="0"/>
                          <a:chExt cx="3243045" cy="2979384"/>
                        </a:xfrm>
                      </wpg:grpSpPr>
                      <pic:pic xmlns:pic="http://schemas.openxmlformats.org/drawingml/2006/picture">
                        <pic:nvPicPr>
                          <pic:cNvPr id="57" name="Grafik 57"/>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a:off x="0" y="1179794"/>
                            <a:ext cx="1377950" cy="1799590"/>
                          </a:xfrm>
                          <a:prstGeom prst="rect">
                            <a:avLst/>
                          </a:prstGeom>
                        </pic:spPr>
                      </pic:pic>
                      <pic:pic xmlns:pic="http://schemas.openxmlformats.org/drawingml/2006/picture">
                        <pic:nvPicPr>
                          <pic:cNvPr id="62" name="Grafik 62"/>
                          <pic:cNvPicPr>
                            <a:picLocks noChangeAspect="1"/>
                          </pic:cNvPicPr>
                        </pic:nvPicPr>
                        <pic:blipFill>
                          <a:blip r:embed="rId75" cstate="print">
                            <a:extLst>
                              <a:ext uri="{28A0092B-C50C-407E-A947-70E740481C1C}">
                                <a14:useLocalDpi xmlns:a14="http://schemas.microsoft.com/office/drawing/2010/main" val="0"/>
                              </a:ext>
                            </a:extLst>
                          </a:blip>
                          <a:stretch>
                            <a:fillRect/>
                          </a:stretch>
                        </pic:blipFill>
                        <pic:spPr>
                          <a:xfrm rot="5400000">
                            <a:off x="1772702" y="-329247"/>
                            <a:ext cx="1141095" cy="1799590"/>
                          </a:xfrm>
                          <a:prstGeom prst="rect">
                            <a:avLst/>
                          </a:prstGeom>
                        </pic:spPr>
                      </pic:pic>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37728F82" id="Gruppieren 936" o:spid="_x0000_s1026" style="position:absolute;margin-left:-.3pt;margin-top:1.05pt;width:255.35pt;height:234.55pt;z-index:251611136;mso-width-relative:margin;mso-height-relative:margin" coordsize="32430,297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fy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AAAIQCj1eE9PR4AAD0eAAAVAAAAZHJzL21lZGlhL2ltYWdlMi5qcGVn/9j/4AAQSkZJRgAB&#10;AQEA3ADcAAD/2wBDAAIBAQEBAQIBAQECAgICAgQDAgICAgUEBAMEBgUGBgYFBgYGBwkIBgcJBwYG&#10;CAsICQoKCgoKBggLDAsKDAkKCgr/2wBDAQICAgICAgUDAwUKBwYHCgoKCgoKCgoKCgoKCgoKCgoK&#10;CgoKCgoKCgoKCgoKCgoKCgoKCgoKCgoKCgoKCgoKCgr/wAARCAGwARM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57" o:spid="_x0000_s1027" type="#_x0000_t75" style="position:absolute;top:11797;width:13779;height:179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9gR3EAAAA2wAAAA8AAABkcnMvZG93bnJldi54bWxEj0+LwjAUxO+C3yE8wUtZ01XU0jXKIgge&#10;9OAf9vxs3rbF5qU2Ueu3N4LgcZiZ3zCzRWsqcaPGlZYVfA9iEMSZ1SXnCo6H1VcCwnlkjZVlUvAg&#10;B4t5tzPDVNs77+i297kIEHYpKii8r1MpXVaQQTewNXHw/m1j0AfZ5FI3eA9wU8lhHE+kwZLDQoE1&#10;LQvKzvurUXCabkYbN6qjcXU5/UXxI9lGNlGq32t/f0B4av0n/G6vtYLxFF5fwg+Q8y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H9gR3EAAAA2wAAAA8AAAAAAAAAAAAAAAAA&#10;nwIAAGRycy9kb3ducmV2LnhtbFBLBQYAAAAABAAEAPcAAACQAwAAAAA=&#10;">
                  <v:imagedata r:id="rId76" o:title=""/>
                  <v:path arrowok="t"/>
                </v:shape>
                <v:shape id="Grafik 62" o:spid="_x0000_s1028" type="#_x0000_t75" style="position:absolute;left:17727;top:-3293;width:11410;height:17996;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Ofo7DDAAAA2wAAAA8AAABkcnMvZG93bnJldi54bWxEj82KwjAUhfeC7xCu4E5TXYh0jOIIyiC6&#10;0HZw3F2aa1umuek0UevbG0GY5eH8fJzZojWVuFHjSssKRsMIBHFmdcm5gjRZD6YgnEfWWFkmBQ9y&#10;sJh3OzOMtb3zgW5Hn4swwi5GBYX3dSylywoy6Ia2Jg7exTYGfZBNLnWD9zBuKjmOook0WHIgFFjT&#10;qqDs93g1gbtPzpdv/eOTbXtK5d/JHTafO6X6vXb5AcJT6//D7/aXVjAZw+tL+AFy/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5+jsMMAAADbAAAADwAAAAAAAAAAAAAAAACf&#10;AgAAZHJzL2Rvd25yZXYueG1sUEsFBgAAAAAEAAQA9wAAAI8DAAAAAA==&#10;">
                  <v:imagedata r:id="rId77" o:title=""/>
                  <v:path arrowok="t"/>
                </v:shape>
              </v:group>
            </w:pict>
          </mc:Fallback>
        </mc:AlternateContent>
      </w:r>
    </w:p>
    <w:p w:rsidR="008777CC" w:rsidRDefault="008777CC">
      <w:pPr>
        <w:pStyle w:val="Textkrper"/>
      </w:pPr>
    </w:p>
    <w:p w:rsidR="008777CC" w:rsidRDefault="008777CC">
      <w:pPr>
        <w:pStyle w:val="Textkrper"/>
      </w:pPr>
    </w:p>
    <w:p w:rsidR="008777CC" w:rsidRDefault="008777CC">
      <w:pPr>
        <w:pStyle w:val="Textkrper"/>
      </w:pPr>
    </w:p>
    <w:p w:rsidR="008777CC" w:rsidRDefault="008777CC">
      <w:pPr>
        <w:pStyle w:val="Textkrper"/>
      </w:pPr>
    </w:p>
    <w:p w:rsidR="00347974" w:rsidRDefault="00EC15A2">
      <w:pPr>
        <w:spacing w:line="240" w:lineRule="exact"/>
        <w:rPr>
          <w:lang w:eastAsia="de-DE"/>
        </w:rPr>
      </w:pPr>
      <w:r>
        <w:rPr>
          <w:noProof/>
          <w:lang w:eastAsia="de-DE"/>
        </w:rPr>
        <w:drawing>
          <wp:anchor distT="0" distB="0" distL="114300" distR="114300" simplePos="0" relativeHeight="251673600" behindDoc="0" locked="0" layoutInCell="1" allowOverlap="1" wp14:anchorId="3B3F411C" wp14:editId="04B19742">
            <wp:simplePos x="0" y="0"/>
            <wp:positionH relativeFrom="column">
              <wp:posOffset>2671268</wp:posOffset>
            </wp:positionH>
            <wp:positionV relativeFrom="paragraph">
              <wp:posOffset>232439</wp:posOffset>
            </wp:positionV>
            <wp:extent cx="2677952" cy="2507022"/>
            <wp:effectExtent l="0" t="0" r="8255" b="7620"/>
            <wp:wrapNone/>
            <wp:docPr id="1205" name="Grafik 1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mbol Lampe.jpg"/>
                    <pic:cNvPicPr/>
                  </pic:nvPicPr>
                  <pic:blipFill rotWithShape="1">
                    <a:blip r:embed="rId78" cstate="print">
                      <a:extLst>
                        <a:ext uri="{28A0092B-C50C-407E-A947-70E740481C1C}">
                          <a14:useLocalDpi xmlns:a14="http://schemas.microsoft.com/office/drawing/2010/main" val="0"/>
                        </a:ext>
                      </a:extLst>
                    </a:blip>
                    <a:srcRect l="17646" r="42858" b="50700"/>
                    <a:stretch/>
                  </pic:blipFill>
                  <pic:spPr bwMode="auto">
                    <a:xfrm>
                      <a:off x="0" y="0"/>
                      <a:ext cx="2677952" cy="250702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47974">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347974" w:rsidRPr="00B51DE9" w:rsidTr="00966A36">
        <w:trPr>
          <w:trHeight w:val="523"/>
        </w:trPr>
        <w:tc>
          <w:tcPr>
            <w:tcW w:w="3119" w:type="dxa"/>
            <w:tcBorders>
              <w:left w:val="single" w:sz="4" w:space="0" w:color="auto"/>
              <w:bottom w:val="single" w:sz="4" w:space="0" w:color="auto"/>
              <w:right w:val="single" w:sz="4" w:space="0" w:color="auto"/>
            </w:tcBorders>
            <w:shd w:val="clear" w:color="auto" w:fill="D9D9D9"/>
            <w:hideMark/>
          </w:tcPr>
          <w:p w:rsidR="00347974" w:rsidRDefault="00347974" w:rsidP="00966A36">
            <w:pPr>
              <w:pStyle w:val="Tabelle6pt"/>
              <w:rPr>
                <w:color w:val="000000"/>
              </w:rPr>
            </w:pPr>
            <w:r>
              <w:lastRenderedPageBreak/>
              <w:br w:type="page"/>
              <w:t>Lernfeld</w:t>
            </w:r>
          </w:p>
          <w:p w:rsidR="00347974" w:rsidRDefault="00347974" w:rsidP="00966A3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347974" w:rsidRDefault="00347974" w:rsidP="00966A36">
            <w:pPr>
              <w:pStyle w:val="Tabelle6pt"/>
              <w:rPr>
                <w:color w:val="000000"/>
              </w:rPr>
            </w:pPr>
            <w:r>
              <w:t>Titel</w:t>
            </w:r>
          </w:p>
          <w:p w:rsidR="00347974" w:rsidRDefault="008F129E" w:rsidP="00966A36">
            <w:pPr>
              <w:pStyle w:val="TabelleKopflinks"/>
            </w:pPr>
            <w:r>
              <w:t>Einfacher Stromkreis</w:t>
            </w:r>
          </w:p>
        </w:tc>
        <w:tc>
          <w:tcPr>
            <w:tcW w:w="188" w:type="dxa"/>
            <w:vMerge w:val="restart"/>
            <w:tcBorders>
              <w:top w:val="nil"/>
              <w:left w:val="single" w:sz="4" w:space="0" w:color="auto"/>
              <w:bottom w:val="nil"/>
              <w:right w:val="single" w:sz="4" w:space="0" w:color="auto"/>
            </w:tcBorders>
            <w:shd w:val="clear" w:color="auto" w:fill="FFFFFF"/>
          </w:tcPr>
          <w:p w:rsidR="00347974" w:rsidRPr="004B658C" w:rsidRDefault="00347974" w:rsidP="00966A3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62ECA" w:rsidRDefault="00562ECA" w:rsidP="00562ECA">
            <w:pPr>
              <w:pStyle w:val="TabelleKopfmitte"/>
            </w:pPr>
          </w:p>
          <w:p w:rsidR="00347974" w:rsidRPr="00B51DE9" w:rsidRDefault="00DC2152" w:rsidP="00562ECA">
            <w:pPr>
              <w:pStyle w:val="TabelleKopfmitte"/>
              <w:rPr>
                <w:rFonts w:eastAsia="Calibri"/>
              </w:rPr>
            </w:pPr>
            <w:r>
              <w:rPr>
                <w:rFonts w:eastAsia="Calibri"/>
              </w:rPr>
              <w:t>ET</w:t>
            </w:r>
            <w:r w:rsidR="00562ECA">
              <w:rPr>
                <w:rFonts w:eastAsia="Calibri"/>
              </w:rPr>
              <w:t>1.01.02.02</w:t>
            </w:r>
          </w:p>
        </w:tc>
      </w:tr>
      <w:tr w:rsidR="00347974" w:rsidRPr="00B51DE9" w:rsidTr="00966A36">
        <w:tc>
          <w:tcPr>
            <w:tcW w:w="7348" w:type="dxa"/>
            <w:gridSpan w:val="3"/>
            <w:tcBorders>
              <w:left w:val="single" w:sz="4" w:space="0" w:color="auto"/>
              <w:bottom w:val="single" w:sz="4" w:space="0" w:color="auto"/>
              <w:right w:val="single" w:sz="4" w:space="0" w:color="auto"/>
            </w:tcBorders>
            <w:shd w:val="clear" w:color="auto" w:fill="auto"/>
            <w:hideMark/>
          </w:tcPr>
          <w:p w:rsidR="00347974" w:rsidRPr="004B658C" w:rsidRDefault="00347974" w:rsidP="00966A36">
            <w:pPr>
              <w:pStyle w:val="Tabelle6pt"/>
            </w:pPr>
            <w:r>
              <w:t>Kompetenzbereiche:</w:t>
            </w:r>
          </w:p>
          <w:p w:rsidR="009A68BB" w:rsidRPr="00E96B7D" w:rsidRDefault="009A68BB" w:rsidP="00966A36">
            <w:pPr>
              <w:pStyle w:val="Kopf8ptafz"/>
              <w:rPr>
                <w:rStyle w:val="Hervorhebung"/>
                <w:color w:val="FF0000"/>
              </w:rPr>
            </w:pPr>
            <w:r>
              <w:t>Ich kann einfache Schaltungen erkennen, dimensionieren und aufbauen.</w:t>
            </w:r>
          </w:p>
          <w:p w:rsidR="00347974" w:rsidRDefault="00347974" w:rsidP="00AC2250">
            <w:pPr>
              <w:pStyle w:val="Kopf8ptafz"/>
              <w:ind w:left="57"/>
            </w:pPr>
          </w:p>
        </w:tc>
        <w:tc>
          <w:tcPr>
            <w:tcW w:w="188" w:type="dxa"/>
            <w:vMerge/>
            <w:tcBorders>
              <w:left w:val="single" w:sz="4" w:space="0" w:color="auto"/>
              <w:bottom w:val="nil"/>
              <w:right w:val="nil"/>
            </w:tcBorders>
            <w:vAlign w:val="center"/>
            <w:hideMark/>
          </w:tcPr>
          <w:p w:rsidR="00347974" w:rsidRDefault="00347974" w:rsidP="00966A3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47974" w:rsidRPr="00B51DE9" w:rsidTr="00966A36">
              <w:trPr>
                <w:trHeight w:val="284"/>
              </w:trPr>
              <w:tc>
                <w:tcPr>
                  <w:tcW w:w="2090" w:type="dxa"/>
                  <w:shd w:val="clear" w:color="auto" w:fill="auto"/>
                </w:tcPr>
                <w:p w:rsidR="00347974" w:rsidRPr="00B51DE9" w:rsidRDefault="00347974" w:rsidP="00966A36">
                  <w:pPr>
                    <w:pStyle w:val="Textkrpermitte"/>
                  </w:pPr>
                  <w:proofErr w:type="spellStart"/>
                  <w:r w:rsidRPr="00B51DE9">
                    <w:t>LernPROJEKT</w:t>
                  </w:r>
                  <w:proofErr w:type="spellEnd"/>
                </w:p>
              </w:tc>
            </w:tr>
            <w:tr w:rsidR="00347974" w:rsidRPr="00B51DE9" w:rsidTr="00966A36">
              <w:trPr>
                <w:trHeight w:val="284"/>
              </w:trPr>
              <w:tc>
                <w:tcPr>
                  <w:tcW w:w="2090" w:type="dxa"/>
                  <w:tcBorders>
                    <w:bottom w:val="single" w:sz="4" w:space="0" w:color="auto"/>
                  </w:tcBorders>
                  <w:shd w:val="clear" w:color="auto" w:fill="auto"/>
                </w:tcPr>
                <w:p w:rsidR="00347974" w:rsidRPr="00B51DE9" w:rsidRDefault="00347974" w:rsidP="00966A36">
                  <w:pPr>
                    <w:pStyle w:val="Textkrpermitte"/>
                  </w:pPr>
                  <w:proofErr w:type="spellStart"/>
                  <w:r w:rsidRPr="00B51DE9">
                    <w:t>LernTHEMA</w:t>
                  </w:r>
                  <w:proofErr w:type="spellEnd"/>
                </w:p>
              </w:tc>
            </w:tr>
            <w:tr w:rsidR="00347974" w:rsidRPr="00B51DE9" w:rsidTr="00966A36">
              <w:trPr>
                <w:trHeight w:val="284"/>
              </w:trPr>
              <w:tc>
                <w:tcPr>
                  <w:tcW w:w="2090" w:type="dxa"/>
                  <w:tcBorders>
                    <w:bottom w:val="nil"/>
                  </w:tcBorders>
                  <w:shd w:val="clear" w:color="auto" w:fill="D9D9D9" w:themeFill="background1" w:themeFillShade="D9"/>
                </w:tcPr>
                <w:p w:rsidR="00347974" w:rsidRPr="00B51DE9" w:rsidRDefault="00347974" w:rsidP="00966A36">
                  <w:pPr>
                    <w:pStyle w:val="TabelleKopfmitte"/>
                  </w:pPr>
                  <w:proofErr w:type="spellStart"/>
                  <w:r w:rsidRPr="00B51DE9">
                    <w:t>LernSCHRITT</w:t>
                  </w:r>
                  <w:proofErr w:type="spellEnd"/>
                </w:p>
              </w:tc>
            </w:tr>
          </w:tbl>
          <w:p w:rsidR="00347974" w:rsidRPr="00B51DE9" w:rsidRDefault="00347974" w:rsidP="00966A36"/>
        </w:tc>
      </w:tr>
      <w:tr w:rsidR="00347974" w:rsidRPr="00B51DE9" w:rsidTr="00966A36">
        <w:trPr>
          <w:trHeight w:val="149"/>
        </w:trPr>
        <w:tc>
          <w:tcPr>
            <w:tcW w:w="7348" w:type="dxa"/>
            <w:gridSpan w:val="3"/>
            <w:tcBorders>
              <w:top w:val="single" w:sz="4" w:space="0" w:color="auto"/>
              <w:left w:val="nil"/>
              <w:right w:val="nil"/>
            </w:tcBorders>
          </w:tcPr>
          <w:p w:rsidR="00347974" w:rsidRPr="00B51DE9" w:rsidRDefault="00347974" w:rsidP="00966A36"/>
        </w:tc>
        <w:tc>
          <w:tcPr>
            <w:tcW w:w="196" w:type="dxa"/>
            <w:gridSpan w:val="2"/>
            <w:tcBorders>
              <w:top w:val="nil"/>
              <w:left w:val="nil"/>
              <w:right w:val="nil"/>
            </w:tcBorders>
          </w:tcPr>
          <w:p w:rsidR="00347974" w:rsidRPr="00B51DE9" w:rsidRDefault="00347974" w:rsidP="00966A36"/>
        </w:tc>
        <w:tc>
          <w:tcPr>
            <w:tcW w:w="2095" w:type="dxa"/>
            <w:tcBorders>
              <w:top w:val="single" w:sz="4" w:space="0" w:color="auto"/>
              <w:left w:val="nil"/>
              <w:right w:val="nil"/>
            </w:tcBorders>
          </w:tcPr>
          <w:p w:rsidR="00347974" w:rsidRPr="00B51DE9" w:rsidRDefault="00347974" w:rsidP="00966A36"/>
        </w:tc>
      </w:tr>
      <w:tr w:rsidR="00347974" w:rsidRPr="00B51DE9" w:rsidTr="00966A36">
        <w:trPr>
          <w:trHeight w:val="443"/>
        </w:trPr>
        <w:tc>
          <w:tcPr>
            <w:tcW w:w="4818" w:type="dxa"/>
            <w:gridSpan w:val="2"/>
            <w:vMerge w:val="restart"/>
            <w:tcBorders>
              <w:left w:val="single" w:sz="4" w:space="0" w:color="auto"/>
              <w:right w:val="single" w:sz="4" w:space="0" w:color="auto"/>
            </w:tcBorders>
          </w:tcPr>
          <w:p w:rsidR="00347974" w:rsidRPr="004B658C" w:rsidRDefault="00347974" w:rsidP="00966A36">
            <w:pPr>
              <w:pStyle w:val="Tabelle6pt"/>
            </w:pPr>
            <w:r>
              <w:t>Kompetenzen:</w:t>
            </w:r>
          </w:p>
          <w:p w:rsidR="00347974" w:rsidRDefault="00347974" w:rsidP="00B71FDE">
            <w:pPr>
              <w:pStyle w:val="Kopf8ptafz"/>
            </w:pPr>
            <w:r w:rsidRPr="006966AE">
              <w:t>Ich k</w:t>
            </w:r>
            <w:r w:rsidR="00EF4361" w:rsidRPr="006966AE">
              <w:t xml:space="preserve">ann einen einfachen Stromkreis </w:t>
            </w:r>
            <w:r w:rsidRPr="006966AE">
              <w:t xml:space="preserve">als Plan </w:t>
            </w:r>
            <w:r w:rsidR="00B71FDE" w:rsidRPr="006966AE">
              <w:t>zeichnen</w:t>
            </w:r>
            <w:r w:rsidRPr="006966AE">
              <w:t xml:space="preserve"> und als Schaltung aufbauen.</w:t>
            </w:r>
          </w:p>
        </w:tc>
        <w:tc>
          <w:tcPr>
            <w:tcW w:w="4821" w:type="dxa"/>
            <w:gridSpan w:val="4"/>
            <w:tcBorders>
              <w:left w:val="single" w:sz="4" w:space="0" w:color="auto"/>
              <w:right w:val="single" w:sz="4" w:space="0" w:color="auto"/>
            </w:tcBorders>
          </w:tcPr>
          <w:p w:rsidR="00347974" w:rsidRDefault="00347974" w:rsidP="00966A36">
            <w:pPr>
              <w:pStyle w:val="Tabelle6pt"/>
            </w:pPr>
            <w:r>
              <w:t>Was Sie schon können sollten:</w:t>
            </w:r>
          </w:p>
          <w:p w:rsidR="00347974" w:rsidRPr="00234B66" w:rsidRDefault="00347974" w:rsidP="00966A36">
            <w:pPr>
              <w:pStyle w:val="Kopf8ptafz"/>
            </w:pPr>
            <w:r>
              <w:t>Bauteile identifizieren</w:t>
            </w:r>
          </w:p>
        </w:tc>
      </w:tr>
      <w:tr w:rsidR="00347974" w:rsidRPr="00B51DE9" w:rsidTr="00966A36">
        <w:trPr>
          <w:trHeight w:val="443"/>
        </w:trPr>
        <w:tc>
          <w:tcPr>
            <w:tcW w:w="4818" w:type="dxa"/>
            <w:gridSpan w:val="2"/>
            <w:vMerge/>
            <w:tcBorders>
              <w:left w:val="single" w:sz="4" w:space="0" w:color="auto"/>
              <w:right w:val="single" w:sz="4" w:space="0" w:color="auto"/>
            </w:tcBorders>
          </w:tcPr>
          <w:p w:rsidR="00347974" w:rsidRDefault="00347974" w:rsidP="00966A36">
            <w:pPr>
              <w:pStyle w:val="Tabelle6pt"/>
            </w:pPr>
          </w:p>
        </w:tc>
        <w:tc>
          <w:tcPr>
            <w:tcW w:w="4821" w:type="dxa"/>
            <w:gridSpan w:val="4"/>
            <w:tcBorders>
              <w:left w:val="single" w:sz="4" w:space="0" w:color="auto"/>
              <w:right w:val="single" w:sz="4" w:space="0" w:color="auto"/>
            </w:tcBorders>
          </w:tcPr>
          <w:p w:rsidR="00347974" w:rsidRDefault="00347974" w:rsidP="00966A36">
            <w:pPr>
              <w:pStyle w:val="Tabelle6pt"/>
            </w:pPr>
            <w:r>
              <w:t>Wofür Sie das benötigen:</w:t>
            </w:r>
          </w:p>
          <w:p w:rsidR="00347974" w:rsidRDefault="00347974" w:rsidP="00DC2152">
            <w:pPr>
              <w:pStyle w:val="Kopf8ptafz"/>
            </w:pPr>
          </w:p>
        </w:tc>
      </w:tr>
      <w:tr w:rsidR="00347974" w:rsidRPr="00B51DE9" w:rsidTr="00966A36">
        <w:trPr>
          <w:trHeight w:val="443"/>
        </w:trPr>
        <w:tc>
          <w:tcPr>
            <w:tcW w:w="4818" w:type="dxa"/>
            <w:gridSpan w:val="2"/>
            <w:vMerge/>
            <w:tcBorders>
              <w:left w:val="single" w:sz="4" w:space="0" w:color="auto"/>
              <w:right w:val="single" w:sz="4" w:space="0" w:color="auto"/>
            </w:tcBorders>
          </w:tcPr>
          <w:p w:rsidR="00347974" w:rsidRDefault="00347974" w:rsidP="00966A36">
            <w:pPr>
              <w:pStyle w:val="Tabelle6pt"/>
            </w:pPr>
          </w:p>
        </w:tc>
        <w:tc>
          <w:tcPr>
            <w:tcW w:w="4821" w:type="dxa"/>
            <w:gridSpan w:val="4"/>
            <w:tcBorders>
              <w:left w:val="single" w:sz="4" w:space="0" w:color="auto"/>
              <w:right w:val="single" w:sz="4" w:space="0" w:color="auto"/>
            </w:tcBorders>
          </w:tcPr>
          <w:p w:rsidR="00347974" w:rsidRDefault="00347974" w:rsidP="00966A36">
            <w:pPr>
              <w:pStyle w:val="Tabelle6pt"/>
            </w:pPr>
            <w:r>
              <w:t>Wie Sie Ihr Können prüfen können:</w:t>
            </w:r>
          </w:p>
          <w:p w:rsidR="00347974" w:rsidRPr="00234B66" w:rsidRDefault="00812CFC" w:rsidP="00A47095">
            <w:pPr>
              <w:pStyle w:val="Kopf8ptafz"/>
            </w:pPr>
            <w:r w:rsidRPr="00234B66">
              <w:t xml:space="preserve">Siehe Lernwegeliste </w:t>
            </w:r>
          </w:p>
        </w:tc>
      </w:tr>
    </w:tbl>
    <w:p w:rsidR="00347974" w:rsidRDefault="004F177A" w:rsidP="00347974">
      <w:pPr>
        <w:pStyle w:val="Textkrper"/>
      </w:pPr>
      <w:r>
        <w:rPr>
          <w:noProof/>
          <w:sz w:val="24"/>
        </w:rPr>
        <w:drawing>
          <wp:anchor distT="0" distB="0" distL="114300" distR="114300" simplePos="0" relativeHeight="251606016" behindDoc="0" locked="0" layoutInCell="0" allowOverlap="1" wp14:anchorId="3D0FDD3E" wp14:editId="24A755FD">
            <wp:simplePos x="0" y="0"/>
            <wp:positionH relativeFrom="rightMargin">
              <wp:posOffset>592943</wp:posOffset>
            </wp:positionH>
            <wp:positionV relativeFrom="paragraph">
              <wp:posOffset>159385</wp:posOffset>
            </wp:positionV>
            <wp:extent cx="345440" cy="323850"/>
            <wp:effectExtent l="0" t="0" r="0" b="0"/>
            <wp:wrapNone/>
            <wp:docPr id="9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47974" w:rsidRDefault="00347974" w:rsidP="00AA1945">
      <w:pPr>
        <w:pStyle w:val="berschrift4"/>
      </w:pPr>
      <w:r>
        <w:t>Arbeitsauftrag</w:t>
      </w:r>
      <w:r>
        <w:rPr>
          <w:noProof/>
          <w:sz w:val="24"/>
        </w:rPr>
        <w:drawing>
          <wp:anchor distT="0" distB="0" distL="114300" distR="114300" simplePos="0" relativeHeight="251602944" behindDoc="0" locked="0" layoutInCell="0" allowOverlap="1" wp14:anchorId="429A82CF" wp14:editId="3C990602">
            <wp:simplePos x="0" y="0"/>
            <wp:positionH relativeFrom="rightMargin">
              <wp:posOffset>107950</wp:posOffset>
            </wp:positionH>
            <wp:positionV relativeFrom="paragraph">
              <wp:posOffset>0</wp:posOffset>
            </wp:positionV>
            <wp:extent cx="302701" cy="324000"/>
            <wp:effectExtent l="0" t="0" r="2540" b="0"/>
            <wp:wrapNone/>
            <wp:docPr id="47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47974" w:rsidRDefault="00BE0681" w:rsidP="009E1D61">
      <w:pPr>
        <w:pStyle w:val="AufgabeEbene1"/>
        <w:numPr>
          <w:ilvl w:val="0"/>
          <w:numId w:val="17"/>
        </w:numPr>
      </w:pPr>
      <w:r>
        <w:t xml:space="preserve">Zeichnen Sie mit den untenstehenden Bauteilen </w:t>
      </w:r>
      <w:r w:rsidR="00AB3298">
        <w:t>die</w:t>
      </w:r>
      <w:r>
        <w:t xml:space="preserve"> </w:t>
      </w:r>
      <w:r w:rsidR="00347974">
        <w:t>Schaltung</w:t>
      </w:r>
      <w:r w:rsidR="00AB3298">
        <w:t xml:space="preserve"> der Taschenlampe</w:t>
      </w:r>
      <w:r w:rsidR="00347974">
        <w:t xml:space="preserve"> so, dass sie funktionsfähig wäre. </w:t>
      </w:r>
    </w:p>
    <w:p w:rsidR="00347974" w:rsidRDefault="00347974" w:rsidP="009E1D61">
      <w:pPr>
        <w:pStyle w:val="AufgabeEbene1"/>
        <w:numPr>
          <w:ilvl w:val="0"/>
          <w:numId w:val="16"/>
        </w:numPr>
      </w:pPr>
      <w:r>
        <w:t xml:space="preserve">Bauen Sie mit den vorliegenden Steckbauteilen die Schaltung auf der Laborplatte </w:t>
      </w:r>
      <w:r w:rsidR="004F177A">
        <w:rPr>
          <w:noProof/>
          <w:sz w:val="24"/>
          <w:lang w:eastAsia="de-DE"/>
        </w:rPr>
        <w:drawing>
          <wp:anchor distT="0" distB="0" distL="114300" distR="114300" simplePos="0" relativeHeight="251603968" behindDoc="0" locked="0" layoutInCell="0" allowOverlap="1" wp14:anchorId="55884727" wp14:editId="681E877F">
            <wp:simplePos x="0" y="0"/>
            <wp:positionH relativeFrom="rightMargin">
              <wp:posOffset>107950</wp:posOffset>
            </wp:positionH>
            <wp:positionV relativeFrom="paragraph">
              <wp:posOffset>0</wp:posOffset>
            </wp:positionV>
            <wp:extent cx="323850" cy="323850"/>
            <wp:effectExtent l="0" t="0" r="0" b="0"/>
            <wp:wrapNone/>
            <wp:docPr id="1192"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nach.</w:t>
      </w:r>
    </w:p>
    <w:p w:rsidR="00347974" w:rsidRDefault="00347974" w:rsidP="00347974">
      <w:pPr>
        <w:pStyle w:val="AufgabeText"/>
      </w:pPr>
    </w:p>
    <w:p w:rsidR="00347974" w:rsidRDefault="00227EDB" w:rsidP="00347974">
      <w:pPr>
        <w:pStyle w:val="AufgabeText"/>
      </w:pPr>
      <w:r>
        <w:rPr>
          <w:noProof/>
          <w:lang w:eastAsia="de-DE"/>
        </w:rPr>
        <w:drawing>
          <wp:anchor distT="0" distB="0" distL="114300" distR="114300" simplePos="0" relativeHeight="251886592" behindDoc="0" locked="0" layoutInCell="1" allowOverlap="1" wp14:anchorId="7640F54A" wp14:editId="350F1623">
            <wp:simplePos x="0" y="0"/>
            <wp:positionH relativeFrom="column">
              <wp:posOffset>2597269</wp:posOffset>
            </wp:positionH>
            <wp:positionV relativeFrom="paragraph">
              <wp:posOffset>12523</wp:posOffset>
            </wp:positionV>
            <wp:extent cx="1860698" cy="1742005"/>
            <wp:effectExtent l="0" t="0" r="635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mbol Lampe.jpg"/>
                    <pic:cNvPicPr/>
                  </pic:nvPicPr>
                  <pic:blipFill rotWithShape="1">
                    <a:blip r:embed="rId78" cstate="print">
                      <a:extLst>
                        <a:ext uri="{28A0092B-C50C-407E-A947-70E740481C1C}">
                          <a14:useLocalDpi xmlns:a14="http://schemas.microsoft.com/office/drawing/2010/main" val="0"/>
                        </a:ext>
                      </a:extLst>
                    </a:blip>
                    <a:srcRect l="17646" r="42858" b="50700"/>
                    <a:stretch/>
                  </pic:blipFill>
                  <pic:spPr bwMode="auto">
                    <a:xfrm>
                      <a:off x="0" y="0"/>
                      <a:ext cx="1859580" cy="174095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D5A17">
        <w:rPr>
          <w:noProof/>
          <w:lang w:eastAsia="de-DE"/>
        </w:rPr>
        <w:drawing>
          <wp:anchor distT="0" distB="0" distL="114300" distR="114300" simplePos="0" relativeHeight="251613184" behindDoc="0" locked="0" layoutInCell="1" allowOverlap="1" wp14:anchorId="1ED1191B" wp14:editId="56BCD2DC">
            <wp:simplePos x="0" y="0"/>
            <wp:positionH relativeFrom="column">
              <wp:posOffset>-85469</wp:posOffset>
            </wp:positionH>
            <wp:positionV relativeFrom="paragraph">
              <wp:posOffset>156731</wp:posOffset>
            </wp:positionV>
            <wp:extent cx="1058491" cy="1382379"/>
            <wp:effectExtent l="0" t="0" r="8890" b="8890"/>
            <wp:wrapNone/>
            <wp:docPr id="938" name="Grafik 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 name="Grafik 938"/>
                    <pic:cNvPicPr>
                      <a:picLocks noChangeAspect="1"/>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066980" cy="1393465"/>
                    </a:xfrm>
                    <a:prstGeom prst="rect">
                      <a:avLst/>
                    </a:prstGeom>
                  </pic:spPr>
                </pic:pic>
              </a:graphicData>
            </a:graphic>
            <wp14:sizeRelH relativeFrom="margin">
              <wp14:pctWidth>0</wp14:pctWidth>
            </wp14:sizeRelH>
            <wp14:sizeRelV relativeFrom="margin">
              <wp14:pctHeight>0</wp14:pctHeight>
            </wp14:sizeRelV>
          </wp:anchor>
        </w:drawing>
      </w:r>
    </w:p>
    <w:p w:rsidR="00347974" w:rsidRDefault="00AC36E1" w:rsidP="00347974">
      <w:pPr>
        <w:pStyle w:val="AufgabeText"/>
      </w:pPr>
      <w:r>
        <w:rPr>
          <w:noProof/>
          <w:lang w:eastAsia="de-DE"/>
        </w:rPr>
        <w:drawing>
          <wp:anchor distT="0" distB="0" distL="114300" distR="114300" simplePos="0" relativeHeight="251612160" behindDoc="0" locked="0" layoutInCell="1" allowOverlap="1" wp14:anchorId="24F228A7" wp14:editId="790E4344">
            <wp:simplePos x="0" y="0"/>
            <wp:positionH relativeFrom="column">
              <wp:posOffset>1677670</wp:posOffset>
            </wp:positionH>
            <wp:positionV relativeFrom="paragraph">
              <wp:posOffset>151765</wp:posOffset>
            </wp:positionV>
            <wp:extent cx="692150" cy="1091565"/>
            <wp:effectExtent l="0" t="0" r="0" b="0"/>
            <wp:wrapNone/>
            <wp:docPr id="939" name="Grafik 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 name="Grafik 939"/>
                    <pic:cNvPicPr>
                      <a:picLocks noChangeAspect="1"/>
                    </pic:cNvPicPr>
                  </pic:nvPicPr>
                  <pic:blipFill>
                    <a:blip r:embed="rId80" cstate="print">
                      <a:extLst>
                        <a:ext uri="{28A0092B-C50C-407E-A947-70E740481C1C}">
                          <a14:useLocalDpi xmlns:a14="http://schemas.microsoft.com/office/drawing/2010/main" val="0"/>
                        </a:ext>
                      </a:extLst>
                    </a:blip>
                    <a:stretch>
                      <a:fillRect/>
                    </a:stretch>
                  </pic:blipFill>
                  <pic:spPr>
                    <a:xfrm>
                      <a:off x="0" y="0"/>
                      <a:ext cx="692150" cy="1091565"/>
                    </a:xfrm>
                    <a:prstGeom prst="rect">
                      <a:avLst/>
                    </a:prstGeom>
                  </pic:spPr>
                </pic:pic>
              </a:graphicData>
            </a:graphic>
            <wp14:sizeRelH relativeFrom="margin">
              <wp14:pctWidth>0</wp14:pctWidth>
            </wp14:sizeRelH>
            <wp14:sizeRelV relativeFrom="margin">
              <wp14:pctHeight>0</wp14:pctHeight>
            </wp14:sizeRelV>
          </wp:anchor>
        </w:drawing>
      </w:r>
    </w:p>
    <w:p w:rsidR="00347974" w:rsidRDefault="00347974" w:rsidP="00347974">
      <w:pPr>
        <w:pStyle w:val="AufgabeText"/>
      </w:pPr>
    </w:p>
    <w:p w:rsidR="00347974" w:rsidRDefault="00347974" w:rsidP="00347974">
      <w:pPr>
        <w:pStyle w:val="AufgabeText"/>
      </w:pPr>
    </w:p>
    <w:p w:rsidR="00347974" w:rsidRPr="00FB523F" w:rsidRDefault="00347974" w:rsidP="00347974">
      <w:pPr>
        <w:pStyle w:val="AufgabeText"/>
      </w:pPr>
    </w:p>
    <w:p w:rsidR="00347974" w:rsidRDefault="00347974" w:rsidP="00347974">
      <w:pPr>
        <w:pStyle w:val="Textkrper"/>
      </w:pPr>
    </w:p>
    <w:p w:rsidR="00347974" w:rsidRDefault="00347974" w:rsidP="00347974">
      <w:pPr>
        <w:pStyle w:val="Textkrper"/>
      </w:pPr>
    </w:p>
    <w:p w:rsidR="008777CC" w:rsidRDefault="008777CC">
      <w:pPr>
        <w:pStyle w:val="Textkrper"/>
      </w:pPr>
    </w:p>
    <w:p w:rsidR="00601034" w:rsidRDefault="00601034">
      <w:pPr>
        <w:pStyle w:val="Textkrper"/>
      </w:pPr>
    </w:p>
    <w:p w:rsidR="00601034" w:rsidRDefault="00601034">
      <w:pPr>
        <w:pStyle w:val="Textkrper"/>
      </w:pPr>
    </w:p>
    <w:p w:rsidR="00601034" w:rsidRDefault="00601034">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12CFC" w:rsidRPr="00B51DE9" w:rsidTr="00966A36">
        <w:trPr>
          <w:trHeight w:val="523"/>
        </w:trPr>
        <w:tc>
          <w:tcPr>
            <w:tcW w:w="3119" w:type="dxa"/>
            <w:tcBorders>
              <w:left w:val="single" w:sz="4" w:space="0" w:color="auto"/>
              <w:bottom w:val="single" w:sz="4" w:space="0" w:color="auto"/>
              <w:right w:val="single" w:sz="4" w:space="0" w:color="auto"/>
            </w:tcBorders>
            <w:shd w:val="clear" w:color="auto" w:fill="D9D9D9"/>
            <w:hideMark/>
          </w:tcPr>
          <w:p w:rsidR="00812CFC" w:rsidRDefault="00812CFC" w:rsidP="00966A36">
            <w:pPr>
              <w:pStyle w:val="Tabelle6pt"/>
              <w:rPr>
                <w:color w:val="000000"/>
              </w:rPr>
            </w:pPr>
            <w:r>
              <w:lastRenderedPageBreak/>
              <w:br w:type="page"/>
              <w:t>Lernfeld</w:t>
            </w:r>
          </w:p>
          <w:p w:rsidR="00812CFC" w:rsidRDefault="00812CFC" w:rsidP="00966A3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12CFC" w:rsidRDefault="00812CFC" w:rsidP="00966A36">
            <w:pPr>
              <w:pStyle w:val="Tabelle6pt"/>
              <w:rPr>
                <w:color w:val="000000"/>
              </w:rPr>
            </w:pPr>
            <w:r>
              <w:t>Titel</w:t>
            </w:r>
          </w:p>
          <w:p w:rsidR="00812CFC" w:rsidRDefault="008F129E" w:rsidP="00966A36">
            <w:pPr>
              <w:pStyle w:val="TabelleKopflinks"/>
            </w:pPr>
            <w:r>
              <w:t>Einfacher Stromkreis</w:t>
            </w:r>
          </w:p>
        </w:tc>
        <w:tc>
          <w:tcPr>
            <w:tcW w:w="188" w:type="dxa"/>
            <w:vMerge w:val="restart"/>
            <w:tcBorders>
              <w:top w:val="nil"/>
              <w:left w:val="single" w:sz="4" w:space="0" w:color="auto"/>
              <w:bottom w:val="nil"/>
              <w:right w:val="single" w:sz="4" w:space="0" w:color="auto"/>
            </w:tcBorders>
            <w:shd w:val="clear" w:color="auto" w:fill="FFFFFF"/>
          </w:tcPr>
          <w:p w:rsidR="00812CFC" w:rsidRPr="004B658C" w:rsidRDefault="00812CFC" w:rsidP="00966A3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12CFC" w:rsidRDefault="00812CFC" w:rsidP="00966A36">
            <w:pPr>
              <w:pStyle w:val="TabelleKopfmitte"/>
            </w:pPr>
          </w:p>
          <w:p w:rsidR="00812CFC" w:rsidRPr="00B51DE9" w:rsidRDefault="009B6309" w:rsidP="00DC2152">
            <w:pPr>
              <w:pStyle w:val="TabelleKopfmitte"/>
              <w:rPr>
                <w:rFonts w:eastAsia="Calibri"/>
              </w:rPr>
            </w:pPr>
            <w:r>
              <w:rPr>
                <w:rFonts w:eastAsia="Calibri"/>
              </w:rPr>
              <w:t>ET1.01.02.0</w:t>
            </w:r>
            <w:r w:rsidR="009E3DD5">
              <w:rPr>
                <w:rFonts w:eastAsia="Calibri"/>
              </w:rPr>
              <w:t>3</w:t>
            </w:r>
          </w:p>
        </w:tc>
      </w:tr>
      <w:tr w:rsidR="00812CFC" w:rsidRPr="00B51DE9" w:rsidTr="00966A36">
        <w:tc>
          <w:tcPr>
            <w:tcW w:w="7348" w:type="dxa"/>
            <w:gridSpan w:val="3"/>
            <w:tcBorders>
              <w:left w:val="single" w:sz="4" w:space="0" w:color="auto"/>
              <w:bottom w:val="single" w:sz="4" w:space="0" w:color="auto"/>
              <w:right w:val="single" w:sz="4" w:space="0" w:color="auto"/>
            </w:tcBorders>
            <w:shd w:val="clear" w:color="auto" w:fill="auto"/>
            <w:hideMark/>
          </w:tcPr>
          <w:p w:rsidR="00812CFC" w:rsidRPr="005129F8" w:rsidRDefault="00812CFC" w:rsidP="00966A36">
            <w:pPr>
              <w:pStyle w:val="Tabelle6pt"/>
            </w:pPr>
            <w:r w:rsidRPr="005129F8">
              <w:t>Kompetenzbereiche:</w:t>
            </w:r>
          </w:p>
          <w:p w:rsidR="006966AE" w:rsidRPr="005129F8" w:rsidRDefault="006966AE" w:rsidP="006966AE">
            <w:pPr>
              <w:pStyle w:val="Kopf8ptafz"/>
              <w:rPr>
                <w:rStyle w:val="Hervorhebung"/>
              </w:rPr>
            </w:pPr>
            <w:r w:rsidRPr="005129F8">
              <w:t>Ich kann einfache Schaltungen erkennen, dimensionieren und aufbauen.</w:t>
            </w:r>
          </w:p>
          <w:p w:rsidR="00812CFC" w:rsidRPr="005129F8" w:rsidRDefault="00812CFC" w:rsidP="006966AE">
            <w:pPr>
              <w:pStyle w:val="Kopf8ptafz"/>
              <w:numPr>
                <w:ilvl w:val="0"/>
                <w:numId w:val="0"/>
              </w:numPr>
              <w:ind w:left="56"/>
            </w:pPr>
          </w:p>
        </w:tc>
        <w:tc>
          <w:tcPr>
            <w:tcW w:w="188" w:type="dxa"/>
            <w:vMerge/>
            <w:tcBorders>
              <w:left w:val="single" w:sz="4" w:space="0" w:color="auto"/>
              <w:bottom w:val="nil"/>
              <w:right w:val="nil"/>
            </w:tcBorders>
            <w:vAlign w:val="center"/>
            <w:hideMark/>
          </w:tcPr>
          <w:p w:rsidR="00812CFC" w:rsidRDefault="00812CFC" w:rsidP="00966A3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12CFC" w:rsidRPr="00B51DE9" w:rsidTr="00966A36">
              <w:trPr>
                <w:trHeight w:val="284"/>
              </w:trPr>
              <w:tc>
                <w:tcPr>
                  <w:tcW w:w="2090" w:type="dxa"/>
                  <w:shd w:val="clear" w:color="auto" w:fill="auto"/>
                </w:tcPr>
                <w:p w:rsidR="00812CFC" w:rsidRPr="00B51DE9" w:rsidRDefault="00812CFC" w:rsidP="00966A36">
                  <w:pPr>
                    <w:pStyle w:val="Textkrpermitte"/>
                  </w:pPr>
                  <w:proofErr w:type="spellStart"/>
                  <w:r w:rsidRPr="00B51DE9">
                    <w:t>LernPROJEKT</w:t>
                  </w:r>
                  <w:proofErr w:type="spellEnd"/>
                </w:p>
              </w:tc>
            </w:tr>
            <w:tr w:rsidR="00812CFC" w:rsidRPr="00B51DE9" w:rsidTr="00966A36">
              <w:trPr>
                <w:trHeight w:val="284"/>
              </w:trPr>
              <w:tc>
                <w:tcPr>
                  <w:tcW w:w="2090" w:type="dxa"/>
                  <w:tcBorders>
                    <w:bottom w:val="single" w:sz="4" w:space="0" w:color="auto"/>
                  </w:tcBorders>
                  <w:shd w:val="clear" w:color="auto" w:fill="auto"/>
                </w:tcPr>
                <w:p w:rsidR="00812CFC" w:rsidRPr="00B51DE9" w:rsidRDefault="00812CFC" w:rsidP="00966A36">
                  <w:pPr>
                    <w:pStyle w:val="Textkrpermitte"/>
                  </w:pPr>
                  <w:proofErr w:type="spellStart"/>
                  <w:r w:rsidRPr="00B51DE9">
                    <w:t>LernTHEMA</w:t>
                  </w:r>
                  <w:proofErr w:type="spellEnd"/>
                </w:p>
              </w:tc>
            </w:tr>
            <w:tr w:rsidR="00812CFC" w:rsidRPr="00B51DE9" w:rsidTr="00966A36">
              <w:trPr>
                <w:trHeight w:val="284"/>
              </w:trPr>
              <w:tc>
                <w:tcPr>
                  <w:tcW w:w="2090" w:type="dxa"/>
                  <w:tcBorders>
                    <w:bottom w:val="nil"/>
                  </w:tcBorders>
                  <w:shd w:val="clear" w:color="auto" w:fill="D9D9D9" w:themeFill="background1" w:themeFillShade="D9"/>
                </w:tcPr>
                <w:p w:rsidR="00812CFC" w:rsidRPr="00B51DE9" w:rsidRDefault="00812CFC" w:rsidP="00966A36">
                  <w:pPr>
                    <w:pStyle w:val="TabelleKopfmitte"/>
                  </w:pPr>
                  <w:proofErr w:type="spellStart"/>
                  <w:r w:rsidRPr="00B51DE9">
                    <w:t>LernSCHRITT</w:t>
                  </w:r>
                  <w:proofErr w:type="spellEnd"/>
                </w:p>
              </w:tc>
            </w:tr>
          </w:tbl>
          <w:p w:rsidR="00812CFC" w:rsidRPr="00B51DE9" w:rsidRDefault="00812CFC" w:rsidP="00966A36"/>
        </w:tc>
      </w:tr>
      <w:tr w:rsidR="00812CFC" w:rsidRPr="00B51DE9" w:rsidTr="00966A36">
        <w:trPr>
          <w:trHeight w:val="149"/>
        </w:trPr>
        <w:tc>
          <w:tcPr>
            <w:tcW w:w="7348" w:type="dxa"/>
            <w:gridSpan w:val="3"/>
            <w:tcBorders>
              <w:top w:val="single" w:sz="4" w:space="0" w:color="auto"/>
              <w:left w:val="nil"/>
              <w:right w:val="nil"/>
            </w:tcBorders>
          </w:tcPr>
          <w:p w:rsidR="00812CFC" w:rsidRPr="005129F8" w:rsidRDefault="00812CFC" w:rsidP="00966A36"/>
        </w:tc>
        <w:tc>
          <w:tcPr>
            <w:tcW w:w="196" w:type="dxa"/>
            <w:gridSpan w:val="2"/>
            <w:tcBorders>
              <w:top w:val="nil"/>
              <w:left w:val="nil"/>
              <w:right w:val="nil"/>
            </w:tcBorders>
          </w:tcPr>
          <w:p w:rsidR="00812CFC" w:rsidRPr="00B51DE9" w:rsidRDefault="00812CFC" w:rsidP="00966A36"/>
        </w:tc>
        <w:tc>
          <w:tcPr>
            <w:tcW w:w="2095" w:type="dxa"/>
            <w:tcBorders>
              <w:top w:val="single" w:sz="4" w:space="0" w:color="auto"/>
              <w:left w:val="nil"/>
              <w:right w:val="nil"/>
            </w:tcBorders>
          </w:tcPr>
          <w:p w:rsidR="00812CFC" w:rsidRPr="00B51DE9" w:rsidRDefault="00812CFC" w:rsidP="00966A36"/>
        </w:tc>
      </w:tr>
      <w:tr w:rsidR="00812CFC" w:rsidRPr="00B51DE9" w:rsidTr="00966A36">
        <w:trPr>
          <w:trHeight w:val="443"/>
        </w:trPr>
        <w:tc>
          <w:tcPr>
            <w:tcW w:w="4818" w:type="dxa"/>
            <w:gridSpan w:val="2"/>
            <w:vMerge w:val="restart"/>
            <w:tcBorders>
              <w:left w:val="single" w:sz="4" w:space="0" w:color="auto"/>
              <w:right w:val="single" w:sz="4" w:space="0" w:color="auto"/>
            </w:tcBorders>
          </w:tcPr>
          <w:p w:rsidR="00812CFC" w:rsidRPr="005129F8" w:rsidRDefault="00812CFC" w:rsidP="00966A36">
            <w:pPr>
              <w:pStyle w:val="Tabelle6pt"/>
            </w:pPr>
            <w:r w:rsidRPr="005129F8">
              <w:t>Kompetenzen:</w:t>
            </w:r>
          </w:p>
          <w:p w:rsidR="00812CFC" w:rsidRPr="005129F8" w:rsidRDefault="00812CFC" w:rsidP="0078595F">
            <w:pPr>
              <w:pStyle w:val="Kopf8ptafz"/>
            </w:pPr>
            <w:r w:rsidRPr="005129F8">
              <w:t xml:space="preserve">Ich </w:t>
            </w:r>
            <w:r w:rsidR="005129F8" w:rsidRPr="005129F8">
              <w:t>kann einen einfachen Stromkreis</w:t>
            </w:r>
            <w:r w:rsidRPr="005129F8">
              <w:t xml:space="preserve"> </w:t>
            </w:r>
            <w:r w:rsidR="0078595F" w:rsidRPr="005129F8">
              <w:t>erklären und zeichnen.</w:t>
            </w:r>
          </w:p>
        </w:tc>
        <w:tc>
          <w:tcPr>
            <w:tcW w:w="4821" w:type="dxa"/>
            <w:gridSpan w:val="4"/>
            <w:tcBorders>
              <w:left w:val="single" w:sz="4" w:space="0" w:color="auto"/>
              <w:right w:val="single" w:sz="4" w:space="0" w:color="auto"/>
            </w:tcBorders>
          </w:tcPr>
          <w:p w:rsidR="00812CFC" w:rsidRPr="005129F8" w:rsidRDefault="00812CFC" w:rsidP="00966A36">
            <w:pPr>
              <w:pStyle w:val="Tabelle6pt"/>
            </w:pPr>
            <w:r w:rsidRPr="005129F8">
              <w:t>Was Sie schon können sollten:</w:t>
            </w:r>
          </w:p>
          <w:p w:rsidR="00812CFC" w:rsidRPr="005129F8" w:rsidRDefault="00812CFC" w:rsidP="00966A36">
            <w:pPr>
              <w:pStyle w:val="Kopf8ptafz"/>
            </w:pPr>
            <w:r w:rsidRPr="005129F8">
              <w:t>Ei</w:t>
            </w:r>
            <w:r w:rsidR="00015EEB" w:rsidRPr="005129F8">
              <w:t>nen einfachen Stromkreis kennen</w:t>
            </w:r>
          </w:p>
        </w:tc>
      </w:tr>
      <w:tr w:rsidR="00812CFC" w:rsidRPr="00B51DE9" w:rsidTr="00966A36">
        <w:trPr>
          <w:trHeight w:val="443"/>
        </w:trPr>
        <w:tc>
          <w:tcPr>
            <w:tcW w:w="4818" w:type="dxa"/>
            <w:gridSpan w:val="2"/>
            <w:vMerge/>
            <w:tcBorders>
              <w:left w:val="single" w:sz="4" w:space="0" w:color="auto"/>
              <w:right w:val="single" w:sz="4" w:space="0" w:color="auto"/>
            </w:tcBorders>
          </w:tcPr>
          <w:p w:rsidR="00812CFC" w:rsidRDefault="00812CFC" w:rsidP="00966A36">
            <w:pPr>
              <w:pStyle w:val="Tabelle6pt"/>
            </w:pPr>
          </w:p>
        </w:tc>
        <w:tc>
          <w:tcPr>
            <w:tcW w:w="4821" w:type="dxa"/>
            <w:gridSpan w:val="4"/>
            <w:tcBorders>
              <w:left w:val="single" w:sz="4" w:space="0" w:color="auto"/>
              <w:right w:val="single" w:sz="4" w:space="0" w:color="auto"/>
            </w:tcBorders>
          </w:tcPr>
          <w:p w:rsidR="00812CFC" w:rsidRDefault="00812CFC" w:rsidP="00EF4361">
            <w:pPr>
              <w:pStyle w:val="Tabelle6pt"/>
            </w:pPr>
            <w:r>
              <w:t>Wofür Sie das benötigen:</w:t>
            </w:r>
          </w:p>
        </w:tc>
      </w:tr>
      <w:tr w:rsidR="00812CFC" w:rsidRPr="00B51DE9" w:rsidTr="00966A36">
        <w:trPr>
          <w:trHeight w:val="443"/>
        </w:trPr>
        <w:tc>
          <w:tcPr>
            <w:tcW w:w="4818" w:type="dxa"/>
            <w:gridSpan w:val="2"/>
            <w:vMerge/>
            <w:tcBorders>
              <w:left w:val="single" w:sz="4" w:space="0" w:color="auto"/>
              <w:right w:val="single" w:sz="4" w:space="0" w:color="auto"/>
            </w:tcBorders>
          </w:tcPr>
          <w:p w:rsidR="00812CFC" w:rsidRDefault="00812CFC" w:rsidP="00966A36">
            <w:pPr>
              <w:pStyle w:val="Tabelle6pt"/>
            </w:pPr>
          </w:p>
        </w:tc>
        <w:tc>
          <w:tcPr>
            <w:tcW w:w="4821" w:type="dxa"/>
            <w:gridSpan w:val="4"/>
            <w:tcBorders>
              <w:left w:val="single" w:sz="4" w:space="0" w:color="auto"/>
              <w:right w:val="single" w:sz="4" w:space="0" w:color="auto"/>
            </w:tcBorders>
          </w:tcPr>
          <w:p w:rsidR="00812CFC" w:rsidRDefault="00812CFC" w:rsidP="00966A36">
            <w:pPr>
              <w:pStyle w:val="Tabelle6pt"/>
            </w:pPr>
            <w:r>
              <w:t>Wie Sie Ihr Können prüfen können:</w:t>
            </w:r>
          </w:p>
          <w:p w:rsidR="00812CFC" w:rsidRPr="00234B66" w:rsidRDefault="00812CFC" w:rsidP="009E1D61">
            <w:pPr>
              <w:pStyle w:val="Kopf8ptafz"/>
              <w:numPr>
                <w:ilvl w:val="0"/>
                <w:numId w:val="24"/>
              </w:numPr>
              <w:ind w:left="227" w:hanging="170"/>
            </w:pPr>
            <w:r w:rsidRPr="00234B66">
              <w:t xml:space="preserve">Siehe Lernwegeliste </w:t>
            </w:r>
          </w:p>
        </w:tc>
      </w:tr>
    </w:tbl>
    <w:p w:rsidR="0078595F" w:rsidRDefault="0078595F" w:rsidP="00AA1945">
      <w:pPr>
        <w:pStyle w:val="berschrift4"/>
      </w:pPr>
      <w:r>
        <w:t>Kontrollaufgabe</w:t>
      </w:r>
      <w:r w:rsidR="00BB082D">
        <w:rPr>
          <w:noProof/>
          <w:sz w:val="24"/>
        </w:rPr>
        <w:drawing>
          <wp:anchor distT="0" distB="0" distL="114300" distR="114300" simplePos="0" relativeHeight="251616256" behindDoc="0" locked="0" layoutInCell="0" allowOverlap="1" wp14:anchorId="3337752D" wp14:editId="7197015B">
            <wp:simplePos x="0" y="0"/>
            <wp:positionH relativeFrom="rightMargin">
              <wp:posOffset>828040</wp:posOffset>
            </wp:positionH>
            <wp:positionV relativeFrom="paragraph">
              <wp:posOffset>0</wp:posOffset>
            </wp:positionV>
            <wp:extent cx="349200" cy="320400"/>
            <wp:effectExtent l="0" t="0" r="0" b="3810"/>
            <wp:wrapNone/>
            <wp:docPr id="119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BB082D">
        <w:rPr>
          <w:noProof/>
          <w:sz w:val="24"/>
        </w:rPr>
        <w:drawing>
          <wp:anchor distT="0" distB="0" distL="114300" distR="114300" simplePos="0" relativeHeight="251615232" behindDoc="0" locked="0" layoutInCell="0" allowOverlap="1" wp14:anchorId="491C013C" wp14:editId="52683A54">
            <wp:simplePos x="0" y="0"/>
            <wp:positionH relativeFrom="rightMargin">
              <wp:posOffset>467995</wp:posOffset>
            </wp:positionH>
            <wp:positionV relativeFrom="paragraph">
              <wp:posOffset>0</wp:posOffset>
            </wp:positionV>
            <wp:extent cx="349885" cy="320675"/>
            <wp:effectExtent l="0" t="0" r="0" b="3175"/>
            <wp:wrapNone/>
            <wp:docPr id="119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BB082D">
        <w:rPr>
          <w:noProof/>
          <w:sz w:val="24"/>
        </w:rPr>
        <w:drawing>
          <wp:anchor distT="0" distB="0" distL="114300" distR="114300" simplePos="0" relativeHeight="251614208" behindDoc="0" locked="0" layoutInCell="0" allowOverlap="1" wp14:anchorId="03929910" wp14:editId="2A06A78C">
            <wp:simplePos x="0" y="0"/>
            <wp:positionH relativeFrom="rightMargin">
              <wp:posOffset>107950</wp:posOffset>
            </wp:positionH>
            <wp:positionV relativeFrom="paragraph">
              <wp:posOffset>0</wp:posOffset>
            </wp:positionV>
            <wp:extent cx="349885" cy="320675"/>
            <wp:effectExtent l="0" t="0" r="0" b="3175"/>
            <wp:wrapNone/>
            <wp:docPr id="120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1045" w:rsidRPr="00A47095" w:rsidRDefault="00AA1945" w:rsidP="00A47095">
      <w:pPr>
        <w:pStyle w:val="AufgabeLckentext"/>
      </w:pPr>
      <w:r w:rsidRPr="00A47095">
        <w:rPr>
          <w:noProof/>
          <w:lang w:eastAsia="de-DE"/>
        </w:rPr>
        <w:drawing>
          <wp:anchor distT="0" distB="0" distL="114300" distR="114300" simplePos="0" relativeHeight="251617280" behindDoc="0" locked="0" layoutInCell="0" allowOverlap="1" wp14:anchorId="5C566A31" wp14:editId="7A34CCD0">
            <wp:simplePos x="0" y="0"/>
            <wp:positionH relativeFrom="rightMargin">
              <wp:posOffset>118110</wp:posOffset>
            </wp:positionH>
            <wp:positionV relativeFrom="paragraph">
              <wp:posOffset>116840</wp:posOffset>
            </wp:positionV>
            <wp:extent cx="302260" cy="323850"/>
            <wp:effectExtent l="0" t="0" r="2540" b="0"/>
            <wp:wrapNone/>
            <wp:docPr id="120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1045" w:rsidRPr="00A47095">
        <w:t>Ein einfacher Stromkreis besteht aus einer _____</w:t>
      </w:r>
      <w:r w:rsidR="00A1190C" w:rsidRPr="00A47095">
        <w:t xml:space="preserve">____________, </w:t>
      </w:r>
      <w:r w:rsidR="00A43FB6" w:rsidRPr="00A47095">
        <w:t>einem</w:t>
      </w:r>
      <w:r w:rsidR="00A1190C" w:rsidRPr="00A47095">
        <w:t xml:space="preserve"> </w:t>
      </w:r>
      <w:r w:rsidR="00DB1045" w:rsidRPr="00A47095">
        <w:t>_______________</w:t>
      </w:r>
      <w:r w:rsidR="00A1190C" w:rsidRPr="00A47095">
        <w:t xml:space="preserve"> </w:t>
      </w:r>
      <w:r w:rsidR="00DB1045" w:rsidRPr="00A47095">
        <w:t>und einem ______________</w:t>
      </w:r>
      <w:r w:rsidR="00962660" w:rsidRPr="00A47095">
        <w:t>, um den Stromkreis zu unterbrechen.</w:t>
      </w:r>
      <w:r w:rsidR="00A1190C" w:rsidRPr="00A47095">
        <w:t xml:space="preserve"> </w:t>
      </w:r>
      <w:r w:rsidR="00DB1045" w:rsidRPr="00A47095">
        <w:t>Diese Bauteile müssen miteinander _________________</w:t>
      </w:r>
      <w:r w:rsidR="00962660" w:rsidRPr="00A47095">
        <w:t xml:space="preserve"> </w:t>
      </w:r>
      <w:r w:rsidR="00DB1045" w:rsidRPr="00A47095">
        <w:t>werden, damit der ________________ geschlossen ist.</w:t>
      </w:r>
    </w:p>
    <w:p w:rsidR="00103CBC" w:rsidRDefault="00103CBC">
      <w:pPr>
        <w:spacing w:line="240" w:lineRule="exact"/>
      </w:pPr>
    </w:p>
    <w:tbl>
      <w:tblPr>
        <w:tblStyle w:val="Tabellenraster"/>
        <w:tblW w:w="0" w:type="auto"/>
        <w:tblBorders>
          <w:left w:val="none" w:sz="0" w:space="0" w:color="auto"/>
          <w:bottom w:val="none" w:sz="0" w:space="0" w:color="auto"/>
          <w:right w:val="none" w:sz="0" w:space="0" w:color="auto"/>
        </w:tblBorders>
        <w:tblLook w:val="04A0" w:firstRow="1" w:lastRow="0" w:firstColumn="1" w:lastColumn="0" w:noHBand="0" w:noVBand="1"/>
      </w:tblPr>
      <w:tblGrid>
        <w:gridCol w:w="7510"/>
      </w:tblGrid>
      <w:tr w:rsidR="00A612C7" w:rsidTr="00A612C7">
        <w:tc>
          <w:tcPr>
            <w:tcW w:w="7510" w:type="dxa"/>
          </w:tcPr>
          <w:p w:rsidR="00A612C7" w:rsidRDefault="00A612C7">
            <w:pPr>
              <w:spacing w:line="240" w:lineRule="exact"/>
            </w:pPr>
            <w:r>
              <w:rPr>
                <w:noProof/>
              </w:rPr>
              <w:drawing>
                <wp:anchor distT="0" distB="0" distL="114300" distR="114300" simplePos="0" relativeHeight="252381184" behindDoc="0" locked="0" layoutInCell="1" allowOverlap="1" wp14:anchorId="56A240CC" wp14:editId="299CA7E7">
                  <wp:simplePos x="0" y="0"/>
                  <wp:positionH relativeFrom="column">
                    <wp:posOffset>4804410</wp:posOffset>
                  </wp:positionH>
                  <wp:positionV relativeFrom="paragraph">
                    <wp:posOffset>7620</wp:posOffset>
                  </wp:positionV>
                  <wp:extent cx="318770" cy="308610"/>
                  <wp:effectExtent l="0" t="0" r="5080" b="0"/>
                  <wp:wrapNone/>
                  <wp:docPr id="100" name="Grafik 100" descr="J:\3-33\Allgemein\_BFPE\Lernmaterialien 2016\Internetrecherche Icon.png"/>
                  <wp:cNvGraphicFramePr/>
                  <a:graphic xmlns:a="http://schemas.openxmlformats.org/drawingml/2006/main">
                    <a:graphicData uri="http://schemas.openxmlformats.org/drawingml/2006/picture">
                      <pic:pic xmlns:pic="http://schemas.openxmlformats.org/drawingml/2006/picture">
                        <pic:nvPicPr>
                          <pic:cNvPr id="44" name="Grafik 44" descr="J:\3-33\Allgemein\_BFPE\Lernmaterialien 2016\Internetrecherche Icon.png"/>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18770" cy="30861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103CBC" w:rsidRPr="00103CBC" w:rsidRDefault="00103CBC">
      <w:pPr>
        <w:spacing w:line="240" w:lineRule="exact"/>
        <w:rPr>
          <w:rFonts w:ascii="Source Sans Pro Semibold" w:eastAsia="Times New Roman" w:hAnsi="Source Sans Pro Semibold" w:cs="Times New Roman"/>
          <w:bCs/>
          <w:iCs/>
          <w:lang w:eastAsia="de-DE"/>
        </w:rPr>
      </w:pPr>
      <w:r w:rsidRPr="00103CBC">
        <w:rPr>
          <w:rFonts w:ascii="Source Sans Pro Semibold" w:eastAsia="Times New Roman" w:hAnsi="Source Sans Pro Semibold" w:cs="Times New Roman"/>
          <w:bCs/>
          <w:iCs/>
          <w:lang w:eastAsia="de-DE"/>
        </w:rPr>
        <w:t>Zusatzaufgabe</w:t>
      </w:r>
    </w:p>
    <w:p w:rsidR="00103CBC" w:rsidRDefault="002C2DDC" w:rsidP="002C2DDC">
      <w:pPr>
        <w:pStyle w:val="AufgabeEbene1"/>
        <w:numPr>
          <w:ilvl w:val="0"/>
          <w:numId w:val="0"/>
        </w:numPr>
        <w:ind w:left="284" w:hanging="284"/>
      </w:pPr>
      <w:r>
        <w:rPr>
          <w:noProof/>
          <w:sz w:val="24"/>
          <w:lang w:eastAsia="de-DE"/>
        </w:rPr>
        <w:drawing>
          <wp:anchor distT="0" distB="0" distL="114300" distR="114300" simplePos="0" relativeHeight="252387328" behindDoc="0" locked="0" layoutInCell="0" allowOverlap="1" wp14:anchorId="79E221EE" wp14:editId="733C9F91">
            <wp:simplePos x="0" y="0"/>
            <wp:positionH relativeFrom="rightMargin">
              <wp:posOffset>467995</wp:posOffset>
            </wp:positionH>
            <wp:positionV relativeFrom="paragraph">
              <wp:posOffset>71120</wp:posOffset>
            </wp:positionV>
            <wp:extent cx="349885" cy="320675"/>
            <wp:effectExtent l="0" t="0" r="0" b="3175"/>
            <wp:wrapNone/>
            <wp:docPr id="10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385280" behindDoc="0" locked="0" layoutInCell="0" allowOverlap="1" wp14:anchorId="77C28478" wp14:editId="7C60E71A">
            <wp:simplePos x="0" y="0"/>
            <wp:positionH relativeFrom="rightMargin">
              <wp:posOffset>107950</wp:posOffset>
            </wp:positionH>
            <wp:positionV relativeFrom="paragraph">
              <wp:posOffset>74930</wp:posOffset>
            </wp:positionV>
            <wp:extent cx="349885" cy="320675"/>
            <wp:effectExtent l="0" t="0" r="0" b="3175"/>
            <wp:wrapNone/>
            <wp:docPr id="10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A612C7">
        <w:t>Gehen Sie ins Internet und schauen Sie sich den folgenden Film an:</w:t>
      </w:r>
    </w:p>
    <w:p w:rsidR="00103CBC" w:rsidRDefault="00233C0A">
      <w:pPr>
        <w:spacing w:line="240" w:lineRule="exact"/>
      </w:pPr>
      <w:r>
        <w:rPr>
          <w:noProof/>
          <w:lang w:eastAsia="de-DE"/>
        </w:rPr>
        <w:drawing>
          <wp:anchor distT="0" distB="0" distL="114300" distR="114300" simplePos="0" relativeHeight="252383232" behindDoc="0" locked="0" layoutInCell="1" allowOverlap="1" wp14:anchorId="22230C56" wp14:editId="359D0D78">
            <wp:simplePos x="0" y="0"/>
            <wp:positionH relativeFrom="column">
              <wp:posOffset>4785360</wp:posOffset>
            </wp:positionH>
            <wp:positionV relativeFrom="paragraph">
              <wp:posOffset>76200</wp:posOffset>
            </wp:positionV>
            <wp:extent cx="1276350" cy="1357630"/>
            <wp:effectExtent l="0" t="0" r="0" b="0"/>
            <wp:wrapNone/>
            <wp:docPr id="102" name="Grafik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2" cstate="print">
                      <a:extLst>
                        <a:ext uri="{28A0092B-C50C-407E-A947-70E740481C1C}">
                          <a14:useLocalDpi xmlns:a14="http://schemas.microsoft.com/office/drawing/2010/main" val="0"/>
                        </a:ext>
                      </a:extLst>
                    </a:blip>
                    <a:srcRect l="7587"/>
                    <a:stretch/>
                  </pic:blipFill>
                  <pic:spPr bwMode="auto">
                    <a:xfrm>
                      <a:off x="0" y="0"/>
                      <a:ext cx="1276350" cy="13576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hyperlink r:id="rId83" w:history="1">
        <w:r w:rsidR="00B74481" w:rsidRPr="001E7D54">
          <w:rPr>
            <w:rStyle w:val="Hyperlink"/>
          </w:rPr>
          <w:t>www.youtube.com/watch?v=yzV1qwCHZ1I</w:t>
        </w:r>
      </w:hyperlink>
    </w:p>
    <w:p w:rsidR="00A612C7" w:rsidRDefault="00A612C7">
      <w:pPr>
        <w:spacing w:line="240" w:lineRule="exact"/>
      </w:pPr>
    </w:p>
    <w:p w:rsidR="005237EF" w:rsidRDefault="005237EF" w:rsidP="002C2DDC">
      <w:pPr>
        <w:pStyle w:val="AufgabeEbene1"/>
        <w:numPr>
          <w:ilvl w:val="0"/>
          <w:numId w:val="55"/>
        </w:numPr>
      </w:pPr>
      <w:r>
        <w:t>In welcher Einheit werden Strom und Spannung gemessen?</w:t>
      </w:r>
    </w:p>
    <w:p w:rsidR="005237EF" w:rsidRPr="005237EF" w:rsidRDefault="005237EF" w:rsidP="005237EF">
      <w:pPr>
        <w:pStyle w:val="AufgabeText"/>
      </w:pPr>
    </w:p>
    <w:p w:rsidR="005237EF" w:rsidRDefault="005237EF" w:rsidP="005237EF">
      <w:pPr>
        <w:pStyle w:val="AufgabeEbene1"/>
      </w:pPr>
      <w:r>
        <w:t>Erklären Sie kurz, wie Strom und Spannung in dem Film erklärt werden.</w:t>
      </w:r>
    </w:p>
    <w:p w:rsidR="005237EF" w:rsidRDefault="005237EF" w:rsidP="005237EF">
      <w:pPr>
        <w:pStyle w:val="AufgabeText"/>
      </w:pPr>
    </w:p>
    <w:p w:rsidR="002C2DDC" w:rsidRDefault="002C2DDC" w:rsidP="005237EF">
      <w:pPr>
        <w:pStyle w:val="AufgabeText"/>
      </w:pPr>
    </w:p>
    <w:p w:rsidR="002C2DDC" w:rsidRDefault="002C2DDC" w:rsidP="005237EF">
      <w:pPr>
        <w:pStyle w:val="AufgabeText"/>
      </w:pPr>
    </w:p>
    <w:p w:rsidR="002C2DDC" w:rsidRDefault="002C2DDC" w:rsidP="005237EF">
      <w:pPr>
        <w:pStyle w:val="AufgabeText"/>
      </w:pPr>
    </w:p>
    <w:p w:rsidR="002C2DDC" w:rsidRDefault="002C2DDC" w:rsidP="005237EF">
      <w:pPr>
        <w:pStyle w:val="AufgabeText"/>
      </w:pPr>
    </w:p>
    <w:p w:rsidR="002C2DDC" w:rsidRPr="005237EF" w:rsidRDefault="002C2DDC" w:rsidP="005237EF">
      <w:pPr>
        <w:pStyle w:val="AufgabeText"/>
      </w:pPr>
    </w:p>
    <w:p w:rsidR="005237EF" w:rsidRDefault="005237EF" w:rsidP="005237EF">
      <w:pPr>
        <w:pStyle w:val="AufgabeEbene1"/>
      </w:pPr>
      <w:r>
        <w:rPr>
          <w:noProof/>
          <w:sz w:val="24"/>
          <w:lang w:eastAsia="de-DE"/>
        </w:rPr>
        <w:drawing>
          <wp:anchor distT="0" distB="0" distL="114300" distR="114300" simplePos="0" relativeHeight="252389376" behindDoc="0" locked="0" layoutInCell="0" allowOverlap="1" wp14:anchorId="24423CD4" wp14:editId="1C244B8A">
            <wp:simplePos x="0" y="0"/>
            <wp:positionH relativeFrom="rightMargin">
              <wp:posOffset>123190</wp:posOffset>
            </wp:positionH>
            <wp:positionV relativeFrom="paragraph">
              <wp:posOffset>122555</wp:posOffset>
            </wp:positionV>
            <wp:extent cx="349200" cy="320400"/>
            <wp:effectExtent l="0" t="0" r="0" b="3810"/>
            <wp:wrapNone/>
            <wp:docPr id="11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Erstellen Sie ein kurzes (60 Sekunden) </w:t>
      </w:r>
      <w:proofErr w:type="spellStart"/>
      <w:r>
        <w:t>Erklärvideo</w:t>
      </w:r>
      <w:proofErr w:type="spellEnd"/>
      <w:r>
        <w:t xml:space="preserve"> mit </w:t>
      </w:r>
      <w:proofErr w:type="spellStart"/>
      <w:r>
        <w:t>Explain</w:t>
      </w:r>
      <w:proofErr w:type="spellEnd"/>
      <w:r>
        <w:t xml:space="preserve"> </w:t>
      </w:r>
      <w:proofErr w:type="spellStart"/>
      <w:r>
        <w:t>Everything</w:t>
      </w:r>
      <w:proofErr w:type="spellEnd"/>
      <w:r>
        <w:t xml:space="preserve"> oder einer anderen Film-App und beschreiben Sie unter Benutzung der wichtigsten Begriffe </w:t>
      </w:r>
      <w:r w:rsidRPr="008139F8">
        <w:rPr>
          <w:highlight w:val="lightGray"/>
        </w:rPr>
        <w:t>(</w:t>
      </w:r>
      <w:r w:rsidRPr="008139F8">
        <w:rPr>
          <w:i/>
          <w:highlight w:val="lightGray"/>
        </w:rPr>
        <w:t>Spannungsquelle, Verbraucher</w:t>
      </w:r>
      <w:r w:rsidR="00B74481">
        <w:rPr>
          <w:i/>
          <w:highlight w:val="lightGray"/>
        </w:rPr>
        <w:t>,</w:t>
      </w:r>
      <w:r w:rsidRPr="008139F8">
        <w:rPr>
          <w:i/>
          <w:highlight w:val="lightGray"/>
        </w:rPr>
        <w:t xml:space="preserve"> Schalter, verbunden, Stromkreis</w:t>
      </w:r>
      <w:r w:rsidRPr="008139F8">
        <w:rPr>
          <w:highlight w:val="lightGray"/>
        </w:rPr>
        <w:t>)</w:t>
      </w:r>
      <w:r>
        <w:t xml:space="preserve"> wie eine Tasche</w:t>
      </w:r>
      <w:r>
        <w:t>n</w:t>
      </w:r>
      <w:r>
        <w:t>lampe funktioniert.</w:t>
      </w:r>
    </w:p>
    <w:p w:rsidR="005237EF" w:rsidRDefault="005237EF" w:rsidP="005237EF">
      <w:pPr>
        <w:pStyle w:val="AufgabeText"/>
      </w:pPr>
    </w:p>
    <w:p w:rsidR="00FC7AD3" w:rsidRDefault="008139F8" w:rsidP="008139F8">
      <w:pPr>
        <w:pStyle w:val="AufgabeText"/>
      </w:pPr>
      <w:r>
        <w:rPr>
          <w:noProof/>
          <w:lang w:eastAsia="de-DE"/>
        </w:rPr>
        <w:drawing>
          <wp:anchor distT="0" distB="0" distL="114300" distR="114300" simplePos="0" relativeHeight="252390400" behindDoc="0" locked="0" layoutInCell="1" allowOverlap="1" wp14:anchorId="37729B4A" wp14:editId="42BC3B87">
            <wp:simplePos x="0" y="0"/>
            <wp:positionH relativeFrom="column">
              <wp:posOffset>3023235</wp:posOffset>
            </wp:positionH>
            <wp:positionV relativeFrom="paragraph">
              <wp:posOffset>257810</wp:posOffset>
            </wp:positionV>
            <wp:extent cx="1495425" cy="408305"/>
            <wp:effectExtent l="0" t="0" r="9525" b="0"/>
            <wp:wrapNone/>
            <wp:docPr id="111" name="Grafik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495425" cy="40830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de-DE"/>
        </w:rPr>
        <w:drawing>
          <wp:inline distT="0" distB="0" distL="0" distR="0" wp14:anchorId="4A44751F" wp14:editId="3F4E0040">
            <wp:extent cx="2762250" cy="1056552"/>
            <wp:effectExtent l="0" t="0" r="0" b="0"/>
            <wp:docPr id="113" name="Grafik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782945" cy="1064468"/>
                    </a:xfrm>
                    <a:prstGeom prst="rect">
                      <a:avLst/>
                    </a:prstGeom>
                    <a:noFill/>
                  </pic:spPr>
                </pic:pic>
              </a:graphicData>
            </a:graphic>
          </wp:inline>
        </w:drawing>
      </w:r>
      <w:r w:rsidR="00966A36">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A1945" w:rsidRPr="00B51DE9" w:rsidTr="00AA1945">
        <w:trPr>
          <w:trHeight w:val="523"/>
        </w:trPr>
        <w:tc>
          <w:tcPr>
            <w:tcW w:w="3119" w:type="dxa"/>
            <w:tcBorders>
              <w:left w:val="single" w:sz="4" w:space="0" w:color="auto"/>
              <w:bottom w:val="single" w:sz="4" w:space="0" w:color="auto"/>
              <w:right w:val="single" w:sz="4" w:space="0" w:color="auto"/>
            </w:tcBorders>
            <w:shd w:val="clear" w:color="auto" w:fill="D9D9D9"/>
            <w:hideMark/>
          </w:tcPr>
          <w:p w:rsidR="00AA1945" w:rsidRDefault="00AA1945" w:rsidP="00AA1945">
            <w:pPr>
              <w:pStyle w:val="Tabelle6pt"/>
              <w:rPr>
                <w:color w:val="000000"/>
              </w:rPr>
            </w:pPr>
            <w:r>
              <w:lastRenderedPageBreak/>
              <w:br w:type="page"/>
              <w:t>Lernfeld</w:t>
            </w:r>
          </w:p>
          <w:p w:rsidR="00AA1945" w:rsidRDefault="00AA1945" w:rsidP="00AA1945">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AA1945" w:rsidRDefault="00AA1945" w:rsidP="00AA1945">
            <w:pPr>
              <w:pStyle w:val="Tabelle6pt"/>
              <w:rPr>
                <w:color w:val="000000"/>
              </w:rPr>
            </w:pPr>
            <w:r>
              <w:t>Titel</w:t>
            </w:r>
          </w:p>
          <w:p w:rsidR="00AA1945" w:rsidRDefault="00933B3B" w:rsidP="00933B3B">
            <w:pPr>
              <w:pStyle w:val="TabelleKopflinks"/>
            </w:pPr>
            <w:r>
              <w:t xml:space="preserve">Einfacher Stromkreis </w:t>
            </w:r>
          </w:p>
        </w:tc>
        <w:tc>
          <w:tcPr>
            <w:tcW w:w="188" w:type="dxa"/>
            <w:vMerge w:val="restart"/>
            <w:tcBorders>
              <w:top w:val="nil"/>
              <w:left w:val="single" w:sz="4" w:space="0" w:color="auto"/>
              <w:bottom w:val="nil"/>
              <w:right w:val="single" w:sz="4" w:space="0" w:color="auto"/>
            </w:tcBorders>
            <w:shd w:val="clear" w:color="auto" w:fill="FFFFFF"/>
          </w:tcPr>
          <w:p w:rsidR="00AA1945" w:rsidRPr="004B658C" w:rsidRDefault="00AA1945" w:rsidP="00AA1945"/>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33B3B" w:rsidRDefault="00933B3B" w:rsidP="00933B3B">
            <w:pPr>
              <w:pStyle w:val="TabelleKopfmitte"/>
              <w:jc w:val="left"/>
            </w:pPr>
          </w:p>
          <w:p w:rsidR="00AA1945" w:rsidRPr="00B51DE9" w:rsidRDefault="00933B3B" w:rsidP="00DC2152">
            <w:pPr>
              <w:pStyle w:val="TabelleKopfmitte"/>
              <w:rPr>
                <w:rFonts w:eastAsia="Calibri"/>
              </w:rPr>
            </w:pPr>
            <w:r>
              <w:rPr>
                <w:rFonts w:eastAsia="Calibri"/>
              </w:rPr>
              <w:t>ET</w:t>
            </w:r>
            <w:r w:rsidR="00BC085B">
              <w:rPr>
                <w:rFonts w:eastAsia="Calibri"/>
              </w:rPr>
              <w:t>1.01.02.03</w:t>
            </w:r>
          </w:p>
        </w:tc>
      </w:tr>
      <w:tr w:rsidR="00AA1945" w:rsidRPr="00B51DE9" w:rsidTr="00AA1945">
        <w:tc>
          <w:tcPr>
            <w:tcW w:w="7348" w:type="dxa"/>
            <w:gridSpan w:val="2"/>
            <w:tcBorders>
              <w:left w:val="single" w:sz="4" w:space="0" w:color="auto"/>
              <w:bottom w:val="single" w:sz="4" w:space="0" w:color="auto"/>
              <w:right w:val="single" w:sz="4" w:space="0" w:color="auto"/>
            </w:tcBorders>
            <w:hideMark/>
          </w:tcPr>
          <w:p w:rsidR="00AA1945" w:rsidRPr="004B658C" w:rsidRDefault="00AA1945" w:rsidP="00AA1945">
            <w:pPr>
              <w:pStyle w:val="Tabelle6pt"/>
            </w:pPr>
            <w:r>
              <w:t>Kompetenzbereiche:</w:t>
            </w:r>
          </w:p>
          <w:p w:rsidR="00933B3B" w:rsidRPr="00573512" w:rsidRDefault="00933B3B" w:rsidP="00933B3B">
            <w:pPr>
              <w:pStyle w:val="Kopf8ptafz"/>
              <w:rPr>
                <w:rStyle w:val="Hervorhebung"/>
              </w:rPr>
            </w:pPr>
            <w:r>
              <w:t>Ich kann einen einfachen elektrischen Stromkreis erklären.</w:t>
            </w:r>
          </w:p>
          <w:p w:rsidR="00AA1945" w:rsidRDefault="00933B3B" w:rsidP="00AA1945">
            <w:pPr>
              <w:pStyle w:val="Kopf8ptafz"/>
            </w:pPr>
            <w:r>
              <w:t>Ich kann einen ei</w:t>
            </w:r>
            <w:r w:rsidR="00AB5693">
              <w:t xml:space="preserve">nfachen elektrischen Stromkreis </w:t>
            </w:r>
            <w:r>
              <w:t>zeichnen.</w:t>
            </w:r>
          </w:p>
        </w:tc>
        <w:tc>
          <w:tcPr>
            <w:tcW w:w="188" w:type="dxa"/>
            <w:vMerge/>
            <w:tcBorders>
              <w:left w:val="single" w:sz="4" w:space="0" w:color="auto"/>
              <w:bottom w:val="nil"/>
              <w:right w:val="nil"/>
            </w:tcBorders>
            <w:vAlign w:val="center"/>
            <w:hideMark/>
          </w:tcPr>
          <w:p w:rsidR="00AA1945" w:rsidRDefault="00AA1945" w:rsidP="00AA1945">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A1945" w:rsidRPr="00B51DE9" w:rsidTr="00AA1945">
              <w:trPr>
                <w:trHeight w:val="284"/>
              </w:trPr>
              <w:tc>
                <w:tcPr>
                  <w:tcW w:w="2090" w:type="dxa"/>
                  <w:shd w:val="clear" w:color="auto" w:fill="D9D9D9" w:themeFill="background1" w:themeFillShade="D9"/>
                </w:tcPr>
                <w:p w:rsidR="00AA1945" w:rsidRPr="00B51DE9" w:rsidRDefault="00AA1945" w:rsidP="00AA1945">
                  <w:pPr>
                    <w:pStyle w:val="TabelleKopfmitte"/>
                  </w:pPr>
                  <w:r w:rsidRPr="00B51DE9">
                    <w:t>L</w:t>
                  </w:r>
                  <w:r>
                    <w:t>ösung</w:t>
                  </w:r>
                </w:p>
              </w:tc>
            </w:tr>
          </w:tbl>
          <w:p w:rsidR="00AA1945" w:rsidRPr="00B51DE9" w:rsidRDefault="00AA1945" w:rsidP="00AA1945"/>
        </w:tc>
      </w:tr>
    </w:tbl>
    <w:p w:rsidR="00FC7AD3" w:rsidRDefault="00FC7AD3" w:rsidP="00AA1945">
      <w:pPr>
        <w:pStyle w:val="berschrift4"/>
      </w:pPr>
      <w:r>
        <w:t>Kontrollaufgabe</w:t>
      </w:r>
      <w:r>
        <w:rPr>
          <w:noProof/>
          <w:sz w:val="24"/>
        </w:rPr>
        <w:drawing>
          <wp:anchor distT="0" distB="0" distL="114300" distR="114300" simplePos="0" relativeHeight="251731968" behindDoc="0" locked="0" layoutInCell="0" allowOverlap="1" wp14:anchorId="2E6C76DC" wp14:editId="1218A713">
            <wp:simplePos x="0" y="0"/>
            <wp:positionH relativeFrom="rightMargin">
              <wp:posOffset>828040</wp:posOffset>
            </wp:positionH>
            <wp:positionV relativeFrom="paragraph">
              <wp:posOffset>0</wp:posOffset>
            </wp:positionV>
            <wp:extent cx="349200" cy="320400"/>
            <wp:effectExtent l="0" t="0" r="0" b="3810"/>
            <wp:wrapNone/>
            <wp:docPr id="101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30944" behindDoc="0" locked="0" layoutInCell="0" allowOverlap="1" wp14:anchorId="56CE2C83" wp14:editId="3E8E88AA">
            <wp:simplePos x="0" y="0"/>
            <wp:positionH relativeFrom="rightMargin">
              <wp:posOffset>467995</wp:posOffset>
            </wp:positionH>
            <wp:positionV relativeFrom="paragraph">
              <wp:posOffset>0</wp:posOffset>
            </wp:positionV>
            <wp:extent cx="349885" cy="320675"/>
            <wp:effectExtent l="0" t="0" r="0" b="3175"/>
            <wp:wrapNone/>
            <wp:docPr id="10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29920" behindDoc="0" locked="0" layoutInCell="0" allowOverlap="1" wp14:anchorId="7D1DAAE2" wp14:editId="7631AB17">
            <wp:simplePos x="0" y="0"/>
            <wp:positionH relativeFrom="rightMargin">
              <wp:posOffset>107950</wp:posOffset>
            </wp:positionH>
            <wp:positionV relativeFrom="paragraph">
              <wp:posOffset>0</wp:posOffset>
            </wp:positionV>
            <wp:extent cx="349885" cy="320675"/>
            <wp:effectExtent l="0" t="0" r="0" b="3175"/>
            <wp:wrapNone/>
            <wp:docPr id="101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C7AD3" w:rsidRPr="00DB1045" w:rsidRDefault="00247227" w:rsidP="00FC7AD3">
      <w:pPr>
        <w:pStyle w:val="AufgabeLckentext"/>
      </w:pPr>
      <w:r>
        <w:rPr>
          <w:noProof/>
          <w:lang w:eastAsia="de-DE"/>
        </w:rPr>
        <w:drawing>
          <wp:anchor distT="0" distB="0" distL="114300" distR="114300" simplePos="0" relativeHeight="252403712" behindDoc="1" locked="0" layoutInCell="1" allowOverlap="1" wp14:anchorId="784A3C15" wp14:editId="52EFDA74">
            <wp:simplePos x="0" y="0"/>
            <wp:positionH relativeFrom="column">
              <wp:posOffset>138430</wp:posOffset>
            </wp:positionH>
            <wp:positionV relativeFrom="paragraph">
              <wp:posOffset>933450</wp:posOffset>
            </wp:positionV>
            <wp:extent cx="4920615" cy="3040380"/>
            <wp:effectExtent l="0" t="0" r="0" b="7620"/>
            <wp:wrapTight wrapText="bothSides">
              <wp:wrapPolygon edited="0">
                <wp:start x="0" y="0"/>
                <wp:lineTo x="0" y="21519"/>
                <wp:lineTo x="21491" y="21519"/>
                <wp:lineTo x="21491" y="0"/>
                <wp:lineTo x="0" y="0"/>
              </wp:wrapPolygon>
            </wp:wrapTight>
            <wp:docPr id="146" name="Grafik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infacher Stromkreis.jpg"/>
                    <pic:cNvPicPr/>
                  </pic:nvPicPr>
                  <pic:blipFill rotWithShape="1">
                    <a:blip r:embed="rId72" cstate="print">
                      <a:extLst>
                        <a:ext uri="{BEBA8EAE-BF5A-486C-A8C5-ECC9F3942E4B}">
                          <a14:imgProps xmlns:a14="http://schemas.microsoft.com/office/drawing/2010/main">
                            <a14:imgLayer r:embed="rId73">
                              <a14:imgEffect>
                                <a14:brightnessContrast bright="20000"/>
                              </a14:imgEffect>
                            </a14:imgLayer>
                          </a14:imgProps>
                        </a:ext>
                        <a:ext uri="{28A0092B-C50C-407E-A947-70E740481C1C}">
                          <a14:useLocalDpi xmlns:a14="http://schemas.microsoft.com/office/drawing/2010/main" val="0"/>
                        </a:ext>
                      </a:extLst>
                    </a:blip>
                    <a:srcRect l="19219" t="25225" r="17117" b="22327"/>
                    <a:stretch/>
                  </pic:blipFill>
                  <pic:spPr bwMode="auto">
                    <a:xfrm>
                      <a:off x="0" y="0"/>
                      <a:ext cx="4920615" cy="30403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A1945" w:rsidRPr="00FC7AD3">
        <w:rPr>
          <w:b/>
          <w:noProof/>
          <w:sz w:val="24"/>
          <w:lang w:eastAsia="de-DE"/>
        </w:rPr>
        <w:drawing>
          <wp:anchor distT="0" distB="0" distL="114300" distR="114300" simplePos="0" relativeHeight="251661824" behindDoc="0" locked="0" layoutInCell="0" allowOverlap="1" wp14:anchorId="3D8CE35A" wp14:editId="60FAD420">
            <wp:simplePos x="0" y="0"/>
            <wp:positionH relativeFrom="rightMargin">
              <wp:posOffset>118110</wp:posOffset>
            </wp:positionH>
            <wp:positionV relativeFrom="paragraph">
              <wp:posOffset>106045</wp:posOffset>
            </wp:positionV>
            <wp:extent cx="302260" cy="323850"/>
            <wp:effectExtent l="0" t="0" r="2540" b="0"/>
            <wp:wrapNone/>
            <wp:docPr id="10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C7AD3">
        <w:t xml:space="preserve">Ein einfacher Stromkreis besteht aus einer </w:t>
      </w:r>
      <w:r w:rsidR="00FC7AD3">
        <w:rPr>
          <w:b/>
        </w:rPr>
        <w:t>Spannungsquelle</w:t>
      </w:r>
      <w:r w:rsidR="00FC7AD3">
        <w:t xml:space="preserve">, einem </w:t>
      </w:r>
      <w:r w:rsidR="00FC7AD3" w:rsidRPr="00FC7AD3">
        <w:rPr>
          <w:b/>
        </w:rPr>
        <w:t>Verbraucher</w:t>
      </w:r>
      <w:r w:rsidR="00FC7AD3">
        <w:t xml:space="preserve"> </w:t>
      </w:r>
      <w:r w:rsidR="00FC7AD3" w:rsidRPr="00DB1045">
        <w:t xml:space="preserve">und einem </w:t>
      </w:r>
      <w:r w:rsidR="00FC7AD3" w:rsidRPr="00FC7AD3">
        <w:rPr>
          <w:b/>
        </w:rPr>
        <w:t>Schalter</w:t>
      </w:r>
      <w:r w:rsidR="00FC7AD3">
        <w:t xml:space="preserve">, um den Stromkreis zu unterbrechen. </w:t>
      </w:r>
      <w:r w:rsidR="00FC7AD3" w:rsidRPr="00DB1045">
        <w:t>Diese Bauteile müsse</w:t>
      </w:r>
      <w:r w:rsidR="00FC7AD3">
        <w:t xml:space="preserve">n miteinander </w:t>
      </w:r>
      <w:r w:rsidR="00FC7AD3" w:rsidRPr="00FC7AD3">
        <w:rPr>
          <w:b/>
        </w:rPr>
        <w:t>verbunden</w:t>
      </w:r>
      <w:r w:rsidR="00FC7AD3">
        <w:t xml:space="preserve"> </w:t>
      </w:r>
      <w:r w:rsidR="00FC7AD3" w:rsidRPr="00DB1045">
        <w:t xml:space="preserve">werden, damit der </w:t>
      </w:r>
      <w:r w:rsidR="00FC7AD3" w:rsidRPr="00FC7AD3">
        <w:rPr>
          <w:b/>
        </w:rPr>
        <w:t>Stromkreis</w:t>
      </w:r>
      <w:r w:rsidR="00FC7AD3" w:rsidRPr="00DB1045">
        <w:t xml:space="preserve"> geschlossen ist</w:t>
      </w:r>
      <w:r w:rsidR="00FC7AD3">
        <w:t>.</w:t>
      </w:r>
    </w:p>
    <w:p w:rsidR="00247227" w:rsidRDefault="00247227">
      <w:pPr>
        <w:spacing w:line="240" w:lineRule="exact"/>
      </w:pPr>
    </w:p>
    <w:p w:rsidR="00233C0A" w:rsidRDefault="00233C0A" w:rsidP="00233C0A">
      <w:pPr>
        <w:spacing w:line="240" w:lineRule="exact"/>
      </w:pPr>
    </w:p>
    <w:p w:rsidR="00233C0A" w:rsidRDefault="00233C0A" w:rsidP="00233C0A">
      <w:pPr>
        <w:spacing w:line="240" w:lineRule="exact"/>
      </w:pPr>
    </w:p>
    <w:tbl>
      <w:tblPr>
        <w:tblStyle w:val="Tabellenraster"/>
        <w:tblW w:w="0" w:type="auto"/>
        <w:tblBorders>
          <w:left w:val="none" w:sz="0" w:space="0" w:color="auto"/>
          <w:bottom w:val="none" w:sz="0" w:space="0" w:color="auto"/>
          <w:right w:val="none" w:sz="0" w:space="0" w:color="auto"/>
        </w:tblBorders>
        <w:tblLook w:val="04A0" w:firstRow="1" w:lastRow="0" w:firstColumn="1" w:lastColumn="0" w:noHBand="0" w:noVBand="1"/>
      </w:tblPr>
      <w:tblGrid>
        <w:gridCol w:w="7510"/>
      </w:tblGrid>
      <w:tr w:rsidR="00233C0A" w:rsidTr="008F4A9E">
        <w:tc>
          <w:tcPr>
            <w:tcW w:w="7510" w:type="dxa"/>
          </w:tcPr>
          <w:p w:rsidR="00233C0A" w:rsidRDefault="00233C0A" w:rsidP="008F4A9E">
            <w:pPr>
              <w:spacing w:line="240" w:lineRule="exact"/>
            </w:pPr>
            <w:r>
              <w:rPr>
                <w:noProof/>
              </w:rPr>
              <w:drawing>
                <wp:anchor distT="0" distB="0" distL="114300" distR="114300" simplePos="0" relativeHeight="252405760" behindDoc="0" locked="0" layoutInCell="1" allowOverlap="1" wp14:anchorId="7339490D" wp14:editId="77B46DE2">
                  <wp:simplePos x="0" y="0"/>
                  <wp:positionH relativeFrom="column">
                    <wp:posOffset>4804410</wp:posOffset>
                  </wp:positionH>
                  <wp:positionV relativeFrom="paragraph">
                    <wp:posOffset>7620</wp:posOffset>
                  </wp:positionV>
                  <wp:extent cx="318770" cy="308610"/>
                  <wp:effectExtent l="0" t="0" r="5080" b="0"/>
                  <wp:wrapNone/>
                  <wp:docPr id="147" name="Grafik 147" descr="J:\3-33\Allgemein\_BFPE\Lernmaterialien 2016\Internetrecherche Icon.png"/>
                  <wp:cNvGraphicFramePr/>
                  <a:graphic xmlns:a="http://schemas.openxmlformats.org/drawingml/2006/main">
                    <a:graphicData uri="http://schemas.openxmlformats.org/drawingml/2006/picture">
                      <pic:pic xmlns:pic="http://schemas.openxmlformats.org/drawingml/2006/picture">
                        <pic:nvPicPr>
                          <pic:cNvPr id="44" name="Grafik 44" descr="J:\3-33\Allgemein\_BFPE\Lernmaterialien 2016\Internetrecherche Icon.png"/>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18770" cy="30861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233C0A" w:rsidRPr="00103CBC" w:rsidRDefault="00233C0A" w:rsidP="00233C0A">
      <w:pPr>
        <w:spacing w:line="240" w:lineRule="exact"/>
        <w:rPr>
          <w:rFonts w:ascii="Source Sans Pro Semibold" w:eastAsia="Times New Roman" w:hAnsi="Source Sans Pro Semibold" w:cs="Times New Roman"/>
          <w:bCs/>
          <w:iCs/>
          <w:lang w:eastAsia="de-DE"/>
        </w:rPr>
      </w:pPr>
      <w:r w:rsidRPr="00103CBC">
        <w:rPr>
          <w:rFonts w:ascii="Source Sans Pro Semibold" w:eastAsia="Times New Roman" w:hAnsi="Source Sans Pro Semibold" w:cs="Times New Roman"/>
          <w:bCs/>
          <w:iCs/>
          <w:lang w:eastAsia="de-DE"/>
        </w:rPr>
        <w:t>Zusatzaufgabe</w:t>
      </w:r>
    </w:p>
    <w:p w:rsidR="00247227" w:rsidRDefault="00233C0A" w:rsidP="00233C0A">
      <w:pPr>
        <w:pStyle w:val="AufgabeEbene1"/>
        <w:numPr>
          <w:ilvl w:val="0"/>
          <w:numId w:val="0"/>
        </w:numPr>
        <w:ind w:left="284" w:hanging="284"/>
      </w:pPr>
      <w:r>
        <w:rPr>
          <w:noProof/>
          <w:sz w:val="24"/>
          <w:lang w:eastAsia="de-DE"/>
        </w:rPr>
        <w:drawing>
          <wp:anchor distT="0" distB="0" distL="114300" distR="114300" simplePos="0" relativeHeight="252407808" behindDoc="0" locked="0" layoutInCell="0" allowOverlap="1" wp14:anchorId="5DC2743B" wp14:editId="07F1EB4E">
            <wp:simplePos x="0" y="0"/>
            <wp:positionH relativeFrom="rightMargin">
              <wp:posOffset>467995</wp:posOffset>
            </wp:positionH>
            <wp:positionV relativeFrom="paragraph">
              <wp:posOffset>71120</wp:posOffset>
            </wp:positionV>
            <wp:extent cx="349885" cy="320675"/>
            <wp:effectExtent l="0" t="0" r="0" b="3175"/>
            <wp:wrapNone/>
            <wp:docPr id="14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406784" behindDoc="0" locked="0" layoutInCell="0" allowOverlap="1" wp14:anchorId="66DCCA14" wp14:editId="3F414AB1">
            <wp:simplePos x="0" y="0"/>
            <wp:positionH relativeFrom="rightMargin">
              <wp:posOffset>107950</wp:posOffset>
            </wp:positionH>
            <wp:positionV relativeFrom="paragraph">
              <wp:posOffset>74930</wp:posOffset>
            </wp:positionV>
            <wp:extent cx="349885" cy="320675"/>
            <wp:effectExtent l="0" t="0" r="0" b="3175"/>
            <wp:wrapNone/>
            <wp:docPr id="14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Gehen Sie ins Internet und bearbeiten Sie folgendes Quiz:</w:t>
      </w:r>
    </w:p>
    <w:p w:rsidR="00247227" w:rsidRDefault="00233C0A">
      <w:pPr>
        <w:spacing w:line="240" w:lineRule="exact"/>
      </w:pPr>
      <w:r w:rsidRPr="00247227">
        <w:rPr>
          <w:noProof/>
          <w:lang w:eastAsia="de-DE"/>
        </w:rPr>
        <w:drawing>
          <wp:anchor distT="0" distB="0" distL="114300" distR="114300" simplePos="0" relativeHeight="252401664" behindDoc="0" locked="0" layoutInCell="1" allowOverlap="1" wp14:anchorId="25A1B7D4" wp14:editId="481617FB">
            <wp:simplePos x="0" y="0"/>
            <wp:positionH relativeFrom="column">
              <wp:posOffset>4794885</wp:posOffset>
            </wp:positionH>
            <wp:positionV relativeFrom="paragraph">
              <wp:posOffset>142875</wp:posOffset>
            </wp:positionV>
            <wp:extent cx="1200150" cy="1200150"/>
            <wp:effectExtent l="0" t="0" r="0" b="0"/>
            <wp:wrapNone/>
            <wp:docPr id="145" name="Grafik 145" descr="QR 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R Code"/>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200150" cy="1200150"/>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87" w:history="1">
        <w:r w:rsidRPr="00EA44F3">
          <w:rPr>
            <w:rStyle w:val="Hyperlink"/>
          </w:rPr>
          <w:t>http://LearningApps.org/watch?v=pfj3nk2dj16</w:t>
        </w:r>
      </w:hyperlink>
    </w:p>
    <w:p w:rsidR="00233C0A" w:rsidRDefault="00233C0A">
      <w:pPr>
        <w:spacing w:line="240" w:lineRule="exact"/>
      </w:pPr>
    </w:p>
    <w:p w:rsidR="00247227" w:rsidRDefault="00247227">
      <w:pPr>
        <w:spacing w:line="240" w:lineRule="exact"/>
      </w:pPr>
    </w:p>
    <w:p w:rsidR="00247227" w:rsidRDefault="00247227">
      <w:pPr>
        <w:spacing w:line="240" w:lineRule="exact"/>
      </w:pPr>
    </w:p>
    <w:p w:rsidR="00247227" w:rsidRDefault="00247227">
      <w:pPr>
        <w:spacing w:line="240" w:lineRule="exact"/>
      </w:pPr>
    </w:p>
    <w:p w:rsidR="00247227" w:rsidRDefault="00247227">
      <w:pPr>
        <w:spacing w:line="240" w:lineRule="exact"/>
      </w:pPr>
    </w:p>
    <w:p w:rsidR="0070216E" w:rsidRDefault="0070216E">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0216E" w:rsidRPr="00B51DE9" w:rsidTr="00C12C92">
        <w:trPr>
          <w:trHeight w:val="523"/>
        </w:trPr>
        <w:tc>
          <w:tcPr>
            <w:tcW w:w="3119" w:type="dxa"/>
            <w:tcBorders>
              <w:left w:val="single" w:sz="4" w:space="0" w:color="auto"/>
              <w:bottom w:val="single" w:sz="4" w:space="0" w:color="auto"/>
              <w:right w:val="single" w:sz="4" w:space="0" w:color="auto"/>
            </w:tcBorders>
            <w:shd w:val="clear" w:color="auto" w:fill="D9D9D9"/>
            <w:hideMark/>
          </w:tcPr>
          <w:p w:rsidR="0070216E" w:rsidRDefault="0070216E" w:rsidP="00C12C92">
            <w:pPr>
              <w:pStyle w:val="Tabelle6pt"/>
              <w:rPr>
                <w:color w:val="000000"/>
              </w:rPr>
            </w:pPr>
            <w:r>
              <w:lastRenderedPageBreak/>
              <w:br w:type="page"/>
              <w:t>Lernfeld</w:t>
            </w:r>
          </w:p>
          <w:p w:rsidR="0070216E" w:rsidRDefault="0070216E" w:rsidP="00C12C92">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0216E" w:rsidRDefault="0070216E" w:rsidP="00C12C92">
            <w:pPr>
              <w:pStyle w:val="Tabelle6pt"/>
              <w:rPr>
                <w:color w:val="000000"/>
              </w:rPr>
            </w:pPr>
            <w:r>
              <w:t>Titel</w:t>
            </w:r>
          </w:p>
          <w:p w:rsidR="0070216E" w:rsidRDefault="0070216E" w:rsidP="00C12C92">
            <w:pPr>
              <w:pStyle w:val="TabelleKopflinks"/>
            </w:pPr>
            <w:r>
              <w:t>Größen und Einheiten</w:t>
            </w:r>
          </w:p>
        </w:tc>
        <w:tc>
          <w:tcPr>
            <w:tcW w:w="188" w:type="dxa"/>
            <w:vMerge w:val="restart"/>
            <w:tcBorders>
              <w:top w:val="nil"/>
              <w:left w:val="single" w:sz="4" w:space="0" w:color="auto"/>
              <w:bottom w:val="nil"/>
              <w:right w:val="single" w:sz="4" w:space="0" w:color="auto"/>
            </w:tcBorders>
            <w:shd w:val="clear" w:color="auto" w:fill="FFFFFF"/>
          </w:tcPr>
          <w:p w:rsidR="0070216E" w:rsidRPr="004B658C" w:rsidRDefault="0070216E" w:rsidP="00C12C9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0216E" w:rsidRDefault="0070216E" w:rsidP="00C12C92">
            <w:pPr>
              <w:pStyle w:val="TabelleKopfmitte"/>
            </w:pPr>
          </w:p>
          <w:p w:rsidR="0070216E" w:rsidRPr="00B51DE9" w:rsidRDefault="0070216E" w:rsidP="00A47095">
            <w:pPr>
              <w:pStyle w:val="TabelleKopfmitte"/>
              <w:rPr>
                <w:rFonts w:eastAsia="Calibri"/>
              </w:rPr>
            </w:pPr>
            <w:r>
              <w:rPr>
                <w:rFonts w:eastAsia="Calibri"/>
              </w:rPr>
              <w:t>ET1.01.03</w:t>
            </w:r>
          </w:p>
        </w:tc>
      </w:tr>
      <w:tr w:rsidR="0070216E" w:rsidRPr="00B51DE9" w:rsidTr="00C12C92">
        <w:tc>
          <w:tcPr>
            <w:tcW w:w="7348" w:type="dxa"/>
            <w:gridSpan w:val="3"/>
            <w:tcBorders>
              <w:left w:val="single" w:sz="4" w:space="0" w:color="auto"/>
              <w:bottom w:val="single" w:sz="4" w:space="0" w:color="auto"/>
              <w:right w:val="single" w:sz="4" w:space="0" w:color="auto"/>
            </w:tcBorders>
            <w:hideMark/>
          </w:tcPr>
          <w:p w:rsidR="0070216E" w:rsidRPr="004B658C" w:rsidRDefault="0070216E" w:rsidP="00C12C92">
            <w:pPr>
              <w:pStyle w:val="Tabelle6pt"/>
            </w:pPr>
            <w:r>
              <w:t>Kompetenzbereiche:</w:t>
            </w:r>
          </w:p>
          <w:p w:rsidR="00A52465" w:rsidRDefault="00A52465" w:rsidP="00EF4361">
            <w:pPr>
              <w:pStyle w:val="Kopf8ptafz"/>
            </w:pPr>
            <w:r>
              <w:t>Ich kann elektrische Grundgrößen unterscheiden.</w:t>
            </w:r>
          </w:p>
          <w:p w:rsidR="0070216E" w:rsidRDefault="00A52465" w:rsidP="00A52465">
            <w:pPr>
              <w:pStyle w:val="Kopf8ptafz"/>
            </w:pPr>
            <w:r>
              <w:t xml:space="preserve">Ich kann mit </w:t>
            </w:r>
            <w:r w:rsidR="00015EEB">
              <w:t>Formelzei</w:t>
            </w:r>
            <w:r>
              <w:t>chen rechnen.</w:t>
            </w:r>
          </w:p>
        </w:tc>
        <w:tc>
          <w:tcPr>
            <w:tcW w:w="188" w:type="dxa"/>
            <w:vMerge/>
            <w:tcBorders>
              <w:left w:val="single" w:sz="4" w:space="0" w:color="auto"/>
              <w:bottom w:val="nil"/>
              <w:right w:val="nil"/>
            </w:tcBorders>
            <w:vAlign w:val="center"/>
            <w:hideMark/>
          </w:tcPr>
          <w:p w:rsidR="0070216E" w:rsidRDefault="0070216E" w:rsidP="00C12C9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0216E" w:rsidRPr="00B51DE9" w:rsidTr="00C12C92">
              <w:trPr>
                <w:trHeight w:val="284"/>
              </w:trPr>
              <w:tc>
                <w:tcPr>
                  <w:tcW w:w="2090" w:type="dxa"/>
                  <w:shd w:val="clear" w:color="auto" w:fill="auto"/>
                </w:tcPr>
                <w:p w:rsidR="0070216E" w:rsidRPr="00B51DE9" w:rsidRDefault="0070216E" w:rsidP="00C12C92">
                  <w:pPr>
                    <w:pStyle w:val="Textkrpermitte"/>
                  </w:pPr>
                  <w:proofErr w:type="spellStart"/>
                  <w:r w:rsidRPr="00B51DE9">
                    <w:t>LernPROJEKT</w:t>
                  </w:r>
                  <w:proofErr w:type="spellEnd"/>
                </w:p>
              </w:tc>
            </w:tr>
            <w:tr w:rsidR="0070216E" w:rsidRPr="00B51DE9" w:rsidTr="00C12C92">
              <w:trPr>
                <w:trHeight w:val="284"/>
              </w:trPr>
              <w:tc>
                <w:tcPr>
                  <w:tcW w:w="2090" w:type="dxa"/>
                  <w:tcBorders>
                    <w:bottom w:val="single" w:sz="4" w:space="0" w:color="auto"/>
                  </w:tcBorders>
                  <w:shd w:val="clear" w:color="auto" w:fill="D9D9D9" w:themeFill="background1" w:themeFillShade="D9"/>
                </w:tcPr>
                <w:p w:rsidR="0070216E" w:rsidRPr="00B51DE9" w:rsidRDefault="0070216E" w:rsidP="00C12C92">
                  <w:pPr>
                    <w:pStyle w:val="TabelleKopfmitte"/>
                  </w:pPr>
                  <w:proofErr w:type="spellStart"/>
                  <w:r w:rsidRPr="00B51DE9">
                    <w:t>LernTHEMA</w:t>
                  </w:r>
                  <w:proofErr w:type="spellEnd"/>
                </w:p>
              </w:tc>
            </w:tr>
            <w:tr w:rsidR="0070216E" w:rsidRPr="00B51DE9" w:rsidTr="00C12C92">
              <w:trPr>
                <w:trHeight w:val="284"/>
              </w:trPr>
              <w:tc>
                <w:tcPr>
                  <w:tcW w:w="2090" w:type="dxa"/>
                  <w:tcBorders>
                    <w:bottom w:val="nil"/>
                  </w:tcBorders>
                </w:tcPr>
                <w:p w:rsidR="0070216E" w:rsidRPr="00B51DE9" w:rsidRDefault="0070216E" w:rsidP="00C12C92">
                  <w:pPr>
                    <w:pStyle w:val="Textkrpermitte"/>
                  </w:pPr>
                  <w:proofErr w:type="spellStart"/>
                  <w:r w:rsidRPr="00B51DE9">
                    <w:t>LernSCHRITT</w:t>
                  </w:r>
                  <w:proofErr w:type="spellEnd"/>
                </w:p>
              </w:tc>
            </w:tr>
          </w:tbl>
          <w:p w:rsidR="0070216E" w:rsidRPr="00B51DE9" w:rsidRDefault="0070216E" w:rsidP="00C12C92"/>
        </w:tc>
      </w:tr>
      <w:tr w:rsidR="0070216E" w:rsidRPr="00B51DE9" w:rsidTr="00C12C92">
        <w:trPr>
          <w:trHeight w:val="149"/>
        </w:trPr>
        <w:tc>
          <w:tcPr>
            <w:tcW w:w="7348" w:type="dxa"/>
            <w:gridSpan w:val="3"/>
            <w:tcBorders>
              <w:top w:val="single" w:sz="4" w:space="0" w:color="auto"/>
              <w:left w:val="nil"/>
              <w:right w:val="nil"/>
            </w:tcBorders>
          </w:tcPr>
          <w:p w:rsidR="0070216E" w:rsidRPr="00B51DE9" w:rsidRDefault="0070216E" w:rsidP="00C12C92"/>
        </w:tc>
        <w:tc>
          <w:tcPr>
            <w:tcW w:w="196" w:type="dxa"/>
            <w:gridSpan w:val="2"/>
            <w:tcBorders>
              <w:top w:val="nil"/>
              <w:left w:val="nil"/>
              <w:right w:val="nil"/>
            </w:tcBorders>
          </w:tcPr>
          <w:p w:rsidR="0070216E" w:rsidRPr="00B51DE9" w:rsidRDefault="0070216E" w:rsidP="00C12C92"/>
        </w:tc>
        <w:tc>
          <w:tcPr>
            <w:tcW w:w="2095" w:type="dxa"/>
            <w:tcBorders>
              <w:top w:val="single" w:sz="4" w:space="0" w:color="auto"/>
              <w:left w:val="nil"/>
              <w:right w:val="nil"/>
            </w:tcBorders>
          </w:tcPr>
          <w:p w:rsidR="0070216E" w:rsidRPr="00B51DE9" w:rsidRDefault="0070216E" w:rsidP="00C12C92"/>
        </w:tc>
      </w:tr>
      <w:tr w:rsidR="0070216E" w:rsidRPr="00B51DE9" w:rsidTr="00C12C92">
        <w:trPr>
          <w:trHeight w:val="942"/>
        </w:trPr>
        <w:tc>
          <w:tcPr>
            <w:tcW w:w="4818" w:type="dxa"/>
            <w:gridSpan w:val="2"/>
            <w:vMerge w:val="restart"/>
            <w:tcBorders>
              <w:left w:val="single" w:sz="4" w:space="0" w:color="auto"/>
              <w:right w:val="single" w:sz="4" w:space="0" w:color="auto"/>
            </w:tcBorders>
          </w:tcPr>
          <w:p w:rsidR="0070216E" w:rsidRPr="004B658C" w:rsidRDefault="0070216E" w:rsidP="00C12C92">
            <w:pPr>
              <w:pStyle w:val="Tabelle6pt"/>
            </w:pPr>
            <w:r>
              <w:t>Kompetenzen:</w:t>
            </w:r>
          </w:p>
          <w:p w:rsidR="0070216E" w:rsidRPr="006966AE" w:rsidRDefault="0070216E" w:rsidP="00C12C92">
            <w:pPr>
              <w:pStyle w:val="Kopf8ptafz"/>
            </w:pPr>
            <w:r w:rsidRPr="006966AE">
              <w:t>Ich kann Strom, Spannung, Widerstand</w:t>
            </w:r>
            <w:r w:rsidR="001E5961" w:rsidRPr="006966AE">
              <w:t xml:space="preserve"> und</w:t>
            </w:r>
            <w:r w:rsidRPr="006966AE">
              <w:t xml:space="preserve"> elektrische Leistung unterscheiden.</w:t>
            </w:r>
          </w:p>
          <w:p w:rsidR="0070216E" w:rsidRPr="006966AE" w:rsidRDefault="0070216E" w:rsidP="00C12C92">
            <w:pPr>
              <w:pStyle w:val="Kopf8ptafz"/>
            </w:pPr>
            <w:r w:rsidRPr="006966AE">
              <w:t>Ich kann Formelzeichen der elektrischen Grundgrößen untersche</w:t>
            </w:r>
            <w:r w:rsidRPr="006966AE">
              <w:t>i</w:t>
            </w:r>
            <w:r w:rsidRPr="006966AE">
              <w:t xml:space="preserve">den und kann damit rechnen. </w:t>
            </w:r>
          </w:p>
          <w:p w:rsidR="0070216E" w:rsidRDefault="0070216E" w:rsidP="00C12C92">
            <w:pPr>
              <w:pStyle w:val="Kopf8ptafz"/>
            </w:pPr>
            <w:r w:rsidRPr="005E59EC">
              <w:rPr>
                <w:rStyle w:val="Hervorhebung"/>
              </w:rPr>
              <w:t>Ich kann selbstständig und in der Gruppe an einem Projekt arbeiten und trage zum Gelingen bei.</w:t>
            </w:r>
          </w:p>
        </w:tc>
        <w:tc>
          <w:tcPr>
            <w:tcW w:w="4821" w:type="dxa"/>
            <w:gridSpan w:val="4"/>
            <w:tcBorders>
              <w:left w:val="single" w:sz="4" w:space="0" w:color="auto"/>
              <w:right w:val="single" w:sz="4" w:space="0" w:color="auto"/>
            </w:tcBorders>
          </w:tcPr>
          <w:p w:rsidR="0070216E" w:rsidRDefault="0070216E" w:rsidP="00C12C92">
            <w:pPr>
              <w:pStyle w:val="Tabelle6pt"/>
            </w:pPr>
            <w:r>
              <w:t>Was Sie schon können sollten:</w:t>
            </w:r>
          </w:p>
          <w:p w:rsidR="0070216E" w:rsidRDefault="0070216E" w:rsidP="00C12C92">
            <w:pPr>
              <w:pStyle w:val="Kopf8ptafz"/>
              <w:rPr>
                <w:i/>
              </w:rPr>
            </w:pPr>
            <w:r w:rsidRPr="00E508CC">
              <w:rPr>
                <w:i/>
              </w:rPr>
              <w:t>Ich kann in der Gruppe kommunizieren</w:t>
            </w:r>
            <w:r w:rsidR="00933B3B">
              <w:rPr>
                <w:i/>
              </w:rPr>
              <w:t>.</w:t>
            </w:r>
          </w:p>
          <w:p w:rsidR="0070216E" w:rsidRPr="00E508CC" w:rsidRDefault="00177224" w:rsidP="00C12C92">
            <w:pPr>
              <w:pStyle w:val="Kopf8ptafz"/>
              <w:rPr>
                <w:i/>
              </w:rPr>
            </w:pPr>
            <w:r>
              <w:t>Ich kenne einen einfachen Stromkreis.</w:t>
            </w:r>
          </w:p>
        </w:tc>
      </w:tr>
      <w:tr w:rsidR="0070216E" w:rsidRPr="00B51DE9" w:rsidTr="00C12C92">
        <w:trPr>
          <w:trHeight w:val="443"/>
        </w:trPr>
        <w:tc>
          <w:tcPr>
            <w:tcW w:w="4818" w:type="dxa"/>
            <w:gridSpan w:val="2"/>
            <w:vMerge/>
            <w:tcBorders>
              <w:left w:val="single" w:sz="4" w:space="0" w:color="auto"/>
              <w:right w:val="single" w:sz="4" w:space="0" w:color="auto"/>
            </w:tcBorders>
          </w:tcPr>
          <w:p w:rsidR="0070216E" w:rsidRDefault="0070216E" w:rsidP="00C12C92">
            <w:pPr>
              <w:pStyle w:val="Tabelle6pt"/>
            </w:pPr>
          </w:p>
        </w:tc>
        <w:tc>
          <w:tcPr>
            <w:tcW w:w="4821" w:type="dxa"/>
            <w:gridSpan w:val="4"/>
            <w:tcBorders>
              <w:left w:val="single" w:sz="4" w:space="0" w:color="auto"/>
              <w:right w:val="single" w:sz="4" w:space="0" w:color="auto"/>
            </w:tcBorders>
          </w:tcPr>
          <w:p w:rsidR="0070216E" w:rsidRDefault="0070216E" w:rsidP="00C12C92">
            <w:pPr>
              <w:pStyle w:val="Tabelle6pt"/>
            </w:pPr>
            <w:r>
              <w:t>Wie Sie Ihr Können prüfen können:</w:t>
            </w:r>
          </w:p>
          <w:p w:rsidR="0070216E" w:rsidRPr="00234B66" w:rsidRDefault="0070216E" w:rsidP="008F4A9E">
            <w:pPr>
              <w:pStyle w:val="Kopf8ptafz"/>
            </w:pPr>
            <w:r w:rsidRPr="00234B66">
              <w:t xml:space="preserve">Siehe Lernwegeliste </w:t>
            </w:r>
          </w:p>
        </w:tc>
      </w:tr>
    </w:tbl>
    <w:p w:rsidR="0070216E" w:rsidRDefault="0070216E" w:rsidP="0070216E">
      <w:pPr>
        <w:pStyle w:val="AufgabeText"/>
      </w:pPr>
      <w:r>
        <w:rPr>
          <w:noProof/>
          <w:sz w:val="24"/>
          <w:lang w:eastAsia="de-DE"/>
        </w:rPr>
        <w:drawing>
          <wp:anchor distT="0" distB="0" distL="114300" distR="114300" simplePos="0" relativeHeight="251785216" behindDoc="0" locked="0" layoutInCell="0" allowOverlap="1" wp14:anchorId="0F0FC2C7" wp14:editId="6AB00F0D">
            <wp:simplePos x="0" y="0"/>
            <wp:positionH relativeFrom="rightMargin">
              <wp:posOffset>828040</wp:posOffset>
            </wp:positionH>
            <wp:positionV relativeFrom="paragraph">
              <wp:posOffset>0</wp:posOffset>
            </wp:positionV>
            <wp:extent cx="349200" cy="320400"/>
            <wp:effectExtent l="0" t="0" r="0" b="3810"/>
            <wp:wrapNone/>
            <wp:docPr id="63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84192" behindDoc="0" locked="0" layoutInCell="0" allowOverlap="1" wp14:anchorId="5CBDB4EA" wp14:editId="74D266AC">
            <wp:simplePos x="0" y="0"/>
            <wp:positionH relativeFrom="rightMargin">
              <wp:posOffset>467995</wp:posOffset>
            </wp:positionH>
            <wp:positionV relativeFrom="paragraph">
              <wp:posOffset>0</wp:posOffset>
            </wp:positionV>
            <wp:extent cx="349885" cy="320675"/>
            <wp:effectExtent l="0" t="0" r="0" b="3175"/>
            <wp:wrapNone/>
            <wp:docPr id="63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83168" behindDoc="0" locked="0" layoutInCell="0" allowOverlap="1" wp14:anchorId="46B9C361" wp14:editId="5F89337B">
            <wp:simplePos x="0" y="0"/>
            <wp:positionH relativeFrom="rightMargin">
              <wp:posOffset>107950</wp:posOffset>
            </wp:positionH>
            <wp:positionV relativeFrom="paragraph">
              <wp:posOffset>0</wp:posOffset>
            </wp:positionV>
            <wp:extent cx="349885" cy="320675"/>
            <wp:effectExtent l="0" t="0" r="0" b="3175"/>
            <wp:wrapNone/>
            <wp:docPr id="63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0216E" w:rsidRDefault="0070216E" w:rsidP="0070216E">
      <w:pPr>
        <w:pStyle w:val="AufgabeText"/>
      </w:pPr>
    </w:p>
    <w:tbl>
      <w:tblPr>
        <w:tblW w:w="72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7"/>
        <w:gridCol w:w="691"/>
        <w:gridCol w:w="2991"/>
        <w:gridCol w:w="2303"/>
      </w:tblGrid>
      <w:tr w:rsidR="0070216E" w:rsidRPr="00DE4890" w:rsidTr="00C12C92">
        <w:trPr>
          <w:trHeight w:val="397"/>
        </w:trPr>
        <w:tc>
          <w:tcPr>
            <w:tcW w:w="1267" w:type="dxa"/>
            <w:shd w:val="clear" w:color="auto" w:fill="D9D9D9" w:themeFill="background1" w:themeFillShade="D9"/>
            <w:vAlign w:val="center"/>
          </w:tcPr>
          <w:p w:rsidR="0070216E" w:rsidRPr="00E323FE" w:rsidRDefault="0070216E" w:rsidP="00C12C92">
            <w:pPr>
              <w:pStyle w:val="TabelleKopfmitte"/>
            </w:pPr>
            <w:r w:rsidRPr="00E323FE">
              <w:t>Phase</w:t>
            </w:r>
          </w:p>
        </w:tc>
        <w:tc>
          <w:tcPr>
            <w:tcW w:w="691" w:type="dxa"/>
            <w:shd w:val="clear" w:color="auto" w:fill="D9D9D9" w:themeFill="background1" w:themeFillShade="D9"/>
            <w:vAlign w:val="center"/>
          </w:tcPr>
          <w:p w:rsidR="0070216E" w:rsidRPr="00E323FE" w:rsidRDefault="0070216E" w:rsidP="00C12C92">
            <w:pPr>
              <w:pStyle w:val="TabelleKopfmitte"/>
            </w:pPr>
            <w:r w:rsidRPr="00E323FE">
              <w:t>Zeit</w:t>
            </w:r>
          </w:p>
        </w:tc>
        <w:tc>
          <w:tcPr>
            <w:tcW w:w="2991" w:type="dxa"/>
            <w:shd w:val="clear" w:color="auto" w:fill="D9D9D9" w:themeFill="background1" w:themeFillShade="D9"/>
            <w:vAlign w:val="center"/>
          </w:tcPr>
          <w:p w:rsidR="0070216E" w:rsidRPr="00E323FE" w:rsidRDefault="0070216E" w:rsidP="00C12C92">
            <w:pPr>
              <w:pStyle w:val="TabelleKopfmitte"/>
            </w:pPr>
            <w:r w:rsidRPr="00E323FE">
              <w:t>Aufgabe</w:t>
            </w:r>
          </w:p>
        </w:tc>
        <w:tc>
          <w:tcPr>
            <w:tcW w:w="2303" w:type="dxa"/>
            <w:shd w:val="clear" w:color="auto" w:fill="D9D9D9" w:themeFill="background1" w:themeFillShade="D9"/>
            <w:vAlign w:val="center"/>
          </w:tcPr>
          <w:p w:rsidR="0070216E" w:rsidRPr="00E323FE" w:rsidRDefault="0070216E" w:rsidP="00C12C92">
            <w:pPr>
              <w:pStyle w:val="TabelleKopfmitte"/>
            </w:pPr>
            <w:r w:rsidRPr="00E323FE">
              <w:t>Hinweis</w:t>
            </w:r>
          </w:p>
        </w:tc>
      </w:tr>
      <w:tr w:rsidR="0070216E" w:rsidRPr="00DE4890" w:rsidTr="00C12C92">
        <w:trPr>
          <w:trHeight w:val="624"/>
        </w:trPr>
        <w:tc>
          <w:tcPr>
            <w:tcW w:w="1267" w:type="dxa"/>
            <w:shd w:val="clear" w:color="auto" w:fill="auto"/>
            <w:vAlign w:val="center"/>
          </w:tcPr>
          <w:p w:rsidR="0070216E" w:rsidRPr="00F0156F" w:rsidRDefault="0070216E" w:rsidP="00C12C92">
            <w:pPr>
              <w:pStyle w:val="Textkrpermitte"/>
            </w:pPr>
            <w:r w:rsidRPr="00F0156F">
              <w:rPr>
                <w:noProof/>
              </w:rPr>
              <w:drawing>
                <wp:inline distT="0" distB="0" distL="0" distR="0" wp14:anchorId="462B7660" wp14:editId="0C690C2E">
                  <wp:extent cx="318770" cy="318770"/>
                  <wp:effectExtent l="0" t="0" r="0" b="0"/>
                  <wp:docPr id="63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691" w:type="dxa"/>
            <w:shd w:val="clear" w:color="auto" w:fill="auto"/>
            <w:vAlign w:val="center"/>
          </w:tcPr>
          <w:p w:rsidR="0070216E" w:rsidRPr="00DE4890" w:rsidRDefault="0070216E" w:rsidP="00C12C92">
            <w:pPr>
              <w:pStyle w:val="Textkrper"/>
              <w:jc w:val="center"/>
            </w:pPr>
            <w:r>
              <w:t xml:space="preserve">10 </w:t>
            </w:r>
            <w:r w:rsidR="004B0D94">
              <w:t>Min.</w:t>
            </w:r>
          </w:p>
        </w:tc>
        <w:tc>
          <w:tcPr>
            <w:tcW w:w="2991" w:type="dxa"/>
            <w:shd w:val="clear" w:color="auto" w:fill="auto"/>
            <w:vAlign w:val="center"/>
          </w:tcPr>
          <w:p w:rsidR="0070216E" w:rsidRPr="00DE4890" w:rsidRDefault="0070216E" w:rsidP="00C12C92">
            <w:pPr>
              <w:pStyle w:val="Textkrper"/>
              <w:rPr>
                <w:noProof/>
              </w:rPr>
            </w:pPr>
            <w:r>
              <w:rPr>
                <w:noProof/>
              </w:rPr>
              <w:t xml:space="preserve">Einführung </w:t>
            </w:r>
          </w:p>
        </w:tc>
        <w:tc>
          <w:tcPr>
            <w:tcW w:w="2303" w:type="dxa"/>
          </w:tcPr>
          <w:p w:rsidR="0070216E" w:rsidRPr="00DE4890" w:rsidRDefault="0070216E" w:rsidP="00C12C92">
            <w:pPr>
              <w:pStyle w:val="Textkrper"/>
              <w:rPr>
                <w:noProof/>
              </w:rPr>
            </w:pPr>
          </w:p>
        </w:tc>
      </w:tr>
      <w:tr w:rsidR="0070216E" w:rsidRPr="00DE4890" w:rsidTr="00C12C92">
        <w:trPr>
          <w:trHeight w:val="624"/>
        </w:trPr>
        <w:tc>
          <w:tcPr>
            <w:tcW w:w="1267" w:type="dxa"/>
            <w:shd w:val="clear" w:color="auto" w:fill="auto"/>
            <w:vAlign w:val="center"/>
          </w:tcPr>
          <w:p w:rsidR="0070216E" w:rsidRPr="00F0156F" w:rsidRDefault="0070216E" w:rsidP="00C12C92">
            <w:pPr>
              <w:pStyle w:val="Textkrpermitte"/>
            </w:pPr>
            <w:r w:rsidRPr="00FC0F56">
              <w:rPr>
                <w:noProof/>
              </w:rPr>
              <w:drawing>
                <wp:inline distT="0" distB="0" distL="0" distR="0" wp14:anchorId="3505093E" wp14:editId="1D4062C5">
                  <wp:extent cx="532800" cy="324000"/>
                  <wp:effectExtent l="0" t="0" r="635" b="0"/>
                  <wp:docPr id="19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691" w:type="dxa"/>
            <w:shd w:val="clear" w:color="auto" w:fill="auto"/>
            <w:vAlign w:val="center"/>
          </w:tcPr>
          <w:p w:rsidR="0070216E" w:rsidRPr="00DE4890" w:rsidRDefault="0070216E" w:rsidP="0070216E">
            <w:pPr>
              <w:pStyle w:val="Textkrper"/>
              <w:jc w:val="center"/>
            </w:pPr>
            <w:r>
              <w:t xml:space="preserve">15 </w:t>
            </w:r>
            <w:r w:rsidR="004B0D94">
              <w:t>Min.</w:t>
            </w:r>
          </w:p>
        </w:tc>
        <w:tc>
          <w:tcPr>
            <w:tcW w:w="2991" w:type="dxa"/>
            <w:shd w:val="clear" w:color="auto" w:fill="auto"/>
            <w:vAlign w:val="center"/>
          </w:tcPr>
          <w:p w:rsidR="0070216E" w:rsidRPr="00DE4890" w:rsidRDefault="0070216E" w:rsidP="00C12C92">
            <w:pPr>
              <w:pStyle w:val="Textkrper"/>
              <w:jc w:val="left"/>
              <w:rPr>
                <w:noProof/>
              </w:rPr>
            </w:pPr>
            <w:r>
              <w:rPr>
                <w:noProof/>
              </w:rPr>
              <w:t>Tabellenbuch Recherche in der Gruppe</w:t>
            </w:r>
          </w:p>
        </w:tc>
        <w:tc>
          <w:tcPr>
            <w:tcW w:w="2303" w:type="dxa"/>
            <w:vAlign w:val="center"/>
          </w:tcPr>
          <w:p w:rsidR="0070216E" w:rsidRDefault="0070216E" w:rsidP="0070216E">
            <w:pPr>
              <w:pStyle w:val="Textkrper"/>
              <w:jc w:val="center"/>
              <w:rPr>
                <w:rFonts w:eastAsia="Calibri"/>
              </w:rPr>
            </w:pPr>
            <w:r>
              <w:rPr>
                <w:rFonts w:eastAsia="Calibri"/>
              </w:rPr>
              <w:t>ET1.01.03.01</w:t>
            </w:r>
          </w:p>
          <w:p w:rsidR="0070216E" w:rsidRDefault="00A47095" w:rsidP="0070216E">
            <w:pPr>
              <w:pStyle w:val="Textkrper"/>
              <w:jc w:val="center"/>
              <w:rPr>
                <w:noProof/>
              </w:rPr>
            </w:pPr>
            <w:r>
              <w:rPr>
                <w:rFonts w:eastAsia="Calibri"/>
              </w:rPr>
              <w:t xml:space="preserve">A – </w:t>
            </w:r>
            <w:r w:rsidR="0070216E">
              <w:rPr>
                <w:rFonts w:eastAsia="Calibri"/>
              </w:rPr>
              <w:t>C</w:t>
            </w:r>
          </w:p>
        </w:tc>
      </w:tr>
      <w:tr w:rsidR="0070216E" w:rsidRPr="00DE4890" w:rsidTr="00C12C92">
        <w:trPr>
          <w:trHeight w:val="624"/>
        </w:trPr>
        <w:tc>
          <w:tcPr>
            <w:tcW w:w="1267" w:type="dxa"/>
            <w:shd w:val="clear" w:color="auto" w:fill="auto"/>
            <w:vAlign w:val="center"/>
          </w:tcPr>
          <w:p w:rsidR="0070216E" w:rsidRPr="00F0156F" w:rsidRDefault="0070216E" w:rsidP="00C12C92">
            <w:pPr>
              <w:pStyle w:val="Textkrpermitte"/>
            </w:pPr>
            <w:r w:rsidRPr="00F0156F">
              <w:rPr>
                <w:noProof/>
              </w:rPr>
              <w:drawing>
                <wp:inline distT="0" distB="0" distL="0" distR="0" wp14:anchorId="4A19F1D6" wp14:editId="605F8983">
                  <wp:extent cx="318770" cy="318770"/>
                  <wp:effectExtent l="0" t="0" r="0" b="0"/>
                  <wp:docPr id="19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691" w:type="dxa"/>
            <w:shd w:val="clear" w:color="auto" w:fill="auto"/>
            <w:vAlign w:val="center"/>
          </w:tcPr>
          <w:p w:rsidR="0070216E" w:rsidRDefault="0070216E" w:rsidP="00C12C92">
            <w:pPr>
              <w:pStyle w:val="Textkrper"/>
              <w:jc w:val="center"/>
            </w:pPr>
            <w:r>
              <w:t>10</w:t>
            </w:r>
          </w:p>
          <w:p w:rsidR="0070216E" w:rsidRPr="00DE4890" w:rsidRDefault="004B0D94" w:rsidP="00C12C92">
            <w:pPr>
              <w:pStyle w:val="Textkrper"/>
              <w:jc w:val="center"/>
            </w:pPr>
            <w:r>
              <w:t>Min.</w:t>
            </w:r>
          </w:p>
        </w:tc>
        <w:tc>
          <w:tcPr>
            <w:tcW w:w="2991" w:type="dxa"/>
            <w:shd w:val="clear" w:color="auto" w:fill="auto"/>
            <w:vAlign w:val="center"/>
          </w:tcPr>
          <w:p w:rsidR="0070216E" w:rsidRPr="00DE4890" w:rsidRDefault="0070216E" w:rsidP="00C12C92">
            <w:pPr>
              <w:pStyle w:val="Textkrper"/>
              <w:jc w:val="left"/>
              <w:rPr>
                <w:noProof/>
              </w:rPr>
            </w:pPr>
            <w:r>
              <w:rPr>
                <w:noProof/>
              </w:rPr>
              <w:t>Präsentation der E</w:t>
            </w:r>
            <w:r w:rsidR="001E5961">
              <w:rPr>
                <w:noProof/>
              </w:rPr>
              <w:t>rgebnisse der einzelnen Gruppen</w:t>
            </w:r>
          </w:p>
        </w:tc>
        <w:tc>
          <w:tcPr>
            <w:tcW w:w="2303" w:type="dxa"/>
            <w:vAlign w:val="center"/>
          </w:tcPr>
          <w:p w:rsidR="0070216E" w:rsidRPr="00DE4890" w:rsidRDefault="0070216E" w:rsidP="00C12C92">
            <w:pPr>
              <w:pStyle w:val="Textkrper"/>
              <w:jc w:val="center"/>
              <w:rPr>
                <w:noProof/>
              </w:rPr>
            </w:pPr>
          </w:p>
        </w:tc>
      </w:tr>
      <w:tr w:rsidR="0070216E" w:rsidRPr="00DE4890" w:rsidTr="00C12C92">
        <w:trPr>
          <w:trHeight w:val="624"/>
        </w:trPr>
        <w:tc>
          <w:tcPr>
            <w:tcW w:w="1267" w:type="dxa"/>
            <w:shd w:val="clear" w:color="auto" w:fill="auto"/>
            <w:vAlign w:val="center"/>
          </w:tcPr>
          <w:p w:rsidR="0070216E" w:rsidRPr="00F0156F" w:rsidRDefault="0070216E" w:rsidP="00C12C92">
            <w:pPr>
              <w:pStyle w:val="Textkrpermitte"/>
            </w:pPr>
            <w:r w:rsidRPr="00E323FE">
              <w:rPr>
                <w:noProof/>
                <w:sz w:val="24"/>
              </w:rPr>
              <w:drawing>
                <wp:anchor distT="0" distB="0" distL="114300" distR="114300" simplePos="0" relativeHeight="251787264" behindDoc="0" locked="0" layoutInCell="0" allowOverlap="1" wp14:anchorId="4C2B6093" wp14:editId="3724B627">
                  <wp:simplePos x="0" y="0"/>
                  <wp:positionH relativeFrom="rightMargin">
                    <wp:posOffset>-4416425</wp:posOffset>
                  </wp:positionH>
                  <wp:positionV relativeFrom="paragraph">
                    <wp:posOffset>95250</wp:posOffset>
                  </wp:positionV>
                  <wp:extent cx="302260" cy="323850"/>
                  <wp:effectExtent l="0" t="0" r="2540" b="0"/>
                  <wp:wrapNone/>
                  <wp:docPr id="19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70216E" w:rsidRDefault="0070216E" w:rsidP="00C12C92">
            <w:pPr>
              <w:pStyle w:val="Textkrper"/>
              <w:jc w:val="center"/>
            </w:pPr>
            <w:r>
              <w:t>10</w:t>
            </w:r>
          </w:p>
          <w:p w:rsidR="0070216E" w:rsidRPr="00DE4890" w:rsidRDefault="004B0D94" w:rsidP="00C12C92">
            <w:pPr>
              <w:pStyle w:val="Textkrper"/>
              <w:jc w:val="center"/>
            </w:pPr>
            <w:r>
              <w:t>Min.</w:t>
            </w:r>
          </w:p>
        </w:tc>
        <w:tc>
          <w:tcPr>
            <w:tcW w:w="2991" w:type="dxa"/>
            <w:shd w:val="clear" w:color="auto" w:fill="auto"/>
            <w:vAlign w:val="center"/>
          </w:tcPr>
          <w:p w:rsidR="0070216E" w:rsidRPr="00DE4890" w:rsidRDefault="0070216E" w:rsidP="00C12C92">
            <w:pPr>
              <w:pStyle w:val="Textkrper"/>
              <w:rPr>
                <w:noProof/>
              </w:rPr>
            </w:pPr>
            <w:r>
              <w:rPr>
                <w:noProof/>
              </w:rPr>
              <w:t>Kontrollieren der Ergebnisse anhand des Lösungsblattes</w:t>
            </w:r>
          </w:p>
        </w:tc>
        <w:tc>
          <w:tcPr>
            <w:tcW w:w="2303" w:type="dxa"/>
            <w:vAlign w:val="center"/>
          </w:tcPr>
          <w:p w:rsidR="0070216E" w:rsidRDefault="0070216E" w:rsidP="0070216E">
            <w:pPr>
              <w:pStyle w:val="Textkrper"/>
              <w:jc w:val="center"/>
              <w:rPr>
                <w:rFonts w:eastAsia="Calibri"/>
              </w:rPr>
            </w:pPr>
            <w:r>
              <w:rPr>
                <w:rFonts w:eastAsia="Calibri"/>
              </w:rPr>
              <w:t>ET</w:t>
            </w:r>
            <w:r w:rsidR="00BC085B">
              <w:rPr>
                <w:rFonts w:eastAsia="Calibri"/>
              </w:rPr>
              <w:t>1.01.03.01</w:t>
            </w:r>
          </w:p>
          <w:p w:rsidR="0070216E" w:rsidRPr="00DE4890" w:rsidRDefault="00A47095" w:rsidP="0070216E">
            <w:pPr>
              <w:pStyle w:val="Textkrper"/>
              <w:jc w:val="center"/>
              <w:rPr>
                <w:noProof/>
              </w:rPr>
            </w:pPr>
            <w:r>
              <w:rPr>
                <w:rFonts w:eastAsia="Calibri"/>
              </w:rPr>
              <w:t xml:space="preserve">A – </w:t>
            </w:r>
            <w:r w:rsidR="0070216E">
              <w:rPr>
                <w:rFonts w:eastAsia="Calibri"/>
              </w:rPr>
              <w:t>C</w:t>
            </w:r>
            <w:r w:rsidR="0070216E" w:rsidRPr="00DE4890">
              <w:rPr>
                <w:noProof/>
              </w:rPr>
              <w:t xml:space="preserve"> </w:t>
            </w:r>
          </w:p>
        </w:tc>
      </w:tr>
      <w:tr w:rsidR="00670899" w:rsidRPr="00DE4890" w:rsidTr="00C12C92">
        <w:trPr>
          <w:trHeight w:val="624"/>
        </w:trPr>
        <w:tc>
          <w:tcPr>
            <w:tcW w:w="1267" w:type="dxa"/>
            <w:shd w:val="clear" w:color="auto" w:fill="auto"/>
            <w:vAlign w:val="center"/>
          </w:tcPr>
          <w:p w:rsidR="00670899" w:rsidRPr="00E323FE" w:rsidRDefault="00670899" w:rsidP="00943526">
            <w:pPr>
              <w:pStyle w:val="Textkrpermitte"/>
              <w:rPr>
                <w:noProof/>
                <w:sz w:val="24"/>
              </w:rPr>
            </w:pPr>
            <w:r w:rsidRPr="00E323FE">
              <w:rPr>
                <w:noProof/>
                <w:sz w:val="24"/>
              </w:rPr>
              <w:drawing>
                <wp:anchor distT="0" distB="0" distL="114300" distR="114300" simplePos="0" relativeHeight="252302336" behindDoc="0" locked="0" layoutInCell="0" allowOverlap="1" wp14:anchorId="2351B540" wp14:editId="10A33072">
                  <wp:simplePos x="0" y="0"/>
                  <wp:positionH relativeFrom="rightMargin">
                    <wp:posOffset>-4430395</wp:posOffset>
                  </wp:positionH>
                  <wp:positionV relativeFrom="paragraph">
                    <wp:posOffset>179070</wp:posOffset>
                  </wp:positionV>
                  <wp:extent cx="302260" cy="323850"/>
                  <wp:effectExtent l="0" t="0" r="2540" b="0"/>
                  <wp:wrapNone/>
                  <wp:docPr id="55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670899" w:rsidRDefault="00670899" w:rsidP="00943526">
            <w:pPr>
              <w:pStyle w:val="Textkrper"/>
              <w:jc w:val="center"/>
            </w:pPr>
            <w:r>
              <w:t>10</w:t>
            </w:r>
          </w:p>
          <w:p w:rsidR="00670899" w:rsidRPr="00DE4890" w:rsidRDefault="00670899" w:rsidP="00943526">
            <w:pPr>
              <w:pStyle w:val="Textkrper"/>
              <w:jc w:val="center"/>
            </w:pPr>
            <w:r>
              <w:t>Min</w:t>
            </w:r>
            <w:r w:rsidR="00B74481">
              <w:t>.</w:t>
            </w:r>
          </w:p>
        </w:tc>
        <w:tc>
          <w:tcPr>
            <w:tcW w:w="2991" w:type="dxa"/>
            <w:shd w:val="clear" w:color="auto" w:fill="auto"/>
            <w:vAlign w:val="center"/>
          </w:tcPr>
          <w:p w:rsidR="00670899" w:rsidRPr="00DE4890" w:rsidRDefault="00670899" w:rsidP="00943526">
            <w:pPr>
              <w:pStyle w:val="Textkrper"/>
              <w:rPr>
                <w:noProof/>
              </w:rPr>
            </w:pPr>
            <w:r>
              <w:rPr>
                <w:noProof/>
              </w:rPr>
              <w:t>Notieren Sie in maximal 3 Sätzen  in der Lernagenda, wie ein Begriff in Ihrem Tabellenbuch am schnellsten zu finden ist.</w:t>
            </w:r>
          </w:p>
        </w:tc>
        <w:tc>
          <w:tcPr>
            <w:tcW w:w="2303" w:type="dxa"/>
            <w:vAlign w:val="center"/>
          </w:tcPr>
          <w:p w:rsidR="00670899" w:rsidRDefault="00670899" w:rsidP="00943526">
            <w:pPr>
              <w:pStyle w:val="Textkrper"/>
              <w:jc w:val="center"/>
              <w:rPr>
                <w:rFonts w:eastAsia="Calibri"/>
              </w:rPr>
            </w:pPr>
          </w:p>
        </w:tc>
      </w:tr>
    </w:tbl>
    <w:p w:rsidR="00D41E17" w:rsidRDefault="00D41E17" w:rsidP="00FC7AD3">
      <w:pPr>
        <w:spacing w:line="240" w:lineRule="exact"/>
      </w:pPr>
    </w:p>
    <w:p w:rsidR="00D41E17" w:rsidRDefault="00D41E17" w:rsidP="00FC7AD3">
      <w:pPr>
        <w:spacing w:line="240" w:lineRule="exact"/>
      </w:pPr>
    </w:p>
    <w:tbl>
      <w:tblPr>
        <w:tblStyle w:val="Tabellenraster"/>
        <w:tblW w:w="0" w:type="auto"/>
        <w:tblBorders>
          <w:left w:val="none" w:sz="0" w:space="0" w:color="auto"/>
          <w:bottom w:val="none" w:sz="0" w:space="0" w:color="auto"/>
          <w:right w:val="none" w:sz="0" w:space="0" w:color="auto"/>
        </w:tblBorders>
        <w:tblLook w:val="04A0" w:firstRow="1" w:lastRow="0" w:firstColumn="1" w:lastColumn="0" w:noHBand="0" w:noVBand="1"/>
      </w:tblPr>
      <w:tblGrid>
        <w:gridCol w:w="7510"/>
      </w:tblGrid>
      <w:tr w:rsidR="00247227" w:rsidTr="008F4A9E">
        <w:tc>
          <w:tcPr>
            <w:tcW w:w="7510" w:type="dxa"/>
          </w:tcPr>
          <w:p w:rsidR="00247227" w:rsidRDefault="00247227" w:rsidP="008F4A9E">
            <w:pPr>
              <w:spacing w:line="240" w:lineRule="exact"/>
            </w:pPr>
            <w:r>
              <w:rPr>
                <w:noProof/>
              </w:rPr>
              <w:drawing>
                <wp:anchor distT="0" distB="0" distL="114300" distR="114300" simplePos="0" relativeHeight="252400640" behindDoc="0" locked="0" layoutInCell="1" allowOverlap="1" wp14:anchorId="01B67E06" wp14:editId="510D6E44">
                  <wp:simplePos x="0" y="0"/>
                  <wp:positionH relativeFrom="column">
                    <wp:posOffset>4804410</wp:posOffset>
                  </wp:positionH>
                  <wp:positionV relativeFrom="paragraph">
                    <wp:posOffset>7620</wp:posOffset>
                  </wp:positionV>
                  <wp:extent cx="318770" cy="308610"/>
                  <wp:effectExtent l="0" t="0" r="5080" b="0"/>
                  <wp:wrapNone/>
                  <wp:docPr id="143" name="Grafik 143" descr="J:\3-33\Allgemein\_BFPE\Lernmaterialien 2016\Internetrecherche Icon.png"/>
                  <wp:cNvGraphicFramePr/>
                  <a:graphic xmlns:a="http://schemas.openxmlformats.org/drawingml/2006/main">
                    <a:graphicData uri="http://schemas.openxmlformats.org/drawingml/2006/picture">
                      <pic:pic xmlns:pic="http://schemas.openxmlformats.org/drawingml/2006/picture">
                        <pic:nvPicPr>
                          <pic:cNvPr id="44" name="Grafik 44" descr="J:\3-33\Allgemein\_BFPE\Lernmaterialien 2016\Internetrecherche Icon.png"/>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18770" cy="30861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D41E17" w:rsidRPr="00103CBC" w:rsidRDefault="00D41E17" w:rsidP="00D41E17">
      <w:pPr>
        <w:spacing w:line="240" w:lineRule="exact"/>
        <w:rPr>
          <w:rFonts w:ascii="Source Sans Pro Semibold" w:eastAsia="Times New Roman" w:hAnsi="Source Sans Pro Semibold" w:cs="Times New Roman"/>
          <w:bCs/>
          <w:iCs/>
          <w:lang w:eastAsia="de-DE"/>
        </w:rPr>
      </w:pPr>
      <w:r w:rsidRPr="00103CBC">
        <w:rPr>
          <w:rFonts w:ascii="Source Sans Pro Semibold" w:eastAsia="Times New Roman" w:hAnsi="Source Sans Pro Semibold" w:cs="Times New Roman"/>
          <w:bCs/>
          <w:iCs/>
          <w:lang w:eastAsia="de-DE"/>
        </w:rPr>
        <w:t>Zusatzaufgabe</w:t>
      </w:r>
    </w:p>
    <w:p w:rsidR="00D41E17" w:rsidRDefault="00D41E17" w:rsidP="00D41E17">
      <w:pPr>
        <w:pStyle w:val="AufgabeEbene1"/>
        <w:numPr>
          <w:ilvl w:val="0"/>
          <w:numId w:val="0"/>
        </w:numPr>
        <w:ind w:left="284" w:hanging="284"/>
      </w:pPr>
      <w:r>
        <w:rPr>
          <w:noProof/>
          <w:lang w:eastAsia="de-DE"/>
        </w:rPr>
        <w:drawing>
          <wp:anchor distT="0" distB="0" distL="114300" distR="114300" simplePos="0" relativeHeight="252394496" behindDoc="0" locked="0" layoutInCell="1" allowOverlap="1" wp14:anchorId="4591AF0F" wp14:editId="00F5A9D2">
            <wp:simplePos x="0" y="0"/>
            <wp:positionH relativeFrom="column">
              <wp:posOffset>4634230</wp:posOffset>
            </wp:positionH>
            <wp:positionV relativeFrom="paragraph">
              <wp:posOffset>139700</wp:posOffset>
            </wp:positionV>
            <wp:extent cx="1419225" cy="1397635"/>
            <wp:effectExtent l="0" t="0" r="9525" b="0"/>
            <wp:wrapNone/>
            <wp:docPr id="141" name="Grafik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extLst>
                        <a:ext uri="{28A0092B-C50C-407E-A947-70E740481C1C}">
                          <a14:useLocalDpi xmlns:a14="http://schemas.microsoft.com/office/drawing/2010/main" val="0"/>
                        </a:ext>
                      </a:extLst>
                    </a:blip>
                    <a:stretch>
                      <a:fillRect/>
                    </a:stretch>
                  </pic:blipFill>
                  <pic:spPr>
                    <a:xfrm>
                      <a:off x="0" y="0"/>
                      <a:ext cx="1419225" cy="1397635"/>
                    </a:xfrm>
                    <a:prstGeom prst="rect">
                      <a:avLst/>
                    </a:prstGeom>
                  </pic:spPr>
                </pic:pic>
              </a:graphicData>
            </a:graphic>
            <wp14:sizeRelH relativeFrom="page">
              <wp14:pctWidth>0</wp14:pctWidth>
            </wp14:sizeRelH>
            <wp14:sizeRelV relativeFrom="page">
              <wp14:pctHeight>0</wp14:pctHeight>
            </wp14:sizeRelV>
          </wp:anchor>
        </w:drawing>
      </w:r>
      <w:r>
        <w:t xml:space="preserve">Gehen Sie ins Internet und schauen Sie sich </w:t>
      </w:r>
      <w:r w:rsidRPr="00D41E17">
        <w:rPr>
          <w:u w:val="single"/>
        </w:rPr>
        <w:t>zu Hause</w:t>
      </w:r>
      <w:r>
        <w:t xml:space="preserve"> folgenden Film an:</w:t>
      </w:r>
    </w:p>
    <w:p w:rsidR="00D41E17" w:rsidRDefault="00BF50F8" w:rsidP="00D41E17">
      <w:pPr>
        <w:spacing w:line="240" w:lineRule="exact"/>
        <w:rPr>
          <w:rFonts w:ascii="Source Sans Pro Semibold" w:eastAsia="Times New Roman" w:hAnsi="Source Sans Pro Semibold" w:cs="Times New Roman"/>
          <w:bCs/>
          <w:iCs/>
          <w:lang w:eastAsia="de-DE"/>
        </w:rPr>
      </w:pPr>
      <w:hyperlink r:id="rId89" w:history="1">
        <w:r w:rsidR="00B74481" w:rsidRPr="001E7D54">
          <w:rPr>
            <w:rStyle w:val="Hyperlink"/>
            <w:rFonts w:ascii="Source Sans Pro Semibold" w:eastAsia="Times New Roman" w:hAnsi="Source Sans Pro Semibold" w:cs="Times New Roman"/>
            <w:bCs/>
            <w:iCs/>
            <w:lang w:eastAsia="de-DE"/>
          </w:rPr>
          <w:t>www.youtube.com/watch?v=Je22SgH8TCk</w:t>
        </w:r>
      </w:hyperlink>
    </w:p>
    <w:p w:rsidR="00D41E17" w:rsidRPr="00103CBC" w:rsidRDefault="00D41E17" w:rsidP="00D41E17">
      <w:pPr>
        <w:spacing w:line="240" w:lineRule="exact"/>
        <w:rPr>
          <w:rFonts w:ascii="Source Sans Pro Semibold" w:eastAsia="Times New Roman" w:hAnsi="Source Sans Pro Semibold" w:cs="Times New Roman"/>
          <w:bCs/>
          <w:iCs/>
          <w:lang w:eastAsia="de-DE"/>
        </w:rPr>
      </w:pPr>
    </w:p>
    <w:p w:rsidR="00D41E17" w:rsidRDefault="00D41E17" w:rsidP="00D41E17">
      <w:pPr>
        <w:spacing w:line="240" w:lineRule="exact"/>
      </w:pPr>
    </w:p>
    <w:p w:rsidR="00D41E17" w:rsidRDefault="00247227" w:rsidP="00D41E17">
      <w:pPr>
        <w:spacing w:line="240" w:lineRule="exact"/>
      </w:pPr>
      <w:r>
        <w:t>1) Welches Teil zerlegt der Mann in dem Film in seine Einzelteile?</w:t>
      </w:r>
    </w:p>
    <w:p w:rsidR="00247227" w:rsidRDefault="00247227" w:rsidP="00D41E17">
      <w:pPr>
        <w:spacing w:line="240" w:lineRule="exact"/>
      </w:pPr>
    </w:p>
    <w:p w:rsidR="00247227" w:rsidRDefault="00247227" w:rsidP="00D41E17">
      <w:pPr>
        <w:spacing w:line="240" w:lineRule="exact"/>
      </w:pPr>
      <w:r>
        <w:t>2) Was findet er heraus? Fasse seine Erkenntnis in 3-5 Sätzen zusammen.</w:t>
      </w:r>
    </w:p>
    <w:p w:rsidR="00D41E17" w:rsidRDefault="00D41E17" w:rsidP="00D41E17">
      <w:pPr>
        <w:spacing w:line="240" w:lineRule="exact"/>
      </w:pPr>
    </w:p>
    <w:p w:rsidR="00D41E17" w:rsidRDefault="00D41E17" w:rsidP="00D41E17">
      <w:pPr>
        <w:spacing w:line="240" w:lineRule="exact"/>
      </w:pPr>
    </w:p>
    <w:p w:rsidR="00D41E17" w:rsidRDefault="00D41E17" w:rsidP="00D41E17">
      <w:pPr>
        <w:spacing w:line="240" w:lineRule="exact"/>
      </w:pPr>
    </w:p>
    <w:p w:rsidR="00D41E17" w:rsidRDefault="00D41E17" w:rsidP="00FC7AD3">
      <w:pPr>
        <w:spacing w:line="240" w:lineRule="exact"/>
      </w:pPr>
    </w:p>
    <w:p w:rsidR="00D41E17" w:rsidRDefault="00D41E17" w:rsidP="00FC7AD3">
      <w:pPr>
        <w:spacing w:line="240" w:lineRule="exact"/>
      </w:pPr>
    </w:p>
    <w:p w:rsidR="00D41E17" w:rsidRDefault="00D41E17" w:rsidP="00FC7AD3">
      <w:pPr>
        <w:spacing w:line="240" w:lineRule="exact"/>
      </w:pPr>
    </w:p>
    <w:p w:rsidR="00FC7AD3" w:rsidRDefault="00156B93" w:rsidP="00FC7AD3">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44F66" w:rsidRPr="00B51DE9" w:rsidTr="00044F66">
        <w:trPr>
          <w:trHeight w:val="523"/>
        </w:trPr>
        <w:tc>
          <w:tcPr>
            <w:tcW w:w="3119" w:type="dxa"/>
            <w:tcBorders>
              <w:left w:val="single" w:sz="4" w:space="0" w:color="auto"/>
              <w:bottom w:val="single" w:sz="4" w:space="0" w:color="auto"/>
              <w:right w:val="single" w:sz="4" w:space="0" w:color="auto"/>
            </w:tcBorders>
            <w:shd w:val="clear" w:color="auto" w:fill="D9D9D9"/>
            <w:hideMark/>
          </w:tcPr>
          <w:p w:rsidR="00044F66" w:rsidRDefault="00044F66" w:rsidP="00044F66">
            <w:pPr>
              <w:pStyle w:val="Tabelle6pt"/>
              <w:rPr>
                <w:color w:val="000000"/>
              </w:rPr>
            </w:pPr>
            <w:r>
              <w:lastRenderedPageBreak/>
              <w:br w:type="page"/>
              <w:t>Lernfeld</w:t>
            </w:r>
          </w:p>
          <w:p w:rsidR="00044F66" w:rsidRDefault="00044F66" w:rsidP="00044F6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44F66" w:rsidRDefault="00044F66" w:rsidP="00044F66">
            <w:pPr>
              <w:pStyle w:val="Tabelle6pt"/>
              <w:rPr>
                <w:color w:val="000000"/>
              </w:rPr>
            </w:pPr>
            <w:r>
              <w:t>Titel</w:t>
            </w:r>
          </w:p>
          <w:p w:rsidR="00044F66" w:rsidRDefault="00044F66" w:rsidP="00044F66">
            <w:pPr>
              <w:pStyle w:val="TabelleKopflinks"/>
            </w:pPr>
            <w:r>
              <w:t>Größen und Einheiten</w:t>
            </w:r>
          </w:p>
        </w:tc>
        <w:tc>
          <w:tcPr>
            <w:tcW w:w="188" w:type="dxa"/>
            <w:vMerge w:val="restart"/>
            <w:tcBorders>
              <w:top w:val="nil"/>
              <w:left w:val="single" w:sz="4" w:space="0" w:color="auto"/>
              <w:bottom w:val="nil"/>
              <w:right w:val="single" w:sz="4" w:space="0" w:color="auto"/>
            </w:tcBorders>
            <w:shd w:val="clear" w:color="auto" w:fill="FFFFFF"/>
          </w:tcPr>
          <w:p w:rsidR="00044F66" w:rsidRPr="004B658C" w:rsidRDefault="00044F66" w:rsidP="00044F6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EB5589" w:rsidRDefault="00EB5589" w:rsidP="00EB5589">
            <w:pPr>
              <w:pStyle w:val="TabelleKopfmitte"/>
            </w:pPr>
          </w:p>
          <w:p w:rsidR="00044F66" w:rsidRPr="00B51DE9" w:rsidRDefault="00EB5589" w:rsidP="00350C65">
            <w:pPr>
              <w:pStyle w:val="TabelleKopfmitte"/>
              <w:rPr>
                <w:rFonts w:eastAsia="Calibri"/>
              </w:rPr>
            </w:pPr>
            <w:r>
              <w:rPr>
                <w:rFonts w:eastAsia="Calibri"/>
              </w:rPr>
              <w:t>ET1.01.03.01</w:t>
            </w:r>
          </w:p>
        </w:tc>
      </w:tr>
      <w:tr w:rsidR="00044F66" w:rsidRPr="00B51DE9" w:rsidTr="00044F66">
        <w:tc>
          <w:tcPr>
            <w:tcW w:w="7348" w:type="dxa"/>
            <w:gridSpan w:val="3"/>
            <w:tcBorders>
              <w:left w:val="single" w:sz="4" w:space="0" w:color="auto"/>
              <w:bottom w:val="single" w:sz="4" w:space="0" w:color="auto"/>
              <w:right w:val="single" w:sz="4" w:space="0" w:color="auto"/>
            </w:tcBorders>
            <w:shd w:val="clear" w:color="auto" w:fill="auto"/>
            <w:hideMark/>
          </w:tcPr>
          <w:p w:rsidR="00044F66" w:rsidRPr="004B658C" w:rsidRDefault="00044F66" w:rsidP="00044F66">
            <w:pPr>
              <w:pStyle w:val="Tabelle6pt"/>
            </w:pPr>
            <w:r>
              <w:t>Kompetenzbereiche:</w:t>
            </w:r>
          </w:p>
          <w:p w:rsidR="00044F66" w:rsidRDefault="009157B7" w:rsidP="00EF4361">
            <w:pPr>
              <w:pStyle w:val="Kopf8ptafz"/>
            </w:pPr>
            <w:r>
              <w:t xml:space="preserve">Ich kann </w:t>
            </w:r>
            <w:r w:rsidR="00A52465">
              <w:t>elektrische Grundgrößen unterscheiden</w:t>
            </w:r>
            <w:r w:rsidR="00466CCF">
              <w:t>.</w:t>
            </w:r>
            <w:r w:rsidR="00EF4361">
              <w:t xml:space="preserve"> </w:t>
            </w:r>
          </w:p>
        </w:tc>
        <w:tc>
          <w:tcPr>
            <w:tcW w:w="188" w:type="dxa"/>
            <w:vMerge/>
            <w:tcBorders>
              <w:left w:val="single" w:sz="4" w:space="0" w:color="auto"/>
              <w:bottom w:val="nil"/>
              <w:right w:val="nil"/>
            </w:tcBorders>
            <w:vAlign w:val="center"/>
            <w:hideMark/>
          </w:tcPr>
          <w:p w:rsidR="00044F66" w:rsidRDefault="00044F66" w:rsidP="00044F6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44F66" w:rsidRPr="00B51DE9" w:rsidTr="00044F66">
              <w:trPr>
                <w:trHeight w:val="284"/>
              </w:trPr>
              <w:tc>
                <w:tcPr>
                  <w:tcW w:w="2090" w:type="dxa"/>
                  <w:shd w:val="clear" w:color="auto" w:fill="auto"/>
                </w:tcPr>
                <w:p w:rsidR="00044F66" w:rsidRPr="00B51DE9" w:rsidRDefault="00044F66" w:rsidP="00044F66">
                  <w:pPr>
                    <w:pStyle w:val="Textkrpermitte"/>
                  </w:pPr>
                  <w:proofErr w:type="spellStart"/>
                  <w:r w:rsidRPr="00B51DE9">
                    <w:t>LernPROJEKT</w:t>
                  </w:r>
                  <w:proofErr w:type="spellEnd"/>
                </w:p>
              </w:tc>
            </w:tr>
            <w:tr w:rsidR="00044F66" w:rsidRPr="00B51DE9" w:rsidTr="00044F66">
              <w:trPr>
                <w:trHeight w:val="284"/>
              </w:trPr>
              <w:tc>
                <w:tcPr>
                  <w:tcW w:w="2090" w:type="dxa"/>
                  <w:tcBorders>
                    <w:bottom w:val="single" w:sz="4" w:space="0" w:color="auto"/>
                  </w:tcBorders>
                  <w:shd w:val="clear" w:color="auto" w:fill="auto"/>
                </w:tcPr>
                <w:p w:rsidR="00044F66" w:rsidRPr="00B51DE9" w:rsidRDefault="00044F66" w:rsidP="00044F66">
                  <w:pPr>
                    <w:pStyle w:val="Textkrpermitte"/>
                  </w:pPr>
                  <w:proofErr w:type="spellStart"/>
                  <w:r w:rsidRPr="00B51DE9">
                    <w:t>LernTHEMA</w:t>
                  </w:r>
                  <w:proofErr w:type="spellEnd"/>
                </w:p>
              </w:tc>
            </w:tr>
            <w:tr w:rsidR="00044F66" w:rsidRPr="00B51DE9" w:rsidTr="00044F66">
              <w:trPr>
                <w:trHeight w:val="284"/>
              </w:trPr>
              <w:tc>
                <w:tcPr>
                  <w:tcW w:w="2090" w:type="dxa"/>
                  <w:tcBorders>
                    <w:bottom w:val="nil"/>
                  </w:tcBorders>
                  <w:shd w:val="clear" w:color="auto" w:fill="D9D9D9" w:themeFill="background1" w:themeFillShade="D9"/>
                </w:tcPr>
                <w:p w:rsidR="00044F66" w:rsidRPr="00B51DE9" w:rsidRDefault="00044F66" w:rsidP="00044F66">
                  <w:pPr>
                    <w:pStyle w:val="TabelleKopfmitte"/>
                  </w:pPr>
                  <w:proofErr w:type="spellStart"/>
                  <w:r w:rsidRPr="00B51DE9">
                    <w:t>LernSCHRITT</w:t>
                  </w:r>
                  <w:proofErr w:type="spellEnd"/>
                </w:p>
              </w:tc>
            </w:tr>
          </w:tbl>
          <w:p w:rsidR="00044F66" w:rsidRPr="00B51DE9" w:rsidRDefault="00044F66" w:rsidP="00044F66"/>
        </w:tc>
      </w:tr>
      <w:tr w:rsidR="00044F66" w:rsidRPr="00B51DE9" w:rsidTr="00044F66">
        <w:trPr>
          <w:trHeight w:val="149"/>
        </w:trPr>
        <w:tc>
          <w:tcPr>
            <w:tcW w:w="7348" w:type="dxa"/>
            <w:gridSpan w:val="3"/>
            <w:tcBorders>
              <w:top w:val="single" w:sz="4" w:space="0" w:color="auto"/>
              <w:left w:val="nil"/>
              <w:right w:val="nil"/>
            </w:tcBorders>
          </w:tcPr>
          <w:p w:rsidR="00044F66" w:rsidRPr="00B51DE9" w:rsidRDefault="00044F66" w:rsidP="00044F66"/>
        </w:tc>
        <w:tc>
          <w:tcPr>
            <w:tcW w:w="196" w:type="dxa"/>
            <w:gridSpan w:val="2"/>
            <w:tcBorders>
              <w:top w:val="nil"/>
              <w:left w:val="nil"/>
              <w:right w:val="nil"/>
            </w:tcBorders>
          </w:tcPr>
          <w:p w:rsidR="00044F66" w:rsidRPr="00B51DE9" w:rsidRDefault="00044F66" w:rsidP="00044F66"/>
        </w:tc>
        <w:tc>
          <w:tcPr>
            <w:tcW w:w="2095" w:type="dxa"/>
            <w:tcBorders>
              <w:top w:val="single" w:sz="4" w:space="0" w:color="auto"/>
              <w:left w:val="nil"/>
              <w:right w:val="nil"/>
            </w:tcBorders>
          </w:tcPr>
          <w:p w:rsidR="00044F66" w:rsidRPr="00B51DE9" w:rsidRDefault="00044F66" w:rsidP="00044F66"/>
        </w:tc>
      </w:tr>
      <w:tr w:rsidR="00044F66" w:rsidRPr="00B51DE9" w:rsidTr="00044F66">
        <w:trPr>
          <w:trHeight w:val="443"/>
        </w:trPr>
        <w:tc>
          <w:tcPr>
            <w:tcW w:w="4818" w:type="dxa"/>
            <w:gridSpan w:val="2"/>
            <w:vMerge w:val="restart"/>
            <w:tcBorders>
              <w:left w:val="single" w:sz="4" w:space="0" w:color="auto"/>
              <w:right w:val="single" w:sz="4" w:space="0" w:color="auto"/>
            </w:tcBorders>
          </w:tcPr>
          <w:p w:rsidR="00044F66" w:rsidRPr="004B658C" w:rsidRDefault="00044F66" w:rsidP="00044F66">
            <w:pPr>
              <w:pStyle w:val="Tabelle6pt"/>
            </w:pPr>
            <w:r>
              <w:t>Kompetenzen:</w:t>
            </w:r>
          </w:p>
          <w:p w:rsidR="00044F66" w:rsidRDefault="002906AA" w:rsidP="00044F66">
            <w:pPr>
              <w:pStyle w:val="Kopf8ptafz"/>
            </w:pPr>
            <w:r>
              <w:t>Ich kann Formelzeichen, Einheiten und Einheitenzeichen wichtiger elektrischer Größen der Elektrotechnik nennen.</w:t>
            </w:r>
          </w:p>
        </w:tc>
        <w:tc>
          <w:tcPr>
            <w:tcW w:w="4821" w:type="dxa"/>
            <w:gridSpan w:val="4"/>
            <w:tcBorders>
              <w:left w:val="single" w:sz="4" w:space="0" w:color="auto"/>
              <w:right w:val="single" w:sz="4" w:space="0" w:color="auto"/>
            </w:tcBorders>
          </w:tcPr>
          <w:p w:rsidR="00044F66" w:rsidRDefault="00044F66" w:rsidP="00044F66">
            <w:pPr>
              <w:pStyle w:val="Tabelle6pt"/>
            </w:pPr>
            <w:r>
              <w:t>Was Sie schon können sollten:</w:t>
            </w:r>
          </w:p>
          <w:p w:rsidR="00044F66" w:rsidRPr="00234B66" w:rsidRDefault="00044F66" w:rsidP="00044F66">
            <w:pPr>
              <w:pStyle w:val="Kopf8ptafz"/>
            </w:pPr>
            <w:r>
              <w:t>Ei</w:t>
            </w:r>
            <w:r w:rsidR="001E5961">
              <w:t>nen einfachen Stromkreis kennen</w:t>
            </w:r>
          </w:p>
        </w:tc>
      </w:tr>
      <w:tr w:rsidR="00044F66" w:rsidRPr="00B51DE9" w:rsidTr="00044F66">
        <w:trPr>
          <w:trHeight w:val="443"/>
        </w:trPr>
        <w:tc>
          <w:tcPr>
            <w:tcW w:w="4818" w:type="dxa"/>
            <w:gridSpan w:val="2"/>
            <w:vMerge/>
            <w:tcBorders>
              <w:left w:val="single" w:sz="4" w:space="0" w:color="auto"/>
              <w:right w:val="single" w:sz="4" w:space="0" w:color="auto"/>
            </w:tcBorders>
          </w:tcPr>
          <w:p w:rsidR="00044F66" w:rsidRDefault="00044F66" w:rsidP="00044F66">
            <w:pPr>
              <w:pStyle w:val="Tabelle6pt"/>
            </w:pPr>
          </w:p>
        </w:tc>
        <w:tc>
          <w:tcPr>
            <w:tcW w:w="4821" w:type="dxa"/>
            <w:gridSpan w:val="4"/>
            <w:tcBorders>
              <w:left w:val="single" w:sz="4" w:space="0" w:color="auto"/>
              <w:right w:val="single" w:sz="4" w:space="0" w:color="auto"/>
            </w:tcBorders>
          </w:tcPr>
          <w:p w:rsidR="00044F66" w:rsidRDefault="00044F66" w:rsidP="00044F66">
            <w:pPr>
              <w:pStyle w:val="Tabelle6pt"/>
            </w:pPr>
            <w:r>
              <w:t>Wofür Sie das benötigen:</w:t>
            </w:r>
          </w:p>
          <w:p w:rsidR="00044F66" w:rsidRDefault="00A6453A" w:rsidP="00044F66">
            <w:pPr>
              <w:pStyle w:val="Kopf8ptafz"/>
            </w:pPr>
            <w:r>
              <w:t>Lesen von Formelsammlung oder Tabellenbuch</w:t>
            </w:r>
          </w:p>
          <w:p w:rsidR="00A6453A" w:rsidRDefault="00A6453A" w:rsidP="00044F66">
            <w:pPr>
              <w:pStyle w:val="Kopf8ptafz"/>
            </w:pPr>
            <w:r>
              <w:t xml:space="preserve">Berechnen elektrischer </w:t>
            </w:r>
            <w:r w:rsidR="00177224">
              <w:t>Grundgrößen</w:t>
            </w:r>
          </w:p>
        </w:tc>
      </w:tr>
      <w:tr w:rsidR="00044F66" w:rsidRPr="00B51DE9" w:rsidTr="00044F66">
        <w:trPr>
          <w:trHeight w:val="443"/>
        </w:trPr>
        <w:tc>
          <w:tcPr>
            <w:tcW w:w="4818" w:type="dxa"/>
            <w:gridSpan w:val="2"/>
            <w:vMerge/>
            <w:tcBorders>
              <w:left w:val="single" w:sz="4" w:space="0" w:color="auto"/>
              <w:right w:val="single" w:sz="4" w:space="0" w:color="auto"/>
            </w:tcBorders>
          </w:tcPr>
          <w:p w:rsidR="00044F66" w:rsidRDefault="00044F66" w:rsidP="00044F66">
            <w:pPr>
              <w:pStyle w:val="Tabelle6pt"/>
            </w:pPr>
          </w:p>
        </w:tc>
        <w:tc>
          <w:tcPr>
            <w:tcW w:w="4821" w:type="dxa"/>
            <w:gridSpan w:val="4"/>
            <w:tcBorders>
              <w:left w:val="single" w:sz="4" w:space="0" w:color="auto"/>
              <w:right w:val="single" w:sz="4" w:space="0" w:color="auto"/>
            </w:tcBorders>
          </w:tcPr>
          <w:p w:rsidR="00044F66" w:rsidRDefault="00044F66" w:rsidP="00044F66">
            <w:pPr>
              <w:pStyle w:val="Tabelle6pt"/>
            </w:pPr>
            <w:r>
              <w:t>Wie Sie Ihr Können prüfen können:</w:t>
            </w:r>
          </w:p>
          <w:p w:rsidR="00044F66" w:rsidRPr="00234B66" w:rsidRDefault="00044F66" w:rsidP="00350C65">
            <w:pPr>
              <w:pStyle w:val="Kopf8ptafz"/>
            </w:pPr>
            <w:r w:rsidRPr="00234B66">
              <w:t xml:space="preserve">Siehe Lernwegeliste </w:t>
            </w:r>
          </w:p>
        </w:tc>
      </w:tr>
    </w:tbl>
    <w:p w:rsidR="0078595F" w:rsidRPr="00933B3B" w:rsidRDefault="00933B3B" w:rsidP="00933B3B">
      <w:pPr>
        <w:pStyle w:val="berschrift1"/>
      </w:pPr>
      <w:r>
        <w:rPr>
          <w:noProof/>
          <w:sz w:val="24"/>
        </w:rPr>
        <w:drawing>
          <wp:anchor distT="0" distB="0" distL="114300" distR="114300" simplePos="0" relativeHeight="251620352" behindDoc="0" locked="0" layoutInCell="0" allowOverlap="1" wp14:anchorId="3B984DED" wp14:editId="5CF24733">
            <wp:simplePos x="0" y="0"/>
            <wp:positionH relativeFrom="rightMargin">
              <wp:posOffset>93980</wp:posOffset>
            </wp:positionH>
            <wp:positionV relativeFrom="paragraph">
              <wp:posOffset>106045</wp:posOffset>
            </wp:positionV>
            <wp:extent cx="335915" cy="307975"/>
            <wp:effectExtent l="0" t="0" r="6985" b="0"/>
            <wp:wrapNone/>
            <wp:docPr id="2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5915" cy="307975"/>
                    </a:xfrm>
                    <a:prstGeom prst="rect">
                      <a:avLst/>
                    </a:prstGeom>
                    <a:noFill/>
                    <a:ln>
                      <a:noFill/>
                    </a:ln>
                  </pic:spPr>
                </pic:pic>
              </a:graphicData>
            </a:graphic>
            <wp14:sizeRelH relativeFrom="page">
              <wp14:pctWidth>0</wp14:pctWidth>
            </wp14:sizeRelH>
            <wp14:sizeRelV relativeFrom="page">
              <wp14:pctHeight>0</wp14:pctHeight>
            </wp14:sizeRelV>
          </wp:anchor>
        </w:drawing>
      </w:r>
      <w:r w:rsidR="000D3DEF" w:rsidRPr="00933B3B">
        <w:rPr>
          <w:noProof/>
        </w:rPr>
        <w:drawing>
          <wp:anchor distT="0" distB="0" distL="114300" distR="114300" simplePos="0" relativeHeight="251638784" behindDoc="0" locked="0" layoutInCell="0" allowOverlap="1" wp14:anchorId="55A26204" wp14:editId="51972245">
            <wp:simplePos x="0" y="0"/>
            <wp:positionH relativeFrom="rightMargin">
              <wp:posOffset>107950</wp:posOffset>
            </wp:positionH>
            <wp:positionV relativeFrom="paragraph">
              <wp:posOffset>467995</wp:posOffset>
            </wp:positionV>
            <wp:extent cx="532800" cy="324000"/>
            <wp:effectExtent l="0" t="0" r="635" b="0"/>
            <wp:wrapNone/>
            <wp:docPr id="1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2B3421" w:rsidRPr="00933B3B">
        <w:t>Größen und Einheiten</w:t>
      </w:r>
    </w:p>
    <w:p w:rsidR="002B3421" w:rsidRDefault="00015EEB" w:rsidP="0078595F">
      <w:pPr>
        <w:pStyle w:val="Textkrper"/>
      </w:pPr>
      <w:r>
        <w:t>Bilden Sie in Ihrer Klasse drei</w:t>
      </w:r>
      <w:r w:rsidR="002B3421">
        <w:t xml:space="preserve"> Gruppen.</w:t>
      </w:r>
    </w:p>
    <w:p w:rsidR="002B3421" w:rsidRDefault="002B3421" w:rsidP="0078595F">
      <w:pPr>
        <w:pStyle w:val="Textkrper"/>
      </w:pPr>
      <w:r>
        <w:t xml:space="preserve">Treffen Sie sich in der </w:t>
      </w:r>
      <w:r w:rsidRPr="002B3421">
        <w:rPr>
          <w:b/>
        </w:rPr>
        <w:t>Arbeitsgruppe 1</w:t>
      </w:r>
      <w:r>
        <w:t xml:space="preserve"> und ergänzen Sie in der nachfolgenden Tabelle die Zeilen für Spannung und Strom.</w:t>
      </w:r>
    </w:p>
    <w:p w:rsidR="002B3421" w:rsidRDefault="002B3421" w:rsidP="0078595F">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457"/>
        <w:gridCol w:w="1617"/>
        <w:gridCol w:w="1262"/>
        <w:gridCol w:w="1262"/>
        <w:gridCol w:w="1880"/>
      </w:tblGrid>
      <w:tr w:rsidR="00A9596A" w:rsidRPr="00A9596A" w:rsidTr="00933B3B">
        <w:tc>
          <w:tcPr>
            <w:tcW w:w="974" w:type="pct"/>
            <w:shd w:val="clear" w:color="auto" w:fill="D9D9D9" w:themeFill="background1" w:themeFillShade="D9"/>
          </w:tcPr>
          <w:p w:rsidR="00A9596A" w:rsidRPr="00A9596A" w:rsidRDefault="00A9596A" w:rsidP="00A664DF">
            <w:pPr>
              <w:pStyle w:val="TabelleKopflinks"/>
            </w:pPr>
            <w:r>
              <w:t>Größe</w:t>
            </w:r>
          </w:p>
        </w:tc>
        <w:tc>
          <w:tcPr>
            <w:tcW w:w="1081" w:type="pct"/>
            <w:shd w:val="clear" w:color="auto" w:fill="D9D9D9" w:themeFill="background1" w:themeFillShade="D9"/>
          </w:tcPr>
          <w:p w:rsidR="00A9596A" w:rsidRPr="00A9596A" w:rsidRDefault="00A9596A" w:rsidP="00A9596A">
            <w:pPr>
              <w:pStyle w:val="TabelleKopflinks"/>
            </w:pPr>
            <w:r>
              <w:t>Formelzeichen</w:t>
            </w:r>
          </w:p>
        </w:tc>
        <w:tc>
          <w:tcPr>
            <w:tcW w:w="844" w:type="pct"/>
            <w:shd w:val="clear" w:color="auto" w:fill="D9D9D9" w:themeFill="background1" w:themeFillShade="D9"/>
          </w:tcPr>
          <w:p w:rsidR="00A9596A" w:rsidRPr="00A9596A" w:rsidRDefault="00A9596A" w:rsidP="00A9596A">
            <w:pPr>
              <w:pStyle w:val="TabelleKopflinks"/>
            </w:pPr>
            <w:r>
              <w:t>Einheit</w:t>
            </w:r>
          </w:p>
        </w:tc>
        <w:tc>
          <w:tcPr>
            <w:tcW w:w="844" w:type="pct"/>
            <w:shd w:val="clear" w:color="auto" w:fill="D9D9D9" w:themeFill="background1" w:themeFillShade="D9"/>
          </w:tcPr>
          <w:p w:rsidR="00A9596A" w:rsidRPr="00A9596A" w:rsidRDefault="00A9596A" w:rsidP="00A9596A">
            <w:pPr>
              <w:pStyle w:val="TabelleKopflinks"/>
            </w:pPr>
            <w:r>
              <w:t>Abkürzung</w:t>
            </w:r>
          </w:p>
        </w:tc>
        <w:tc>
          <w:tcPr>
            <w:tcW w:w="1258" w:type="pct"/>
            <w:shd w:val="clear" w:color="auto" w:fill="D9D9D9" w:themeFill="background1" w:themeFillShade="D9"/>
          </w:tcPr>
          <w:p w:rsidR="00A9596A" w:rsidRPr="00A9596A" w:rsidRDefault="00A9596A" w:rsidP="00A9596A">
            <w:pPr>
              <w:pStyle w:val="TabelleKopflinks"/>
            </w:pPr>
            <w:r>
              <w:t>Formelsammlung</w:t>
            </w:r>
            <w:r>
              <w:br/>
              <w:t>Seite</w:t>
            </w:r>
          </w:p>
        </w:tc>
      </w:tr>
      <w:tr w:rsidR="00BF6A38" w:rsidRPr="00A9596A" w:rsidTr="00933B3B">
        <w:tc>
          <w:tcPr>
            <w:tcW w:w="974" w:type="pct"/>
          </w:tcPr>
          <w:p w:rsidR="00A9596A" w:rsidRPr="00A9596A" w:rsidRDefault="00A9596A" w:rsidP="00A664DF">
            <w:pPr>
              <w:pStyle w:val="TabelleKopflinks"/>
            </w:pPr>
            <w:r>
              <w:t>Spannung</w:t>
            </w:r>
          </w:p>
        </w:tc>
        <w:tc>
          <w:tcPr>
            <w:tcW w:w="1081" w:type="pct"/>
            <w:shd w:val="clear" w:color="auto" w:fill="auto"/>
          </w:tcPr>
          <w:p w:rsidR="00A9596A" w:rsidRPr="00EF4361" w:rsidRDefault="00A9596A" w:rsidP="00A9596A">
            <w:pPr>
              <w:pStyle w:val="TabelleKopflinks"/>
              <w:rPr>
                <w:b w:val="0"/>
              </w:rPr>
            </w:pPr>
          </w:p>
        </w:tc>
        <w:tc>
          <w:tcPr>
            <w:tcW w:w="844" w:type="pct"/>
          </w:tcPr>
          <w:p w:rsidR="00A9596A" w:rsidRPr="00EF4361" w:rsidRDefault="00A9596A" w:rsidP="00A9596A">
            <w:pPr>
              <w:pStyle w:val="TabelleKopflinks"/>
              <w:rPr>
                <w:b w:val="0"/>
              </w:rPr>
            </w:pPr>
          </w:p>
        </w:tc>
        <w:tc>
          <w:tcPr>
            <w:tcW w:w="844" w:type="pct"/>
          </w:tcPr>
          <w:p w:rsidR="00A9596A" w:rsidRPr="00EF4361" w:rsidRDefault="00A9596A" w:rsidP="00A9596A">
            <w:pPr>
              <w:pStyle w:val="TabelleKopflinks"/>
              <w:rPr>
                <w:b w:val="0"/>
              </w:rPr>
            </w:pPr>
          </w:p>
        </w:tc>
        <w:tc>
          <w:tcPr>
            <w:tcW w:w="1258" w:type="pct"/>
          </w:tcPr>
          <w:p w:rsidR="00A9596A" w:rsidRPr="00EF4361" w:rsidRDefault="00A9596A" w:rsidP="00A9596A">
            <w:pPr>
              <w:pStyle w:val="TabelleKopflinks"/>
              <w:rPr>
                <w:b w:val="0"/>
              </w:rPr>
            </w:pPr>
          </w:p>
        </w:tc>
      </w:tr>
      <w:tr w:rsidR="00A9596A" w:rsidRPr="00A9596A" w:rsidTr="00933B3B">
        <w:tc>
          <w:tcPr>
            <w:tcW w:w="974" w:type="pct"/>
          </w:tcPr>
          <w:p w:rsidR="00A9596A" w:rsidRPr="00A9596A" w:rsidRDefault="00A9596A" w:rsidP="00A664DF">
            <w:pPr>
              <w:pStyle w:val="TabelleKopflinks"/>
            </w:pPr>
            <w:r>
              <w:t>Strom</w:t>
            </w:r>
          </w:p>
        </w:tc>
        <w:tc>
          <w:tcPr>
            <w:tcW w:w="1081" w:type="pct"/>
            <w:shd w:val="clear" w:color="auto" w:fill="auto"/>
          </w:tcPr>
          <w:p w:rsidR="00A9596A" w:rsidRPr="00EF4361" w:rsidRDefault="00A9596A" w:rsidP="00A664DF">
            <w:pPr>
              <w:pStyle w:val="TabelleKopflinks"/>
              <w:rPr>
                <w:b w:val="0"/>
              </w:rPr>
            </w:pPr>
          </w:p>
        </w:tc>
        <w:tc>
          <w:tcPr>
            <w:tcW w:w="844" w:type="pct"/>
          </w:tcPr>
          <w:p w:rsidR="00A9596A" w:rsidRPr="00EF4361" w:rsidRDefault="00A9596A" w:rsidP="00A664DF">
            <w:pPr>
              <w:pStyle w:val="TabelleKopflinks"/>
              <w:rPr>
                <w:b w:val="0"/>
              </w:rPr>
            </w:pPr>
          </w:p>
        </w:tc>
        <w:tc>
          <w:tcPr>
            <w:tcW w:w="844" w:type="pct"/>
          </w:tcPr>
          <w:p w:rsidR="00A9596A" w:rsidRPr="00EF4361" w:rsidRDefault="00A9596A" w:rsidP="00A664DF">
            <w:pPr>
              <w:pStyle w:val="TabelleKopflinks"/>
              <w:rPr>
                <w:b w:val="0"/>
              </w:rPr>
            </w:pPr>
          </w:p>
        </w:tc>
        <w:tc>
          <w:tcPr>
            <w:tcW w:w="1258" w:type="pct"/>
          </w:tcPr>
          <w:p w:rsidR="00A9596A" w:rsidRPr="00EF4361" w:rsidRDefault="00A9596A" w:rsidP="00A664DF">
            <w:pPr>
              <w:pStyle w:val="TabelleKopflinks"/>
              <w:rPr>
                <w:b w:val="0"/>
              </w:rPr>
            </w:pPr>
          </w:p>
        </w:tc>
      </w:tr>
      <w:tr w:rsidR="00BF6A38" w:rsidRPr="00A9596A" w:rsidTr="00933B3B">
        <w:tc>
          <w:tcPr>
            <w:tcW w:w="974" w:type="pct"/>
          </w:tcPr>
          <w:p w:rsidR="00A9596A" w:rsidRPr="00A9596A" w:rsidRDefault="00A9596A" w:rsidP="00A664DF">
            <w:pPr>
              <w:pStyle w:val="TabelleKopflinks"/>
            </w:pPr>
            <w:r>
              <w:t>Widerstand</w:t>
            </w:r>
          </w:p>
        </w:tc>
        <w:tc>
          <w:tcPr>
            <w:tcW w:w="1081" w:type="pct"/>
            <w:shd w:val="clear" w:color="auto" w:fill="auto"/>
          </w:tcPr>
          <w:p w:rsidR="00A9596A" w:rsidRPr="00EF4361" w:rsidRDefault="00A9596A" w:rsidP="00A664DF">
            <w:pPr>
              <w:pStyle w:val="TabelleKopflinks"/>
              <w:rPr>
                <w:b w:val="0"/>
              </w:rPr>
            </w:pPr>
          </w:p>
        </w:tc>
        <w:tc>
          <w:tcPr>
            <w:tcW w:w="844" w:type="pct"/>
          </w:tcPr>
          <w:p w:rsidR="00A9596A" w:rsidRPr="00EF4361" w:rsidRDefault="00A9596A" w:rsidP="00A664DF">
            <w:pPr>
              <w:pStyle w:val="TabelleKopflinks"/>
              <w:rPr>
                <w:b w:val="0"/>
              </w:rPr>
            </w:pPr>
          </w:p>
        </w:tc>
        <w:tc>
          <w:tcPr>
            <w:tcW w:w="844" w:type="pct"/>
          </w:tcPr>
          <w:p w:rsidR="00A9596A" w:rsidRPr="00EF4361" w:rsidRDefault="00A9596A" w:rsidP="00A664DF">
            <w:pPr>
              <w:pStyle w:val="TabelleKopflinks"/>
              <w:rPr>
                <w:b w:val="0"/>
              </w:rPr>
            </w:pPr>
          </w:p>
        </w:tc>
        <w:tc>
          <w:tcPr>
            <w:tcW w:w="1258" w:type="pct"/>
          </w:tcPr>
          <w:p w:rsidR="00A9596A" w:rsidRPr="00EF4361" w:rsidRDefault="00A9596A" w:rsidP="00A664DF">
            <w:pPr>
              <w:pStyle w:val="TabelleKopflinks"/>
              <w:rPr>
                <w:b w:val="0"/>
              </w:rPr>
            </w:pPr>
          </w:p>
        </w:tc>
      </w:tr>
      <w:tr w:rsidR="00BF6A38" w:rsidRPr="00A9596A" w:rsidTr="00933B3B">
        <w:tc>
          <w:tcPr>
            <w:tcW w:w="974" w:type="pct"/>
          </w:tcPr>
          <w:p w:rsidR="00A9596A" w:rsidRPr="00A9596A" w:rsidRDefault="00BF6A38" w:rsidP="00A664DF">
            <w:pPr>
              <w:pStyle w:val="TabelleKopflinks"/>
            </w:pPr>
            <w:r>
              <w:t xml:space="preserve">Elektrische </w:t>
            </w:r>
            <w:r w:rsidR="00A9596A">
              <w:t>Leistung</w:t>
            </w:r>
          </w:p>
        </w:tc>
        <w:tc>
          <w:tcPr>
            <w:tcW w:w="1081" w:type="pct"/>
            <w:shd w:val="clear" w:color="auto" w:fill="auto"/>
          </w:tcPr>
          <w:p w:rsidR="00A9596A" w:rsidRPr="00EF4361" w:rsidRDefault="00A9596A" w:rsidP="00A664DF">
            <w:pPr>
              <w:pStyle w:val="TabelleKopflinks"/>
              <w:rPr>
                <w:b w:val="0"/>
              </w:rPr>
            </w:pPr>
          </w:p>
        </w:tc>
        <w:tc>
          <w:tcPr>
            <w:tcW w:w="844" w:type="pct"/>
          </w:tcPr>
          <w:p w:rsidR="00A9596A" w:rsidRPr="00EF4361" w:rsidRDefault="00A9596A" w:rsidP="00A664DF">
            <w:pPr>
              <w:pStyle w:val="TabelleKopflinks"/>
              <w:rPr>
                <w:b w:val="0"/>
              </w:rPr>
            </w:pPr>
          </w:p>
        </w:tc>
        <w:tc>
          <w:tcPr>
            <w:tcW w:w="844" w:type="pct"/>
          </w:tcPr>
          <w:p w:rsidR="00A9596A" w:rsidRPr="00EF4361" w:rsidRDefault="00A9596A" w:rsidP="00A664DF">
            <w:pPr>
              <w:pStyle w:val="TabelleKopflinks"/>
              <w:rPr>
                <w:b w:val="0"/>
              </w:rPr>
            </w:pPr>
          </w:p>
        </w:tc>
        <w:tc>
          <w:tcPr>
            <w:tcW w:w="1258" w:type="pct"/>
          </w:tcPr>
          <w:p w:rsidR="00A9596A" w:rsidRPr="00EF4361" w:rsidRDefault="00A9596A" w:rsidP="00A664DF">
            <w:pPr>
              <w:pStyle w:val="TabelleKopflinks"/>
              <w:rPr>
                <w:b w:val="0"/>
              </w:rPr>
            </w:pPr>
          </w:p>
        </w:tc>
      </w:tr>
      <w:tr w:rsidR="00BF6A38" w:rsidRPr="00A9596A" w:rsidTr="00933B3B">
        <w:tc>
          <w:tcPr>
            <w:tcW w:w="974" w:type="pct"/>
          </w:tcPr>
          <w:p w:rsidR="00A9596A" w:rsidRPr="00A9596A" w:rsidRDefault="00BF6A38" w:rsidP="00A664DF">
            <w:pPr>
              <w:pStyle w:val="TabelleKopflinks"/>
            </w:pPr>
            <w:r>
              <w:t xml:space="preserve">Elektrische </w:t>
            </w:r>
            <w:r w:rsidR="00A9596A">
              <w:t>Arbeit</w:t>
            </w:r>
          </w:p>
        </w:tc>
        <w:tc>
          <w:tcPr>
            <w:tcW w:w="1081" w:type="pct"/>
            <w:shd w:val="clear" w:color="auto" w:fill="auto"/>
          </w:tcPr>
          <w:p w:rsidR="00A9596A" w:rsidRPr="00EF4361" w:rsidRDefault="00A9596A" w:rsidP="00A9596A">
            <w:pPr>
              <w:pStyle w:val="TabelleKopflinks"/>
              <w:rPr>
                <w:b w:val="0"/>
              </w:rPr>
            </w:pPr>
          </w:p>
        </w:tc>
        <w:tc>
          <w:tcPr>
            <w:tcW w:w="844" w:type="pct"/>
          </w:tcPr>
          <w:p w:rsidR="00A9596A" w:rsidRPr="00EF4361" w:rsidRDefault="00A9596A" w:rsidP="00A9596A">
            <w:pPr>
              <w:pStyle w:val="TabelleKopflinks"/>
              <w:rPr>
                <w:b w:val="0"/>
              </w:rPr>
            </w:pPr>
          </w:p>
        </w:tc>
        <w:tc>
          <w:tcPr>
            <w:tcW w:w="844" w:type="pct"/>
          </w:tcPr>
          <w:p w:rsidR="00A9596A" w:rsidRPr="00EF4361" w:rsidRDefault="00A9596A" w:rsidP="00A9596A">
            <w:pPr>
              <w:pStyle w:val="TabelleKopflinks"/>
              <w:rPr>
                <w:b w:val="0"/>
              </w:rPr>
            </w:pPr>
          </w:p>
        </w:tc>
        <w:tc>
          <w:tcPr>
            <w:tcW w:w="1258" w:type="pct"/>
          </w:tcPr>
          <w:p w:rsidR="00A9596A" w:rsidRPr="00EF4361" w:rsidRDefault="00A9596A" w:rsidP="00A9596A">
            <w:pPr>
              <w:pStyle w:val="TabelleKopflinks"/>
              <w:rPr>
                <w:b w:val="0"/>
              </w:rPr>
            </w:pPr>
          </w:p>
        </w:tc>
      </w:tr>
      <w:tr w:rsidR="00A9596A" w:rsidRPr="00A9596A" w:rsidTr="00933B3B">
        <w:tc>
          <w:tcPr>
            <w:tcW w:w="974" w:type="pct"/>
          </w:tcPr>
          <w:p w:rsidR="00A9596A" w:rsidRPr="00A9596A" w:rsidRDefault="00BF6A38" w:rsidP="00A664DF">
            <w:pPr>
              <w:pStyle w:val="TabelleKopflinks"/>
            </w:pPr>
            <w:r>
              <w:t>Wirkungsgrad</w:t>
            </w:r>
          </w:p>
        </w:tc>
        <w:tc>
          <w:tcPr>
            <w:tcW w:w="1081" w:type="pct"/>
            <w:shd w:val="clear" w:color="auto" w:fill="auto"/>
          </w:tcPr>
          <w:p w:rsidR="00A9596A" w:rsidRPr="00EF4361" w:rsidRDefault="00A9596A" w:rsidP="00A9596A">
            <w:pPr>
              <w:pStyle w:val="TabelleKopflinks"/>
              <w:rPr>
                <w:b w:val="0"/>
              </w:rPr>
            </w:pPr>
          </w:p>
        </w:tc>
        <w:tc>
          <w:tcPr>
            <w:tcW w:w="844" w:type="pct"/>
          </w:tcPr>
          <w:p w:rsidR="00A9596A" w:rsidRPr="00EF4361" w:rsidRDefault="00A9596A" w:rsidP="00A9596A">
            <w:pPr>
              <w:pStyle w:val="TabelleKopflinks"/>
              <w:rPr>
                <w:b w:val="0"/>
              </w:rPr>
            </w:pPr>
          </w:p>
        </w:tc>
        <w:tc>
          <w:tcPr>
            <w:tcW w:w="844" w:type="pct"/>
          </w:tcPr>
          <w:p w:rsidR="00A9596A" w:rsidRPr="00EF4361" w:rsidRDefault="00A9596A" w:rsidP="00A9596A">
            <w:pPr>
              <w:pStyle w:val="TabelleKopflinks"/>
              <w:rPr>
                <w:b w:val="0"/>
              </w:rPr>
            </w:pPr>
          </w:p>
        </w:tc>
        <w:tc>
          <w:tcPr>
            <w:tcW w:w="1258" w:type="pct"/>
          </w:tcPr>
          <w:p w:rsidR="00A9596A" w:rsidRPr="00EF4361" w:rsidRDefault="00A9596A" w:rsidP="00A9596A">
            <w:pPr>
              <w:pStyle w:val="TabelleKopflinks"/>
              <w:rPr>
                <w:b w:val="0"/>
              </w:rPr>
            </w:pPr>
          </w:p>
        </w:tc>
      </w:tr>
    </w:tbl>
    <w:p w:rsidR="00FB7615" w:rsidRDefault="00FB7615" w:rsidP="00FB7615">
      <w:pPr>
        <w:pStyle w:val="Textkrper"/>
      </w:pPr>
    </w:p>
    <w:p w:rsidR="00A560AD" w:rsidRDefault="00FB7615" w:rsidP="00FB7615">
      <w:pPr>
        <w:pStyle w:val="Textkrper"/>
      </w:pPr>
      <w:r>
        <w:t>Präsentieren Sie anschließend Ihre Ergebnisse im Plenum.</w:t>
      </w:r>
    </w:p>
    <w:p w:rsidR="00A560AD" w:rsidRDefault="00A560AD" w:rsidP="00FB7615">
      <w:pPr>
        <w:pStyle w:val="Textkrper"/>
      </w:pPr>
    </w:p>
    <w:p w:rsidR="00FB7615" w:rsidRDefault="00A560AD" w:rsidP="00FB7615">
      <w:pPr>
        <w:pStyle w:val="Textkrper"/>
      </w:pPr>
      <w:r>
        <w:t>Ergänzen Sie die präsentierten Ergebnisse der anderen Gruppen in Ihrer Tabelle.</w:t>
      </w:r>
      <w:r w:rsidR="00FB7615">
        <w:rPr>
          <w:noProof/>
          <w:sz w:val="24"/>
        </w:rPr>
        <w:drawing>
          <wp:anchor distT="0" distB="0" distL="114300" distR="114300" simplePos="0" relativeHeight="251621376" behindDoc="0" locked="0" layoutInCell="0" allowOverlap="1" wp14:anchorId="7AFF6873" wp14:editId="33570747">
            <wp:simplePos x="0" y="0"/>
            <wp:positionH relativeFrom="rightMargin">
              <wp:posOffset>107950</wp:posOffset>
            </wp:positionH>
            <wp:positionV relativeFrom="paragraph">
              <wp:posOffset>0</wp:posOffset>
            </wp:positionV>
            <wp:extent cx="323850" cy="323850"/>
            <wp:effectExtent l="0" t="0" r="0" b="0"/>
            <wp:wrapNone/>
            <wp:docPr id="95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B7615" w:rsidRDefault="00FB7615">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FB7615" w:rsidRPr="00B51DE9" w:rsidTr="00A664DF">
        <w:trPr>
          <w:trHeight w:val="523"/>
        </w:trPr>
        <w:tc>
          <w:tcPr>
            <w:tcW w:w="3119" w:type="dxa"/>
            <w:tcBorders>
              <w:left w:val="single" w:sz="4" w:space="0" w:color="auto"/>
              <w:bottom w:val="single" w:sz="4" w:space="0" w:color="auto"/>
              <w:right w:val="single" w:sz="4" w:space="0" w:color="auto"/>
            </w:tcBorders>
            <w:shd w:val="clear" w:color="auto" w:fill="D9D9D9"/>
            <w:hideMark/>
          </w:tcPr>
          <w:p w:rsidR="00FB7615" w:rsidRDefault="00FB7615" w:rsidP="00A664DF">
            <w:pPr>
              <w:pStyle w:val="Tabelle6pt"/>
              <w:rPr>
                <w:color w:val="000000"/>
              </w:rPr>
            </w:pPr>
            <w:r>
              <w:lastRenderedPageBreak/>
              <w:br w:type="page"/>
              <w:t>Lernfeld</w:t>
            </w:r>
          </w:p>
          <w:p w:rsidR="00FB7615" w:rsidRDefault="00FB7615" w:rsidP="00A664DF">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FB7615" w:rsidRDefault="00FB7615" w:rsidP="00A664DF">
            <w:pPr>
              <w:pStyle w:val="Tabelle6pt"/>
              <w:rPr>
                <w:color w:val="000000"/>
              </w:rPr>
            </w:pPr>
            <w:r>
              <w:t>Titel</w:t>
            </w:r>
          </w:p>
          <w:p w:rsidR="00FB7615" w:rsidRDefault="00FB7615" w:rsidP="00A664DF">
            <w:pPr>
              <w:pStyle w:val="TabelleKopflinks"/>
            </w:pPr>
            <w:r>
              <w:t>Größen und Einheiten</w:t>
            </w:r>
          </w:p>
        </w:tc>
        <w:tc>
          <w:tcPr>
            <w:tcW w:w="188" w:type="dxa"/>
            <w:vMerge w:val="restart"/>
            <w:tcBorders>
              <w:top w:val="nil"/>
              <w:left w:val="single" w:sz="4" w:space="0" w:color="auto"/>
              <w:bottom w:val="nil"/>
              <w:right w:val="single" w:sz="4" w:space="0" w:color="auto"/>
            </w:tcBorders>
            <w:shd w:val="clear" w:color="auto" w:fill="FFFFFF"/>
          </w:tcPr>
          <w:p w:rsidR="00FB7615" w:rsidRPr="004B658C" w:rsidRDefault="00FB7615" w:rsidP="00A664DF"/>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EB5589" w:rsidRDefault="00EB5589" w:rsidP="00EB5589">
            <w:pPr>
              <w:pStyle w:val="TabelleKopfmitte"/>
            </w:pPr>
          </w:p>
          <w:p w:rsidR="00FB7615" w:rsidRPr="00B51DE9" w:rsidRDefault="00EB5589" w:rsidP="00350C65">
            <w:pPr>
              <w:pStyle w:val="TabelleKopfmitte"/>
              <w:rPr>
                <w:rFonts w:eastAsia="Calibri"/>
              </w:rPr>
            </w:pPr>
            <w:r>
              <w:rPr>
                <w:rFonts w:eastAsia="Calibri"/>
              </w:rPr>
              <w:t>ET1.01.03.01</w:t>
            </w:r>
          </w:p>
        </w:tc>
      </w:tr>
      <w:tr w:rsidR="00FB7615" w:rsidRPr="00B51DE9" w:rsidTr="00A664DF">
        <w:tc>
          <w:tcPr>
            <w:tcW w:w="7348" w:type="dxa"/>
            <w:gridSpan w:val="3"/>
            <w:tcBorders>
              <w:left w:val="single" w:sz="4" w:space="0" w:color="auto"/>
              <w:bottom w:val="single" w:sz="4" w:space="0" w:color="auto"/>
              <w:right w:val="single" w:sz="4" w:space="0" w:color="auto"/>
            </w:tcBorders>
            <w:shd w:val="clear" w:color="auto" w:fill="auto"/>
            <w:hideMark/>
          </w:tcPr>
          <w:p w:rsidR="00FB7615" w:rsidRPr="004B658C" w:rsidRDefault="00FB7615" w:rsidP="00A664DF">
            <w:pPr>
              <w:pStyle w:val="Tabelle6pt"/>
            </w:pPr>
            <w:r>
              <w:t>Kompetenzbereiche:</w:t>
            </w:r>
          </w:p>
          <w:p w:rsidR="00FB7615" w:rsidRDefault="00FE3570" w:rsidP="00EF4361">
            <w:pPr>
              <w:pStyle w:val="Kopf8ptafz"/>
            </w:pPr>
            <w:r>
              <w:t>Ich kann elektrische Grundgrößen unterscheiden.</w:t>
            </w:r>
          </w:p>
        </w:tc>
        <w:tc>
          <w:tcPr>
            <w:tcW w:w="188" w:type="dxa"/>
            <w:vMerge/>
            <w:tcBorders>
              <w:left w:val="single" w:sz="4" w:space="0" w:color="auto"/>
              <w:bottom w:val="nil"/>
              <w:right w:val="nil"/>
            </w:tcBorders>
            <w:vAlign w:val="center"/>
            <w:hideMark/>
          </w:tcPr>
          <w:p w:rsidR="00FB7615" w:rsidRDefault="00FB7615" w:rsidP="00A664DF">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B7615" w:rsidRPr="00B51DE9" w:rsidTr="00A664DF">
              <w:trPr>
                <w:trHeight w:val="284"/>
              </w:trPr>
              <w:tc>
                <w:tcPr>
                  <w:tcW w:w="2090" w:type="dxa"/>
                  <w:shd w:val="clear" w:color="auto" w:fill="auto"/>
                </w:tcPr>
                <w:p w:rsidR="00FB7615" w:rsidRPr="00B51DE9" w:rsidRDefault="00FB7615" w:rsidP="00A664DF">
                  <w:pPr>
                    <w:pStyle w:val="Textkrpermitte"/>
                  </w:pPr>
                  <w:proofErr w:type="spellStart"/>
                  <w:r w:rsidRPr="00B51DE9">
                    <w:t>LernPROJEKT</w:t>
                  </w:r>
                  <w:proofErr w:type="spellEnd"/>
                </w:p>
              </w:tc>
            </w:tr>
            <w:tr w:rsidR="00FB7615" w:rsidRPr="00B51DE9" w:rsidTr="00A664DF">
              <w:trPr>
                <w:trHeight w:val="284"/>
              </w:trPr>
              <w:tc>
                <w:tcPr>
                  <w:tcW w:w="2090" w:type="dxa"/>
                  <w:tcBorders>
                    <w:bottom w:val="single" w:sz="4" w:space="0" w:color="auto"/>
                  </w:tcBorders>
                  <w:shd w:val="clear" w:color="auto" w:fill="auto"/>
                </w:tcPr>
                <w:p w:rsidR="00FB7615" w:rsidRPr="00B51DE9" w:rsidRDefault="00FB7615" w:rsidP="00A664DF">
                  <w:pPr>
                    <w:pStyle w:val="Textkrpermitte"/>
                  </w:pPr>
                  <w:proofErr w:type="spellStart"/>
                  <w:r w:rsidRPr="00B51DE9">
                    <w:t>LernTHEMA</w:t>
                  </w:r>
                  <w:proofErr w:type="spellEnd"/>
                </w:p>
              </w:tc>
            </w:tr>
            <w:tr w:rsidR="00FB7615" w:rsidRPr="00B51DE9" w:rsidTr="00A664DF">
              <w:trPr>
                <w:trHeight w:val="284"/>
              </w:trPr>
              <w:tc>
                <w:tcPr>
                  <w:tcW w:w="2090" w:type="dxa"/>
                  <w:tcBorders>
                    <w:bottom w:val="nil"/>
                  </w:tcBorders>
                  <w:shd w:val="clear" w:color="auto" w:fill="D9D9D9" w:themeFill="background1" w:themeFillShade="D9"/>
                </w:tcPr>
                <w:p w:rsidR="00FB7615" w:rsidRPr="00B51DE9" w:rsidRDefault="00FB7615" w:rsidP="00A664DF">
                  <w:pPr>
                    <w:pStyle w:val="TabelleKopfmitte"/>
                  </w:pPr>
                  <w:proofErr w:type="spellStart"/>
                  <w:r w:rsidRPr="00B51DE9">
                    <w:t>LernSCHRITT</w:t>
                  </w:r>
                  <w:proofErr w:type="spellEnd"/>
                </w:p>
              </w:tc>
            </w:tr>
          </w:tbl>
          <w:p w:rsidR="00FB7615" w:rsidRPr="00B51DE9" w:rsidRDefault="00FB7615" w:rsidP="00A664DF"/>
        </w:tc>
      </w:tr>
      <w:tr w:rsidR="00FB7615" w:rsidRPr="00B51DE9" w:rsidTr="00A664DF">
        <w:trPr>
          <w:trHeight w:val="149"/>
        </w:trPr>
        <w:tc>
          <w:tcPr>
            <w:tcW w:w="7348" w:type="dxa"/>
            <w:gridSpan w:val="3"/>
            <w:tcBorders>
              <w:top w:val="single" w:sz="4" w:space="0" w:color="auto"/>
              <w:left w:val="nil"/>
              <w:right w:val="nil"/>
            </w:tcBorders>
          </w:tcPr>
          <w:p w:rsidR="00FB7615" w:rsidRPr="00B51DE9" w:rsidRDefault="00FB7615" w:rsidP="00A664DF"/>
        </w:tc>
        <w:tc>
          <w:tcPr>
            <w:tcW w:w="196" w:type="dxa"/>
            <w:gridSpan w:val="2"/>
            <w:tcBorders>
              <w:top w:val="nil"/>
              <w:left w:val="nil"/>
              <w:right w:val="nil"/>
            </w:tcBorders>
          </w:tcPr>
          <w:p w:rsidR="00FB7615" w:rsidRPr="00B51DE9" w:rsidRDefault="00FB7615" w:rsidP="00A664DF"/>
        </w:tc>
        <w:tc>
          <w:tcPr>
            <w:tcW w:w="2095" w:type="dxa"/>
            <w:tcBorders>
              <w:top w:val="single" w:sz="4" w:space="0" w:color="auto"/>
              <w:left w:val="nil"/>
              <w:right w:val="nil"/>
            </w:tcBorders>
          </w:tcPr>
          <w:p w:rsidR="00FB7615" w:rsidRPr="00B51DE9" w:rsidRDefault="00FB7615" w:rsidP="00A664DF"/>
        </w:tc>
      </w:tr>
      <w:tr w:rsidR="00A6453A" w:rsidRPr="00B51DE9" w:rsidTr="00A664DF">
        <w:trPr>
          <w:trHeight w:val="443"/>
        </w:trPr>
        <w:tc>
          <w:tcPr>
            <w:tcW w:w="4818" w:type="dxa"/>
            <w:gridSpan w:val="2"/>
            <w:vMerge w:val="restart"/>
            <w:tcBorders>
              <w:left w:val="single" w:sz="4" w:space="0" w:color="auto"/>
              <w:right w:val="single" w:sz="4" w:space="0" w:color="auto"/>
            </w:tcBorders>
          </w:tcPr>
          <w:p w:rsidR="00A6453A" w:rsidRPr="004B658C" w:rsidRDefault="00A6453A" w:rsidP="00A6453A">
            <w:pPr>
              <w:pStyle w:val="Tabelle6pt"/>
            </w:pPr>
            <w:r>
              <w:t>Kompetenzen:</w:t>
            </w:r>
          </w:p>
          <w:p w:rsidR="00A6453A" w:rsidRDefault="00A6453A" w:rsidP="00A6453A">
            <w:pPr>
              <w:pStyle w:val="Kopf8ptafz"/>
            </w:pPr>
            <w:r>
              <w:t>Ich kann Formelzeichen, Einheiten und Einheitenzeichen wichtiger elektrischer Größen der Elektrotechnik nennen.</w:t>
            </w:r>
          </w:p>
        </w:tc>
        <w:tc>
          <w:tcPr>
            <w:tcW w:w="4821" w:type="dxa"/>
            <w:gridSpan w:val="4"/>
            <w:tcBorders>
              <w:left w:val="single" w:sz="4" w:space="0" w:color="auto"/>
              <w:right w:val="single" w:sz="4" w:space="0" w:color="auto"/>
            </w:tcBorders>
          </w:tcPr>
          <w:p w:rsidR="00A6453A" w:rsidRDefault="00A6453A" w:rsidP="00A6453A">
            <w:pPr>
              <w:pStyle w:val="Tabelle6pt"/>
            </w:pPr>
            <w:r>
              <w:t>Was Sie schon können sollten:</w:t>
            </w:r>
          </w:p>
          <w:p w:rsidR="00A6453A" w:rsidRPr="00234B66" w:rsidRDefault="00A6453A" w:rsidP="00A6453A">
            <w:pPr>
              <w:pStyle w:val="Kopf8ptafz"/>
            </w:pPr>
            <w:r>
              <w:t>Ei</w:t>
            </w:r>
            <w:r w:rsidR="00015EEB">
              <w:t>nen einfachen Stromkreis kennen</w:t>
            </w:r>
          </w:p>
        </w:tc>
      </w:tr>
      <w:tr w:rsidR="00A6453A" w:rsidRPr="00B51DE9" w:rsidTr="00A664DF">
        <w:trPr>
          <w:trHeight w:val="443"/>
        </w:trPr>
        <w:tc>
          <w:tcPr>
            <w:tcW w:w="4818" w:type="dxa"/>
            <w:gridSpan w:val="2"/>
            <w:vMerge/>
            <w:tcBorders>
              <w:left w:val="single" w:sz="4" w:space="0" w:color="auto"/>
              <w:right w:val="single" w:sz="4" w:space="0" w:color="auto"/>
            </w:tcBorders>
          </w:tcPr>
          <w:p w:rsidR="00A6453A" w:rsidRDefault="00A6453A" w:rsidP="00A6453A">
            <w:pPr>
              <w:pStyle w:val="Tabelle6pt"/>
            </w:pPr>
          </w:p>
        </w:tc>
        <w:tc>
          <w:tcPr>
            <w:tcW w:w="4821" w:type="dxa"/>
            <w:gridSpan w:val="4"/>
            <w:tcBorders>
              <w:left w:val="single" w:sz="4" w:space="0" w:color="auto"/>
              <w:right w:val="single" w:sz="4" w:space="0" w:color="auto"/>
            </w:tcBorders>
          </w:tcPr>
          <w:p w:rsidR="00A6453A" w:rsidRDefault="00A6453A" w:rsidP="00A6453A">
            <w:pPr>
              <w:pStyle w:val="Tabelle6pt"/>
            </w:pPr>
            <w:r>
              <w:t>Wofür Sie das benötigen:</w:t>
            </w:r>
          </w:p>
          <w:p w:rsidR="00A6453A" w:rsidRDefault="00A6453A" w:rsidP="00A6453A">
            <w:pPr>
              <w:pStyle w:val="Kopf8ptafz"/>
            </w:pPr>
            <w:r>
              <w:t>Lesen von Formelsammlung oder Tabellenbuch</w:t>
            </w:r>
          </w:p>
          <w:p w:rsidR="00A6453A" w:rsidRDefault="00A6453A" w:rsidP="00A6453A">
            <w:pPr>
              <w:pStyle w:val="Kopf8ptafz"/>
            </w:pPr>
            <w:r>
              <w:t xml:space="preserve">Berechnen elektrischer </w:t>
            </w:r>
            <w:r w:rsidR="00466CCF">
              <w:t>Grundgrößen</w:t>
            </w:r>
          </w:p>
        </w:tc>
      </w:tr>
      <w:tr w:rsidR="00A6453A" w:rsidRPr="00B51DE9" w:rsidTr="00A664DF">
        <w:trPr>
          <w:trHeight w:val="443"/>
        </w:trPr>
        <w:tc>
          <w:tcPr>
            <w:tcW w:w="4818" w:type="dxa"/>
            <w:gridSpan w:val="2"/>
            <w:vMerge/>
            <w:tcBorders>
              <w:left w:val="single" w:sz="4" w:space="0" w:color="auto"/>
              <w:right w:val="single" w:sz="4" w:space="0" w:color="auto"/>
            </w:tcBorders>
          </w:tcPr>
          <w:p w:rsidR="00A6453A" w:rsidRDefault="00A6453A" w:rsidP="00A6453A">
            <w:pPr>
              <w:pStyle w:val="Tabelle6pt"/>
            </w:pPr>
          </w:p>
        </w:tc>
        <w:tc>
          <w:tcPr>
            <w:tcW w:w="4821" w:type="dxa"/>
            <w:gridSpan w:val="4"/>
            <w:tcBorders>
              <w:left w:val="single" w:sz="4" w:space="0" w:color="auto"/>
              <w:right w:val="single" w:sz="4" w:space="0" w:color="auto"/>
            </w:tcBorders>
          </w:tcPr>
          <w:p w:rsidR="00A6453A" w:rsidRDefault="00A6453A" w:rsidP="00A6453A">
            <w:pPr>
              <w:pStyle w:val="Tabelle6pt"/>
            </w:pPr>
            <w:r>
              <w:t>Wie Sie Ihr Können prüfen können:</w:t>
            </w:r>
          </w:p>
          <w:p w:rsidR="00A6453A" w:rsidRPr="00234B66" w:rsidRDefault="00A6453A" w:rsidP="00350C65">
            <w:pPr>
              <w:pStyle w:val="Kopf8ptafz"/>
            </w:pPr>
            <w:r w:rsidRPr="00234B66">
              <w:t xml:space="preserve">Siehe Lernwegeliste </w:t>
            </w:r>
          </w:p>
        </w:tc>
      </w:tr>
    </w:tbl>
    <w:p w:rsidR="00FB7615" w:rsidRDefault="00933B3B" w:rsidP="00FB7615">
      <w:pPr>
        <w:pStyle w:val="berschrift1"/>
      </w:pPr>
      <w:r w:rsidRPr="00FB7615">
        <w:rPr>
          <w:noProof/>
          <w:sz w:val="24"/>
        </w:rPr>
        <w:drawing>
          <wp:anchor distT="0" distB="0" distL="114300" distR="114300" simplePos="0" relativeHeight="251623424" behindDoc="0" locked="0" layoutInCell="0" allowOverlap="1" wp14:anchorId="53CF5927" wp14:editId="549C0309">
            <wp:simplePos x="0" y="0"/>
            <wp:positionH relativeFrom="rightMargin">
              <wp:posOffset>111125</wp:posOffset>
            </wp:positionH>
            <wp:positionV relativeFrom="paragraph">
              <wp:posOffset>61595</wp:posOffset>
            </wp:positionV>
            <wp:extent cx="348615" cy="320040"/>
            <wp:effectExtent l="0" t="0" r="0" b="3810"/>
            <wp:wrapNone/>
            <wp:docPr id="11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0D3DEF">
        <w:rPr>
          <w:noProof/>
        </w:rPr>
        <w:drawing>
          <wp:anchor distT="0" distB="0" distL="114300" distR="114300" simplePos="0" relativeHeight="251639808" behindDoc="0" locked="0" layoutInCell="0" allowOverlap="1" wp14:anchorId="002D5042" wp14:editId="656C9B3D">
            <wp:simplePos x="0" y="0"/>
            <wp:positionH relativeFrom="rightMargin">
              <wp:posOffset>107950</wp:posOffset>
            </wp:positionH>
            <wp:positionV relativeFrom="paragraph">
              <wp:posOffset>442595</wp:posOffset>
            </wp:positionV>
            <wp:extent cx="532800" cy="324000"/>
            <wp:effectExtent l="0" t="0" r="635" b="0"/>
            <wp:wrapNone/>
            <wp:docPr id="1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FB7615">
        <w:t>Größen und Einheiten</w:t>
      </w:r>
    </w:p>
    <w:p w:rsidR="00FB7615" w:rsidRDefault="00015EEB" w:rsidP="00FB7615">
      <w:pPr>
        <w:pStyle w:val="Textkrper"/>
      </w:pPr>
      <w:r>
        <w:t>Bilden Sie in Ihrer Klasse drei</w:t>
      </w:r>
      <w:r w:rsidR="00FB7615">
        <w:t xml:space="preserve"> Gruppen.</w:t>
      </w:r>
    </w:p>
    <w:p w:rsidR="00FB7615" w:rsidRDefault="00FB7615" w:rsidP="00FB7615">
      <w:pPr>
        <w:pStyle w:val="Textkrper"/>
      </w:pPr>
      <w:r>
        <w:t xml:space="preserve">Treffen Sie sich in der </w:t>
      </w:r>
      <w:r>
        <w:rPr>
          <w:b/>
        </w:rPr>
        <w:t>Arbeitsgruppe 2</w:t>
      </w:r>
      <w:r>
        <w:t xml:space="preserve"> und ergänzen Sie in der nachfolgenden Tabelle die Zeilen für Widerstand und elektrische Leistung.</w:t>
      </w:r>
    </w:p>
    <w:p w:rsidR="00FB7615" w:rsidRDefault="00FB7615" w:rsidP="00FB7615">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457"/>
        <w:gridCol w:w="1617"/>
        <w:gridCol w:w="1262"/>
        <w:gridCol w:w="1262"/>
        <w:gridCol w:w="1880"/>
      </w:tblGrid>
      <w:tr w:rsidR="00FB7615" w:rsidRPr="00A9596A" w:rsidTr="00933B3B">
        <w:tc>
          <w:tcPr>
            <w:tcW w:w="974" w:type="pct"/>
            <w:shd w:val="clear" w:color="auto" w:fill="D9D9D9" w:themeFill="background1" w:themeFillShade="D9"/>
          </w:tcPr>
          <w:p w:rsidR="00FB7615" w:rsidRPr="00A9596A" w:rsidRDefault="00FB7615" w:rsidP="00A664DF">
            <w:pPr>
              <w:pStyle w:val="TabelleKopflinks"/>
            </w:pPr>
            <w:r>
              <w:t>Größe</w:t>
            </w:r>
          </w:p>
        </w:tc>
        <w:tc>
          <w:tcPr>
            <w:tcW w:w="1081" w:type="pct"/>
            <w:shd w:val="clear" w:color="auto" w:fill="D9D9D9" w:themeFill="background1" w:themeFillShade="D9"/>
          </w:tcPr>
          <w:p w:rsidR="00FB7615" w:rsidRPr="00A9596A" w:rsidRDefault="00FB7615" w:rsidP="00A664DF">
            <w:pPr>
              <w:pStyle w:val="TabelleKopflinks"/>
            </w:pPr>
            <w:r>
              <w:t>Formelzeichen</w:t>
            </w:r>
          </w:p>
        </w:tc>
        <w:tc>
          <w:tcPr>
            <w:tcW w:w="844" w:type="pct"/>
            <w:shd w:val="clear" w:color="auto" w:fill="D9D9D9" w:themeFill="background1" w:themeFillShade="D9"/>
          </w:tcPr>
          <w:p w:rsidR="00FB7615" w:rsidRPr="00A9596A" w:rsidRDefault="00FB7615" w:rsidP="00A664DF">
            <w:pPr>
              <w:pStyle w:val="TabelleKopflinks"/>
            </w:pPr>
            <w:r>
              <w:t>Einheit</w:t>
            </w:r>
          </w:p>
        </w:tc>
        <w:tc>
          <w:tcPr>
            <w:tcW w:w="844" w:type="pct"/>
            <w:shd w:val="clear" w:color="auto" w:fill="D9D9D9" w:themeFill="background1" w:themeFillShade="D9"/>
          </w:tcPr>
          <w:p w:rsidR="00FB7615" w:rsidRPr="00A9596A" w:rsidRDefault="00FB7615" w:rsidP="00A664DF">
            <w:pPr>
              <w:pStyle w:val="TabelleKopflinks"/>
            </w:pPr>
            <w:r>
              <w:t>Abkürzung</w:t>
            </w:r>
          </w:p>
        </w:tc>
        <w:tc>
          <w:tcPr>
            <w:tcW w:w="1258" w:type="pct"/>
            <w:shd w:val="clear" w:color="auto" w:fill="D9D9D9" w:themeFill="background1" w:themeFillShade="D9"/>
          </w:tcPr>
          <w:p w:rsidR="00FB7615" w:rsidRPr="00A9596A" w:rsidRDefault="00FB7615" w:rsidP="00A664DF">
            <w:pPr>
              <w:pStyle w:val="TabelleKopflinks"/>
            </w:pPr>
            <w:r>
              <w:t>Formelsammlung</w:t>
            </w:r>
            <w:r>
              <w:br/>
              <w:t>Seite</w:t>
            </w:r>
          </w:p>
        </w:tc>
      </w:tr>
      <w:tr w:rsidR="00FB7615" w:rsidRPr="00A9596A" w:rsidTr="00933B3B">
        <w:tc>
          <w:tcPr>
            <w:tcW w:w="974" w:type="pct"/>
          </w:tcPr>
          <w:p w:rsidR="00FB7615" w:rsidRPr="00A9596A" w:rsidRDefault="00FB7615" w:rsidP="00A664DF">
            <w:pPr>
              <w:pStyle w:val="TabelleKopflinks"/>
            </w:pPr>
            <w:r>
              <w:t>Spannung</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r w:rsidR="00FB7615" w:rsidRPr="00A9596A" w:rsidTr="00933B3B">
        <w:tc>
          <w:tcPr>
            <w:tcW w:w="974" w:type="pct"/>
          </w:tcPr>
          <w:p w:rsidR="00FB7615" w:rsidRPr="00A9596A" w:rsidRDefault="00FB7615" w:rsidP="00A664DF">
            <w:pPr>
              <w:pStyle w:val="TabelleKopflinks"/>
            </w:pPr>
            <w:r>
              <w:t>Strom</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r w:rsidR="00FB7615" w:rsidRPr="00A9596A" w:rsidTr="00933B3B">
        <w:tc>
          <w:tcPr>
            <w:tcW w:w="974" w:type="pct"/>
          </w:tcPr>
          <w:p w:rsidR="00FB7615" w:rsidRPr="00A9596A" w:rsidRDefault="00FB7615" w:rsidP="00A664DF">
            <w:pPr>
              <w:pStyle w:val="TabelleKopflinks"/>
            </w:pPr>
            <w:r>
              <w:t>Widerstand</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r w:rsidR="00FB7615" w:rsidRPr="00A9596A" w:rsidTr="00933B3B">
        <w:tc>
          <w:tcPr>
            <w:tcW w:w="974" w:type="pct"/>
          </w:tcPr>
          <w:p w:rsidR="00FB7615" w:rsidRPr="00A9596A" w:rsidRDefault="00FB7615" w:rsidP="00A664DF">
            <w:pPr>
              <w:pStyle w:val="TabelleKopflinks"/>
            </w:pPr>
            <w:r>
              <w:t>Elektrische Leistung</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r w:rsidR="00FB7615" w:rsidRPr="00A9596A" w:rsidTr="00933B3B">
        <w:tc>
          <w:tcPr>
            <w:tcW w:w="974" w:type="pct"/>
          </w:tcPr>
          <w:p w:rsidR="00FB7615" w:rsidRPr="00A9596A" w:rsidRDefault="00FB7615" w:rsidP="00A664DF">
            <w:pPr>
              <w:pStyle w:val="TabelleKopflinks"/>
            </w:pPr>
            <w:r>
              <w:t>Elektrische Arbeit</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r w:rsidR="00FB7615" w:rsidRPr="00A9596A" w:rsidTr="00933B3B">
        <w:tc>
          <w:tcPr>
            <w:tcW w:w="974" w:type="pct"/>
          </w:tcPr>
          <w:p w:rsidR="00FB7615" w:rsidRPr="00A9596A" w:rsidRDefault="00FB7615" w:rsidP="00A664DF">
            <w:pPr>
              <w:pStyle w:val="TabelleKopflinks"/>
            </w:pPr>
            <w:r>
              <w:t>Wirkungsgrad</w:t>
            </w:r>
          </w:p>
        </w:tc>
        <w:tc>
          <w:tcPr>
            <w:tcW w:w="1081" w:type="pct"/>
            <w:shd w:val="clear" w:color="auto" w:fill="auto"/>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844" w:type="pct"/>
          </w:tcPr>
          <w:p w:rsidR="00FB7615" w:rsidRPr="00A9596A" w:rsidRDefault="00FB7615" w:rsidP="00A664DF">
            <w:pPr>
              <w:pStyle w:val="TabelleKopflinks"/>
            </w:pPr>
          </w:p>
        </w:tc>
        <w:tc>
          <w:tcPr>
            <w:tcW w:w="1258" w:type="pct"/>
          </w:tcPr>
          <w:p w:rsidR="00FB7615" w:rsidRPr="00A9596A" w:rsidRDefault="00FB7615" w:rsidP="00A664DF">
            <w:pPr>
              <w:pStyle w:val="TabelleKopflinks"/>
            </w:pPr>
          </w:p>
        </w:tc>
      </w:tr>
    </w:tbl>
    <w:p w:rsidR="00FB7615" w:rsidRDefault="00FB7615" w:rsidP="00FB7615">
      <w:pPr>
        <w:pStyle w:val="Textkrper"/>
      </w:pPr>
    </w:p>
    <w:p w:rsidR="00FB7615" w:rsidRDefault="00FB7615" w:rsidP="00FB7615">
      <w:pPr>
        <w:pStyle w:val="Textkrper"/>
      </w:pPr>
      <w:r>
        <w:t>Präsentieren Sie anschließend Ihre Ergebnisse im Plenum.</w:t>
      </w:r>
      <w:r>
        <w:rPr>
          <w:noProof/>
          <w:sz w:val="24"/>
        </w:rPr>
        <w:drawing>
          <wp:anchor distT="0" distB="0" distL="114300" distR="114300" simplePos="0" relativeHeight="251622400" behindDoc="0" locked="0" layoutInCell="0" allowOverlap="1" wp14:anchorId="703BC06D" wp14:editId="3F51FE6C">
            <wp:simplePos x="0" y="0"/>
            <wp:positionH relativeFrom="rightMargin">
              <wp:posOffset>107950</wp:posOffset>
            </wp:positionH>
            <wp:positionV relativeFrom="paragraph">
              <wp:posOffset>0</wp:posOffset>
            </wp:positionV>
            <wp:extent cx="323850" cy="323850"/>
            <wp:effectExtent l="0" t="0" r="0" b="0"/>
            <wp:wrapNone/>
            <wp:docPr id="4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B7615" w:rsidRDefault="00FB7615" w:rsidP="00FB7615">
      <w:pPr>
        <w:pStyle w:val="Textkrper"/>
      </w:pPr>
    </w:p>
    <w:p w:rsidR="00A560AD" w:rsidRDefault="00A560AD" w:rsidP="00FB7615">
      <w:pPr>
        <w:pStyle w:val="Textkrper"/>
      </w:pPr>
      <w:r>
        <w:t>Ergänzen Sie die präsentierten Ergebnisse der anderen Gruppen in Ihrer Tabelle.</w:t>
      </w:r>
    </w:p>
    <w:p w:rsidR="00A560AD" w:rsidRDefault="00A560AD" w:rsidP="00FB7615">
      <w:pPr>
        <w:pStyle w:val="Textkrper"/>
      </w:pPr>
    </w:p>
    <w:p w:rsidR="00FB7615" w:rsidRDefault="00FB7615">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FB7615" w:rsidRPr="00B51DE9" w:rsidTr="00A664DF">
        <w:trPr>
          <w:trHeight w:val="523"/>
        </w:trPr>
        <w:tc>
          <w:tcPr>
            <w:tcW w:w="3119" w:type="dxa"/>
            <w:tcBorders>
              <w:left w:val="single" w:sz="4" w:space="0" w:color="auto"/>
              <w:bottom w:val="single" w:sz="4" w:space="0" w:color="auto"/>
              <w:right w:val="single" w:sz="4" w:space="0" w:color="auto"/>
            </w:tcBorders>
            <w:shd w:val="clear" w:color="auto" w:fill="D9D9D9"/>
            <w:hideMark/>
          </w:tcPr>
          <w:p w:rsidR="00FB7615" w:rsidRDefault="00FB7615" w:rsidP="00A664DF">
            <w:pPr>
              <w:pStyle w:val="Tabelle6pt"/>
              <w:rPr>
                <w:color w:val="000000"/>
              </w:rPr>
            </w:pPr>
            <w:r>
              <w:lastRenderedPageBreak/>
              <w:br w:type="page"/>
              <w:t>Lernfeld</w:t>
            </w:r>
          </w:p>
          <w:p w:rsidR="00FB7615" w:rsidRDefault="00FB7615" w:rsidP="00A664DF">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FB7615" w:rsidRDefault="00FB7615" w:rsidP="00A664DF">
            <w:pPr>
              <w:pStyle w:val="Tabelle6pt"/>
              <w:rPr>
                <w:color w:val="000000"/>
              </w:rPr>
            </w:pPr>
            <w:r>
              <w:t>Titel</w:t>
            </w:r>
          </w:p>
          <w:p w:rsidR="00FB7615" w:rsidRDefault="00FB7615" w:rsidP="00A664DF">
            <w:pPr>
              <w:pStyle w:val="TabelleKopflinks"/>
            </w:pPr>
            <w:r>
              <w:t>Größen und Einheiten</w:t>
            </w:r>
          </w:p>
        </w:tc>
        <w:tc>
          <w:tcPr>
            <w:tcW w:w="188" w:type="dxa"/>
            <w:vMerge w:val="restart"/>
            <w:tcBorders>
              <w:top w:val="nil"/>
              <w:left w:val="single" w:sz="4" w:space="0" w:color="auto"/>
              <w:bottom w:val="nil"/>
              <w:right w:val="single" w:sz="4" w:space="0" w:color="auto"/>
            </w:tcBorders>
            <w:shd w:val="clear" w:color="auto" w:fill="FFFFFF"/>
          </w:tcPr>
          <w:p w:rsidR="00FB7615" w:rsidRPr="004B658C" w:rsidRDefault="00FB7615" w:rsidP="00A664DF"/>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A5ADB" w:rsidRDefault="007A5ADB" w:rsidP="007A5ADB">
            <w:pPr>
              <w:pStyle w:val="TabelleKopfmitte"/>
            </w:pPr>
          </w:p>
          <w:p w:rsidR="00FB7615" w:rsidRPr="00B51DE9" w:rsidRDefault="007A5ADB" w:rsidP="00350C65">
            <w:pPr>
              <w:pStyle w:val="TabelleKopfmitte"/>
              <w:rPr>
                <w:rFonts w:eastAsia="Calibri"/>
              </w:rPr>
            </w:pPr>
            <w:r>
              <w:rPr>
                <w:rFonts w:eastAsia="Calibri"/>
              </w:rPr>
              <w:t>ET1.01.03.01</w:t>
            </w:r>
          </w:p>
        </w:tc>
      </w:tr>
      <w:tr w:rsidR="00FB7615" w:rsidRPr="00B51DE9" w:rsidTr="00A664DF">
        <w:tc>
          <w:tcPr>
            <w:tcW w:w="7348" w:type="dxa"/>
            <w:gridSpan w:val="3"/>
            <w:tcBorders>
              <w:left w:val="single" w:sz="4" w:space="0" w:color="auto"/>
              <w:bottom w:val="single" w:sz="4" w:space="0" w:color="auto"/>
              <w:right w:val="single" w:sz="4" w:space="0" w:color="auto"/>
            </w:tcBorders>
            <w:shd w:val="clear" w:color="auto" w:fill="auto"/>
            <w:hideMark/>
          </w:tcPr>
          <w:p w:rsidR="00FB7615" w:rsidRPr="004B658C" w:rsidRDefault="00FB7615" w:rsidP="00A664DF">
            <w:pPr>
              <w:pStyle w:val="Tabelle6pt"/>
            </w:pPr>
            <w:r>
              <w:t>Kompetenzbereiche:</w:t>
            </w:r>
          </w:p>
          <w:p w:rsidR="00FB7615" w:rsidRDefault="00FE3570" w:rsidP="00EF4361">
            <w:pPr>
              <w:pStyle w:val="Kopf8ptafz"/>
            </w:pPr>
            <w:r>
              <w:t>Ich kann elektrische Grundgrößen unterscheiden.</w:t>
            </w:r>
          </w:p>
        </w:tc>
        <w:tc>
          <w:tcPr>
            <w:tcW w:w="188" w:type="dxa"/>
            <w:vMerge/>
            <w:tcBorders>
              <w:left w:val="single" w:sz="4" w:space="0" w:color="auto"/>
              <w:bottom w:val="nil"/>
              <w:right w:val="nil"/>
            </w:tcBorders>
            <w:vAlign w:val="center"/>
            <w:hideMark/>
          </w:tcPr>
          <w:p w:rsidR="00FB7615" w:rsidRDefault="00FB7615" w:rsidP="00A664DF">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B7615" w:rsidRPr="00B51DE9" w:rsidTr="00A664DF">
              <w:trPr>
                <w:trHeight w:val="284"/>
              </w:trPr>
              <w:tc>
                <w:tcPr>
                  <w:tcW w:w="2090" w:type="dxa"/>
                  <w:shd w:val="clear" w:color="auto" w:fill="auto"/>
                </w:tcPr>
                <w:p w:rsidR="00FB7615" w:rsidRPr="00B51DE9" w:rsidRDefault="00FB7615" w:rsidP="00A664DF">
                  <w:pPr>
                    <w:pStyle w:val="Textkrpermitte"/>
                  </w:pPr>
                  <w:proofErr w:type="spellStart"/>
                  <w:r w:rsidRPr="00B51DE9">
                    <w:t>LernPROJEKT</w:t>
                  </w:r>
                  <w:proofErr w:type="spellEnd"/>
                </w:p>
              </w:tc>
            </w:tr>
            <w:tr w:rsidR="00FB7615" w:rsidRPr="00B51DE9" w:rsidTr="00A664DF">
              <w:trPr>
                <w:trHeight w:val="284"/>
              </w:trPr>
              <w:tc>
                <w:tcPr>
                  <w:tcW w:w="2090" w:type="dxa"/>
                  <w:tcBorders>
                    <w:bottom w:val="single" w:sz="4" w:space="0" w:color="auto"/>
                  </w:tcBorders>
                  <w:shd w:val="clear" w:color="auto" w:fill="auto"/>
                </w:tcPr>
                <w:p w:rsidR="00FB7615" w:rsidRPr="00B51DE9" w:rsidRDefault="00FB7615" w:rsidP="00A664DF">
                  <w:pPr>
                    <w:pStyle w:val="Textkrpermitte"/>
                  </w:pPr>
                  <w:proofErr w:type="spellStart"/>
                  <w:r w:rsidRPr="00B51DE9">
                    <w:t>LernTHEMA</w:t>
                  </w:r>
                  <w:proofErr w:type="spellEnd"/>
                </w:p>
              </w:tc>
            </w:tr>
            <w:tr w:rsidR="00FB7615" w:rsidRPr="00B51DE9" w:rsidTr="00A664DF">
              <w:trPr>
                <w:trHeight w:val="284"/>
              </w:trPr>
              <w:tc>
                <w:tcPr>
                  <w:tcW w:w="2090" w:type="dxa"/>
                  <w:tcBorders>
                    <w:bottom w:val="nil"/>
                  </w:tcBorders>
                  <w:shd w:val="clear" w:color="auto" w:fill="D9D9D9" w:themeFill="background1" w:themeFillShade="D9"/>
                </w:tcPr>
                <w:p w:rsidR="00FB7615" w:rsidRPr="00B51DE9" w:rsidRDefault="00FB7615" w:rsidP="00A664DF">
                  <w:pPr>
                    <w:pStyle w:val="TabelleKopfmitte"/>
                  </w:pPr>
                  <w:proofErr w:type="spellStart"/>
                  <w:r w:rsidRPr="00B51DE9">
                    <w:t>LernSCHRITT</w:t>
                  </w:r>
                  <w:proofErr w:type="spellEnd"/>
                </w:p>
              </w:tc>
            </w:tr>
          </w:tbl>
          <w:p w:rsidR="00FB7615" w:rsidRPr="00B51DE9" w:rsidRDefault="00FB7615" w:rsidP="00A664DF"/>
        </w:tc>
      </w:tr>
      <w:tr w:rsidR="00FB7615" w:rsidRPr="00B51DE9" w:rsidTr="00A664DF">
        <w:trPr>
          <w:trHeight w:val="149"/>
        </w:trPr>
        <w:tc>
          <w:tcPr>
            <w:tcW w:w="7348" w:type="dxa"/>
            <w:gridSpan w:val="3"/>
            <w:tcBorders>
              <w:top w:val="single" w:sz="4" w:space="0" w:color="auto"/>
              <w:left w:val="nil"/>
              <w:right w:val="nil"/>
            </w:tcBorders>
          </w:tcPr>
          <w:p w:rsidR="00FB7615" w:rsidRPr="00B51DE9" w:rsidRDefault="00FB7615" w:rsidP="00A664DF"/>
        </w:tc>
        <w:tc>
          <w:tcPr>
            <w:tcW w:w="196" w:type="dxa"/>
            <w:gridSpan w:val="2"/>
            <w:tcBorders>
              <w:top w:val="nil"/>
              <w:left w:val="nil"/>
              <w:right w:val="nil"/>
            </w:tcBorders>
          </w:tcPr>
          <w:p w:rsidR="00FB7615" w:rsidRPr="00B51DE9" w:rsidRDefault="00FB7615" w:rsidP="00A664DF"/>
        </w:tc>
        <w:tc>
          <w:tcPr>
            <w:tcW w:w="2095" w:type="dxa"/>
            <w:tcBorders>
              <w:top w:val="single" w:sz="4" w:space="0" w:color="auto"/>
              <w:left w:val="nil"/>
              <w:right w:val="nil"/>
            </w:tcBorders>
          </w:tcPr>
          <w:p w:rsidR="00FB7615" w:rsidRPr="00B51DE9" w:rsidRDefault="00FB7615" w:rsidP="00A664DF"/>
        </w:tc>
      </w:tr>
      <w:tr w:rsidR="00A6453A" w:rsidRPr="00B51DE9" w:rsidTr="00A664DF">
        <w:trPr>
          <w:trHeight w:val="443"/>
        </w:trPr>
        <w:tc>
          <w:tcPr>
            <w:tcW w:w="4818" w:type="dxa"/>
            <w:gridSpan w:val="2"/>
            <w:vMerge w:val="restart"/>
            <w:tcBorders>
              <w:left w:val="single" w:sz="4" w:space="0" w:color="auto"/>
              <w:right w:val="single" w:sz="4" w:space="0" w:color="auto"/>
            </w:tcBorders>
          </w:tcPr>
          <w:p w:rsidR="00A6453A" w:rsidRPr="004B658C" w:rsidRDefault="00A6453A" w:rsidP="00A6453A">
            <w:pPr>
              <w:pStyle w:val="Tabelle6pt"/>
            </w:pPr>
            <w:r>
              <w:t>Kompetenzen:</w:t>
            </w:r>
          </w:p>
          <w:p w:rsidR="00A6453A" w:rsidRDefault="00A6453A" w:rsidP="00A6453A">
            <w:pPr>
              <w:pStyle w:val="Kopf8ptafz"/>
            </w:pPr>
            <w:r>
              <w:t>Ich kann Formelzeichen, Einheiten und Einheitenzeichen wichtiger elektrischer Größen der Elektrotechnik nennen.</w:t>
            </w:r>
          </w:p>
        </w:tc>
        <w:tc>
          <w:tcPr>
            <w:tcW w:w="4821" w:type="dxa"/>
            <w:gridSpan w:val="4"/>
            <w:tcBorders>
              <w:left w:val="single" w:sz="4" w:space="0" w:color="auto"/>
              <w:right w:val="single" w:sz="4" w:space="0" w:color="auto"/>
            </w:tcBorders>
          </w:tcPr>
          <w:p w:rsidR="00A6453A" w:rsidRDefault="00A6453A" w:rsidP="00A6453A">
            <w:pPr>
              <w:pStyle w:val="Tabelle6pt"/>
            </w:pPr>
            <w:r>
              <w:t>Was Sie schon können sollten:</w:t>
            </w:r>
          </w:p>
          <w:p w:rsidR="00A6453A" w:rsidRPr="00234B66" w:rsidRDefault="00A6453A" w:rsidP="00A6453A">
            <w:pPr>
              <w:pStyle w:val="Kopf8ptafz"/>
            </w:pPr>
            <w:r>
              <w:t>Ei</w:t>
            </w:r>
            <w:r w:rsidR="00015EEB">
              <w:t>nen einfachen Stromkreis kennen</w:t>
            </w:r>
          </w:p>
        </w:tc>
      </w:tr>
      <w:tr w:rsidR="00A6453A" w:rsidRPr="00B51DE9" w:rsidTr="00A664DF">
        <w:trPr>
          <w:trHeight w:val="443"/>
        </w:trPr>
        <w:tc>
          <w:tcPr>
            <w:tcW w:w="4818" w:type="dxa"/>
            <w:gridSpan w:val="2"/>
            <w:vMerge/>
            <w:tcBorders>
              <w:left w:val="single" w:sz="4" w:space="0" w:color="auto"/>
              <w:right w:val="single" w:sz="4" w:space="0" w:color="auto"/>
            </w:tcBorders>
          </w:tcPr>
          <w:p w:rsidR="00A6453A" w:rsidRDefault="00A6453A" w:rsidP="00A6453A">
            <w:pPr>
              <w:pStyle w:val="Tabelle6pt"/>
            </w:pPr>
          </w:p>
        </w:tc>
        <w:tc>
          <w:tcPr>
            <w:tcW w:w="4821" w:type="dxa"/>
            <w:gridSpan w:val="4"/>
            <w:tcBorders>
              <w:left w:val="single" w:sz="4" w:space="0" w:color="auto"/>
              <w:right w:val="single" w:sz="4" w:space="0" w:color="auto"/>
            </w:tcBorders>
          </w:tcPr>
          <w:p w:rsidR="00A6453A" w:rsidRDefault="00A6453A" w:rsidP="00A6453A">
            <w:pPr>
              <w:pStyle w:val="Tabelle6pt"/>
            </w:pPr>
            <w:r>
              <w:t>Wofür Sie das benötigen:</w:t>
            </w:r>
          </w:p>
          <w:p w:rsidR="00A6453A" w:rsidRDefault="00A6453A" w:rsidP="00A6453A">
            <w:pPr>
              <w:pStyle w:val="Kopf8ptafz"/>
            </w:pPr>
            <w:r>
              <w:t>Lesen von Formelsammlung oder Tabellenbuch</w:t>
            </w:r>
          </w:p>
          <w:p w:rsidR="00A6453A" w:rsidRDefault="00A6453A" w:rsidP="00A6453A">
            <w:pPr>
              <w:pStyle w:val="Kopf8ptafz"/>
            </w:pPr>
            <w:r>
              <w:t xml:space="preserve">Berechnen elektrischer </w:t>
            </w:r>
            <w:r w:rsidR="00466CCF">
              <w:t>Grundgrößen</w:t>
            </w:r>
          </w:p>
        </w:tc>
      </w:tr>
      <w:tr w:rsidR="00A6453A" w:rsidRPr="00B51DE9" w:rsidTr="00A664DF">
        <w:trPr>
          <w:trHeight w:val="443"/>
        </w:trPr>
        <w:tc>
          <w:tcPr>
            <w:tcW w:w="4818" w:type="dxa"/>
            <w:gridSpan w:val="2"/>
            <w:vMerge/>
            <w:tcBorders>
              <w:left w:val="single" w:sz="4" w:space="0" w:color="auto"/>
              <w:right w:val="single" w:sz="4" w:space="0" w:color="auto"/>
            </w:tcBorders>
          </w:tcPr>
          <w:p w:rsidR="00A6453A" w:rsidRDefault="00A6453A" w:rsidP="00A6453A">
            <w:pPr>
              <w:pStyle w:val="Tabelle6pt"/>
            </w:pPr>
          </w:p>
        </w:tc>
        <w:tc>
          <w:tcPr>
            <w:tcW w:w="4821" w:type="dxa"/>
            <w:gridSpan w:val="4"/>
            <w:tcBorders>
              <w:left w:val="single" w:sz="4" w:space="0" w:color="auto"/>
              <w:right w:val="single" w:sz="4" w:space="0" w:color="auto"/>
            </w:tcBorders>
          </w:tcPr>
          <w:p w:rsidR="00A6453A" w:rsidRDefault="00A6453A" w:rsidP="00A6453A">
            <w:pPr>
              <w:pStyle w:val="Tabelle6pt"/>
            </w:pPr>
            <w:r>
              <w:t>Wie Sie Ihr Können prüfen können:</w:t>
            </w:r>
          </w:p>
          <w:p w:rsidR="00A6453A" w:rsidRPr="00234B66" w:rsidRDefault="00A6453A" w:rsidP="00350C65">
            <w:pPr>
              <w:pStyle w:val="Kopf8ptafz"/>
            </w:pPr>
            <w:r w:rsidRPr="00234B66">
              <w:t xml:space="preserve">Siehe Lernwegeliste </w:t>
            </w:r>
          </w:p>
        </w:tc>
      </w:tr>
    </w:tbl>
    <w:p w:rsidR="00FB7615" w:rsidRDefault="00933B3B" w:rsidP="00FB7615">
      <w:pPr>
        <w:pStyle w:val="berschrift1"/>
      </w:pPr>
      <w:r>
        <w:rPr>
          <w:noProof/>
          <w:sz w:val="24"/>
        </w:rPr>
        <w:drawing>
          <wp:anchor distT="0" distB="0" distL="114300" distR="114300" simplePos="0" relativeHeight="251625472" behindDoc="0" locked="0" layoutInCell="0" allowOverlap="1" wp14:anchorId="4FAF1348" wp14:editId="0A83854E">
            <wp:simplePos x="0" y="0"/>
            <wp:positionH relativeFrom="rightMargin">
              <wp:posOffset>86360</wp:posOffset>
            </wp:positionH>
            <wp:positionV relativeFrom="paragraph">
              <wp:posOffset>67310</wp:posOffset>
            </wp:positionV>
            <wp:extent cx="345440" cy="323850"/>
            <wp:effectExtent l="0" t="0" r="0" b="0"/>
            <wp:wrapNone/>
            <wp:docPr id="93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D3DEF">
        <w:rPr>
          <w:noProof/>
        </w:rPr>
        <w:drawing>
          <wp:anchor distT="0" distB="0" distL="114300" distR="114300" simplePos="0" relativeHeight="251640832" behindDoc="0" locked="0" layoutInCell="0" allowOverlap="1" wp14:anchorId="729DB422" wp14:editId="27148266">
            <wp:simplePos x="0" y="0"/>
            <wp:positionH relativeFrom="rightMargin">
              <wp:posOffset>107950</wp:posOffset>
            </wp:positionH>
            <wp:positionV relativeFrom="paragraph">
              <wp:posOffset>442595</wp:posOffset>
            </wp:positionV>
            <wp:extent cx="532800" cy="324000"/>
            <wp:effectExtent l="0" t="0" r="635" b="0"/>
            <wp:wrapNone/>
            <wp:docPr id="2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FB7615">
        <w:t>Größen und Einheiten</w:t>
      </w:r>
    </w:p>
    <w:p w:rsidR="00FB7615" w:rsidRDefault="00015EEB" w:rsidP="00FB7615">
      <w:pPr>
        <w:pStyle w:val="Textkrper"/>
      </w:pPr>
      <w:r>
        <w:t>Bilden Sie in Ihrer Klasse drei</w:t>
      </w:r>
      <w:r w:rsidR="00FB7615">
        <w:t xml:space="preserve"> Gruppen.</w:t>
      </w:r>
    </w:p>
    <w:p w:rsidR="00FB7615" w:rsidRDefault="00FB7615" w:rsidP="00FB7615">
      <w:pPr>
        <w:pStyle w:val="Textkrper"/>
      </w:pPr>
      <w:r>
        <w:t xml:space="preserve">Treffen Sie sich in der </w:t>
      </w:r>
      <w:r>
        <w:rPr>
          <w:b/>
        </w:rPr>
        <w:t>Arbeitsgruppe 3</w:t>
      </w:r>
      <w:r>
        <w:t xml:space="preserve"> und ergänzen Sie in der nachfolgenden Tabelle die Zeilen für elektrische Arbeit und Wirkungsgrad.</w:t>
      </w:r>
    </w:p>
    <w:p w:rsidR="00FB7615" w:rsidRDefault="00FB7615" w:rsidP="00FB7615">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457"/>
        <w:gridCol w:w="1617"/>
        <w:gridCol w:w="1262"/>
        <w:gridCol w:w="1262"/>
        <w:gridCol w:w="1880"/>
      </w:tblGrid>
      <w:tr w:rsidR="00FB7615" w:rsidRPr="00A9596A" w:rsidTr="00386195">
        <w:tc>
          <w:tcPr>
            <w:tcW w:w="974" w:type="pct"/>
            <w:shd w:val="clear" w:color="auto" w:fill="D9D9D9" w:themeFill="background1" w:themeFillShade="D9"/>
          </w:tcPr>
          <w:p w:rsidR="00FB7615" w:rsidRPr="00A9596A" w:rsidRDefault="00FB7615" w:rsidP="00A664DF">
            <w:pPr>
              <w:pStyle w:val="TabelleKopflinks"/>
            </w:pPr>
            <w:r>
              <w:t>Größe</w:t>
            </w:r>
          </w:p>
        </w:tc>
        <w:tc>
          <w:tcPr>
            <w:tcW w:w="1081" w:type="pct"/>
            <w:shd w:val="clear" w:color="auto" w:fill="D9D9D9" w:themeFill="background1" w:themeFillShade="D9"/>
          </w:tcPr>
          <w:p w:rsidR="00FB7615" w:rsidRPr="00A9596A" w:rsidRDefault="00FB7615" w:rsidP="00A664DF">
            <w:pPr>
              <w:pStyle w:val="TabelleKopflinks"/>
            </w:pPr>
            <w:r>
              <w:t>Formelzeichen</w:t>
            </w:r>
          </w:p>
        </w:tc>
        <w:tc>
          <w:tcPr>
            <w:tcW w:w="844" w:type="pct"/>
            <w:shd w:val="clear" w:color="auto" w:fill="D9D9D9" w:themeFill="background1" w:themeFillShade="D9"/>
          </w:tcPr>
          <w:p w:rsidR="00FB7615" w:rsidRPr="00A9596A" w:rsidRDefault="00FB7615" w:rsidP="00A664DF">
            <w:pPr>
              <w:pStyle w:val="TabelleKopflinks"/>
            </w:pPr>
            <w:r>
              <w:t>Einheit</w:t>
            </w:r>
          </w:p>
        </w:tc>
        <w:tc>
          <w:tcPr>
            <w:tcW w:w="844" w:type="pct"/>
            <w:shd w:val="clear" w:color="auto" w:fill="D9D9D9" w:themeFill="background1" w:themeFillShade="D9"/>
          </w:tcPr>
          <w:p w:rsidR="00FB7615" w:rsidRPr="00A9596A" w:rsidRDefault="00FB7615" w:rsidP="00A664DF">
            <w:pPr>
              <w:pStyle w:val="TabelleKopflinks"/>
            </w:pPr>
            <w:r>
              <w:t>Abkürzung</w:t>
            </w:r>
          </w:p>
        </w:tc>
        <w:tc>
          <w:tcPr>
            <w:tcW w:w="1258" w:type="pct"/>
            <w:shd w:val="clear" w:color="auto" w:fill="D9D9D9" w:themeFill="background1" w:themeFillShade="D9"/>
          </w:tcPr>
          <w:p w:rsidR="00FB7615" w:rsidRPr="00A9596A" w:rsidRDefault="00FB7615" w:rsidP="00A664DF">
            <w:pPr>
              <w:pStyle w:val="TabelleKopflinks"/>
            </w:pPr>
            <w:r>
              <w:t>Formelsammlung</w:t>
            </w:r>
            <w:r>
              <w:br/>
              <w:t>Seite</w:t>
            </w:r>
          </w:p>
        </w:tc>
      </w:tr>
      <w:tr w:rsidR="00FB7615" w:rsidRPr="00A9596A" w:rsidTr="00386195">
        <w:tc>
          <w:tcPr>
            <w:tcW w:w="974" w:type="pct"/>
          </w:tcPr>
          <w:p w:rsidR="00FB7615" w:rsidRPr="00A9596A" w:rsidRDefault="00FB7615" w:rsidP="00A664DF">
            <w:pPr>
              <w:pStyle w:val="TabelleKopflinks"/>
            </w:pPr>
            <w:r>
              <w:t>Spannung</w:t>
            </w:r>
          </w:p>
        </w:tc>
        <w:tc>
          <w:tcPr>
            <w:tcW w:w="1081" w:type="pct"/>
            <w:shd w:val="clear" w:color="auto" w:fill="auto"/>
          </w:tcPr>
          <w:p w:rsidR="00FB7615" w:rsidRPr="00EF4361" w:rsidRDefault="00FB7615" w:rsidP="00A664DF">
            <w:pPr>
              <w:pStyle w:val="TabelleKopflinks"/>
              <w:rPr>
                <w:b w:val="0"/>
              </w:rPr>
            </w:pPr>
          </w:p>
        </w:tc>
        <w:tc>
          <w:tcPr>
            <w:tcW w:w="844" w:type="pct"/>
          </w:tcPr>
          <w:p w:rsidR="00FB7615" w:rsidRPr="00EF4361" w:rsidRDefault="00FB7615" w:rsidP="00A664DF">
            <w:pPr>
              <w:pStyle w:val="TabelleKopflinks"/>
              <w:rPr>
                <w:b w:val="0"/>
              </w:rPr>
            </w:pPr>
          </w:p>
        </w:tc>
        <w:tc>
          <w:tcPr>
            <w:tcW w:w="844" w:type="pct"/>
          </w:tcPr>
          <w:p w:rsidR="00FB7615" w:rsidRPr="00EF4361" w:rsidRDefault="00FB7615" w:rsidP="00A664DF">
            <w:pPr>
              <w:pStyle w:val="TabelleKopflinks"/>
              <w:rPr>
                <w:b w:val="0"/>
              </w:rPr>
            </w:pPr>
          </w:p>
        </w:tc>
        <w:tc>
          <w:tcPr>
            <w:tcW w:w="1258" w:type="pct"/>
          </w:tcPr>
          <w:p w:rsidR="00FB7615" w:rsidRPr="00EF4361" w:rsidRDefault="00FB7615" w:rsidP="00A664DF">
            <w:pPr>
              <w:pStyle w:val="TabelleKopflinks"/>
              <w:rPr>
                <w:b w:val="0"/>
              </w:rPr>
            </w:pPr>
          </w:p>
        </w:tc>
      </w:tr>
      <w:tr w:rsidR="00FB7615" w:rsidRPr="00A9596A" w:rsidTr="00386195">
        <w:tc>
          <w:tcPr>
            <w:tcW w:w="974" w:type="pct"/>
          </w:tcPr>
          <w:p w:rsidR="00FB7615" w:rsidRPr="00A9596A" w:rsidRDefault="00FB7615" w:rsidP="00A664DF">
            <w:pPr>
              <w:pStyle w:val="TabelleKopflinks"/>
            </w:pPr>
            <w:r>
              <w:t>Strom</w:t>
            </w:r>
          </w:p>
        </w:tc>
        <w:tc>
          <w:tcPr>
            <w:tcW w:w="1081" w:type="pct"/>
            <w:shd w:val="clear" w:color="auto" w:fill="auto"/>
          </w:tcPr>
          <w:p w:rsidR="00FB7615" w:rsidRPr="00EF4361" w:rsidRDefault="00FB7615" w:rsidP="00A664DF">
            <w:pPr>
              <w:pStyle w:val="TabelleKopflinks"/>
              <w:rPr>
                <w:b w:val="0"/>
              </w:rPr>
            </w:pPr>
          </w:p>
        </w:tc>
        <w:tc>
          <w:tcPr>
            <w:tcW w:w="844" w:type="pct"/>
          </w:tcPr>
          <w:p w:rsidR="00FB7615" w:rsidRPr="00EF4361" w:rsidRDefault="00FB7615" w:rsidP="00A664DF">
            <w:pPr>
              <w:pStyle w:val="TabelleKopflinks"/>
              <w:rPr>
                <w:b w:val="0"/>
              </w:rPr>
            </w:pPr>
          </w:p>
        </w:tc>
        <w:tc>
          <w:tcPr>
            <w:tcW w:w="844" w:type="pct"/>
          </w:tcPr>
          <w:p w:rsidR="00FB7615" w:rsidRPr="00EF4361" w:rsidRDefault="00FB7615" w:rsidP="00A664DF">
            <w:pPr>
              <w:pStyle w:val="TabelleKopflinks"/>
              <w:rPr>
                <w:b w:val="0"/>
              </w:rPr>
            </w:pPr>
          </w:p>
        </w:tc>
        <w:tc>
          <w:tcPr>
            <w:tcW w:w="1258" w:type="pct"/>
          </w:tcPr>
          <w:p w:rsidR="00FB7615" w:rsidRPr="00EF4361" w:rsidRDefault="00FB7615" w:rsidP="00A664DF">
            <w:pPr>
              <w:pStyle w:val="TabelleKopflinks"/>
              <w:rPr>
                <w:b w:val="0"/>
              </w:rPr>
            </w:pPr>
          </w:p>
        </w:tc>
      </w:tr>
      <w:tr w:rsidR="00FB7615" w:rsidRPr="00A9596A" w:rsidTr="00386195">
        <w:tc>
          <w:tcPr>
            <w:tcW w:w="974" w:type="pct"/>
          </w:tcPr>
          <w:p w:rsidR="00FB7615" w:rsidRPr="00A9596A" w:rsidRDefault="00FB7615" w:rsidP="00A664DF">
            <w:pPr>
              <w:pStyle w:val="TabelleKopflinks"/>
            </w:pPr>
            <w:r>
              <w:t>Widerstand</w:t>
            </w:r>
          </w:p>
        </w:tc>
        <w:tc>
          <w:tcPr>
            <w:tcW w:w="1081" w:type="pct"/>
            <w:shd w:val="clear" w:color="auto" w:fill="auto"/>
          </w:tcPr>
          <w:p w:rsidR="00FB7615" w:rsidRPr="00EF4361" w:rsidRDefault="00FB7615" w:rsidP="00A664DF">
            <w:pPr>
              <w:pStyle w:val="TabelleKopflinks"/>
              <w:rPr>
                <w:b w:val="0"/>
              </w:rPr>
            </w:pPr>
          </w:p>
        </w:tc>
        <w:tc>
          <w:tcPr>
            <w:tcW w:w="844" w:type="pct"/>
          </w:tcPr>
          <w:p w:rsidR="00FB7615" w:rsidRPr="00EF4361" w:rsidRDefault="00FB7615" w:rsidP="00A664DF">
            <w:pPr>
              <w:pStyle w:val="TabelleKopflinks"/>
              <w:rPr>
                <w:b w:val="0"/>
              </w:rPr>
            </w:pPr>
          </w:p>
        </w:tc>
        <w:tc>
          <w:tcPr>
            <w:tcW w:w="844" w:type="pct"/>
          </w:tcPr>
          <w:p w:rsidR="00FB7615" w:rsidRPr="00EF4361" w:rsidRDefault="00FB7615" w:rsidP="00A664DF">
            <w:pPr>
              <w:pStyle w:val="TabelleKopflinks"/>
              <w:rPr>
                <w:b w:val="0"/>
              </w:rPr>
            </w:pPr>
          </w:p>
        </w:tc>
        <w:tc>
          <w:tcPr>
            <w:tcW w:w="1258" w:type="pct"/>
          </w:tcPr>
          <w:p w:rsidR="00FB7615" w:rsidRPr="00EF4361" w:rsidRDefault="00FB7615" w:rsidP="00A664DF">
            <w:pPr>
              <w:pStyle w:val="TabelleKopflinks"/>
              <w:rPr>
                <w:b w:val="0"/>
              </w:rPr>
            </w:pPr>
          </w:p>
        </w:tc>
      </w:tr>
      <w:tr w:rsidR="00FB7615" w:rsidRPr="00A9596A" w:rsidTr="00386195">
        <w:tc>
          <w:tcPr>
            <w:tcW w:w="974" w:type="pct"/>
          </w:tcPr>
          <w:p w:rsidR="00FB7615" w:rsidRPr="00A9596A" w:rsidRDefault="00FB7615" w:rsidP="00A664DF">
            <w:pPr>
              <w:pStyle w:val="TabelleKopflinks"/>
            </w:pPr>
            <w:r>
              <w:t>Elektrische Leistung</w:t>
            </w:r>
          </w:p>
        </w:tc>
        <w:tc>
          <w:tcPr>
            <w:tcW w:w="1081" w:type="pct"/>
            <w:shd w:val="clear" w:color="auto" w:fill="auto"/>
          </w:tcPr>
          <w:p w:rsidR="00FB7615" w:rsidRPr="00EF4361" w:rsidRDefault="00FB7615" w:rsidP="00A664DF">
            <w:pPr>
              <w:pStyle w:val="TabelleKopflinks"/>
              <w:rPr>
                <w:b w:val="0"/>
              </w:rPr>
            </w:pPr>
          </w:p>
        </w:tc>
        <w:tc>
          <w:tcPr>
            <w:tcW w:w="844" w:type="pct"/>
          </w:tcPr>
          <w:p w:rsidR="00FB7615" w:rsidRPr="00EF4361" w:rsidRDefault="00FB7615" w:rsidP="00A664DF">
            <w:pPr>
              <w:pStyle w:val="TabelleKopflinks"/>
              <w:rPr>
                <w:b w:val="0"/>
              </w:rPr>
            </w:pPr>
          </w:p>
        </w:tc>
        <w:tc>
          <w:tcPr>
            <w:tcW w:w="844" w:type="pct"/>
          </w:tcPr>
          <w:p w:rsidR="00FB7615" w:rsidRPr="00EF4361" w:rsidRDefault="00FB7615" w:rsidP="00A664DF">
            <w:pPr>
              <w:pStyle w:val="TabelleKopflinks"/>
              <w:rPr>
                <w:b w:val="0"/>
              </w:rPr>
            </w:pPr>
          </w:p>
        </w:tc>
        <w:tc>
          <w:tcPr>
            <w:tcW w:w="1258" w:type="pct"/>
          </w:tcPr>
          <w:p w:rsidR="00FB7615" w:rsidRPr="00EF4361" w:rsidRDefault="00FB7615" w:rsidP="00A664DF">
            <w:pPr>
              <w:pStyle w:val="TabelleKopflinks"/>
              <w:rPr>
                <w:b w:val="0"/>
              </w:rPr>
            </w:pPr>
          </w:p>
        </w:tc>
      </w:tr>
      <w:tr w:rsidR="00FB7615" w:rsidRPr="00A9596A" w:rsidTr="00386195">
        <w:tc>
          <w:tcPr>
            <w:tcW w:w="974" w:type="pct"/>
          </w:tcPr>
          <w:p w:rsidR="00FB7615" w:rsidRPr="00A9596A" w:rsidRDefault="00FB7615" w:rsidP="00A664DF">
            <w:pPr>
              <w:pStyle w:val="TabelleKopflinks"/>
            </w:pPr>
            <w:r>
              <w:t>Elektrische Arbeit</w:t>
            </w:r>
          </w:p>
        </w:tc>
        <w:tc>
          <w:tcPr>
            <w:tcW w:w="1081" w:type="pct"/>
            <w:shd w:val="clear" w:color="auto" w:fill="auto"/>
          </w:tcPr>
          <w:p w:rsidR="00FB7615" w:rsidRPr="00EF4361" w:rsidRDefault="00FB7615" w:rsidP="00A664DF">
            <w:pPr>
              <w:pStyle w:val="TabelleKopflinks"/>
              <w:rPr>
                <w:b w:val="0"/>
              </w:rPr>
            </w:pPr>
          </w:p>
        </w:tc>
        <w:tc>
          <w:tcPr>
            <w:tcW w:w="844" w:type="pct"/>
          </w:tcPr>
          <w:p w:rsidR="00FB7615" w:rsidRPr="00EF4361" w:rsidRDefault="00FB7615" w:rsidP="00A664DF">
            <w:pPr>
              <w:pStyle w:val="TabelleKopflinks"/>
              <w:rPr>
                <w:b w:val="0"/>
              </w:rPr>
            </w:pPr>
          </w:p>
        </w:tc>
        <w:tc>
          <w:tcPr>
            <w:tcW w:w="844" w:type="pct"/>
          </w:tcPr>
          <w:p w:rsidR="00FB7615" w:rsidRPr="00EF4361" w:rsidRDefault="00FB7615" w:rsidP="00A664DF">
            <w:pPr>
              <w:pStyle w:val="TabelleKopflinks"/>
              <w:rPr>
                <w:b w:val="0"/>
              </w:rPr>
            </w:pPr>
          </w:p>
        </w:tc>
        <w:tc>
          <w:tcPr>
            <w:tcW w:w="1258" w:type="pct"/>
          </w:tcPr>
          <w:p w:rsidR="00FB7615" w:rsidRPr="00EF4361" w:rsidRDefault="00FB7615" w:rsidP="00A664DF">
            <w:pPr>
              <w:pStyle w:val="TabelleKopflinks"/>
              <w:rPr>
                <w:b w:val="0"/>
              </w:rPr>
            </w:pPr>
          </w:p>
        </w:tc>
      </w:tr>
      <w:tr w:rsidR="00FB7615" w:rsidRPr="00A9596A" w:rsidTr="00386195">
        <w:tc>
          <w:tcPr>
            <w:tcW w:w="974" w:type="pct"/>
          </w:tcPr>
          <w:p w:rsidR="00FB7615" w:rsidRPr="00A9596A" w:rsidRDefault="00FB7615" w:rsidP="00A664DF">
            <w:pPr>
              <w:pStyle w:val="TabelleKopflinks"/>
            </w:pPr>
            <w:r>
              <w:t>Wirkungsgrad</w:t>
            </w:r>
          </w:p>
        </w:tc>
        <w:tc>
          <w:tcPr>
            <w:tcW w:w="1081" w:type="pct"/>
            <w:shd w:val="clear" w:color="auto" w:fill="auto"/>
          </w:tcPr>
          <w:p w:rsidR="00FB7615" w:rsidRPr="00EF4361" w:rsidRDefault="00FB7615" w:rsidP="00A664DF">
            <w:pPr>
              <w:pStyle w:val="TabelleKopflinks"/>
              <w:rPr>
                <w:b w:val="0"/>
              </w:rPr>
            </w:pPr>
          </w:p>
        </w:tc>
        <w:tc>
          <w:tcPr>
            <w:tcW w:w="844" w:type="pct"/>
          </w:tcPr>
          <w:p w:rsidR="00FB7615" w:rsidRPr="00EF4361" w:rsidRDefault="00FB7615" w:rsidP="00A664DF">
            <w:pPr>
              <w:pStyle w:val="TabelleKopflinks"/>
              <w:rPr>
                <w:b w:val="0"/>
              </w:rPr>
            </w:pPr>
          </w:p>
        </w:tc>
        <w:tc>
          <w:tcPr>
            <w:tcW w:w="844" w:type="pct"/>
          </w:tcPr>
          <w:p w:rsidR="00FB7615" w:rsidRPr="00EF4361" w:rsidRDefault="00FB7615" w:rsidP="00A664DF">
            <w:pPr>
              <w:pStyle w:val="TabelleKopflinks"/>
              <w:rPr>
                <w:b w:val="0"/>
              </w:rPr>
            </w:pPr>
          </w:p>
        </w:tc>
        <w:tc>
          <w:tcPr>
            <w:tcW w:w="1258" w:type="pct"/>
          </w:tcPr>
          <w:p w:rsidR="00FB7615" w:rsidRPr="00EF4361" w:rsidRDefault="00FB7615" w:rsidP="00A664DF">
            <w:pPr>
              <w:pStyle w:val="TabelleKopflinks"/>
              <w:rPr>
                <w:b w:val="0"/>
              </w:rPr>
            </w:pPr>
          </w:p>
        </w:tc>
      </w:tr>
    </w:tbl>
    <w:p w:rsidR="00FB7615" w:rsidRDefault="00FB7615" w:rsidP="00FB7615">
      <w:pPr>
        <w:pStyle w:val="Textkrper"/>
      </w:pPr>
    </w:p>
    <w:p w:rsidR="00FB7615" w:rsidRDefault="00FB7615" w:rsidP="00FB7615">
      <w:pPr>
        <w:pStyle w:val="Textkrper"/>
      </w:pPr>
      <w:r>
        <w:t>Präsentieren Sie anschließend Ihre Ergebnisse im Plenum.</w:t>
      </w:r>
      <w:r>
        <w:rPr>
          <w:noProof/>
          <w:sz w:val="24"/>
        </w:rPr>
        <w:drawing>
          <wp:anchor distT="0" distB="0" distL="114300" distR="114300" simplePos="0" relativeHeight="251624448" behindDoc="0" locked="0" layoutInCell="0" allowOverlap="1" wp14:anchorId="29D56733" wp14:editId="7AE4D788">
            <wp:simplePos x="0" y="0"/>
            <wp:positionH relativeFrom="rightMargin">
              <wp:posOffset>107950</wp:posOffset>
            </wp:positionH>
            <wp:positionV relativeFrom="paragraph">
              <wp:posOffset>0</wp:posOffset>
            </wp:positionV>
            <wp:extent cx="323850" cy="323850"/>
            <wp:effectExtent l="0" t="0" r="0" b="0"/>
            <wp:wrapNone/>
            <wp:docPr id="92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B7615" w:rsidRDefault="00FB7615" w:rsidP="00FB7615">
      <w:pPr>
        <w:pStyle w:val="Textkrper"/>
      </w:pPr>
    </w:p>
    <w:p w:rsidR="00FB7615" w:rsidRDefault="00A560AD" w:rsidP="0078595F">
      <w:pPr>
        <w:pStyle w:val="Textkrper"/>
      </w:pPr>
      <w:r>
        <w:t>Ergänzen Sie die präsentierten Ergebnisse der anderen Gruppen in Ihrer Tabelle.</w:t>
      </w:r>
    </w:p>
    <w:p w:rsidR="00A560AD" w:rsidRDefault="00A560AD" w:rsidP="0078595F">
      <w:pPr>
        <w:pStyle w:val="Textkrper"/>
      </w:pPr>
    </w:p>
    <w:p w:rsidR="00D41E17" w:rsidRDefault="00D41E17">
      <w:pPr>
        <w:spacing w:line="240" w:lineRule="exact"/>
      </w:pPr>
      <w:r>
        <w:t>___________________________________________________________________</w:t>
      </w:r>
    </w:p>
    <w:p w:rsidR="00D41E17" w:rsidRDefault="00D41E17">
      <w:pPr>
        <w:spacing w:line="240" w:lineRule="exact"/>
      </w:pPr>
      <w:r>
        <w:rPr>
          <w:noProof/>
          <w:lang w:eastAsia="de-DE"/>
        </w:rPr>
        <w:drawing>
          <wp:anchor distT="0" distB="0" distL="114300" distR="114300" simplePos="0" relativeHeight="252393472" behindDoc="0" locked="0" layoutInCell="1" allowOverlap="1" wp14:anchorId="1A9B5A24" wp14:editId="54DDDA70">
            <wp:simplePos x="0" y="0"/>
            <wp:positionH relativeFrom="column">
              <wp:posOffset>4852035</wp:posOffset>
            </wp:positionH>
            <wp:positionV relativeFrom="paragraph">
              <wp:posOffset>5080</wp:posOffset>
            </wp:positionV>
            <wp:extent cx="318770" cy="308610"/>
            <wp:effectExtent l="0" t="0" r="5080" b="0"/>
            <wp:wrapNone/>
            <wp:docPr id="138" name="Grafik 138" descr="J:\3-33\Allgemein\_BFPE\Lernmaterialien 2016\Internetrecherche Icon.png"/>
            <wp:cNvGraphicFramePr/>
            <a:graphic xmlns:a="http://schemas.openxmlformats.org/drawingml/2006/main">
              <a:graphicData uri="http://schemas.openxmlformats.org/drawingml/2006/picture">
                <pic:pic xmlns:pic="http://schemas.openxmlformats.org/drawingml/2006/picture">
                  <pic:nvPicPr>
                    <pic:cNvPr id="44" name="Grafik 44" descr="J:\3-33\Allgemein\_BFPE\Lernmaterialien 2016\Internetrecherche Icon.png"/>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18770" cy="3086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1E17" w:rsidRPr="00103CBC" w:rsidRDefault="00D41E17" w:rsidP="00D41E17">
      <w:pPr>
        <w:spacing w:line="240" w:lineRule="exact"/>
        <w:rPr>
          <w:rFonts w:ascii="Source Sans Pro Semibold" w:eastAsia="Times New Roman" w:hAnsi="Source Sans Pro Semibold" w:cs="Times New Roman"/>
          <w:bCs/>
          <w:iCs/>
          <w:lang w:eastAsia="de-DE"/>
        </w:rPr>
      </w:pPr>
      <w:r w:rsidRPr="00103CBC">
        <w:rPr>
          <w:rFonts w:ascii="Source Sans Pro Semibold" w:eastAsia="Times New Roman" w:hAnsi="Source Sans Pro Semibold" w:cs="Times New Roman"/>
          <w:bCs/>
          <w:iCs/>
          <w:lang w:eastAsia="de-DE"/>
        </w:rPr>
        <w:t>Zusatzaufgabe</w:t>
      </w:r>
    </w:p>
    <w:p w:rsidR="00D41E17" w:rsidRDefault="00D41E17" w:rsidP="00D41E17">
      <w:pPr>
        <w:pStyle w:val="AufgabeEbene1"/>
        <w:numPr>
          <w:ilvl w:val="0"/>
          <w:numId w:val="0"/>
        </w:numPr>
        <w:ind w:left="284" w:hanging="284"/>
      </w:pPr>
      <w:r>
        <w:rPr>
          <w:noProof/>
          <w:lang w:eastAsia="de-DE"/>
        </w:rPr>
        <w:drawing>
          <wp:anchor distT="0" distB="0" distL="114300" distR="114300" simplePos="0" relativeHeight="252391424" behindDoc="0" locked="0" layoutInCell="1" allowOverlap="1" wp14:anchorId="5D5E8054" wp14:editId="0D6E0437">
            <wp:simplePos x="0" y="0"/>
            <wp:positionH relativeFrom="column">
              <wp:posOffset>4794885</wp:posOffset>
            </wp:positionH>
            <wp:positionV relativeFrom="paragraph">
              <wp:posOffset>167005</wp:posOffset>
            </wp:positionV>
            <wp:extent cx="1209675" cy="1209675"/>
            <wp:effectExtent l="0" t="0" r="9525" b="9525"/>
            <wp:wrapNone/>
            <wp:docPr id="1492" name="Bild 1" descr="QR 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R Code"/>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209675" cy="1209675"/>
                    </a:xfrm>
                    <a:prstGeom prst="rect">
                      <a:avLst/>
                    </a:prstGeom>
                    <a:noFill/>
                    <a:ln>
                      <a:noFill/>
                    </a:ln>
                  </pic:spPr>
                </pic:pic>
              </a:graphicData>
            </a:graphic>
            <wp14:sizeRelH relativeFrom="page">
              <wp14:pctWidth>0</wp14:pctWidth>
            </wp14:sizeRelH>
            <wp14:sizeRelV relativeFrom="page">
              <wp14:pctHeight>0</wp14:pctHeight>
            </wp14:sizeRelV>
          </wp:anchor>
        </w:drawing>
      </w:r>
      <w:r>
        <w:t>Gehen Sie ins Internet und bearbeiten Sie folgendes Quiz:</w:t>
      </w:r>
    </w:p>
    <w:p w:rsidR="00D41E17" w:rsidRDefault="00BF50F8">
      <w:pPr>
        <w:spacing w:line="240" w:lineRule="exact"/>
      </w:pPr>
      <w:hyperlink r:id="rId91" w:history="1">
        <w:r w:rsidR="00D41E17" w:rsidRPr="00EA44F3">
          <w:rPr>
            <w:rStyle w:val="Hyperlink"/>
          </w:rPr>
          <w:t>http://LearningApps.org/watch?v=pfqow14ta16</w:t>
        </w:r>
      </w:hyperlink>
    </w:p>
    <w:p w:rsidR="00D41E17" w:rsidRDefault="00D41E17">
      <w:pPr>
        <w:spacing w:line="240" w:lineRule="exact"/>
      </w:pPr>
    </w:p>
    <w:p w:rsidR="00D41E17" w:rsidRDefault="00D41E17">
      <w:pPr>
        <w:spacing w:line="240" w:lineRule="exact"/>
      </w:pPr>
    </w:p>
    <w:p w:rsidR="00D41E17" w:rsidRDefault="00D41E17">
      <w:pPr>
        <w:spacing w:line="240" w:lineRule="exact"/>
      </w:pPr>
    </w:p>
    <w:p w:rsidR="00D41E17" w:rsidRDefault="00D41E17">
      <w:pPr>
        <w:spacing w:line="240" w:lineRule="exact"/>
      </w:pPr>
    </w:p>
    <w:p w:rsidR="00D41E17" w:rsidRDefault="00D41E17">
      <w:pPr>
        <w:spacing w:line="240" w:lineRule="exact"/>
      </w:pPr>
    </w:p>
    <w:p w:rsidR="00A6453A" w:rsidRDefault="009157B7">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933B3B" w:rsidRPr="00B51DE9" w:rsidTr="00DC2152">
        <w:trPr>
          <w:trHeight w:val="523"/>
        </w:trPr>
        <w:tc>
          <w:tcPr>
            <w:tcW w:w="3119" w:type="dxa"/>
            <w:tcBorders>
              <w:left w:val="single" w:sz="4" w:space="0" w:color="auto"/>
              <w:bottom w:val="single" w:sz="4" w:space="0" w:color="auto"/>
              <w:right w:val="single" w:sz="4" w:space="0" w:color="auto"/>
            </w:tcBorders>
            <w:shd w:val="clear" w:color="auto" w:fill="D9D9D9"/>
            <w:hideMark/>
          </w:tcPr>
          <w:p w:rsidR="00933B3B" w:rsidRDefault="00933B3B" w:rsidP="00DC2152">
            <w:pPr>
              <w:pStyle w:val="Tabelle6pt"/>
              <w:rPr>
                <w:color w:val="000000"/>
              </w:rPr>
            </w:pPr>
            <w:r>
              <w:lastRenderedPageBreak/>
              <w:br w:type="page"/>
              <w:t>Lernfeld</w:t>
            </w:r>
          </w:p>
          <w:p w:rsidR="00933B3B" w:rsidRDefault="00933B3B" w:rsidP="00DC2152">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933B3B" w:rsidRDefault="00933B3B" w:rsidP="00DC2152">
            <w:pPr>
              <w:pStyle w:val="Tabelle6pt"/>
              <w:rPr>
                <w:color w:val="000000"/>
              </w:rPr>
            </w:pPr>
            <w:r>
              <w:t>Titel</w:t>
            </w:r>
          </w:p>
          <w:p w:rsidR="00933B3B" w:rsidRDefault="00933B3B" w:rsidP="00DC2152">
            <w:pPr>
              <w:pStyle w:val="TabelleKopflinks"/>
            </w:pPr>
            <w:r>
              <w:t>Größen und Einheiten</w:t>
            </w:r>
          </w:p>
        </w:tc>
        <w:tc>
          <w:tcPr>
            <w:tcW w:w="188" w:type="dxa"/>
            <w:vMerge w:val="restart"/>
            <w:tcBorders>
              <w:top w:val="nil"/>
              <w:left w:val="single" w:sz="4" w:space="0" w:color="auto"/>
              <w:bottom w:val="nil"/>
              <w:right w:val="single" w:sz="4" w:space="0" w:color="auto"/>
            </w:tcBorders>
            <w:shd w:val="clear" w:color="auto" w:fill="FFFFFF"/>
          </w:tcPr>
          <w:p w:rsidR="00933B3B" w:rsidRPr="004B658C" w:rsidRDefault="00933B3B" w:rsidP="00DC2152"/>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33B3B" w:rsidRDefault="00933B3B" w:rsidP="00933B3B">
            <w:pPr>
              <w:pStyle w:val="TabelleKopfmitte"/>
            </w:pPr>
          </w:p>
          <w:p w:rsidR="00933B3B" w:rsidRPr="00B51DE9" w:rsidRDefault="00DC2152" w:rsidP="00933B3B">
            <w:pPr>
              <w:pStyle w:val="TabelleKopfmitte"/>
              <w:rPr>
                <w:rFonts w:eastAsia="Calibri"/>
              </w:rPr>
            </w:pPr>
            <w:r>
              <w:rPr>
                <w:rFonts w:eastAsia="Calibri"/>
              </w:rPr>
              <w:t>ET</w:t>
            </w:r>
            <w:r w:rsidR="00BC085B">
              <w:rPr>
                <w:rFonts w:eastAsia="Calibri"/>
              </w:rPr>
              <w:t>1.01.03.01</w:t>
            </w:r>
          </w:p>
        </w:tc>
      </w:tr>
      <w:tr w:rsidR="00933B3B" w:rsidRPr="00B51DE9" w:rsidTr="00DC2152">
        <w:tc>
          <w:tcPr>
            <w:tcW w:w="7348" w:type="dxa"/>
            <w:gridSpan w:val="2"/>
            <w:tcBorders>
              <w:left w:val="single" w:sz="4" w:space="0" w:color="auto"/>
              <w:bottom w:val="single" w:sz="4" w:space="0" w:color="auto"/>
              <w:right w:val="single" w:sz="4" w:space="0" w:color="auto"/>
            </w:tcBorders>
            <w:hideMark/>
          </w:tcPr>
          <w:p w:rsidR="00933B3B" w:rsidRPr="004B658C" w:rsidRDefault="00933B3B" w:rsidP="00DC2152">
            <w:pPr>
              <w:pStyle w:val="Tabelle6pt"/>
            </w:pPr>
            <w:r>
              <w:t>Kompetenzbereiche:</w:t>
            </w:r>
          </w:p>
          <w:p w:rsidR="00933B3B" w:rsidRDefault="00FE3570" w:rsidP="00933B3B">
            <w:pPr>
              <w:pStyle w:val="Kopf8ptafz"/>
            </w:pPr>
            <w:r>
              <w:t>Ich kann elektrische Grundgrößen unterscheiden.</w:t>
            </w:r>
          </w:p>
        </w:tc>
        <w:tc>
          <w:tcPr>
            <w:tcW w:w="188" w:type="dxa"/>
            <w:vMerge/>
            <w:tcBorders>
              <w:left w:val="single" w:sz="4" w:space="0" w:color="auto"/>
              <w:bottom w:val="nil"/>
              <w:right w:val="nil"/>
            </w:tcBorders>
            <w:vAlign w:val="center"/>
            <w:hideMark/>
          </w:tcPr>
          <w:p w:rsidR="00933B3B" w:rsidRDefault="00933B3B" w:rsidP="00DC2152">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33B3B" w:rsidRPr="00B51DE9" w:rsidTr="00DC2152">
              <w:trPr>
                <w:trHeight w:val="284"/>
              </w:trPr>
              <w:tc>
                <w:tcPr>
                  <w:tcW w:w="2090" w:type="dxa"/>
                  <w:shd w:val="clear" w:color="auto" w:fill="D9D9D9" w:themeFill="background1" w:themeFillShade="D9"/>
                </w:tcPr>
                <w:p w:rsidR="00933B3B" w:rsidRPr="00B51DE9" w:rsidRDefault="00933B3B" w:rsidP="00DC2152">
                  <w:pPr>
                    <w:pStyle w:val="TabelleKopfmitte"/>
                  </w:pPr>
                  <w:r w:rsidRPr="00B51DE9">
                    <w:t>L</w:t>
                  </w:r>
                  <w:r>
                    <w:t>ösung</w:t>
                  </w:r>
                </w:p>
              </w:tc>
            </w:tr>
          </w:tbl>
          <w:p w:rsidR="00933B3B" w:rsidRPr="00B51DE9" w:rsidRDefault="00933B3B" w:rsidP="00DC2152"/>
        </w:tc>
      </w:tr>
    </w:tbl>
    <w:p w:rsidR="00A6453A" w:rsidRDefault="00933B3B" w:rsidP="00A6453A">
      <w:pPr>
        <w:pStyle w:val="berschrift1"/>
      </w:pPr>
      <w:r>
        <w:rPr>
          <w:noProof/>
          <w:sz w:val="24"/>
        </w:rPr>
        <w:drawing>
          <wp:anchor distT="0" distB="0" distL="114300" distR="114300" simplePos="0" relativeHeight="251746304" behindDoc="0" locked="0" layoutInCell="0" allowOverlap="1" wp14:anchorId="1987E368" wp14:editId="0D2BC82F">
            <wp:simplePos x="0" y="0"/>
            <wp:positionH relativeFrom="rightMargin">
              <wp:posOffset>132080</wp:posOffset>
            </wp:positionH>
            <wp:positionV relativeFrom="paragraph">
              <wp:posOffset>121285</wp:posOffset>
            </wp:positionV>
            <wp:extent cx="349885" cy="320675"/>
            <wp:effectExtent l="0" t="0" r="0" b="3175"/>
            <wp:wrapNone/>
            <wp:docPr id="5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47328" behindDoc="0" locked="0" layoutInCell="0" allowOverlap="1" wp14:anchorId="63AB6FF8" wp14:editId="42F378A2">
            <wp:simplePos x="0" y="0"/>
            <wp:positionH relativeFrom="rightMargin">
              <wp:posOffset>492125</wp:posOffset>
            </wp:positionH>
            <wp:positionV relativeFrom="paragraph">
              <wp:posOffset>121285</wp:posOffset>
            </wp:positionV>
            <wp:extent cx="349885" cy="320675"/>
            <wp:effectExtent l="0" t="0" r="0" b="3175"/>
            <wp:wrapNone/>
            <wp:docPr id="56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48352" behindDoc="0" locked="0" layoutInCell="0" allowOverlap="1" wp14:anchorId="1167AE5B" wp14:editId="519881D2">
            <wp:simplePos x="0" y="0"/>
            <wp:positionH relativeFrom="rightMargin">
              <wp:posOffset>852170</wp:posOffset>
            </wp:positionH>
            <wp:positionV relativeFrom="paragraph">
              <wp:posOffset>121285</wp:posOffset>
            </wp:positionV>
            <wp:extent cx="348615" cy="320040"/>
            <wp:effectExtent l="0" t="0" r="0" b="3810"/>
            <wp:wrapNone/>
            <wp:docPr id="56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A6453A">
        <w:t>Größen und Einheiten</w:t>
      </w:r>
    </w:p>
    <w:p w:rsidR="00A6453A" w:rsidRDefault="00021D2F" w:rsidP="00A6453A">
      <w:pPr>
        <w:pStyle w:val="Textkrper"/>
      </w:pPr>
      <w:r>
        <w:rPr>
          <w:noProof/>
        </w:rPr>
        <w:drawing>
          <wp:anchor distT="0" distB="0" distL="114300" distR="114300" simplePos="0" relativeHeight="251744256" behindDoc="0" locked="0" layoutInCell="0" allowOverlap="1" wp14:anchorId="62B927EF" wp14:editId="743DE313">
            <wp:simplePos x="0" y="0"/>
            <wp:positionH relativeFrom="rightMargin">
              <wp:posOffset>406400</wp:posOffset>
            </wp:positionH>
            <wp:positionV relativeFrom="paragraph">
              <wp:posOffset>12227</wp:posOffset>
            </wp:positionV>
            <wp:extent cx="532765" cy="323850"/>
            <wp:effectExtent l="0" t="0" r="635" b="0"/>
            <wp:wrapNone/>
            <wp:docPr id="56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Bilden Sie in Ihrer Klasse drei</w:t>
      </w:r>
      <w:r w:rsidR="00A6453A">
        <w:t xml:space="preserve"> Gruppen.</w:t>
      </w:r>
    </w:p>
    <w:p w:rsidR="00A6453A" w:rsidRDefault="00A6453A" w:rsidP="00A6453A">
      <w:pPr>
        <w:pStyle w:val="Textkrper"/>
      </w:pPr>
      <w:r>
        <w:t xml:space="preserve">Treffen Sie sich in der </w:t>
      </w:r>
      <w:r>
        <w:rPr>
          <w:b/>
        </w:rPr>
        <w:t xml:space="preserve">Arbeitsgruppe </w:t>
      </w:r>
      <w:r w:rsidR="00416DB8">
        <w:t>u</w:t>
      </w:r>
      <w:r>
        <w:t xml:space="preserve">nd ergänzen Sie in der nachfolgenden Tabelle </w:t>
      </w:r>
      <w:r w:rsidR="00416DB8">
        <w:t>die Zeilen</w:t>
      </w:r>
      <w:r>
        <w:t>.</w:t>
      </w:r>
    </w:p>
    <w:p w:rsidR="00A6453A" w:rsidRDefault="00A6453A" w:rsidP="00A6453A">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457"/>
        <w:gridCol w:w="1617"/>
        <w:gridCol w:w="1262"/>
        <w:gridCol w:w="1262"/>
        <w:gridCol w:w="1880"/>
      </w:tblGrid>
      <w:tr w:rsidR="00A6453A" w:rsidRPr="00A9596A" w:rsidTr="00386195">
        <w:tc>
          <w:tcPr>
            <w:tcW w:w="974" w:type="pct"/>
            <w:shd w:val="clear" w:color="auto" w:fill="D9D9D9" w:themeFill="background1" w:themeFillShade="D9"/>
          </w:tcPr>
          <w:p w:rsidR="00A6453A" w:rsidRPr="00A9596A" w:rsidRDefault="00A6453A" w:rsidP="00C12C92">
            <w:pPr>
              <w:pStyle w:val="TabelleKopflinks"/>
            </w:pPr>
            <w:r>
              <w:t>Größe</w:t>
            </w:r>
          </w:p>
        </w:tc>
        <w:tc>
          <w:tcPr>
            <w:tcW w:w="1081" w:type="pct"/>
            <w:shd w:val="clear" w:color="auto" w:fill="D9D9D9" w:themeFill="background1" w:themeFillShade="D9"/>
          </w:tcPr>
          <w:p w:rsidR="00A6453A" w:rsidRPr="00A9596A" w:rsidRDefault="00A6453A" w:rsidP="00C12C92">
            <w:pPr>
              <w:pStyle w:val="TabelleKopflinks"/>
            </w:pPr>
            <w:r>
              <w:t>Formelzeichen</w:t>
            </w:r>
          </w:p>
        </w:tc>
        <w:tc>
          <w:tcPr>
            <w:tcW w:w="844" w:type="pct"/>
            <w:shd w:val="clear" w:color="auto" w:fill="D9D9D9" w:themeFill="background1" w:themeFillShade="D9"/>
          </w:tcPr>
          <w:p w:rsidR="00A6453A" w:rsidRPr="00A9596A" w:rsidRDefault="00A6453A" w:rsidP="00C12C92">
            <w:pPr>
              <w:pStyle w:val="TabelleKopflinks"/>
            </w:pPr>
            <w:r>
              <w:t>Einheit</w:t>
            </w:r>
          </w:p>
        </w:tc>
        <w:tc>
          <w:tcPr>
            <w:tcW w:w="844" w:type="pct"/>
            <w:shd w:val="clear" w:color="auto" w:fill="D9D9D9" w:themeFill="background1" w:themeFillShade="D9"/>
          </w:tcPr>
          <w:p w:rsidR="00A6453A" w:rsidRPr="00A9596A" w:rsidRDefault="00A6453A" w:rsidP="00C12C92">
            <w:pPr>
              <w:pStyle w:val="TabelleKopflinks"/>
            </w:pPr>
            <w:r>
              <w:t>Abkürzung</w:t>
            </w:r>
          </w:p>
        </w:tc>
        <w:tc>
          <w:tcPr>
            <w:tcW w:w="1258" w:type="pct"/>
            <w:shd w:val="clear" w:color="auto" w:fill="D9D9D9" w:themeFill="background1" w:themeFillShade="D9"/>
          </w:tcPr>
          <w:p w:rsidR="00A6453A" w:rsidRPr="00A9596A" w:rsidRDefault="00A6453A" w:rsidP="00C12C92">
            <w:pPr>
              <w:pStyle w:val="TabelleKopflinks"/>
            </w:pPr>
            <w:r>
              <w:t>Formelsammlung</w:t>
            </w:r>
            <w:r>
              <w:br/>
              <w:t>Seite</w:t>
            </w:r>
          </w:p>
        </w:tc>
      </w:tr>
      <w:tr w:rsidR="00A6453A" w:rsidRPr="00A9596A" w:rsidTr="00386195">
        <w:tc>
          <w:tcPr>
            <w:tcW w:w="974" w:type="pct"/>
          </w:tcPr>
          <w:p w:rsidR="00A6453A" w:rsidRPr="00A9596A" w:rsidRDefault="00A6453A" w:rsidP="00C12C92">
            <w:pPr>
              <w:pStyle w:val="TabelleKopflinks"/>
            </w:pPr>
            <w:r>
              <w:t>Spannung</w:t>
            </w:r>
          </w:p>
        </w:tc>
        <w:tc>
          <w:tcPr>
            <w:tcW w:w="1081" w:type="pct"/>
            <w:shd w:val="clear" w:color="auto" w:fill="auto"/>
          </w:tcPr>
          <w:p w:rsidR="00A6453A" w:rsidRPr="00EF4361" w:rsidRDefault="00A6453A" w:rsidP="00C12C92">
            <w:pPr>
              <w:pStyle w:val="TabelleKopflinks"/>
              <w:rPr>
                <w:b w:val="0"/>
              </w:rPr>
            </w:pPr>
            <w:r w:rsidRPr="00EF4361">
              <w:rPr>
                <w:b w:val="0"/>
              </w:rPr>
              <w:t>U</w:t>
            </w:r>
          </w:p>
        </w:tc>
        <w:tc>
          <w:tcPr>
            <w:tcW w:w="844" w:type="pct"/>
          </w:tcPr>
          <w:p w:rsidR="00A6453A" w:rsidRPr="00EF4361" w:rsidRDefault="00A6453A" w:rsidP="00C12C92">
            <w:pPr>
              <w:pStyle w:val="TabelleKopflinks"/>
              <w:rPr>
                <w:b w:val="0"/>
              </w:rPr>
            </w:pPr>
            <w:r w:rsidRPr="00EF4361">
              <w:rPr>
                <w:b w:val="0"/>
              </w:rPr>
              <w:t>Volt</w:t>
            </w:r>
          </w:p>
        </w:tc>
        <w:tc>
          <w:tcPr>
            <w:tcW w:w="844" w:type="pct"/>
          </w:tcPr>
          <w:p w:rsidR="00A6453A" w:rsidRPr="00EF4361" w:rsidRDefault="00A6453A" w:rsidP="00C12C92">
            <w:pPr>
              <w:pStyle w:val="TabelleKopflinks"/>
              <w:rPr>
                <w:b w:val="0"/>
              </w:rPr>
            </w:pPr>
            <w:r w:rsidRPr="00EF4361">
              <w:rPr>
                <w:b w:val="0"/>
              </w:rPr>
              <w:t>V</w:t>
            </w:r>
          </w:p>
        </w:tc>
        <w:tc>
          <w:tcPr>
            <w:tcW w:w="1258" w:type="pct"/>
          </w:tcPr>
          <w:p w:rsidR="00A6453A" w:rsidRPr="00EF4361" w:rsidRDefault="00A6453A" w:rsidP="00C12C92">
            <w:pPr>
              <w:pStyle w:val="TabelleKopflinks"/>
              <w:rPr>
                <w:b w:val="0"/>
              </w:rPr>
            </w:pPr>
          </w:p>
        </w:tc>
      </w:tr>
      <w:tr w:rsidR="00A6453A" w:rsidRPr="00A9596A" w:rsidTr="00386195">
        <w:tc>
          <w:tcPr>
            <w:tcW w:w="974" w:type="pct"/>
          </w:tcPr>
          <w:p w:rsidR="00A6453A" w:rsidRPr="00A9596A" w:rsidRDefault="00A6453A" w:rsidP="00C12C92">
            <w:pPr>
              <w:pStyle w:val="TabelleKopflinks"/>
            </w:pPr>
            <w:r>
              <w:t>Strom</w:t>
            </w:r>
          </w:p>
        </w:tc>
        <w:tc>
          <w:tcPr>
            <w:tcW w:w="1081" w:type="pct"/>
            <w:shd w:val="clear" w:color="auto" w:fill="auto"/>
          </w:tcPr>
          <w:p w:rsidR="00A6453A" w:rsidRPr="00EF4361" w:rsidRDefault="00A6453A" w:rsidP="00C12C92">
            <w:pPr>
              <w:pStyle w:val="TabelleKopflinks"/>
              <w:rPr>
                <w:b w:val="0"/>
              </w:rPr>
            </w:pPr>
            <w:r w:rsidRPr="00EF4361">
              <w:rPr>
                <w:b w:val="0"/>
              </w:rPr>
              <w:t>I</w:t>
            </w:r>
          </w:p>
        </w:tc>
        <w:tc>
          <w:tcPr>
            <w:tcW w:w="844" w:type="pct"/>
          </w:tcPr>
          <w:p w:rsidR="00A6453A" w:rsidRPr="00EF4361" w:rsidRDefault="00A6453A" w:rsidP="00C12C92">
            <w:pPr>
              <w:pStyle w:val="TabelleKopflinks"/>
              <w:rPr>
                <w:b w:val="0"/>
              </w:rPr>
            </w:pPr>
            <w:r w:rsidRPr="00EF4361">
              <w:rPr>
                <w:b w:val="0"/>
              </w:rPr>
              <w:t>Ampere</w:t>
            </w:r>
          </w:p>
        </w:tc>
        <w:tc>
          <w:tcPr>
            <w:tcW w:w="844" w:type="pct"/>
          </w:tcPr>
          <w:p w:rsidR="00A6453A" w:rsidRPr="00EF4361" w:rsidRDefault="00A6453A" w:rsidP="00C12C92">
            <w:pPr>
              <w:pStyle w:val="TabelleKopflinks"/>
              <w:rPr>
                <w:b w:val="0"/>
              </w:rPr>
            </w:pPr>
            <w:r w:rsidRPr="00EF4361">
              <w:rPr>
                <w:b w:val="0"/>
              </w:rPr>
              <w:t>A</w:t>
            </w:r>
          </w:p>
        </w:tc>
        <w:tc>
          <w:tcPr>
            <w:tcW w:w="1258" w:type="pct"/>
          </w:tcPr>
          <w:p w:rsidR="00A6453A" w:rsidRPr="00EF4361" w:rsidRDefault="00A6453A" w:rsidP="00C12C92">
            <w:pPr>
              <w:pStyle w:val="TabelleKopflinks"/>
              <w:rPr>
                <w:b w:val="0"/>
              </w:rPr>
            </w:pPr>
          </w:p>
        </w:tc>
      </w:tr>
      <w:tr w:rsidR="00A6453A" w:rsidRPr="00A9596A" w:rsidTr="00386195">
        <w:tc>
          <w:tcPr>
            <w:tcW w:w="974" w:type="pct"/>
          </w:tcPr>
          <w:p w:rsidR="00A6453A" w:rsidRPr="00A9596A" w:rsidRDefault="00A6453A" w:rsidP="00C12C92">
            <w:pPr>
              <w:pStyle w:val="TabelleKopflinks"/>
            </w:pPr>
            <w:r>
              <w:t>Widerstand</w:t>
            </w:r>
          </w:p>
        </w:tc>
        <w:tc>
          <w:tcPr>
            <w:tcW w:w="1081" w:type="pct"/>
            <w:shd w:val="clear" w:color="auto" w:fill="auto"/>
          </w:tcPr>
          <w:p w:rsidR="00A6453A" w:rsidRPr="00EF4361" w:rsidRDefault="00A6453A" w:rsidP="00C12C92">
            <w:pPr>
              <w:pStyle w:val="TabelleKopflinks"/>
              <w:rPr>
                <w:b w:val="0"/>
              </w:rPr>
            </w:pPr>
            <w:r w:rsidRPr="00EF4361">
              <w:rPr>
                <w:b w:val="0"/>
              </w:rPr>
              <w:t>R</w:t>
            </w:r>
          </w:p>
        </w:tc>
        <w:tc>
          <w:tcPr>
            <w:tcW w:w="844" w:type="pct"/>
          </w:tcPr>
          <w:p w:rsidR="00A6453A" w:rsidRPr="00EF4361" w:rsidRDefault="00A6453A" w:rsidP="00C12C92">
            <w:pPr>
              <w:pStyle w:val="TabelleKopflinks"/>
              <w:rPr>
                <w:b w:val="0"/>
              </w:rPr>
            </w:pPr>
            <w:r w:rsidRPr="00EF4361">
              <w:rPr>
                <w:b w:val="0"/>
              </w:rPr>
              <w:t>Ohm</w:t>
            </w:r>
          </w:p>
        </w:tc>
        <w:tc>
          <w:tcPr>
            <w:tcW w:w="844" w:type="pct"/>
          </w:tcPr>
          <w:p w:rsidR="00A6453A" w:rsidRPr="00EF4361" w:rsidRDefault="00A6453A" w:rsidP="00C12C92">
            <w:pPr>
              <w:pStyle w:val="TabelleKopflinks"/>
              <w:rPr>
                <w:b w:val="0"/>
              </w:rPr>
            </w:pPr>
            <w:r w:rsidRPr="00EF4361">
              <w:rPr>
                <w:b w:val="0"/>
              </w:rPr>
              <w:t>Ω</w:t>
            </w:r>
          </w:p>
        </w:tc>
        <w:tc>
          <w:tcPr>
            <w:tcW w:w="1258" w:type="pct"/>
          </w:tcPr>
          <w:p w:rsidR="00A6453A" w:rsidRPr="00EF4361" w:rsidRDefault="00A6453A" w:rsidP="00C12C92">
            <w:pPr>
              <w:pStyle w:val="TabelleKopflinks"/>
              <w:rPr>
                <w:b w:val="0"/>
              </w:rPr>
            </w:pPr>
          </w:p>
        </w:tc>
      </w:tr>
      <w:tr w:rsidR="00A6453A" w:rsidRPr="00A9596A" w:rsidTr="00386195">
        <w:tc>
          <w:tcPr>
            <w:tcW w:w="974" w:type="pct"/>
          </w:tcPr>
          <w:p w:rsidR="00A6453A" w:rsidRPr="00A9596A" w:rsidRDefault="00A6453A" w:rsidP="00C12C92">
            <w:pPr>
              <w:pStyle w:val="TabelleKopflinks"/>
            </w:pPr>
            <w:r>
              <w:t>Elektrische Leistung</w:t>
            </w:r>
          </w:p>
        </w:tc>
        <w:tc>
          <w:tcPr>
            <w:tcW w:w="1081" w:type="pct"/>
            <w:shd w:val="clear" w:color="auto" w:fill="auto"/>
          </w:tcPr>
          <w:p w:rsidR="00A6453A" w:rsidRPr="00EF4361" w:rsidRDefault="00A6453A" w:rsidP="00C12C92">
            <w:pPr>
              <w:pStyle w:val="TabelleKopflinks"/>
              <w:rPr>
                <w:b w:val="0"/>
              </w:rPr>
            </w:pPr>
            <w:r w:rsidRPr="00EF4361">
              <w:rPr>
                <w:b w:val="0"/>
              </w:rPr>
              <w:t>P</w:t>
            </w:r>
          </w:p>
        </w:tc>
        <w:tc>
          <w:tcPr>
            <w:tcW w:w="844" w:type="pct"/>
          </w:tcPr>
          <w:p w:rsidR="00A6453A" w:rsidRPr="00EF4361" w:rsidRDefault="00A6453A" w:rsidP="00C12C92">
            <w:pPr>
              <w:pStyle w:val="TabelleKopflinks"/>
              <w:rPr>
                <w:b w:val="0"/>
              </w:rPr>
            </w:pPr>
            <w:r w:rsidRPr="00EF4361">
              <w:rPr>
                <w:b w:val="0"/>
              </w:rPr>
              <w:t>Watt</w:t>
            </w:r>
          </w:p>
        </w:tc>
        <w:tc>
          <w:tcPr>
            <w:tcW w:w="844" w:type="pct"/>
          </w:tcPr>
          <w:p w:rsidR="00A6453A" w:rsidRPr="00EF4361" w:rsidRDefault="00A6453A" w:rsidP="00C12C92">
            <w:pPr>
              <w:pStyle w:val="TabelleKopflinks"/>
              <w:rPr>
                <w:b w:val="0"/>
              </w:rPr>
            </w:pPr>
            <w:r w:rsidRPr="00EF4361">
              <w:rPr>
                <w:b w:val="0"/>
              </w:rPr>
              <w:t>W</w:t>
            </w:r>
          </w:p>
        </w:tc>
        <w:tc>
          <w:tcPr>
            <w:tcW w:w="1258" w:type="pct"/>
          </w:tcPr>
          <w:p w:rsidR="00A6453A" w:rsidRPr="00EF4361" w:rsidRDefault="00A6453A" w:rsidP="00C12C92">
            <w:pPr>
              <w:pStyle w:val="TabelleKopflinks"/>
              <w:rPr>
                <w:b w:val="0"/>
              </w:rPr>
            </w:pPr>
          </w:p>
        </w:tc>
      </w:tr>
      <w:tr w:rsidR="00A6453A" w:rsidRPr="00A9596A" w:rsidTr="00386195">
        <w:tc>
          <w:tcPr>
            <w:tcW w:w="974" w:type="pct"/>
          </w:tcPr>
          <w:p w:rsidR="00A6453A" w:rsidRDefault="00A6453A" w:rsidP="00C12C92">
            <w:pPr>
              <w:pStyle w:val="TabelleKopflinks"/>
            </w:pPr>
            <w:r>
              <w:t xml:space="preserve">Elektrische </w:t>
            </w:r>
          </w:p>
          <w:p w:rsidR="00A6453A" w:rsidRPr="00A9596A" w:rsidRDefault="00A6453A" w:rsidP="00C12C92">
            <w:pPr>
              <w:pStyle w:val="TabelleKopflinks"/>
            </w:pPr>
            <w:r>
              <w:t>Arbeit</w:t>
            </w:r>
          </w:p>
        </w:tc>
        <w:tc>
          <w:tcPr>
            <w:tcW w:w="1081" w:type="pct"/>
            <w:shd w:val="clear" w:color="auto" w:fill="auto"/>
          </w:tcPr>
          <w:p w:rsidR="00A6453A" w:rsidRPr="00EF4361" w:rsidRDefault="00A6453A" w:rsidP="00C12C92">
            <w:pPr>
              <w:pStyle w:val="TabelleKopflinks"/>
              <w:rPr>
                <w:b w:val="0"/>
                <w:vertAlign w:val="subscript"/>
              </w:rPr>
            </w:pPr>
            <w:proofErr w:type="spellStart"/>
            <w:r w:rsidRPr="00EF4361">
              <w:rPr>
                <w:b w:val="0"/>
              </w:rPr>
              <w:t>W</w:t>
            </w:r>
            <w:r w:rsidRPr="00EF4361">
              <w:rPr>
                <w:b w:val="0"/>
                <w:vertAlign w:val="subscript"/>
              </w:rPr>
              <w:t>El</w:t>
            </w:r>
            <w:proofErr w:type="spellEnd"/>
          </w:p>
        </w:tc>
        <w:tc>
          <w:tcPr>
            <w:tcW w:w="844" w:type="pct"/>
          </w:tcPr>
          <w:p w:rsidR="00A6453A" w:rsidRPr="00EF4361" w:rsidRDefault="00A6453A" w:rsidP="00C12C92">
            <w:pPr>
              <w:pStyle w:val="TabelleKopflinks"/>
              <w:rPr>
                <w:b w:val="0"/>
              </w:rPr>
            </w:pPr>
            <w:r w:rsidRPr="00EF4361">
              <w:rPr>
                <w:b w:val="0"/>
              </w:rPr>
              <w:t>Joule</w:t>
            </w:r>
          </w:p>
        </w:tc>
        <w:tc>
          <w:tcPr>
            <w:tcW w:w="844" w:type="pct"/>
          </w:tcPr>
          <w:p w:rsidR="00A6453A" w:rsidRPr="00EF4361" w:rsidRDefault="00A6453A" w:rsidP="00C12C92">
            <w:pPr>
              <w:pStyle w:val="TabelleKopflinks"/>
              <w:rPr>
                <w:b w:val="0"/>
              </w:rPr>
            </w:pPr>
            <w:r w:rsidRPr="00EF4361">
              <w:rPr>
                <w:b w:val="0"/>
              </w:rPr>
              <w:t>J</w:t>
            </w:r>
          </w:p>
        </w:tc>
        <w:tc>
          <w:tcPr>
            <w:tcW w:w="1258" w:type="pct"/>
          </w:tcPr>
          <w:p w:rsidR="00A6453A" w:rsidRPr="00EF4361" w:rsidRDefault="00A6453A" w:rsidP="00C12C92">
            <w:pPr>
              <w:pStyle w:val="TabelleKopflinks"/>
              <w:rPr>
                <w:b w:val="0"/>
              </w:rPr>
            </w:pPr>
          </w:p>
        </w:tc>
      </w:tr>
      <w:tr w:rsidR="00A6453A" w:rsidRPr="00A9596A" w:rsidTr="00386195">
        <w:tc>
          <w:tcPr>
            <w:tcW w:w="974" w:type="pct"/>
          </w:tcPr>
          <w:p w:rsidR="00A6453A" w:rsidRPr="00A9596A" w:rsidRDefault="00A6453A" w:rsidP="00C12C92">
            <w:pPr>
              <w:pStyle w:val="TabelleKopflinks"/>
            </w:pPr>
            <w:r>
              <w:t>Wirkungsgrad</w:t>
            </w:r>
          </w:p>
        </w:tc>
        <w:tc>
          <w:tcPr>
            <w:tcW w:w="1081" w:type="pct"/>
            <w:shd w:val="clear" w:color="auto" w:fill="auto"/>
          </w:tcPr>
          <w:p w:rsidR="00A6453A" w:rsidRPr="00EF4361" w:rsidRDefault="00021D2F" w:rsidP="00C12C92">
            <w:pPr>
              <w:pStyle w:val="TabelleKopflinks"/>
              <w:rPr>
                <w:rFonts w:ascii="Symbol" w:hAnsi="Symbol"/>
                <w:b w:val="0"/>
              </w:rPr>
            </w:pPr>
            <w:r w:rsidRPr="00EF4361">
              <w:rPr>
                <w:rFonts w:ascii="Symbol" w:hAnsi="Symbol"/>
                <w:b w:val="0"/>
              </w:rPr>
              <w:t></w:t>
            </w:r>
          </w:p>
        </w:tc>
        <w:tc>
          <w:tcPr>
            <w:tcW w:w="844" w:type="pct"/>
          </w:tcPr>
          <w:p w:rsidR="00A6453A" w:rsidRPr="00EF4361" w:rsidRDefault="00A6453A" w:rsidP="00C12C92">
            <w:pPr>
              <w:pStyle w:val="TabelleKopflinks"/>
              <w:rPr>
                <w:b w:val="0"/>
              </w:rPr>
            </w:pPr>
          </w:p>
        </w:tc>
        <w:tc>
          <w:tcPr>
            <w:tcW w:w="844" w:type="pct"/>
          </w:tcPr>
          <w:p w:rsidR="00A6453A" w:rsidRPr="00EF4361" w:rsidRDefault="00A6453A" w:rsidP="00C12C92">
            <w:pPr>
              <w:pStyle w:val="TabelleKopflinks"/>
              <w:rPr>
                <w:b w:val="0"/>
              </w:rPr>
            </w:pPr>
          </w:p>
        </w:tc>
        <w:tc>
          <w:tcPr>
            <w:tcW w:w="1258" w:type="pct"/>
          </w:tcPr>
          <w:p w:rsidR="00A6453A" w:rsidRPr="00EF4361" w:rsidRDefault="00A6453A" w:rsidP="00C12C92">
            <w:pPr>
              <w:pStyle w:val="TabelleKopflinks"/>
              <w:rPr>
                <w:b w:val="0"/>
              </w:rPr>
            </w:pPr>
          </w:p>
        </w:tc>
      </w:tr>
    </w:tbl>
    <w:p w:rsidR="00A6453A" w:rsidRDefault="00A6453A" w:rsidP="00A6453A">
      <w:pPr>
        <w:pStyle w:val="Textkrper"/>
      </w:pPr>
    </w:p>
    <w:p w:rsidR="00A6453A" w:rsidRDefault="00A6453A" w:rsidP="00A6453A">
      <w:pPr>
        <w:pStyle w:val="Textkrper"/>
      </w:pPr>
      <w:r>
        <w:t>Präsentieren Sie anschließend Ihre Ergebnisse im Plenum.</w:t>
      </w:r>
      <w:r>
        <w:rPr>
          <w:noProof/>
          <w:sz w:val="24"/>
        </w:rPr>
        <w:drawing>
          <wp:anchor distT="0" distB="0" distL="114300" distR="114300" simplePos="0" relativeHeight="251742208" behindDoc="0" locked="0" layoutInCell="0" allowOverlap="1" wp14:anchorId="48324229" wp14:editId="4B20F164">
            <wp:simplePos x="0" y="0"/>
            <wp:positionH relativeFrom="rightMargin">
              <wp:posOffset>107950</wp:posOffset>
            </wp:positionH>
            <wp:positionV relativeFrom="paragraph">
              <wp:posOffset>0</wp:posOffset>
            </wp:positionV>
            <wp:extent cx="323850" cy="323850"/>
            <wp:effectExtent l="0" t="0" r="0" b="0"/>
            <wp:wrapNone/>
            <wp:docPr id="56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453A" w:rsidRDefault="00A6453A" w:rsidP="00A6453A">
      <w:pPr>
        <w:pStyle w:val="Textkrper"/>
      </w:pPr>
    </w:p>
    <w:p w:rsidR="00A6453A" w:rsidRDefault="00A6453A" w:rsidP="00A6453A">
      <w:pPr>
        <w:pStyle w:val="Textkrper"/>
      </w:pPr>
      <w:r>
        <w:t>Ergänzen Sie die präsentierten Ergebnisse der anderen Gruppen in Ihrer Tabelle.</w:t>
      </w:r>
    </w:p>
    <w:p w:rsidR="00884EA6" w:rsidRDefault="00884EA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EA6" w:rsidRPr="00B51DE9" w:rsidTr="00C12C92">
        <w:trPr>
          <w:trHeight w:val="523"/>
        </w:trPr>
        <w:tc>
          <w:tcPr>
            <w:tcW w:w="3119" w:type="dxa"/>
            <w:tcBorders>
              <w:left w:val="single" w:sz="4" w:space="0" w:color="auto"/>
              <w:bottom w:val="single" w:sz="4" w:space="0" w:color="auto"/>
              <w:right w:val="single" w:sz="4" w:space="0" w:color="auto"/>
            </w:tcBorders>
            <w:shd w:val="clear" w:color="auto" w:fill="D9D9D9"/>
            <w:hideMark/>
          </w:tcPr>
          <w:p w:rsidR="00884EA6" w:rsidRDefault="00884EA6" w:rsidP="00C12C92">
            <w:pPr>
              <w:pStyle w:val="Tabelle6pt"/>
              <w:rPr>
                <w:color w:val="000000"/>
              </w:rPr>
            </w:pPr>
            <w:r>
              <w:lastRenderedPageBreak/>
              <w:br w:type="page"/>
              <w:t>Lernfeld</w:t>
            </w:r>
          </w:p>
          <w:p w:rsidR="00884EA6" w:rsidRDefault="00884EA6" w:rsidP="00C12C92">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EA6" w:rsidRDefault="00884EA6" w:rsidP="00C12C92">
            <w:pPr>
              <w:pStyle w:val="Tabelle6pt"/>
              <w:rPr>
                <w:color w:val="000000"/>
              </w:rPr>
            </w:pPr>
            <w:r>
              <w:t>Titel</w:t>
            </w:r>
          </w:p>
          <w:p w:rsidR="00884EA6" w:rsidRDefault="00884EA6" w:rsidP="00C12C92">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884EA6" w:rsidRPr="004B658C" w:rsidRDefault="00884EA6" w:rsidP="00C12C9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EA6" w:rsidRDefault="00884EA6" w:rsidP="00C12C92">
            <w:pPr>
              <w:pStyle w:val="TabelleKopfmitte"/>
            </w:pPr>
          </w:p>
          <w:p w:rsidR="00884EA6" w:rsidRPr="00B51DE9" w:rsidRDefault="00884EA6" w:rsidP="00350C65">
            <w:pPr>
              <w:pStyle w:val="TabelleKopfmitte"/>
              <w:rPr>
                <w:rFonts w:eastAsia="Calibri"/>
              </w:rPr>
            </w:pPr>
            <w:r>
              <w:rPr>
                <w:rFonts w:eastAsia="Calibri"/>
              </w:rPr>
              <w:t>ET1.01.04</w:t>
            </w:r>
          </w:p>
        </w:tc>
      </w:tr>
      <w:tr w:rsidR="00884EA6" w:rsidRPr="00B51DE9" w:rsidTr="00C12C92">
        <w:tc>
          <w:tcPr>
            <w:tcW w:w="7348" w:type="dxa"/>
            <w:gridSpan w:val="3"/>
            <w:tcBorders>
              <w:left w:val="single" w:sz="4" w:space="0" w:color="auto"/>
              <w:bottom w:val="single" w:sz="4" w:space="0" w:color="auto"/>
              <w:right w:val="single" w:sz="4" w:space="0" w:color="auto"/>
            </w:tcBorders>
            <w:hideMark/>
          </w:tcPr>
          <w:p w:rsidR="00884EA6" w:rsidRPr="004B658C" w:rsidRDefault="00884EA6" w:rsidP="00C12C92">
            <w:pPr>
              <w:pStyle w:val="Tabelle6pt"/>
            </w:pPr>
            <w:r>
              <w:t>Kompetenzbereiche:</w:t>
            </w:r>
          </w:p>
          <w:p w:rsidR="00D73043" w:rsidRPr="0004374E" w:rsidRDefault="00D73043" w:rsidP="00D73043">
            <w:pPr>
              <w:pStyle w:val="Kopf8ptafz"/>
            </w:pPr>
            <w:r w:rsidRPr="0004374E">
              <w:t xml:space="preserve">Ich kann </w:t>
            </w:r>
            <w:r>
              <w:t xml:space="preserve">elektrische </w:t>
            </w:r>
            <w:r w:rsidR="00592A57">
              <w:t>Grundgrößen</w:t>
            </w:r>
            <w:r>
              <w:t xml:space="preserve"> </w:t>
            </w:r>
            <w:r w:rsidRPr="0004374E">
              <w:t>unterscheiden, kenne deren Formelzeichen und kann damit rechnen.</w:t>
            </w:r>
          </w:p>
          <w:p w:rsidR="00884EA6" w:rsidRPr="00FE3570" w:rsidRDefault="00884EA6" w:rsidP="00FE3570">
            <w:pPr>
              <w:pStyle w:val="Kopf8ptafz"/>
              <w:numPr>
                <w:ilvl w:val="0"/>
                <w:numId w:val="0"/>
              </w:numPr>
              <w:ind w:left="56"/>
              <w:rPr>
                <w:strike/>
              </w:rPr>
            </w:pPr>
          </w:p>
        </w:tc>
        <w:tc>
          <w:tcPr>
            <w:tcW w:w="188" w:type="dxa"/>
            <w:vMerge/>
            <w:tcBorders>
              <w:left w:val="single" w:sz="4" w:space="0" w:color="auto"/>
              <w:bottom w:val="nil"/>
              <w:right w:val="nil"/>
            </w:tcBorders>
            <w:vAlign w:val="center"/>
            <w:hideMark/>
          </w:tcPr>
          <w:p w:rsidR="00884EA6" w:rsidRDefault="00884EA6" w:rsidP="00C12C9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EA6" w:rsidRPr="00B51DE9" w:rsidTr="00C12C92">
              <w:trPr>
                <w:trHeight w:val="284"/>
              </w:trPr>
              <w:tc>
                <w:tcPr>
                  <w:tcW w:w="2090" w:type="dxa"/>
                  <w:shd w:val="clear" w:color="auto" w:fill="auto"/>
                </w:tcPr>
                <w:p w:rsidR="00884EA6" w:rsidRPr="00B51DE9" w:rsidRDefault="00884EA6" w:rsidP="00C12C92">
                  <w:pPr>
                    <w:pStyle w:val="Textkrpermitte"/>
                  </w:pPr>
                  <w:proofErr w:type="spellStart"/>
                  <w:r w:rsidRPr="00B51DE9">
                    <w:t>LernPROJEKT</w:t>
                  </w:r>
                  <w:proofErr w:type="spellEnd"/>
                </w:p>
              </w:tc>
            </w:tr>
            <w:tr w:rsidR="00884EA6" w:rsidRPr="00B51DE9" w:rsidTr="00C12C92">
              <w:trPr>
                <w:trHeight w:val="284"/>
              </w:trPr>
              <w:tc>
                <w:tcPr>
                  <w:tcW w:w="2090" w:type="dxa"/>
                  <w:tcBorders>
                    <w:bottom w:val="single" w:sz="4" w:space="0" w:color="auto"/>
                  </w:tcBorders>
                  <w:shd w:val="clear" w:color="auto" w:fill="D9D9D9" w:themeFill="background1" w:themeFillShade="D9"/>
                </w:tcPr>
                <w:p w:rsidR="00884EA6" w:rsidRPr="00B51DE9" w:rsidRDefault="00884EA6" w:rsidP="00C12C92">
                  <w:pPr>
                    <w:pStyle w:val="TabelleKopfmitte"/>
                  </w:pPr>
                  <w:proofErr w:type="spellStart"/>
                  <w:r w:rsidRPr="00B51DE9">
                    <w:t>LernTHEMA</w:t>
                  </w:r>
                  <w:proofErr w:type="spellEnd"/>
                </w:p>
              </w:tc>
            </w:tr>
            <w:tr w:rsidR="00884EA6" w:rsidRPr="00B51DE9" w:rsidTr="00C12C92">
              <w:trPr>
                <w:trHeight w:val="284"/>
              </w:trPr>
              <w:tc>
                <w:tcPr>
                  <w:tcW w:w="2090" w:type="dxa"/>
                  <w:tcBorders>
                    <w:bottom w:val="nil"/>
                  </w:tcBorders>
                </w:tcPr>
                <w:p w:rsidR="00884EA6" w:rsidRPr="00B51DE9" w:rsidRDefault="00884EA6" w:rsidP="00C12C92">
                  <w:pPr>
                    <w:pStyle w:val="Textkrpermitte"/>
                  </w:pPr>
                  <w:proofErr w:type="spellStart"/>
                  <w:r w:rsidRPr="00B51DE9">
                    <w:t>LernSCHRITT</w:t>
                  </w:r>
                  <w:proofErr w:type="spellEnd"/>
                </w:p>
              </w:tc>
            </w:tr>
          </w:tbl>
          <w:p w:rsidR="00884EA6" w:rsidRPr="00B51DE9" w:rsidRDefault="00884EA6" w:rsidP="00C12C92"/>
        </w:tc>
      </w:tr>
      <w:tr w:rsidR="00884EA6" w:rsidRPr="00B51DE9" w:rsidTr="00C12C92">
        <w:trPr>
          <w:trHeight w:val="149"/>
        </w:trPr>
        <w:tc>
          <w:tcPr>
            <w:tcW w:w="7348" w:type="dxa"/>
            <w:gridSpan w:val="3"/>
            <w:tcBorders>
              <w:top w:val="single" w:sz="4" w:space="0" w:color="auto"/>
              <w:left w:val="nil"/>
              <w:right w:val="nil"/>
            </w:tcBorders>
          </w:tcPr>
          <w:p w:rsidR="00884EA6" w:rsidRPr="00B51DE9" w:rsidRDefault="00884EA6" w:rsidP="00C12C92"/>
        </w:tc>
        <w:tc>
          <w:tcPr>
            <w:tcW w:w="196" w:type="dxa"/>
            <w:gridSpan w:val="2"/>
            <w:tcBorders>
              <w:top w:val="nil"/>
              <w:left w:val="nil"/>
              <w:right w:val="nil"/>
            </w:tcBorders>
          </w:tcPr>
          <w:p w:rsidR="00884EA6" w:rsidRPr="00B51DE9" w:rsidRDefault="00884EA6" w:rsidP="00C12C92"/>
        </w:tc>
        <w:tc>
          <w:tcPr>
            <w:tcW w:w="2095" w:type="dxa"/>
            <w:tcBorders>
              <w:top w:val="single" w:sz="4" w:space="0" w:color="auto"/>
              <w:left w:val="nil"/>
              <w:right w:val="nil"/>
            </w:tcBorders>
          </w:tcPr>
          <w:p w:rsidR="00884EA6" w:rsidRPr="00B51DE9" w:rsidRDefault="00884EA6" w:rsidP="00C12C92"/>
        </w:tc>
      </w:tr>
      <w:tr w:rsidR="00884EA6" w:rsidRPr="00B51DE9" w:rsidTr="00C12C92">
        <w:trPr>
          <w:trHeight w:val="942"/>
        </w:trPr>
        <w:tc>
          <w:tcPr>
            <w:tcW w:w="4818" w:type="dxa"/>
            <w:gridSpan w:val="2"/>
            <w:vMerge w:val="restart"/>
            <w:tcBorders>
              <w:left w:val="single" w:sz="4" w:space="0" w:color="auto"/>
              <w:right w:val="single" w:sz="4" w:space="0" w:color="auto"/>
            </w:tcBorders>
          </w:tcPr>
          <w:p w:rsidR="00884EA6" w:rsidRPr="004B658C" w:rsidRDefault="00884EA6" w:rsidP="00C12C92">
            <w:pPr>
              <w:pStyle w:val="Tabelle6pt"/>
            </w:pPr>
            <w:r>
              <w:t>Kompetenzen:</w:t>
            </w:r>
          </w:p>
          <w:p w:rsidR="00884EA6" w:rsidRDefault="00884EA6" w:rsidP="00C12C92">
            <w:pPr>
              <w:pStyle w:val="Kopf8ptafz"/>
            </w:pPr>
            <w:r>
              <w:t xml:space="preserve">Ich kann </w:t>
            </w:r>
            <w:r w:rsidR="007F59C1">
              <w:t xml:space="preserve">die Entstehung von </w:t>
            </w:r>
            <w:r w:rsidR="009B7374">
              <w:t xml:space="preserve">elektrischer </w:t>
            </w:r>
            <w:r w:rsidR="007F59C1">
              <w:t>Spannung erklären</w:t>
            </w:r>
            <w:r w:rsidR="00933B3B">
              <w:t>.</w:t>
            </w:r>
          </w:p>
          <w:p w:rsidR="00884EA6" w:rsidRDefault="007F59C1" w:rsidP="00C12C92">
            <w:pPr>
              <w:pStyle w:val="Kopf8ptafz"/>
            </w:pPr>
            <w:r>
              <w:t xml:space="preserve">Ich kann </w:t>
            </w:r>
            <w:r w:rsidR="009B7374">
              <w:t>Spannungserzeuger nennen</w:t>
            </w:r>
            <w:r w:rsidR="00933B3B">
              <w:t>.</w:t>
            </w:r>
          </w:p>
          <w:p w:rsidR="00396FF9" w:rsidRDefault="00396FF9" w:rsidP="00C12C92">
            <w:pPr>
              <w:pStyle w:val="Kopf8ptafz"/>
            </w:pPr>
            <w:r>
              <w:t>Ich kann ein Modell der elektrischen Spannung verwenden</w:t>
            </w:r>
            <w:r w:rsidR="00933B3B">
              <w:t>.</w:t>
            </w:r>
          </w:p>
          <w:p w:rsidR="009B7374" w:rsidRDefault="009B7374" w:rsidP="00C12C92">
            <w:pPr>
              <w:pStyle w:val="Kopf8ptafz"/>
            </w:pPr>
            <w:r>
              <w:t>Ich kann Spannung in einem einfachen Stromkreis messen</w:t>
            </w:r>
            <w:r w:rsidR="00933B3B">
              <w:t>.</w:t>
            </w:r>
          </w:p>
          <w:p w:rsidR="00C10C0F" w:rsidRDefault="00C10C0F" w:rsidP="00C12C92">
            <w:pPr>
              <w:pStyle w:val="Kopf8ptafz"/>
            </w:pPr>
            <w:r>
              <w:t>Ich kann Spannung als Potentialunterschied erkennen.</w:t>
            </w:r>
          </w:p>
          <w:p w:rsidR="00884EA6" w:rsidRDefault="00884EA6" w:rsidP="00C12C92">
            <w:pPr>
              <w:pStyle w:val="Kopf8ptafz"/>
            </w:pPr>
            <w:r w:rsidRPr="005E59EC">
              <w:rPr>
                <w:rStyle w:val="Hervorhebung"/>
              </w:rPr>
              <w:t>Ich kann selbstständig und in der Gruppe an einem Projekt arbeiten und trage zum Gelingen bei.</w:t>
            </w:r>
          </w:p>
        </w:tc>
        <w:tc>
          <w:tcPr>
            <w:tcW w:w="4821" w:type="dxa"/>
            <w:gridSpan w:val="4"/>
            <w:tcBorders>
              <w:left w:val="single" w:sz="4" w:space="0" w:color="auto"/>
              <w:right w:val="single" w:sz="4" w:space="0" w:color="auto"/>
            </w:tcBorders>
          </w:tcPr>
          <w:p w:rsidR="00884EA6" w:rsidRDefault="00884EA6" w:rsidP="00C12C92">
            <w:pPr>
              <w:pStyle w:val="Tabelle6pt"/>
            </w:pPr>
            <w:r>
              <w:t>Was Sie schon können sollten:</w:t>
            </w:r>
          </w:p>
          <w:p w:rsidR="00396FF9" w:rsidRDefault="00396FF9" w:rsidP="00C12C92">
            <w:pPr>
              <w:pStyle w:val="Kopf8ptafz"/>
              <w:rPr>
                <w:i/>
              </w:rPr>
            </w:pPr>
            <w:r>
              <w:t>Ich kenne elektrische Grundgrößen</w:t>
            </w:r>
            <w:r w:rsidR="00933B3B">
              <w:t>.</w:t>
            </w:r>
          </w:p>
          <w:p w:rsidR="00884EA6" w:rsidRPr="00E508CC" w:rsidRDefault="00884EA6" w:rsidP="00BD73F0">
            <w:pPr>
              <w:pStyle w:val="Kopf8ptafz"/>
              <w:rPr>
                <w:i/>
              </w:rPr>
            </w:pPr>
            <w:r w:rsidRPr="00E508CC">
              <w:rPr>
                <w:i/>
              </w:rPr>
              <w:t>Ich kann in der Gruppe kommunizieren</w:t>
            </w:r>
            <w:r w:rsidR="00933B3B">
              <w:rPr>
                <w:i/>
              </w:rPr>
              <w:t>.</w:t>
            </w:r>
            <w:r w:rsidR="00BD73F0" w:rsidRPr="00E508CC">
              <w:rPr>
                <w:i/>
              </w:rPr>
              <w:t xml:space="preserve"> </w:t>
            </w:r>
          </w:p>
        </w:tc>
      </w:tr>
      <w:tr w:rsidR="00884EA6" w:rsidRPr="00B51DE9" w:rsidTr="00C12C92">
        <w:trPr>
          <w:trHeight w:val="443"/>
        </w:trPr>
        <w:tc>
          <w:tcPr>
            <w:tcW w:w="4818" w:type="dxa"/>
            <w:gridSpan w:val="2"/>
            <w:vMerge/>
            <w:tcBorders>
              <w:left w:val="single" w:sz="4" w:space="0" w:color="auto"/>
              <w:right w:val="single" w:sz="4" w:space="0" w:color="auto"/>
            </w:tcBorders>
          </w:tcPr>
          <w:p w:rsidR="00884EA6" w:rsidRDefault="00884EA6" w:rsidP="00C12C92">
            <w:pPr>
              <w:pStyle w:val="Tabelle6pt"/>
            </w:pPr>
          </w:p>
        </w:tc>
        <w:tc>
          <w:tcPr>
            <w:tcW w:w="4821" w:type="dxa"/>
            <w:gridSpan w:val="4"/>
            <w:tcBorders>
              <w:left w:val="single" w:sz="4" w:space="0" w:color="auto"/>
              <w:right w:val="single" w:sz="4" w:space="0" w:color="auto"/>
            </w:tcBorders>
          </w:tcPr>
          <w:p w:rsidR="00884EA6" w:rsidRDefault="00884EA6" w:rsidP="00C12C92">
            <w:pPr>
              <w:pStyle w:val="Tabelle6pt"/>
            </w:pPr>
            <w:r>
              <w:t>Wie Sie Ihr Können prüfen können:</w:t>
            </w:r>
          </w:p>
          <w:p w:rsidR="00884EA6" w:rsidRPr="00234B66" w:rsidRDefault="00884EA6" w:rsidP="00350C65">
            <w:pPr>
              <w:pStyle w:val="Kopf8ptafz"/>
            </w:pPr>
            <w:r w:rsidRPr="00234B66">
              <w:t xml:space="preserve">Siehe Lernwegeliste </w:t>
            </w:r>
          </w:p>
        </w:tc>
      </w:tr>
    </w:tbl>
    <w:p w:rsidR="00884EA6" w:rsidRDefault="00884EA6" w:rsidP="00884EA6">
      <w:pPr>
        <w:pStyle w:val="AufgabeText"/>
      </w:pPr>
      <w:r>
        <w:rPr>
          <w:noProof/>
          <w:sz w:val="24"/>
          <w:lang w:eastAsia="de-DE"/>
        </w:rPr>
        <w:drawing>
          <wp:anchor distT="0" distB="0" distL="114300" distR="114300" simplePos="0" relativeHeight="251793408" behindDoc="0" locked="0" layoutInCell="0" allowOverlap="1" wp14:anchorId="568D6386" wp14:editId="092FDE41">
            <wp:simplePos x="0" y="0"/>
            <wp:positionH relativeFrom="rightMargin">
              <wp:posOffset>828040</wp:posOffset>
            </wp:positionH>
            <wp:positionV relativeFrom="paragraph">
              <wp:posOffset>0</wp:posOffset>
            </wp:positionV>
            <wp:extent cx="349200" cy="320400"/>
            <wp:effectExtent l="0" t="0" r="0" b="3810"/>
            <wp:wrapNone/>
            <wp:docPr id="19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92384" behindDoc="0" locked="0" layoutInCell="0" allowOverlap="1" wp14:anchorId="0C6E1D89" wp14:editId="776FD3E7">
            <wp:simplePos x="0" y="0"/>
            <wp:positionH relativeFrom="rightMargin">
              <wp:posOffset>467995</wp:posOffset>
            </wp:positionH>
            <wp:positionV relativeFrom="paragraph">
              <wp:posOffset>0</wp:posOffset>
            </wp:positionV>
            <wp:extent cx="349885" cy="320675"/>
            <wp:effectExtent l="0" t="0" r="0" b="3175"/>
            <wp:wrapNone/>
            <wp:docPr id="20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91360" behindDoc="0" locked="0" layoutInCell="0" allowOverlap="1" wp14:anchorId="18213B88" wp14:editId="4DF59890">
            <wp:simplePos x="0" y="0"/>
            <wp:positionH relativeFrom="rightMargin">
              <wp:posOffset>107950</wp:posOffset>
            </wp:positionH>
            <wp:positionV relativeFrom="paragraph">
              <wp:posOffset>0</wp:posOffset>
            </wp:positionV>
            <wp:extent cx="349885" cy="320675"/>
            <wp:effectExtent l="0" t="0" r="0" b="3175"/>
            <wp:wrapNone/>
            <wp:docPr id="20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EA6" w:rsidRDefault="00884EA6" w:rsidP="00884EA6">
      <w:pPr>
        <w:pStyle w:val="AufgabeText"/>
      </w:pPr>
    </w:p>
    <w:tbl>
      <w:tblPr>
        <w:tblW w:w="72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7"/>
        <w:gridCol w:w="691"/>
        <w:gridCol w:w="2991"/>
        <w:gridCol w:w="2303"/>
      </w:tblGrid>
      <w:tr w:rsidR="00884EA6" w:rsidRPr="00DE4890" w:rsidTr="00C12C92">
        <w:trPr>
          <w:trHeight w:val="397"/>
        </w:trPr>
        <w:tc>
          <w:tcPr>
            <w:tcW w:w="1267" w:type="dxa"/>
            <w:shd w:val="clear" w:color="auto" w:fill="D9D9D9" w:themeFill="background1" w:themeFillShade="D9"/>
            <w:vAlign w:val="center"/>
          </w:tcPr>
          <w:p w:rsidR="00884EA6" w:rsidRPr="00E323FE" w:rsidRDefault="00884EA6" w:rsidP="00C12C92">
            <w:pPr>
              <w:pStyle w:val="TabelleKopfmitte"/>
            </w:pPr>
            <w:r w:rsidRPr="00E323FE">
              <w:t>Phase</w:t>
            </w:r>
          </w:p>
        </w:tc>
        <w:tc>
          <w:tcPr>
            <w:tcW w:w="691" w:type="dxa"/>
            <w:shd w:val="clear" w:color="auto" w:fill="D9D9D9" w:themeFill="background1" w:themeFillShade="D9"/>
            <w:vAlign w:val="center"/>
          </w:tcPr>
          <w:p w:rsidR="00884EA6" w:rsidRPr="00E323FE" w:rsidRDefault="00884EA6" w:rsidP="00C12C92">
            <w:pPr>
              <w:pStyle w:val="TabelleKopfmitte"/>
            </w:pPr>
            <w:r w:rsidRPr="00E323FE">
              <w:t>Zeit</w:t>
            </w:r>
          </w:p>
        </w:tc>
        <w:tc>
          <w:tcPr>
            <w:tcW w:w="2991" w:type="dxa"/>
            <w:shd w:val="clear" w:color="auto" w:fill="D9D9D9" w:themeFill="background1" w:themeFillShade="D9"/>
            <w:vAlign w:val="center"/>
          </w:tcPr>
          <w:p w:rsidR="00884EA6" w:rsidRPr="00E323FE" w:rsidRDefault="00884EA6" w:rsidP="00C12C92">
            <w:pPr>
              <w:pStyle w:val="TabelleKopfmitte"/>
            </w:pPr>
            <w:r w:rsidRPr="00E323FE">
              <w:t>Aufgabe</w:t>
            </w:r>
          </w:p>
        </w:tc>
        <w:tc>
          <w:tcPr>
            <w:tcW w:w="2303" w:type="dxa"/>
            <w:shd w:val="clear" w:color="auto" w:fill="D9D9D9" w:themeFill="background1" w:themeFillShade="D9"/>
            <w:vAlign w:val="center"/>
          </w:tcPr>
          <w:p w:rsidR="00884EA6" w:rsidRPr="00E323FE" w:rsidRDefault="00884EA6" w:rsidP="00C12C92">
            <w:pPr>
              <w:pStyle w:val="TabelleKopfmitte"/>
            </w:pPr>
            <w:r w:rsidRPr="00E323FE">
              <w:t>Hinweis</w:t>
            </w:r>
          </w:p>
        </w:tc>
      </w:tr>
      <w:tr w:rsidR="00396FF9" w:rsidRPr="00DE4890" w:rsidTr="00C12C92">
        <w:trPr>
          <w:trHeight w:val="624"/>
        </w:trPr>
        <w:tc>
          <w:tcPr>
            <w:tcW w:w="1267" w:type="dxa"/>
            <w:shd w:val="clear" w:color="auto" w:fill="auto"/>
            <w:vAlign w:val="center"/>
          </w:tcPr>
          <w:p w:rsidR="00396FF9" w:rsidRPr="00F0156F" w:rsidRDefault="00396FF9" w:rsidP="00C12C92">
            <w:pPr>
              <w:pStyle w:val="Textkrpermitte"/>
            </w:pPr>
            <w:r w:rsidRPr="00E323FE">
              <w:rPr>
                <w:noProof/>
                <w:sz w:val="24"/>
              </w:rPr>
              <w:drawing>
                <wp:anchor distT="0" distB="0" distL="114300" distR="114300" simplePos="0" relativeHeight="251798528" behindDoc="0" locked="0" layoutInCell="0" allowOverlap="1" wp14:anchorId="0684557B" wp14:editId="1DD00D0D">
                  <wp:simplePos x="0" y="0"/>
                  <wp:positionH relativeFrom="rightMargin">
                    <wp:posOffset>-4416425</wp:posOffset>
                  </wp:positionH>
                  <wp:positionV relativeFrom="paragraph">
                    <wp:posOffset>95250</wp:posOffset>
                  </wp:positionV>
                  <wp:extent cx="302260" cy="323850"/>
                  <wp:effectExtent l="0" t="0" r="2540" b="0"/>
                  <wp:wrapNone/>
                  <wp:docPr id="20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396FF9" w:rsidRDefault="00654A1D" w:rsidP="00C12C92">
            <w:pPr>
              <w:pStyle w:val="Textkrper"/>
              <w:jc w:val="center"/>
            </w:pPr>
            <w:r>
              <w:t>5</w:t>
            </w:r>
          </w:p>
          <w:p w:rsidR="00396FF9" w:rsidRPr="00DE4890" w:rsidRDefault="004B0D94" w:rsidP="00C12C92">
            <w:pPr>
              <w:pStyle w:val="Textkrper"/>
              <w:jc w:val="center"/>
            </w:pPr>
            <w:r>
              <w:t>Min.</w:t>
            </w:r>
          </w:p>
        </w:tc>
        <w:tc>
          <w:tcPr>
            <w:tcW w:w="2991" w:type="dxa"/>
            <w:shd w:val="clear" w:color="auto" w:fill="auto"/>
            <w:vAlign w:val="center"/>
          </w:tcPr>
          <w:p w:rsidR="00396FF9" w:rsidRPr="00DE4890" w:rsidRDefault="00396FF9" w:rsidP="00C12C92">
            <w:pPr>
              <w:pStyle w:val="Textkrper"/>
              <w:rPr>
                <w:noProof/>
              </w:rPr>
            </w:pPr>
            <w:r>
              <w:rPr>
                <w:noProof/>
              </w:rPr>
              <w:t>Lesen des Infotextes und des Merksatzes zur elektrischen Spannung</w:t>
            </w:r>
          </w:p>
        </w:tc>
        <w:tc>
          <w:tcPr>
            <w:tcW w:w="2303" w:type="dxa"/>
            <w:vAlign w:val="center"/>
          </w:tcPr>
          <w:p w:rsidR="00396FF9" w:rsidRPr="00DE4890" w:rsidRDefault="00396FF9" w:rsidP="00350C65">
            <w:pPr>
              <w:pStyle w:val="Textkrper"/>
              <w:jc w:val="center"/>
              <w:rPr>
                <w:noProof/>
              </w:rPr>
            </w:pPr>
            <w:r>
              <w:rPr>
                <w:rFonts w:eastAsia="Calibri"/>
              </w:rPr>
              <w:t>ET</w:t>
            </w:r>
            <w:r w:rsidR="00350C65">
              <w:rPr>
                <w:rFonts w:eastAsia="Calibri"/>
              </w:rPr>
              <w:t xml:space="preserve">1.01.04.01 A – </w:t>
            </w:r>
            <w:r>
              <w:rPr>
                <w:rFonts w:eastAsia="Calibri"/>
              </w:rPr>
              <w:t>C</w:t>
            </w:r>
            <w:r w:rsidRPr="00DE4890">
              <w:rPr>
                <w:noProof/>
              </w:rPr>
              <w:t xml:space="preserve"> </w:t>
            </w:r>
          </w:p>
        </w:tc>
      </w:tr>
      <w:tr w:rsidR="00396FF9" w:rsidRPr="00DE4890" w:rsidTr="00C12C92">
        <w:trPr>
          <w:trHeight w:val="624"/>
        </w:trPr>
        <w:tc>
          <w:tcPr>
            <w:tcW w:w="1267" w:type="dxa"/>
            <w:shd w:val="clear" w:color="auto" w:fill="auto"/>
            <w:vAlign w:val="center"/>
          </w:tcPr>
          <w:p w:rsidR="00396FF9" w:rsidRPr="00F0156F" w:rsidRDefault="00396FF9" w:rsidP="00396FF9">
            <w:pPr>
              <w:pStyle w:val="Textkrpermitte"/>
              <w:rPr>
                <w:noProof/>
              </w:rPr>
            </w:pPr>
            <w:r w:rsidRPr="00396FF9">
              <w:rPr>
                <w:noProof/>
                <w:sz w:val="24"/>
              </w:rPr>
              <w:drawing>
                <wp:anchor distT="0" distB="0" distL="114300" distR="114300" simplePos="0" relativeHeight="251806720" behindDoc="0" locked="0" layoutInCell="0" allowOverlap="1" wp14:anchorId="51917C7F" wp14:editId="5561E6A2">
                  <wp:simplePos x="0" y="0"/>
                  <wp:positionH relativeFrom="rightMargin">
                    <wp:posOffset>-4370705</wp:posOffset>
                  </wp:positionH>
                  <wp:positionV relativeFrom="paragraph">
                    <wp:posOffset>71120</wp:posOffset>
                  </wp:positionV>
                  <wp:extent cx="215900" cy="323850"/>
                  <wp:effectExtent l="0" t="0" r="0" b="0"/>
                  <wp:wrapNone/>
                  <wp:docPr id="210"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396FF9" w:rsidRDefault="00396FF9" w:rsidP="00396FF9">
            <w:pPr>
              <w:pStyle w:val="Textkrper"/>
              <w:jc w:val="center"/>
            </w:pPr>
            <w:r>
              <w:t>15</w:t>
            </w:r>
          </w:p>
          <w:p w:rsidR="00396FF9" w:rsidRDefault="004B0D94" w:rsidP="00396FF9">
            <w:pPr>
              <w:pStyle w:val="Textkrper"/>
              <w:jc w:val="center"/>
            </w:pPr>
            <w:r>
              <w:t>Min.</w:t>
            </w:r>
          </w:p>
        </w:tc>
        <w:tc>
          <w:tcPr>
            <w:tcW w:w="2991" w:type="dxa"/>
            <w:shd w:val="clear" w:color="auto" w:fill="auto"/>
            <w:vAlign w:val="center"/>
          </w:tcPr>
          <w:p w:rsidR="00396FF9" w:rsidRDefault="00396FF9" w:rsidP="00396FF9">
            <w:pPr>
              <w:pStyle w:val="Textkrper"/>
              <w:rPr>
                <w:noProof/>
              </w:rPr>
            </w:pPr>
            <w:r>
              <w:rPr>
                <w:noProof/>
              </w:rPr>
              <w:t xml:space="preserve">Vorführung eines Wassermodells </w:t>
            </w:r>
            <w:r w:rsidR="00933B3B">
              <w:rPr>
                <w:noProof/>
              </w:rPr>
              <w:t>zur Visualisierung der Spannung</w:t>
            </w:r>
          </w:p>
        </w:tc>
        <w:tc>
          <w:tcPr>
            <w:tcW w:w="2303" w:type="dxa"/>
            <w:vAlign w:val="center"/>
          </w:tcPr>
          <w:p w:rsidR="00396FF9" w:rsidRPr="00DE4890" w:rsidRDefault="00396FF9" w:rsidP="00350C65">
            <w:pPr>
              <w:pStyle w:val="Textkrper"/>
              <w:jc w:val="center"/>
              <w:rPr>
                <w:noProof/>
              </w:rPr>
            </w:pPr>
            <w:r>
              <w:rPr>
                <w:rFonts w:eastAsia="Calibri"/>
              </w:rPr>
              <w:t>ET1.01.0</w:t>
            </w:r>
            <w:r w:rsidR="00350C65">
              <w:rPr>
                <w:rFonts w:eastAsia="Calibri"/>
              </w:rPr>
              <w:t xml:space="preserve">4.01 A – </w:t>
            </w:r>
            <w:r>
              <w:rPr>
                <w:rFonts w:eastAsia="Calibri"/>
              </w:rPr>
              <w:t>C</w:t>
            </w:r>
            <w:r w:rsidRPr="00DE4890">
              <w:rPr>
                <w:noProof/>
              </w:rPr>
              <w:t xml:space="preserve"> </w:t>
            </w:r>
          </w:p>
        </w:tc>
      </w:tr>
      <w:tr w:rsidR="00396FF9" w:rsidRPr="00DE4890" w:rsidTr="00C12C92">
        <w:trPr>
          <w:trHeight w:val="624"/>
        </w:trPr>
        <w:tc>
          <w:tcPr>
            <w:tcW w:w="1267" w:type="dxa"/>
            <w:shd w:val="clear" w:color="auto" w:fill="auto"/>
            <w:vAlign w:val="center"/>
          </w:tcPr>
          <w:p w:rsidR="00396FF9" w:rsidRPr="00F0156F" w:rsidRDefault="00396FF9" w:rsidP="00396FF9">
            <w:pPr>
              <w:pStyle w:val="Textkrpermitte"/>
            </w:pPr>
            <w:r>
              <w:rPr>
                <w:noProof/>
                <w:sz w:val="24"/>
              </w:rPr>
              <w:drawing>
                <wp:anchor distT="0" distB="0" distL="114300" distR="114300" simplePos="0" relativeHeight="251808768" behindDoc="0" locked="0" layoutInCell="0" allowOverlap="1" wp14:anchorId="27D9AE2B" wp14:editId="64FB6EE0">
                  <wp:simplePos x="0" y="0"/>
                  <wp:positionH relativeFrom="rightMargin">
                    <wp:posOffset>-4427855</wp:posOffset>
                  </wp:positionH>
                  <wp:positionV relativeFrom="paragraph">
                    <wp:posOffset>32385</wp:posOffset>
                  </wp:positionV>
                  <wp:extent cx="302260" cy="323850"/>
                  <wp:effectExtent l="0" t="0" r="2540" b="0"/>
                  <wp:wrapNone/>
                  <wp:docPr id="21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396FF9" w:rsidRPr="00DE4890" w:rsidRDefault="00396FF9" w:rsidP="00396FF9">
            <w:pPr>
              <w:pStyle w:val="Textkrper"/>
              <w:jc w:val="center"/>
            </w:pPr>
            <w:r>
              <w:t xml:space="preserve">10 </w:t>
            </w:r>
            <w:r w:rsidR="004B0D94">
              <w:t>Min.</w:t>
            </w:r>
          </w:p>
        </w:tc>
        <w:tc>
          <w:tcPr>
            <w:tcW w:w="2991" w:type="dxa"/>
            <w:shd w:val="clear" w:color="auto" w:fill="auto"/>
            <w:vAlign w:val="center"/>
          </w:tcPr>
          <w:p w:rsidR="00396FF9" w:rsidRPr="00DE4890" w:rsidRDefault="00396FF9" w:rsidP="004A7251">
            <w:pPr>
              <w:pStyle w:val="Textkrper"/>
              <w:jc w:val="left"/>
              <w:rPr>
                <w:noProof/>
              </w:rPr>
            </w:pPr>
            <w:r>
              <w:rPr>
                <w:noProof/>
              </w:rPr>
              <w:t>Le</w:t>
            </w:r>
            <w:r w:rsidR="001E5961">
              <w:rPr>
                <w:noProof/>
              </w:rPr>
              <w:t>sen des Infotextes zu</w:t>
            </w:r>
            <w:r w:rsidR="004A7251">
              <w:t xml:space="preserve"> </w:t>
            </w:r>
            <w:r w:rsidR="004A7251" w:rsidRPr="004A7251">
              <w:rPr>
                <w:noProof/>
              </w:rPr>
              <w:t>Einheitenvorsätze</w:t>
            </w:r>
            <w:r w:rsidR="001E5961">
              <w:rPr>
                <w:noProof/>
              </w:rPr>
              <w:t xml:space="preserve"> </w:t>
            </w:r>
            <w:r>
              <w:rPr>
                <w:noProof/>
              </w:rPr>
              <w:t>und zum Potential</w:t>
            </w:r>
          </w:p>
        </w:tc>
        <w:tc>
          <w:tcPr>
            <w:tcW w:w="2303" w:type="dxa"/>
            <w:vAlign w:val="center"/>
          </w:tcPr>
          <w:p w:rsidR="00396FF9" w:rsidRDefault="00396FF9" w:rsidP="00396FF9">
            <w:pPr>
              <w:pStyle w:val="Textkrper"/>
              <w:jc w:val="center"/>
              <w:rPr>
                <w:rFonts w:eastAsia="Calibri"/>
              </w:rPr>
            </w:pPr>
            <w:r>
              <w:rPr>
                <w:rFonts w:eastAsia="Calibri"/>
              </w:rPr>
              <w:t>ET</w:t>
            </w:r>
            <w:r w:rsidR="00350C65">
              <w:rPr>
                <w:rFonts w:eastAsia="Calibri"/>
              </w:rPr>
              <w:t xml:space="preserve">1.01.04.02 A – </w:t>
            </w:r>
            <w:r>
              <w:rPr>
                <w:rFonts w:eastAsia="Calibri"/>
              </w:rPr>
              <w:t>C</w:t>
            </w:r>
          </w:p>
          <w:p w:rsidR="00396FF9" w:rsidRPr="00396FF9" w:rsidRDefault="00396FF9" w:rsidP="00350C65">
            <w:pPr>
              <w:pStyle w:val="Textkrper"/>
              <w:jc w:val="center"/>
              <w:rPr>
                <w:rFonts w:eastAsia="Calibri"/>
              </w:rPr>
            </w:pPr>
            <w:r>
              <w:rPr>
                <w:rFonts w:eastAsia="Calibri"/>
              </w:rPr>
              <w:t>ET1.01.04.02 B,</w:t>
            </w:r>
            <w:r w:rsidR="001E5961">
              <w:rPr>
                <w:rFonts w:eastAsia="Calibri"/>
              </w:rPr>
              <w:t xml:space="preserve"> </w:t>
            </w:r>
            <w:r>
              <w:rPr>
                <w:rFonts w:eastAsia="Calibri"/>
              </w:rPr>
              <w:t>C</w:t>
            </w:r>
          </w:p>
        </w:tc>
      </w:tr>
      <w:tr w:rsidR="00396FF9" w:rsidRPr="00DE4890" w:rsidTr="00C12C92">
        <w:trPr>
          <w:trHeight w:val="624"/>
        </w:trPr>
        <w:tc>
          <w:tcPr>
            <w:tcW w:w="1267" w:type="dxa"/>
            <w:shd w:val="clear" w:color="auto" w:fill="auto"/>
            <w:vAlign w:val="center"/>
          </w:tcPr>
          <w:p w:rsidR="00396FF9" w:rsidRPr="00F0156F" w:rsidRDefault="003E519F" w:rsidP="00396FF9">
            <w:pPr>
              <w:pStyle w:val="Textkrpermitte"/>
            </w:pPr>
            <w:r w:rsidRPr="003E519F">
              <w:rPr>
                <w:noProof/>
                <w:sz w:val="24"/>
              </w:rPr>
              <w:drawing>
                <wp:anchor distT="0" distB="0" distL="114300" distR="114300" simplePos="0" relativeHeight="251810816" behindDoc="0" locked="0" layoutInCell="0" allowOverlap="1" wp14:anchorId="1CD97D9D" wp14:editId="5EB4BBA3">
                  <wp:simplePos x="0" y="0"/>
                  <wp:positionH relativeFrom="rightMargin">
                    <wp:posOffset>-4566920</wp:posOffset>
                  </wp:positionH>
                  <wp:positionV relativeFrom="paragraph">
                    <wp:posOffset>144145</wp:posOffset>
                  </wp:positionV>
                  <wp:extent cx="658495" cy="323850"/>
                  <wp:effectExtent l="0" t="0" r="8255" b="0"/>
                  <wp:wrapNone/>
                  <wp:docPr id="21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396FF9" w:rsidRDefault="003E519F" w:rsidP="00396FF9">
            <w:pPr>
              <w:pStyle w:val="Textkrper"/>
              <w:jc w:val="center"/>
            </w:pPr>
            <w:r>
              <w:t>20</w:t>
            </w:r>
          </w:p>
          <w:p w:rsidR="00396FF9" w:rsidRPr="00DE4890" w:rsidRDefault="004B0D94" w:rsidP="00396FF9">
            <w:pPr>
              <w:pStyle w:val="Textkrper"/>
              <w:jc w:val="center"/>
            </w:pPr>
            <w:r>
              <w:t>Min.</w:t>
            </w:r>
          </w:p>
        </w:tc>
        <w:tc>
          <w:tcPr>
            <w:tcW w:w="2991" w:type="dxa"/>
            <w:shd w:val="clear" w:color="auto" w:fill="auto"/>
            <w:vAlign w:val="center"/>
          </w:tcPr>
          <w:p w:rsidR="00396FF9" w:rsidRPr="00DE4890" w:rsidRDefault="004A7251" w:rsidP="004A7251">
            <w:pPr>
              <w:pStyle w:val="Textkrper"/>
              <w:jc w:val="left"/>
              <w:rPr>
                <w:noProof/>
              </w:rPr>
            </w:pPr>
            <w:r>
              <w:rPr>
                <w:noProof/>
              </w:rPr>
              <w:t>Bearbeitung der Aufgaben zu</w:t>
            </w:r>
            <w:r w:rsidR="003E519F">
              <w:rPr>
                <w:noProof/>
              </w:rPr>
              <w:t xml:space="preserve"> </w:t>
            </w:r>
            <w:r w:rsidRPr="004A7251">
              <w:rPr>
                <w:noProof/>
              </w:rPr>
              <w:t>Einheitenvorsätze</w:t>
            </w:r>
            <w:r>
              <w:rPr>
                <w:noProof/>
              </w:rPr>
              <w:t xml:space="preserve">n </w:t>
            </w:r>
            <w:r w:rsidR="003E519F">
              <w:rPr>
                <w:noProof/>
              </w:rPr>
              <w:t>und zur Spannungserzeugung</w:t>
            </w:r>
          </w:p>
        </w:tc>
        <w:tc>
          <w:tcPr>
            <w:tcW w:w="2303" w:type="dxa"/>
            <w:vAlign w:val="center"/>
          </w:tcPr>
          <w:p w:rsidR="003E519F" w:rsidRDefault="003E519F" w:rsidP="003E519F">
            <w:pPr>
              <w:pStyle w:val="Textkrper"/>
              <w:jc w:val="center"/>
              <w:rPr>
                <w:rFonts w:eastAsia="Calibri"/>
              </w:rPr>
            </w:pPr>
            <w:r>
              <w:rPr>
                <w:rFonts w:eastAsia="Calibri"/>
              </w:rPr>
              <w:t>ET</w:t>
            </w:r>
            <w:r w:rsidR="00350C65">
              <w:rPr>
                <w:rFonts w:eastAsia="Calibri"/>
              </w:rPr>
              <w:t xml:space="preserve">1.01.04.03 A – </w:t>
            </w:r>
            <w:r>
              <w:rPr>
                <w:rFonts w:eastAsia="Calibri"/>
              </w:rPr>
              <w:t>C</w:t>
            </w:r>
          </w:p>
          <w:p w:rsidR="00396FF9" w:rsidRPr="00DE4890" w:rsidRDefault="00396FF9" w:rsidP="00396FF9">
            <w:pPr>
              <w:pStyle w:val="Textkrper"/>
              <w:jc w:val="center"/>
              <w:rPr>
                <w:noProof/>
              </w:rPr>
            </w:pPr>
          </w:p>
        </w:tc>
      </w:tr>
      <w:tr w:rsidR="003E519F" w:rsidRPr="00DE4890" w:rsidTr="00C12C92">
        <w:trPr>
          <w:trHeight w:val="624"/>
        </w:trPr>
        <w:tc>
          <w:tcPr>
            <w:tcW w:w="1267" w:type="dxa"/>
            <w:shd w:val="clear" w:color="auto" w:fill="auto"/>
            <w:vAlign w:val="center"/>
          </w:tcPr>
          <w:p w:rsidR="003E519F" w:rsidRPr="00F0156F" w:rsidRDefault="003E519F" w:rsidP="00C12C92">
            <w:pPr>
              <w:pStyle w:val="Textkrpermitte"/>
            </w:pPr>
            <w:r w:rsidRPr="00F0156F">
              <w:rPr>
                <w:noProof/>
              </w:rPr>
              <w:drawing>
                <wp:inline distT="0" distB="0" distL="0" distR="0" wp14:anchorId="568F409E" wp14:editId="50AED686">
                  <wp:extent cx="318770" cy="318770"/>
                  <wp:effectExtent l="0" t="0" r="0" b="0"/>
                  <wp:docPr id="21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691" w:type="dxa"/>
            <w:shd w:val="clear" w:color="auto" w:fill="auto"/>
            <w:vAlign w:val="center"/>
          </w:tcPr>
          <w:p w:rsidR="003E519F" w:rsidRPr="00DE4890" w:rsidRDefault="003E519F" w:rsidP="00C12C92">
            <w:pPr>
              <w:pStyle w:val="Textkrper"/>
              <w:jc w:val="center"/>
            </w:pPr>
            <w:r>
              <w:t xml:space="preserve">10 </w:t>
            </w:r>
            <w:r w:rsidR="004B0D94">
              <w:t>Min.</w:t>
            </w:r>
          </w:p>
        </w:tc>
        <w:tc>
          <w:tcPr>
            <w:tcW w:w="2991" w:type="dxa"/>
            <w:shd w:val="clear" w:color="auto" w:fill="auto"/>
            <w:vAlign w:val="center"/>
          </w:tcPr>
          <w:p w:rsidR="003E519F" w:rsidRPr="00DE4890" w:rsidRDefault="003E519F" w:rsidP="003E519F">
            <w:pPr>
              <w:pStyle w:val="Textkrper"/>
              <w:jc w:val="left"/>
              <w:rPr>
                <w:noProof/>
              </w:rPr>
            </w:pPr>
            <w:r>
              <w:rPr>
                <w:noProof/>
              </w:rPr>
              <w:t>Präse</w:t>
            </w:r>
            <w:r w:rsidR="00933B3B">
              <w:rPr>
                <w:noProof/>
              </w:rPr>
              <w:t>ntation ausgewählter Ergebnisse</w:t>
            </w:r>
          </w:p>
        </w:tc>
        <w:tc>
          <w:tcPr>
            <w:tcW w:w="2303" w:type="dxa"/>
          </w:tcPr>
          <w:p w:rsidR="003E519F" w:rsidRPr="00DE4890" w:rsidRDefault="003E519F" w:rsidP="00C12C92">
            <w:pPr>
              <w:pStyle w:val="Textkrper"/>
              <w:rPr>
                <w:noProof/>
              </w:rPr>
            </w:pPr>
          </w:p>
        </w:tc>
      </w:tr>
      <w:tr w:rsidR="003E519F" w:rsidRPr="00DE4890" w:rsidTr="00C12C92">
        <w:trPr>
          <w:trHeight w:val="624"/>
        </w:trPr>
        <w:tc>
          <w:tcPr>
            <w:tcW w:w="1267" w:type="dxa"/>
            <w:shd w:val="clear" w:color="auto" w:fill="auto"/>
            <w:vAlign w:val="center"/>
          </w:tcPr>
          <w:p w:rsidR="003E519F" w:rsidRPr="00F0156F" w:rsidRDefault="003E519F" w:rsidP="00C12C92">
            <w:pPr>
              <w:pStyle w:val="Textkrpermitte"/>
              <w:rPr>
                <w:noProof/>
              </w:rPr>
            </w:pPr>
            <w:r w:rsidRPr="00396FF9">
              <w:rPr>
                <w:noProof/>
                <w:sz w:val="24"/>
              </w:rPr>
              <w:drawing>
                <wp:anchor distT="0" distB="0" distL="114300" distR="114300" simplePos="0" relativeHeight="251815936" behindDoc="0" locked="0" layoutInCell="0" allowOverlap="1" wp14:anchorId="5E68A673" wp14:editId="6FC66676">
                  <wp:simplePos x="0" y="0"/>
                  <wp:positionH relativeFrom="rightMargin">
                    <wp:posOffset>-4368165</wp:posOffset>
                  </wp:positionH>
                  <wp:positionV relativeFrom="paragraph">
                    <wp:posOffset>81915</wp:posOffset>
                  </wp:positionV>
                  <wp:extent cx="215900" cy="323850"/>
                  <wp:effectExtent l="0" t="0" r="0" b="0"/>
                  <wp:wrapNone/>
                  <wp:docPr id="216"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3E519F" w:rsidRDefault="003E519F" w:rsidP="00C12C92">
            <w:pPr>
              <w:pStyle w:val="Textkrper"/>
              <w:jc w:val="center"/>
            </w:pPr>
            <w:r>
              <w:t>1</w:t>
            </w:r>
            <w:r w:rsidR="00654A1D">
              <w:t>0</w:t>
            </w:r>
          </w:p>
          <w:p w:rsidR="003E519F" w:rsidRDefault="004B0D94" w:rsidP="00C12C92">
            <w:pPr>
              <w:pStyle w:val="Textkrper"/>
              <w:jc w:val="center"/>
            </w:pPr>
            <w:r>
              <w:t>Min.</w:t>
            </w:r>
          </w:p>
        </w:tc>
        <w:tc>
          <w:tcPr>
            <w:tcW w:w="2991" w:type="dxa"/>
            <w:shd w:val="clear" w:color="auto" w:fill="auto"/>
            <w:vAlign w:val="center"/>
          </w:tcPr>
          <w:p w:rsidR="00933B3B" w:rsidRDefault="003E519F" w:rsidP="003E519F">
            <w:pPr>
              <w:pStyle w:val="Textkrper"/>
              <w:jc w:val="left"/>
              <w:rPr>
                <w:noProof/>
              </w:rPr>
            </w:pPr>
            <w:r>
              <w:rPr>
                <w:noProof/>
              </w:rPr>
              <w:t>Ein</w:t>
            </w:r>
            <w:r w:rsidR="00933B3B">
              <w:rPr>
                <w:noProof/>
              </w:rPr>
              <w:t>führung in die Spannung</w:t>
            </w:r>
            <w:r w:rsidR="00B74481">
              <w:rPr>
                <w:noProof/>
              </w:rPr>
              <w:t>s</w:t>
            </w:r>
            <w:r w:rsidR="00933B3B">
              <w:rPr>
                <w:noProof/>
              </w:rPr>
              <w:t>messung</w:t>
            </w:r>
            <w:r w:rsidR="001E5961">
              <w:rPr>
                <w:noProof/>
              </w:rPr>
              <w:t>,</w:t>
            </w:r>
          </w:p>
          <w:p w:rsidR="003E519F" w:rsidRDefault="003E519F" w:rsidP="003E519F">
            <w:pPr>
              <w:pStyle w:val="Textkrper"/>
              <w:jc w:val="left"/>
              <w:rPr>
                <w:noProof/>
              </w:rPr>
            </w:pPr>
            <w:r>
              <w:rPr>
                <w:noProof/>
              </w:rPr>
              <w:t>Sicherheitshinwei</w:t>
            </w:r>
            <w:r w:rsidR="00933B3B">
              <w:rPr>
                <w:noProof/>
              </w:rPr>
              <w:t>se</w:t>
            </w:r>
          </w:p>
        </w:tc>
        <w:tc>
          <w:tcPr>
            <w:tcW w:w="2303" w:type="dxa"/>
            <w:vAlign w:val="center"/>
          </w:tcPr>
          <w:p w:rsidR="003E519F" w:rsidRPr="00DE4890" w:rsidRDefault="003E519F" w:rsidP="00C12C92">
            <w:pPr>
              <w:pStyle w:val="Textkrper"/>
              <w:jc w:val="center"/>
              <w:rPr>
                <w:noProof/>
              </w:rPr>
            </w:pPr>
          </w:p>
        </w:tc>
      </w:tr>
      <w:tr w:rsidR="003E519F" w:rsidRPr="00DE4890" w:rsidTr="00C12C92">
        <w:trPr>
          <w:trHeight w:val="624"/>
        </w:trPr>
        <w:tc>
          <w:tcPr>
            <w:tcW w:w="1267" w:type="dxa"/>
            <w:shd w:val="clear" w:color="auto" w:fill="auto"/>
            <w:vAlign w:val="center"/>
          </w:tcPr>
          <w:p w:rsidR="003E519F" w:rsidRPr="00F0156F" w:rsidRDefault="003E519F" w:rsidP="00C12C92">
            <w:pPr>
              <w:pStyle w:val="Textkrpermitte"/>
            </w:pPr>
            <w:r w:rsidRPr="00E323FE">
              <w:rPr>
                <w:noProof/>
                <w:sz w:val="24"/>
              </w:rPr>
              <w:drawing>
                <wp:anchor distT="0" distB="0" distL="114300" distR="114300" simplePos="0" relativeHeight="251812864" behindDoc="0" locked="0" layoutInCell="0" allowOverlap="1" wp14:anchorId="2955B128" wp14:editId="577A21C6">
                  <wp:simplePos x="0" y="0"/>
                  <wp:positionH relativeFrom="rightMargin">
                    <wp:posOffset>-4406265</wp:posOffset>
                  </wp:positionH>
                  <wp:positionV relativeFrom="paragraph">
                    <wp:posOffset>38100</wp:posOffset>
                  </wp:positionV>
                  <wp:extent cx="302260" cy="323850"/>
                  <wp:effectExtent l="0" t="0" r="2540" b="0"/>
                  <wp:wrapNone/>
                  <wp:docPr id="21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3E519F" w:rsidRDefault="00654A1D" w:rsidP="00C12C92">
            <w:pPr>
              <w:pStyle w:val="Textkrper"/>
              <w:jc w:val="center"/>
            </w:pPr>
            <w:r>
              <w:t>15</w:t>
            </w:r>
          </w:p>
          <w:p w:rsidR="003E519F" w:rsidRPr="00DE4890" w:rsidRDefault="004B0D94" w:rsidP="00C12C92">
            <w:pPr>
              <w:pStyle w:val="Textkrper"/>
              <w:jc w:val="center"/>
            </w:pPr>
            <w:r>
              <w:t>Min.</w:t>
            </w:r>
          </w:p>
        </w:tc>
        <w:tc>
          <w:tcPr>
            <w:tcW w:w="2991" w:type="dxa"/>
            <w:shd w:val="clear" w:color="auto" w:fill="auto"/>
            <w:vAlign w:val="center"/>
          </w:tcPr>
          <w:p w:rsidR="003E519F" w:rsidRPr="00DE4890" w:rsidRDefault="003E519F" w:rsidP="003E519F">
            <w:pPr>
              <w:pStyle w:val="Textkrper"/>
              <w:jc w:val="left"/>
              <w:rPr>
                <w:noProof/>
              </w:rPr>
            </w:pPr>
            <w:r>
              <w:rPr>
                <w:noProof/>
              </w:rPr>
              <w:t>Bearbeitung der Aufgaben zur Spannungsmessung</w:t>
            </w:r>
          </w:p>
        </w:tc>
        <w:tc>
          <w:tcPr>
            <w:tcW w:w="2303" w:type="dxa"/>
            <w:vAlign w:val="center"/>
          </w:tcPr>
          <w:p w:rsidR="003E519F" w:rsidRDefault="003E519F" w:rsidP="00C12C92">
            <w:pPr>
              <w:pStyle w:val="Textkrper"/>
              <w:jc w:val="center"/>
              <w:rPr>
                <w:rFonts w:eastAsia="Calibri"/>
              </w:rPr>
            </w:pPr>
            <w:r>
              <w:rPr>
                <w:rFonts w:eastAsia="Calibri"/>
              </w:rPr>
              <w:t>ET</w:t>
            </w:r>
            <w:r w:rsidR="00350C65">
              <w:rPr>
                <w:rFonts w:eastAsia="Calibri"/>
              </w:rPr>
              <w:t xml:space="preserve">1.01.04.04 A – </w:t>
            </w:r>
            <w:r>
              <w:rPr>
                <w:rFonts w:eastAsia="Calibri"/>
              </w:rPr>
              <w:t>C</w:t>
            </w:r>
          </w:p>
          <w:p w:rsidR="003E519F" w:rsidRPr="00DE4890" w:rsidRDefault="003E519F" w:rsidP="00C12C92">
            <w:pPr>
              <w:pStyle w:val="Textkrper"/>
              <w:jc w:val="center"/>
              <w:rPr>
                <w:noProof/>
              </w:rPr>
            </w:pPr>
          </w:p>
        </w:tc>
      </w:tr>
      <w:tr w:rsidR="00396FF9" w:rsidRPr="00DE4890" w:rsidTr="00C12C92">
        <w:trPr>
          <w:trHeight w:val="624"/>
        </w:trPr>
        <w:tc>
          <w:tcPr>
            <w:tcW w:w="1267" w:type="dxa"/>
            <w:shd w:val="clear" w:color="auto" w:fill="auto"/>
            <w:vAlign w:val="center"/>
          </w:tcPr>
          <w:p w:rsidR="00396FF9" w:rsidRPr="00F0156F" w:rsidRDefault="00507D1B" w:rsidP="00396FF9">
            <w:pPr>
              <w:pStyle w:val="Textkrpermitte"/>
            </w:pPr>
            <w:r w:rsidRPr="003E519F">
              <w:rPr>
                <w:noProof/>
                <w:sz w:val="24"/>
              </w:rPr>
              <w:drawing>
                <wp:anchor distT="0" distB="0" distL="114300" distR="114300" simplePos="0" relativeHeight="251813888" behindDoc="0" locked="0" layoutInCell="0" allowOverlap="1" wp14:anchorId="036E8565" wp14:editId="42002CB6">
                  <wp:simplePos x="0" y="0"/>
                  <wp:positionH relativeFrom="rightMargin">
                    <wp:posOffset>-4579620</wp:posOffset>
                  </wp:positionH>
                  <wp:positionV relativeFrom="paragraph">
                    <wp:posOffset>24765</wp:posOffset>
                  </wp:positionV>
                  <wp:extent cx="658495" cy="323850"/>
                  <wp:effectExtent l="0" t="0" r="8255" b="0"/>
                  <wp:wrapNone/>
                  <wp:docPr id="21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396FF9" w:rsidRDefault="003E519F" w:rsidP="00396FF9">
            <w:pPr>
              <w:pStyle w:val="Textkrper"/>
              <w:jc w:val="center"/>
            </w:pPr>
            <w:r>
              <w:t>5</w:t>
            </w:r>
          </w:p>
          <w:p w:rsidR="00396FF9" w:rsidRPr="00DE4890" w:rsidRDefault="004B0D94" w:rsidP="00396FF9">
            <w:pPr>
              <w:pStyle w:val="Textkrper"/>
              <w:jc w:val="center"/>
            </w:pPr>
            <w:r>
              <w:t>Min.</w:t>
            </w:r>
          </w:p>
        </w:tc>
        <w:tc>
          <w:tcPr>
            <w:tcW w:w="2991" w:type="dxa"/>
            <w:shd w:val="clear" w:color="auto" w:fill="auto"/>
            <w:vAlign w:val="center"/>
          </w:tcPr>
          <w:p w:rsidR="00396FF9" w:rsidRPr="00DE4890" w:rsidRDefault="00396FF9" w:rsidP="00396FF9">
            <w:pPr>
              <w:pStyle w:val="Textkrper"/>
              <w:rPr>
                <w:noProof/>
              </w:rPr>
            </w:pPr>
            <w:r>
              <w:rPr>
                <w:noProof/>
              </w:rPr>
              <w:t>Kontrollieren der Ergebnisse anhand des Lösungsblattes</w:t>
            </w:r>
          </w:p>
        </w:tc>
        <w:tc>
          <w:tcPr>
            <w:tcW w:w="2303" w:type="dxa"/>
            <w:vAlign w:val="center"/>
          </w:tcPr>
          <w:p w:rsidR="00396FF9" w:rsidRPr="00DE4890" w:rsidRDefault="00396FF9" w:rsidP="00350C65">
            <w:pPr>
              <w:pStyle w:val="Textkrper"/>
              <w:jc w:val="center"/>
              <w:rPr>
                <w:noProof/>
              </w:rPr>
            </w:pPr>
            <w:r>
              <w:rPr>
                <w:rFonts w:eastAsia="Calibri"/>
              </w:rPr>
              <w:t>ET</w:t>
            </w:r>
            <w:r w:rsidR="00BC085B">
              <w:rPr>
                <w:rFonts w:eastAsia="Calibri"/>
              </w:rPr>
              <w:t>1.01.04.04</w:t>
            </w:r>
            <w:r w:rsidR="003E519F">
              <w:rPr>
                <w:rFonts w:eastAsia="Calibri"/>
              </w:rPr>
              <w:t xml:space="preserve"> </w:t>
            </w:r>
            <w:r w:rsidR="00350C65">
              <w:rPr>
                <w:rFonts w:eastAsia="Calibri"/>
              </w:rPr>
              <w:t xml:space="preserve">A – </w:t>
            </w:r>
            <w:r>
              <w:rPr>
                <w:rFonts w:eastAsia="Calibri"/>
              </w:rPr>
              <w:t>C</w:t>
            </w:r>
            <w:r w:rsidRPr="00DE4890">
              <w:rPr>
                <w:noProof/>
              </w:rPr>
              <w:t xml:space="preserve"> </w:t>
            </w:r>
          </w:p>
        </w:tc>
      </w:tr>
      <w:tr w:rsidR="00670899" w:rsidRPr="00DE4890" w:rsidTr="00C12C92">
        <w:trPr>
          <w:trHeight w:val="624"/>
        </w:trPr>
        <w:tc>
          <w:tcPr>
            <w:tcW w:w="1267" w:type="dxa"/>
            <w:shd w:val="clear" w:color="auto" w:fill="auto"/>
            <w:vAlign w:val="center"/>
          </w:tcPr>
          <w:p w:rsidR="00670899" w:rsidRPr="003E519F" w:rsidRDefault="00670899" w:rsidP="00396FF9">
            <w:pPr>
              <w:pStyle w:val="Textkrpermitte"/>
              <w:rPr>
                <w:noProof/>
                <w:sz w:val="24"/>
              </w:rPr>
            </w:pPr>
            <w:r w:rsidRPr="003E519F">
              <w:rPr>
                <w:noProof/>
                <w:sz w:val="24"/>
              </w:rPr>
              <w:drawing>
                <wp:anchor distT="0" distB="0" distL="114300" distR="114300" simplePos="0" relativeHeight="252304384" behindDoc="0" locked="0" layoutInCell="0" allowOverlap="1" wp14:anchorId="6F0336D1" wp14:editId="695AEF01">
                  <wp:simplePos x="0" y="0"/>
                  <wp:positionH relativeFrom="rightMargin">
                    <wp:posOffset>-4567555</wp:posOffset>
                  </wp:positionH>
                  <wp:positionV relativeFrom="paragraph">
                    <wp:posOffset>132880</wp:posOffset>
                  </wp:positionV>
                  <wp:extent cx="658495" cy="323850"/>
                  <wp:effectExtent l="0" t="0" r="8255" b="0"/>
                  <wp:wrapNone/>
                  <wp:docPr id="55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670899" w:rsidRDefault="00670899" w:rsidP="00943526">
            <w:pPr>
              <w:pStyle w:val="Textkrper"/>
              <w:jc w:val="center"/>
            </w:pPr>
            <w:r>
              <w:t>10</w:t>
            </w:r>
          </w:p>
          <w:p w:rsidR="00670899" w:rsidRPr="00DE4890" w:rsidRDefault="00670899" w:rsidP="00943526">
            <w:pPr>
              <w:pStyle w:val="Textkrper"/>
              <w:jc w:val="center"/>
            </w:pPr>
            <w:r>
              <w:t>Min</w:t>
            </w:r>
            <w:r w:rsidR="00B74481">
              <w:t>.</w:t>
            </w:r>
          </w:p>
        </w:tc>
        <w:tc>
          <w:tcPr>
            <w:tcW w:w="2991" w:type="dxa"/>
            <w:shd w:val="clear" w:color="auto" w:fill="auto"/>
            <w:vAlign w:val="center"/>
          </w:tcPr>
          <w:p w:rsidR="00670899" w:rsidRPr="00DE4890" w:rsidRDefault="00670899" w:rsidP="00943526">
            <w:pPr>
              <w:pStyle w:val="Textkrper"/>
              <w:rPr>
                <w:noProof/>
              </w:rPr>
            </w:pPr>
            <w:r>
              <w:rPr>
                <w:noProof/>
              </w:rPr>
              <w:t xml:space="preserve">Erklären Sie </w:t>
            </w:r>
            <w:r w:rsidR="009F6702">
              <w:rPr>
                <w:noProof/>
              </w:rPr>
              <w:t>Ihrer Partnerin/</w:t>
            </w:r>
            <w:r>
              <w:rPr>
                <w:noProof/>
              </w:rPr>
              <w:t xml:space="preserve">Ihrem Partner </w:t>
            </w:r>
            <w:r w:rsidRPr="008402F5">
              <w:rPr>
                <w:b/>
                <w:noProof/>
              </w:rPr>
              <w:t>einen</w:t>
            </w:r>
            <w:r>
              <w:rPr>
                <w:noProof/>
              </w:rPr>
              <w:t xml:space="preserve"> Fehler den Sie in diesem Lernschritt gemacht haben und wie dieser zu vermeiden ist. </w:t>
            </w:r>
          </w:p>
        </w:tc>
        <w:tc>
          <w:tcPr>
            <w:tcW w:w="2303" w:type="dxa"/>
            <w:vAlign w:val="center"/>
          </w:tcPr>
          <w:p w:rsidR="00670899" w:rsidRPr="00DE4890" w:rsidRDefault="00670899" w:rsidP="00943526">
            <w:pPr>
              <w:pStyle w:val="Textkrper"/>
              <w:jc w:val="center"/>
              <w:rPr>
                <w:noProof/>
              </w:rPr>
            </w:pPr>
          </w:p>
        </w:tc>
      </w:tr>
    </w:tbl>
    <w:p w:rsidR="00884EA6" w:rsidRDefault="00884EA6" w:rsidP="00884EA6">
      <w:pPr>
        <w:pStyle w:val="AufgabeText"/>
      </w:pPr>
    </w:p>
    <w:p w:rsidR="00A6453A" w:rsidRDefault="00A6453A">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9157B7" w:rsidRPr="00B51DE9" w:rsidTr="00A664DF">
        <w:trPr>
          <w:trHeight w:val="523"/>
        </w:trPr>
        <w:tc>
          <w:tcPr>
            <w:tcW w:w="3119" w:type="dxa"/>
            <w:tcBorders>
              <w:left w:val="single" w:sz="4" w:space="0" w:color="auto"/>
              <w:bottom w:val="single" w:sz="4" w:space="0" w:color="auto"/>
              <w:right w:val="single" w:sz="4" w:space="0" w:color="auto"/>
            </w:tcBorders>
            <w:shd w:val="clear" w:color="auto" w:fill="D9D9D9"/>
            <w:hideMark/>
          </w:tcPr>
          <w:p w:rsidR="009157B7" w:rsidRDefault="009157B7" w:rsidP="00A664DF">
            <w:pPr>
              <w:pStyle w:val="Tabelle6pt"/>
              <w:rPr>
                <w:color w:val="000000"/>
              </w:rPr>
            </w:pPr>
            <w:r>
              <w:lastRenderedPageBreak/>
              <w:br w:type="page"/>
              <w:t>Lernfeld</w:t>
            </w:r>
          </w:p>
          <w:p w:rsidR="009157B7" w:rsidRDefault="009157B7" w:rsidP="00A664DF">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9157B7" w:rsidRDefault="009157B7" w:rsidP="00A664DF">
            <w:pPr>
              <w:pStyle w:val="Tabelle6pt"/>
              <w:rPr>
                <w:color w:val="000000"/>
              </w:rPr>
            </w:pPr>
            <w:r>
              <w:t>Titel</w:t>
            </w:r>
          </w:p>
          <w:p w:rsidR="009157B7" w:rsidRDefault="009157B7" w:rsidP="00A664DF">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9157B7" w:rsidRPr="004B658C" w:rsidRDefault="009157B7" w:rsidP="00A664DF"/>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F3E6A" w:rsidRDefault="002F3E6A" w:rsidP="00BA0C71">
            <w:pPr>
              <w:pStyle w:val="TabelleKopfmitte"/>
              <w:rPr>
                <w:rFonts w:eastAsia="Calibri"/>
              </w:rPr>
            </w:pPr>
          </w:p>
          <w:p w:rsidR="009157B7" w:rsidRPr="00B51DE9" w:rsidRDefault="001E3675" w:rsidP="002F3E6A">
            <w:pPr>
              <w:pStyle w:val="TabelleKopfmitte"/>
              <w:rPr>
                <w:rFonts w:eastAsia="Calibri"/>
              </w:rPr>
            </w:pPr>
            <w:r>
              <w:rPr>
                <w:rFonts w:eastAsia="Calibri"/>
              </w:rPr>
              <w:t>ET1.01.0</w:t>
            </w:r>
            <w:r w:rsidR="00BA0C71">
              <w:rPr>
                <w:rFonts w:eastAsia="Calibri"/>
              </w:rPr>
              <w:t>4</w:t>
            </w:r>
            <w:r>
              <w:rPr>
                <w:rFonts w:eastAsia="Calibri"/>
              </w:rPr>
              <w:t>.0</w:t>
            </w:r>
            <w:r w:rsidR="00BA0C71">
              <w:rPr>
                <w:rFonts w:eastAsia="Calibri"/>
              </w:rPr>
              <w:t>1</w:t>
            </w:r>
          </w:p>
        </w:tc>
      </w:tr>
      <w:tr w:rsidR="009157B7" w:rsidRPr="00B51DE9" w:rsidTr="00A664DF">
        <w:tc>
          <w:tcPr>
            <w:tcW w:w="7348" w:type="dxa"/>
            <w:gridSpan w:val="3"/>
            <w:tcBorders>
              <w:left w:val="single" w:sz="4" w:space="0" w:color="auto"/>
              <w:bottom w:val="single" w:sz="4" w:space="0" w:color="auto"/>
              <w:right w:val="single" w:sz="4" w:space="0" w:color="auto"/>
            </w:tcBorders>
            <w:shd w:val="clear" w:color="auto" w:fill="auto"/>
            <w:hideMark/>
          </w:tcPr>
          <w:p w:rsidR="009157B7" w:rsidRPr="004B658C" w:rsidRDefault="009157B7" w:rsidP="00A664DF">
            <w:pPr>
              <w:pStyle w:val="Tabelle6pt"/>
            </w:pPr>
            <w:r>
              <w:t>Kompetenzbereiche:</w:t>
            </w:r>
          </w:p>
          <w:p w:rsidR="00FE3570" w:rsidRDefault="00E8151D" w:rsidP="00FE3570">
            <w:pPr>
              <w:pStyle w:val="Kopf8ptafz"/>
            </w:pPr>
            <w:r w:rsidRPr="0004374E">
              <w:t xml:space="preserve">Ich kann </w:t>
            </w:r>
            <w:r>
              <w:t xml:space="preserve">elektrische </w:t>
            </w:r>
            <w:r w:rsidR="00592A57">
              <w:t>Grundgrößen</w:t>
            </w:r>
            <w:r>
              <w:t xml:space="preserve"> </w:t>
            </w:r>
            <w:r w:rsidRPr="0004374E">
              <w:t>unterscheiden, kenne deren Formelzeichen und kann damit rechnen</w:t>
            </w:r>
          </w:p>
          <w:p w:rsidR="009157B7" w:rsidRDefault="009157B7" w:rsidP="00FE3570">
            <w:pPr>
              <w:pStyle w:val="Kopf8ptafz"/>
              <w:numPr>
                <w:ilvl w:val="0"/>
                <w:numId w:val="0"/>
              </w:numPr>
              <w:ind w:left="56"/>
            </w:pPr>
          </w:p>
        </w:tc>
        <w:tc>
          <w:tcPr>
            <w:tcW w:w="188" w:type="dxa"/>
            <w:vMerge/>
            <w:tcBorders>
              <w:left w:val="single" w:sz="4" w:space="0" w:color="auto"/>
              <w:bottom w:val="nil"/>
              <w:right w:val="nil"/>
            </w:tcBorders>
            <w:vAlign w:val="center"/>
            <w:hideMark/>
          </w:tcPr>
          <w:p w:rsidR="009157B7" w:rsidRDefault="009157B7" w:rsidP="00A664DF">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157B7" w:rsidRPr="00B51DE9" w:rsidTr="00A664DF">
              <w:trPr>
                <w:trHeight w:val="284"/>
              </w:trPr>
              <w:tc>
                <w:tcPr>
                  <w:tcW w:w="2090" w:type="dxa"/>
                  <w:shd w:val="clear" w:color="auto" w:fill="auto"/>
                </w:tcPr>
                <w:p w:rsidR="009157B7" w:rsidRPr="00B51DE9" w:rsidRDefault="009157B7" w:rsidP="00A664DF">
                  <w:pPr>
                    <w:pStyle w:val="Textkrpermitte"/>
                  </w:pPr>
                  <w:proofErr w:type="spellStart"/>
                  <w:r w:rsidRPr="00B51DE9">
                    <w:t>LernPROJEKT</w:t>
                  </w:r>
                  <w:proofErr w:type="spellEnd"/>
                </w:p>
              </w:tc>
            </w:tr>
            <w:tr w:rsidR="009157B7" w:rsidRPr="00B51DE9" w:rsidTr="00A664DF">
              <w:trPr>
                <w:trHeight w:val="284"/>
              </w:trPr>
              <w:tc>
                <w:tcPr>
                  <w:tcW w:w="2090" w:type="dxa"/>
                  <w:tcBorders>
                    <w:bottom w:val="single" w:sz="4" w:space="0" w:color="auto"/>
                  </w:tcBorders>
                  <w:shd w:val="clear" w:color="auto" w:fill="auto"/>
                </w:tcPr>
                <w:p w:rsidR="009157B7" w:rsidRPr="00B51DE9" w:rsidRDefault="009157B7" w:rsidP="00A664DF">
                  <w:pPr>
                    <w:pStyle w:val="Textkrpermitte"/>
                  </w:pPr>
                  <w:proofErr w:type="spellStart"/>
                  <w:r w:rsidRPr="00B51DE9">
                    <w:t>LernTHEMA</w:t>
                  </w:r>
                  <w:proofErr w:type="spellEnd"/>
                </w:p>
              </w:tc>
            </w:tr>
            <w:tr w:rsidR="009157B7" w:rsidRPr="00B51DE9" w:rsidTr="00A664DF">
              <w:trPr>
                <w:trHeight w:val="284"/>
              </w:trPr>
              <w:tc>
                <w:tcPr>
                  <w:tcW w:w="2090" w:type="dxa"/>
                  <w:tcBorders>
                    <w:bottom w:val="nil"/>
                  </w:tcBorders>
                  <w:shd w:val="clear" w:color="auto" w:fill="D9D9D9" w:themeFill="background1" w:themeFillShade="D9"/>
                </w:tcPr>
                <w:p w:rsidR="009157B7" w:rsidRPr="00B51DE9" w:rsidRDefault="009157B7" w:rsidP="00A664DF">
                  <w:pPr>
                    <w:pStyle w:val="TabelleKopfmitte"/>
                  </w:pPr>
                  <w:proofErr w:type="spellStart"/>
                  <w:r w:rsidRPr="00B51DE9">
                    <w:t>LernSCHRITT</w:t>
                  </w:r>
                  <w:proofErr w:type="spellEnd"/>
                </w:p>
              </w:tc>
            </w:tr>
          </w:tbl>
          <w:p w:rsidR="009157B7" w:rsidRPr="00B51DE9" w:rsidRDefault="009157B7" w:rsidP="00A664DF"/>
        </w:tc>
      </w:tr>
      <w:tr w:rsidR="009157B7" w:rsidRPr="00B51DE9" w:rsidTr="00A664DF">
        <w:trPr>
          <w:trHeight w:val="149"/>
        </w:trPr>
        <w:tc>
          <w:tcPr>
            <w:tcW w:w="7348" w:type="dxa"/>
            <w:gridSpan w:val="3"/>
            <w:tcBorders>
              <w:top w:val="single" w:sz="4" w:space="0" w:color="auto"/>
              <w:left w:val="nil"/>
              <w:right w:val="nil"/>
            </w:tcBorders>
          </w:tcPr>
          <w:p w:rsidR="009157B7" w:rsidRPr="00B51DE9" w:rsidRDefault="009157B7" w:rsidP="00A664DF"/>
        </w:tc>
        <w:tc>
          <w:tcPr>
            <w:tcW w:w="196" w:type="dxa"/>
            <w:gridSpan w:val="2"/>
            <w:tcBorders>
              <w:top w:val="nil"/>
              <w:left w:val="nil"/>
              <w:right w:val="nil"/>
            </w:tcBorders>
          </w:tcPr>
          <w:p w:rsidR="009157B7" w:rsidRPr="00B51DE9" w:rsidRDefault="009157B7" w:rsidP="00A664DF"/>
        </w:tc>
        <w:tc>
          <w:tcPr>
            <w:tcW w:w="2095" w:type="dxa"/>
            <w:tcBorders>
              <w:top w:val="single" w:sz="4" w:space="0" w:color="auto"/>
              <w:left w:val="nil"/>
              <w:right w:val="nil"/>
            </w:tcBorders>
          </w:tcPr>
          <w:p w:rsidR="009157B7" w:rsidRPr="00B51DE9" w:rsidRDefault="009157B7" w:rsidP="00A664DF"/>
        </w:tc>
      </w:tr>
      <w:tr w:rsidR="009157B7" w:rsidRPr="00B51DE9" w:rsidTr="00A664DF">
        <w:trPr>
          <w:trHeight w:val="443"/>
        </w:trPr>
        <w:tc>
          <w:tcPr>
            <w:tcW w:w="4818" w:type="dxa"/>
            <w:gridSpan w:val="2"/>
            <w:vMerge w:val="restart"/>
            <w:tcBorders>
              <w:left w:val="single" w:sz="4" w:space="0" w:color="auto"/>
              <w:right w:val="single" w:sz="4" w:space="0" w:color="auto"/>
            </w:tcBorders>
          </w:tcPr>
          <w:p w:rsidR="009157B7" w:rsidRPr="004B658C" w:rsidRDefault="009157B7" w:rsidP="00A664DF">
            <w:pPr>
              <w:pStyle w:val="Tabelle6pt"/>
            </w:pPr>
            <w:r>
              <w:t>Kompetenzen:</w:t>
            </w:r>
          </w:p>
          <w:p w:rsidR="009157B7" w:rsidRDefault="009157B7" w:rsidP="00373D45">
            <w:pPr>
              <w:pStyle w:val="Kopf8ptafz"/>
            </w:pPr>
            <w:r>
              <w:t xml:space="preserve">Ich kann </w:t>
            </w:r>
            <w:r w:rsidR="00373D45">
              <w:t>das Entstehen einer elektrischen Spannung erklären.</w:t>
            </w:r>
          </w:p>
          <w:p w:rsidR="008F1DCD" w:rsidRDefault="008F1DCD" w:rsidP="00373D45">
            <w:pPr>
              <w:pStyle w:val="Kopf8ptafz"/>
            </w:pPr>
            <w:r>
              <w:t>Ich kann ein Modell der elektrischen Spannung verwenden.</w:t>
            </w:r>
          </w:p>
        </w:tc>
        <w:tc>
          <w:tcPr>
            <w:tcW w:w="4821" w:type="dxa"/>
            <w:gridSpan w:val="4"/>
            <w:tcBorders>
              <w:left w:val="single" w:sz="4" w:space="0" w:color="auto"/>
              <w:right w:val="single" w:sz="4" w:space="0" w:color="auto"/>
            </w:tcBorders>
          </w:tcPr>
          <w:p w:rsidR="009157B7" w:rsidRDefault="009157B7" w:rsidP="00A664DF">
            <w:pPr>
              <w:pStyle w:val="Tabelle6pt"/>
            </w:pPr>
            <w:r>
              <w:t>Was Sie schon können sollten:</w:t>
            </w:r>
          </w:p>
          <w:p w:rsidR="009157B7" w:rsidRPr="00234B66" w:rsidRDefault="009157B7" w:rsidP="00BA0C71">
            <w:pPr>
              <w:pStyle w:val="Kopf8ptafz"/>
            </w:pPr>
            <w:r>
              <w:t xml:space="preserve">Ich </w:t>
            </w:r>
            <w:r w:rsidR="00BA0C71">
              <w:t>kenne elektrische Grundgrößen</w:t>
            </w:r>
            <w:r w:rsidR="00507D1B">
              <w:t>.</w:t>
            </w:r>
          </w:p>
        </w:tc>
      </w:tr>
      <w:tr w:rsidR="009157B7" w:rsidRPr="00B51DE9" w:rsidTr="00A664DF">
        <w:trPr>
          <w:trHeight w:val="443"/>
        </w:trPr>
        <w:tc>
          <w:tcPr>
            <w:tcW w:w="4818" w:type="dxa"/>
            <w:gridSpan w:val="2"/>
            <w:vMerge/>
            <w:tcBorders>
              <w:left w:val="single" w:sz="4" w:space="0" w:color="auto"/>
              <w:right w:val="single" w:sz="4" w:space="0" w:color="auto"/>
            </w:tcBorders>
          </w:tcPr>
          <w:p w:rsidR="009157B7" w:rsidRDefault="009157B7" w:rsidP="00A664DF">
            <w:pPr>
              <w:pStyle w:val="Tabelle6pt"/>
            </w:pPr>
          </w:p>
        </w:tc>
        <w:tc>
          <w:tcPr>
            <w:tcW w:w="4821" w:type="dxa"/>
            <w:gridSpan w:val="4"/>
            <w:tcBorders>
              <w:left w:val="single" w:sz="4" w:space="0" w:color="auto"/>
              <w:right w:val="single" w:sz="4" w:space="0" w:color="auto"/>
            </w:tcBorders>
          </w:tcPr>
          <w:p w:rsidR="009157B7" w:rsidRDefault="009157B7" w:rsidP="00EF4361">
            <w:pPr>
              <w:pStyle w:val="Tabelle6pt"/>
            </w:pPr>
            <w:r>
              <w:t>Wofür Sie das benötigen:</w:t>
            </w:r>
            <w:r w:rsidR="00EF4361">
              <w:t xml:space="preserve"> </w:t>
            </w:r>
          </w:p>
        </w:tc>
      </w:tr>
      <w:tr w:rsidR="009157B7" w:rsidRPr="00B51DE9" w:rsidTr="00A664DF">
        <w:trPr>
          <w:trHeight w:val="443"/>
        </w:trPr>
        <w:tc>
          <w:tcPr>
            <w:tcW w:w="4818" w:type="dxa"/>
            <w:gridSpan w:val="2"/>
            <w:vMerge/>
            <w:tcBorders>
              <w:left w:val="single" w:sz="4" w:space="0" w:color="auto"/>
              <w:right w:val="single" w:sz="4" w:space="0" w:color="auto"/>
            </w:tcBorders>
          </w:tcPr>
          <w:p w:rsidR="009157B7" w:rsidRDefault="009157B7" w:rsidP="00A664DF">
            <w:pPr>
              <w:pStyle w:val="Tabelle6pt"/>
            </w:pPr>
          </w:p>
        </w:tc>
        <w:tc>
          <w:tcPr>
            <w:tcW w:w="4821" w:type="dxa"/>
            <w:gridSpan w:val="4"/>
            <w:tcBorders>
              <w:left w:val="single" w:sz="4" w:space="0" w:color="auto"/>
              <w:right w:val="single" w:sz="4" w:space="0" w:color="auto"/>
            </w:tcBorders>
          </w:tcPr>
          <w:p w:rsidR="009157B7" w:rsidRDefault="009157B7" w:rsidP="00884EA6">
            <w:pPr>
              <w:pStyle w:val="Tabelle6pt"/>
              <w:tabs>
                <w:tab w:val="center" w:pos="2382"/>
              </w:tabs>
            </w:pPr>
            <w:r>
              <w:t>Wie Sie Ihr Können prüfen können:</w:t>
            </w:r>
          </w:p>
          <w:p w:rsidR="009157B7" w:rsidRPr="00234B66" w:rsidRDefault="009157B7" w:rsidP="002F3E6A">
            <w:pPr>
              <w:pStyle w:val="Kopf8ptafz"/>
            </w:pPr>
            <w:r w:rsidRPr="00234B66">
              <w:t xml:space="preserve">Siehe Lernwegeliste oder Lernschritt </w:t>
            </w:r>
            <w:r w:rsidR="001E3675">
              <w:t>ET</w:t>
            </w:r>
            <w:r w:rsidR="00BC085B">
              <w:t>1.01.04.04</w:t>
            </w:r>
          </w:p>
        </w:tc>
      </w:tr>
    </w:tbl>
    <w:p w:rsidR="009157B7" w:rsidRDefault="005564F6" w:rsidP="00A6231A">
      <w:pPr>
        <w:pStyle w:val="berschrift1"/>
      </w:pPr>
      <w:r>
        <w:rPr>
          <w:noProof/>
          <w:sz w:val="24"/>
        </w:rPr>
        <w:drawing>
          <wp:anchor distT="0" distB="0" distL="114300" distR="114300" simplePos="0" relativeHeight="251619328" behindDoc="0" locked="0" layoutInCell="0" allowOverlap="1" wp14:anchorId="2E874309" wp14:editId="16238A6A">
            <wp:simplePos x="0" y="0"/>
            <wp:positionH relativeFrom="rightMargin">
              <wp:posOffset>107950</wp:posOffset>
            </wp:positionH>
            <wp:positionV relativeFrom="paragraph">
              <wp:posOffset>156895</wp:posOffset>
            </wp:positionV>
            <wp:extent cx="323850" cy="323850"/>
            <wp:effectExtent l="0" t="0" r="0" b="0"/>
            <wp:wrapNone/>
            <wp:docPr id="1187"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6231A">
        <w:t>Elektrische Spannung</w:t>
      </w:r>
    </w:p>
    <w:p w:rsidR="00A6231A" w:rsidRDefault="00A6231A" w:rsidP="00BA5F06">
      <w:pPr>
        <w:pStyle w:val="Textkrper"/>
      </w:pPr>
      <w:r w:rsidRPr="00BA5F06">
        <w:t>Elektrische Spannung entsteht durch Trennung von positiven und negativen Ladungen.</w:t>
      </w:r>
    </w:p>
    <w:p w:rsidR="00BA5F06" w:rsidRDefault="00BA5F06" w:rsidP="00BA5F06">
      <w:pPr>
        <w:pStyle w:val="Textkrper"/>
      </w:pPr>
    </w:p>
    <w:p w:rsidR="00BA5F06" w:rsidRDefault="00BA5F06" w:rsidP="00BA5F06">
      <w:pPr>
        <w:pStyle w:val="Textkrper"/>
      </w:pPr>
      <w:r>
        <w:rPr>
          <w:noProof/>
        </w:rPr>
        <w:drawing>
          <wp:inline distT="0" distB="0" distL="0" distR="0" wp14:anchorId="6C81B0D3" wp14:editId="46698C92">
            <wp:extent cx="3615857" cy="850790"/>
            <wp:effectExtent l="0" t="0" r="3810" b="698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 Spannung.jpg"/>
                    <pic:cNvPicPr/>
                  </pic:nvPicPr>
                  <pic:blipFill rotWithShape="1">
                    <a:blip r:embed="rId92">
                      <a:extLst>
                        <a:ext uri="{28A0092B-C50C-407E-A947-70E740481C1C}">
                          <a14:useLocalDpi xmlns:a14="http://schemas.microsoft.com/office/drawing/2010/main" val="0"/>
                        </a:ext>
                      </a:extLst>
                    </a:blip>
                    <a:srcRect l="13777" t="36508" r="34177" b="47165"/>
                    <a:stretch/>
                  </pic:blipFill>
                  <pic:spPr bwMode="auto">
                    <a:xfrm>
                      <a:off x="0" y="0"/>
                      <a:ext cx="3619730" cy="851701"/>
                    </a:xfrm>
                    <a:prstGeom prst="rect">
                      <a:avLst/>
                    </a:prstGeom>
                    <a:ln>
                      <a:noFill/>
                    </a:ln>
                    <a:extLst>
                      <a:ext uri="{53640926-AAD7-44D8-BBD7-CCE9431645EC}">
                        <a14:shadowObscured xmlns:a14="http://schemas.microsoft.com/office/drawing/2010/main"/>
                      </a:ext>
                    </a:extLst>
                  </pic:spPr>
                </pic:pic>
              </a:graphicData>
            </a:graphic>
          </wp:inline>
        </w:drawing>
      </w:r>
    </w:p>
    <w:p w:rsidR="00BA5F06" w:rsidRDefault="00690C3B" w:rsidP="00BA5F06">
      <w:pPr>
        <w:pStyle w:val="Textkrper"/>
      </w:pPr>
      <w:r w:rsidRPr="00AA18D1">
        <w:rPr>
          <w:noProof/>
        </w:rPr>
        <w:drawing>
          <wp:anchor distT="0" distB="0" distL="114300" distR="114300" simplePos="0" relativeHeight="251883520" behindDoc="0" locked="0" layoutInCell="1" allowOverlap="1" wp14:anchorId="5A428D49" wp14:editId="463317F7">
            <wp:simplePos x="0" y="0"/>
            <wp:positionH relativeFrom="rightMargin">
              <wp:posOffset>107950</wp:posOffset>
            </wp:positionH>
            <wp:positionV relativeFrom="paragraph">
              <wp:posOffset>158115</wp:posOffset>
            </wp:positionV>
            <wp:extent cx="313200" cy="313200"/>
            <wp:effectExtent l="0" t="0" r="0" b="0"/>
            <wp:wrapNone/>
            <wp:docPr id="1486" name="Grafik 1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3200" cy="313200"/>
                    </a:xfrm>
                    <a:prstGeom prst="rect">
                      <a:avLst/>
                    </a:prstGeom>
                    <a:noFill/>
                    <a:ln>
                      <a:noFill/>
                    </a:ln>
                  </pic:spPr>
                </pic:pic>
              </a:graphicData>
            </a:graphic>
            <wp14:sizeRelH relativeFrom="page">
              <wp14:pctWidth>0</wp14:pctWidth>
            </wp14:sizeRelH>
            <wp14:sizeRelV relativeFrom="page">
              <wp14:pctHeight>0</wp14:pctHeight>
            </wp14:sizeRelV>
          </wp:anchor>
        </w:drawing>
      </w:r>
      <w:r w:rsidR="00BA5F06">
        <w:t>Die Ladungstrennung ist nicht ohne Arbeitsaufwand möglich. Sind Ladungen getrennt, versuchen die Ladungen</w:t>
      </w:r>
      <w:r w:rsidR="00015EEB">
        <w:t>,</w:t>
      </w:r>
      <w:r w:rsidR="00BA5F06">
        <w:t xml:space="preserve"> sich auszugleichen.</w:t>
      </w:r>
      <w:r w:rsidRPr="00690C3B">
        <w:rPr>
          <w:noProof/>
        </w:rPr>
        <w:t xml:space="preserve"> </w:t>
      </w:r>
    </w:p>
    <w:p w:rsidR="00BA5F06" w:rsidRDefault="00BA5F06" w:rsidP="00BA5F06">
      <w:pPr>
        <w:pStyle w:val="Textkrper"/>
      </w:pPr>
      <w:r>
        <w:t>Den elektrischen Zustand, der durch Ladungstrennung hervorgerufen wird, erfassen wir mit dem Begriff elektrische Spannung.</w:t>
      </w:r>
    </w:p>
    <w:p w:rsidR="00BA5F06" w:rsidRDefault="00AB67D9" w:rsidP="00BA5F06">
      <w:pPr>
        <w:pStyle w:val="Textkrper"/>
      </w:pPr>
      <w:r>
        <w:t>Ohne elektrische Spannung fließt kein Strom.</w:t>
      </w:r>
    </w:p>
    <w:p w:rsidR="00BA5F06" w:rsidRDefault="00BA5F06" w:rsidP="00BA5F06">
      <w:pPr>
        <w:pStyle w:val="Textkrper"/>
      </w:pPr>
    </w:p>
    <w:p w:rsidR="00AB67D9" w:rsidRDefault="00AB67D9" w:rsidP="00BA5F06">
      <w:pPr>
        <w:pStyle w:val="Textkrper"/>
      </w:pPr>
    </w:p>
    <w:p w:rsidR="00AB67D9" w:rsidRPr="004B048E" w:rsidRDefault="00AB67D9" w:rsidP="00DC2152">
      <w:pPr>
        <w:pStyle w:val="berschrift4"/>
        <w:rPr>
          <w:rStyle w:val="Hervorhebung"/>
        </w:rPr>
      </w:pPr>
      <w:r w:rsidRPr="00DC2152">
        <w:rPr>
          <w:rStyle w:val="Hervorhebung"/>
          <w:i w:val="0"/>
          <w:iCs/>
        </w:rPr>
        <w:t>Vergleich</w:t>
      </w:r>
      <w:r w:rsidRPr="004B048E">
        <w:rPr>
          <w:rStyle w:val="Hervorhebung"/>
        </w:rPr>
        <w:t>:</w:t>
      </w:r>
    </w:p>
    <w:p w:rsidR="00AB67D9" w:rsidRPr="004B048E" w:rsidRDefault="00AB67D9" w:rsidP="00AB67D9">
      <w:pPr>
        <w:pStyle w:val="Textkrper"/>
        <w:rPr>
          <w:rStyle w:val="Hervorhebung"/>
        </w:rPr>
      </w:pPr>
    </w:p>
    <w:p w:rsidR="00AB67D9" w:rsidRPr="004B048E" w:rsidRDefault="00AB67D9" w:rsidP="00121EA2">
      <w:pPr>
        <w:pStyle w:val="Textkrper"/>
        <w:jc w:val="left"/>
        <w:rPr>
          <w:rStyle w:val="Hervorhebung"/>
        </w:rPr>
      </w:pPr>
      <w:r w:rsidRPr="004B048E">
        <w:rPr>
          <w:rStyle w:val="Hervorhebung"/>
        </w:rPr>
        <w:t xml:space="preserve">Um Wasser </w:t>
      </w:r>
      <w:r w:rsidR="001E5961">
        <w:rPr>
          <w:rStyle w:val="Hervorhebung"/>
        </w:rPr>
        <w:t>aus einem</w:t>
      </w:r>
      <w:r w:rsidRPr="004B048E">
        <w:rPr>
          <w:rStyle w:val="Hervorhebung"/>
        </w:rPr>
        <w:t xml:space="preserve"> Stausee auf einem Berg zu pumpen</w:t>
      </w:r>
      <w:r>
        <w:rPr>
          <w:rStyle w:val="Hervorhebung"/>
        </w:rPr>
        <w:t>,</w:t>
      </w:r>
      <w:r w:rsidRPr="004B048E">
        <w:rPr>
          <w:rStyle w:val="Hervorhebung"/>
        </w:rPr>
        <w:t xml:space="preserve"> wird Energie benötigt.</w:t>
      </w:r>
    </w:p>
    <w:p w:rsidR="00AB67D9" w:rsidRPr="004B048E" w:rsidRDefault="00AB67D9" w:rsidP="00121EA2">
      <w:pPr>
        <w:pStyle w:val="Textkrper"/>
        <w:jc w:val="left"/>
        <w:rPr>
          <w:szCs w:val="24"/>
        </w:rPr>
      </w:pPr>
      <w:r w:rsidRPr="004B048E">
        <w:rPr>
          <w:rStyle w:val="Hervorhebung"/>
        </w:rPr>
        <w:t>Diese Energie ist dann im Wasser des Stausees gespeichert.</w:t>
      </w:r>
      <w:r w:rsidRPr="004B048E">
        <w:rPr>
          <w:rStyle w:val="Hervorhebung"/>
        </w:rPr>
        <w:br/>
      </w:r>
      <w:r w:rsidRPr="004B048E">
        <w:rPr>
          <w:rStyle w:val="Hervorhebung"/>
        </w:rPr>
        <w:br/>
      </w:r>
    </w:p>
    <w:p w:rsidR="00AB67D9" w:rsidRPr="004B048E" w:rsidRDefault="00AB67D9" w:rsidP="00AB67D9">
      <w:pPr>
        <w:pStyle w:val="Textkrper"/>
      </w:pPr>
      <w:r w:rsidRPr="004B048E">
        <w:t>In einem Stromkreis wird die Energie von der Spannungsquelle in den Stromkreis eing</w:t>
      </w:r>
      <w:r w:rsidRPr="004B048E">
        <w:t>e</w:t>
      </w:r>
      <w:r w:rsidRPr="004B048E">
        <w:t>speist und zu einem Verbraucher (z.</w:t>
      </w:r>
      <w:r>
        <w:t xml:space="preserve"> </w:t>
      </w:r>
      <w:r w:rsidR="00121EA2">
        <w:t>B. Leuchte)</w:t>
      </w:r>
      <w:r w:rsidR="00DC1E21">
        <w:t xml:space="preserve"> geleitet</w:t>
      </w:r>
      <w:r w:rsidRPr="004B048E">
        <w:t>. Im Verbraucher wird die elek</w:t>
      </w:r>
      <w:r w:rsidRPr="004B048E">
        <w:t>t</w:t>
      </w:r>
      <w:r w:rsidRPr="004B048E">
        <w:t>rische Energie umgewandelt.</w:t>
      </w:r>
    </w:p>
    <w:p w:rsidR="00AB67D9" w:rsidRDefault="00AB67D9" w:rsidP="00AB67D9">
      <w:pPr>
        <w:pStyle w:val="Textkrper"/>
        <w:rPr>
          <w:szCs w:val="24"/>
        </w:rPr>
      </w:pPr>
    </w:p>
    <w:p w:rsidR="00121EA2" w:rsidRPr="004B048E" w:rsidRDefault="00121EA2" w:rsidP="00AB67D9">
      <w:pPr>
        <w:pStyle w:val="Textkrper"/>
        <w:rPr>
          <w:szCs w:val="24"/>
        </w:rPr>
      </w:pPr>
    </w:p>
    <w:p w:rsidR="00AB67D9" w:rsidRPr="004B048E" w:rsidRDefault="00AB67D9" w:rsidP="00933B3B">
      <w:pPr>
        <w:pStyle w:val="berschrift4"/>
      </w:pPr>
      <w:r w:rsidRPr="004B048E">
        <w:t>Vergleich:</w:t>
      </w:r>
    </w:p>
    <w:p w:rsidR="00AB67D9" w:rsidRPr="004B048E" w:rsidRDefault="00AB67D9" w:rsidP="00AB67D9">
      <w:pPr>
        <w:pStyle w:val="Textkrper"/>
        <w:rPr>
          <w:szCs w:val="24"/>
        </w:rPr>
      </w:pPr>
    </w:p>
    <w:p w:rsidR="00AB67D9" w:rsidRPr="004B048E" w:rsidRDefault="00AB67D9" w:rsidP="00AB67D9">
      <w:pPr>
        <w:pStyle w:val="Textkrper"/>
        <w:rPr>
          <w:rStyle w:val="Hervorhebung"/>
        </w:rPr>
      </w:pPr>
      <w:r>
        <w:rPr>
          <w:rStyle w:val="Hervorhebung"/>
        </w:rPr>
        <w:t>Das Wasser in einem</w:t>
      </w:r>
      <w:r w:rsidRPr="004B048E">
        <w:rPr>
          <w:rStyle w:val="Hervorhebung"/>
        </w:rPr>
        <w:t xml:space="preserve"> Stausee auf einem Berg kann dazu benutzt werden, eine Mühle oder einen Generator anzutreiben. Dabei wird die im Wasser gespeicherte Energie </w:t>
      </w:r>
      <w:r w:rsidR="00DC1E21">
        <w:rPr>
          <w:rStyle w:val="Hervorhebung"/>
        </w:rPr>
        <w:t>in eine and</w:t>
      </w:r>
      <w:r w:rsidR="00DC1E21">
        <w:rPr>
          <w:rStyle w:val="Hervorhebung"/>
        </w:rPr>
        <w:t>e</w:t>
      </w:r>
      <w:r w:rsidR="00DC1E21">
        <w:rPr>
          <w:rStyle w:val="Hervorhebung"/>
        </w:rPr>
        <w:t>re</w:t>
      </w:r>
      <w:r w:rsidRPr="004B048E">
        <w:rPr>
          <w:rStyle w:val="Hervorhebung"/>
        </w:rPr>
        <w:t xml:space="preserve"> Energieform umgewandelt.</w:t>
      </w:r>
    </w:p>
    <w:p w:rsidR="00AB67D9" w:rsidRPr="004B048E" w:rsidRDefault="00AB67D9" w:rsidP="00AB67D9">
      <w:pPr>
        <w:pStyle w:val="Textkrper"/>
        <w:rPr>
          <w:rStyle w:val="Hervorhebung"/>
        </w:rPr>
      </w:pPr>
    </w:p>
    <w:p w:rsidR="00AB67D9" w:rsidRPr="004B048E" w:rsidRDefault="00AB67D9" w:rsidP="00AB67D9">
      <w:pPr>
        <w:pStyle w:val="Textkrper"/>
        <w:rPr>
          <w:rStyle w:val="Hervorhebung"/>
        </w:rPr>
      </w:pPr>
      <w:r w:rsidRPr="004B048E">
        <w:rPr>
          <w:rStyle w:val="Hervorhebung"/>
        </w:rPr>
        <w:t>Je höher der Stausee liegt, desto mehr Energie ist im Wasser gespeichert.</w:t>
      </w:r>
    </w:p>
    <w:p w:rsidR="007C74DF" w:rsidRDefault="007C74DF">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C74DF" w:rsidRPr="00B51DE9" w:rsidTr="00A664DF">
        <w:trPr>
          <w:trHeight w:val="523"/>
        </w:trPr>
        <w:tc>
          <w:tcPr>
            <w:tcW w:w="3119" w:type="dxa"/>
            <w:tcBorders>
              <w:left w:val="single" w:sz="4" w:space="0" w:color="auto"/>
              <w:bottom w:val="single" w:sz="4" w:space="0" w:color="auto"/>
              <w:right w:val="single" w:sz="4" w:space="0" w:color="auto"/>
            </w:tcBorders>
            <w:shd w:val="clear" w:color="auto" w:fill="D9D9D9"/>
            <w:hideMark/>
          </w:tcPr>
          <w:p w:rsidR="007C74DF" w:rsidRDefault="007C74DF" w:rsidP="00A664DF">
            <w:pPr>
              <w:pStyle w:val="Tabelle6pt"/>
              <w:rPr>
                <w:color w:val="000000"/>
              </w:rPr>
            </w:pPr>
            <w:r>
              <w:lastRenderedPageBreak/>
              <w:br w:type="page"/>
              <w:t>Lernfeld</w:t>
            </w:r>
          </w:p>
          <w:p w:rsidR="007C74DF" w:rsidRDefault="007C74DF" w:rsidP="00A664DF">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C74DF" w:rsidRDefault="007C74DF" w:rsidP="00A664DF">
            <w:pPr>
              <w:pStyle w:val="Tabelle6pt"/>
              <w:rPr>
                <w:color w:val="000000"/>
              </w:rPr>
            </w:pPr>
            <w:r>
              <w:t>Titel</w:t>
            </w:r>
          </w:p>
          <w:p w:rsidR="007C74DF" w:rsidRDefault="007C74DF" w:rsidP="00A664DF">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7C74DF" w:rsidRPr="004B658C" w:rsidRDefault="007C74DF" w:rsidP="00A664DF"/>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E3675" w:rsidRDefault="001E3675" w:rsidP="001E3675">
            <w:pPr>
              <w:pStyle w:val="TabelleKopfmitte"/>
            </w:pPr>
          </w:p>
          <w:p w:rsidR="007C74DF" w:rsidRPr="00B51DE9" w:rsidRDefault="001E3675" w:rsidP="002F3E6A">
            <w:pPr>
              <w:pStyle w:val="TabelleKopfmitte"/>
              <w:rPr>
                <w:rFonts w:eastAsia="Calibri"/>
              </w:rPr>
            </w:pPr>
            <w:r>
              <w:rPr>
                <w:rFonts w:eastAsia="Calibri"/>
              </w:rPr>
              <w:t>ET1.01.0</w:t>
            </w:r>
            <w:r w:rsidR="00BA0C71">
              <w:rPr>
                <w:rFonts w:eastAsia="Calibri"/>
              </w:rPr>
              <w:t>4</w:t>
            </w:r>
            <w:r>
              <w:rPr>
                <w:rFonts w:eastAsia="Calibri"/>
              </w:rPr>
              <w:t>.0</w:t>
            </w:r>
            <w:r w:rsidR="00BA0C71">
              <w:rPr>
                <w:rFonts w:eastAsia="Calibri"/>
              </w:rPr>
              <w:t>1</w:t>
            </w:r>
          </w:p>
        </w:tc>
      </w:tr>
      <w:tr w:rsidR="00BA0C71" w:rsidRPr="00B51DE9" w:rsidTr="00A664DF">
        <w:tc>
          <w:tcPr>
            <w:tcW w:w="7348" w:type="dxa"/>
            <w:gridSpan w:val="3"/>
            <w:tcBorders>
              <w:left w:val="single" w:sz="4" w:space="0" w:color="auto"/>
              <w:bottom w:val="single" w:sz="4" w:space="0" w:color="auto"/>
              <w:right w:val="single" w:sz="4" w:space="0" w:color="auto"/>
            </w:tcBorders>
            <w:shd w:val="clear" w:color="auto" w:fill="auto"/>
            <w:hideMark/>
          </w:tcPr>
          <w:p w:rsidR="00BA0C71" w:rsidRPr="004B658C" w:rsidRDefault="00BA0C71" w:rsidP="00BA0C71">
            <w:pPr>
              <w:pStyle w:val="Tabelle6pt"/>
            </w:pPr>
            <w:r>
              <w:t>Kompetenzbereiche:</w:t>
            </w:r>
          </w:p>
          <w:p w:rsidR="00BA0C71" w:rsidRDefault="00E8151D" w:rsidP="00E8151D">
            <w:pPr>
              <w:pStyle w:val="Kopf8ptafz"/>
            </w:pPr>
            <w:r w:rsidRPr="00E8151D">
              <w:t xml:space="preserve">Ich kann elektrische </w:t>
            </w:r>
            <w:r w:rsidR="00592A57">
              <w:t>Grundgrößen</w:t>
            </w:r>
            <w:r w:rsidRPr="00E8151D">
              <w:t xml:space="preserve"> unterscheiden, kenne deren Fo</w:t>
            </w:r>
            <w:r>
              <w:t>rmelzeichen und kann damit rech</w:t>
            </w:r>
            <w:r w:rsidRPr="00E8151D">
              <w:t xml:space="preserve">nen </w:t>
            </w:r>
          </w:p>
        </w:tc>
        <w:tc>
          <w:tcPr>
            <w:tcW w:w="188" w:type="dxa"/>
            <w:vMerge/>
            <w:tcBorders>
              <w:left w:val="single" w:sz="4" w:space="0" w:color="auto"/>
              <w:bottom w:val="nil"/>
              <w:right w:val="nil"/>
            </w:tcBorders>
            <w:vAlign w:val="center"/>
            <w:hideMark/>
          </w:tcPr>
          <w:p w:rsidR="00BA0C71" w:rsidRDefault="00BA0C71" w:rsidP="00BA0C7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A0C71" w:rsidRPr="00B51DE9" w:rsidTr="00A664DF">
              <w:trPr>
                <w:trHeight w:val="284"/>
              </w:trPr>
              <w:tc>
                <w:tcPr>
                  <w:tcW w:w="2090" w:type="dxa"/>
                  <w:shd w:val="clear" w:color="auto" w:fill="auto"/>
                </w:tcPr>
                <w:p w:rsidR="00BA0C71" w:rsidRPr="00B51DE9" w:rsidRDefault="00BA0C71" w:rsidP="00BA0C71">
                  <w:pPr>
                    <w:pStyle w:val="Textkrpermitte"/>
                  </w:pPr>
                  <w:proofErr w:type="spellStart"/>
                  <w:r w:rsidRPr="00B51DE9">
                    <w:t>LernPROJEKT</w:t>
                  </w:r>
                  <w:proofErr w:type="spellEnd"/>
                </w:p>
              </w:tc>
            </w:tr>
            <w:tr w:rsidR="00BA0C71" w:rsidRPr="00B51DE9" w:rsidTr="00A664DF">
              <w:trPr>
                <w:trHeight w:val="284"/>
              </w:trPr>
              <w:tc>
                <w:tcPr>
                  <w:tcW w:w="2090" w:type="dxa"/>
                  <w:tcBorders>
                    <w:bottom w:val="single" w:sz="4" w:space="0" w:color="auto"/>
                  </w:tcBorders>
                  <w:shd w:val="clear" w:color="auto" w:fill="auto"/>
                </w:tcPr>
                <w:p w:rsidR="00BA0C71" w:rsidRPr="00B51DE9" w:rsidRDefault="00BA0C71" w:rsidP="00BA0C71">
                  <w:pPr>
                    <w:pStyle w:val="Textkrpermitte"/>
                  </w:pPr>
                  <w:proofErr w:type="spellStart"/>
                  <w:r w:rsidRPr="00B51DE9">
                    <w:t>LernTHEMA</w:t>
                  </w:r>
                  <w:proofErr w:type="spellEnd"/>
                </w:p>
              </w:tc>
            </w:tr>
            <w:tr w:rsidR="00BA0C71" w:rsidRPr="00B51DE9" w:rsidTr="00A664DF">
              <w:trPr>
                <w:trHeight w:val="284"/>
              </w:trPr>
              <w:tc>
                <w:tcPr>
                  <w:tcW w:w="2090" w:type="dxa"/>
                  <w:tcBorders>
                    <w:bottom w:val="nil"/>
                  </w:tcBorders>
                  <w:shd w:val="clear" w:color="auto" w:fill="D9D9D9" w:themeFill="background1" w:themeFillShade="D9"/>
                </w:tcPr>
                <w:p w:rsidR="00BA0C71" w:rsidRPr="00B51DE9" w:rsidRDefault="00BA0C71" w:rsidP="00BA0C71">
                  <w:pPr>
                    <w:pStyle w:val="TabelleKopfmitte"/>
                  </w:pPr>
                  <w:proofErr w:type="spellStart"/>
                  <w:r w:rsidRPr="00B51DE9">
                    <w:t>LernSCHRITT</w:t>
                  </w:r>
                  <w:proofErr w:type="spellEnd"/>
                </w:p>
              </w:tc>
            </w:tr>
          </w:tbl>
          <w:p w:rsidR="00BA0C71" w:rsidRPr="00B51DE9" w:rsidRDefault="00BA0C71" w:rsidP="00BA0C71"/>
        </w:tc>
      </w:tr>
      <w:tr w:rsidR="00BA0C71" w:rsidRPr="00B51DE9" w:rsidTr="00A664DF">
        <w:trPr>
          <w:trHeight w:val="149"/>
        </w:trPr>
        <w:tc>
          <w:tcPr>
            <w:tcW w:w="7348" w:type="dxa"/>
            <w:gridSpan w:val="3"/>
            <w:tcBorders>
              <w:top w:val="single" w:sz="4" w:space="0" w:color="auto"/>
              <w:left w:val="nil"/>
              <w:right w:val="nil"/>
            </w:tcBorders>
          </w:tcPr>
          <w:p w:rsidR="00BA0C71" w:rsidRPr="00B51DE9" w:rsidRDefault="00BA0C71" w:rsidP="00BA0C71"/>
        </w:tc>
        <w:tc>
          <w:tcPr>
            <w:tcW w:w="196" w:type="dxa"/>
            <w:gridSpan w:val="2"/>
            <w:tcBorders>
              <w:top w:val="nil"/>
              <w:left w:val="nil"/>
              <w:right w:val="nil"/>
            </w:tcBorders>
          </w:tcPr>
          <w:p w:rsidR="00BA0C71" w:rsidRPr="00B51DE9" w:rsidRDefault="00BA0C71" w:rsidP="00BA0C71"/>
        </w:tc>
        <w:tc>
          <w:tcPr>
            <w:tcW w:w="2095" w:type="dxa"/>
            <w:tcBorders>
              <w:top w:val="single" w:sz="4" w:space="0" w:color="auto"/>
              <w:left w:val="nil"/>
              <w:right w:val="nil"/>
            </w:tcBorders>
          </w:tcPr>
          <w:p w:rsidR="00BA0C71" w:rsidRPr="00B51DE9" w:rsidRDefault="00BA0C71" w:rsidP="00BA0C71"/>
        </w:tc>
      </w:tr>
      <w:tr w:rsidR="00BA0C71" w:rsidRPr="00B51DE9" w:rsidTr="00A664DF">
        <w:trPr>
          <w:trHeight w:val="443"/>
        </w:trPr>
        <w:tc>
          <w:tcPr>
            <w:tcW w:w="4818" w:type="dxa"/>
            <w:gridSpan w:val="2"/>
            <w:vMerge w:val="restart"/>
            <w:tcBorders>
              <w:left w:val="single" w:sz="4" w:space="0" w:color="auto"/>
              <w:right w:val="single" w:sz="4" w:space="0" w:color="auto"/>
            </w:tcBorders>
          </w:tcPr>
          <w:p w:rsidR="00BA0C71" w:rsidRPr="004B658C" w:rsidRDefault="00BA0C71" w:rsidP="00BA0C71">
            <w:pPr>
              <w:pStyle w:val="Tabelle6pt"/>
            </w:pPr>
            <w:r>
              <w:t>Kompetenzen:</w:t>
            </w:r>
          </w:p>
          <w:p w:rsidR="009B7374" w:rsidRDefault="009B7374" w:rsidP="009B7374">
            <w:pPr>
              <w:pStyle w:val="Kopf8ptafz"/>
            </w:pPr>
            <w:r>
              <w:t>Ich kann die Entstehung von elektrischer Spannung erklären</w:t>
            </w:r>
            <w:r w:rsidR="001E5961">
              <w:t>.</w:t>
            </w:r>
          </w:p>
          <w:p w:rsidR="00BA0C71" w:rsidRDefault="009B7374" w:rsidP="00EF4361">
            <w:pPr>
              <w:pStyle w:val="Kopf8ptafz"/>
            </w:pPr>
            <w:r>
              <w:t>Ich kann ein Modell der elektrischen Spannung verwenden</w:t>
            </w:r>
            <w:r w:rsidR="001E5961">
              <w:t>.</w:t>
            </w:r>
            <w:r w:rsidR="00EF4361">
              <w:t xml:space="preserve"> </w:t>
            </w:r>
          </w:p>
        </w:tc>
        <w:tc>
          <w:tcPr>
            <w:tcW w:w="4821" w:type="dxa"/>
            <w:gridSpan w:val="4"/>
            <w:tcBorders>
              <w:left w:val="single" w:sz="4" w:space="0" w:color="auto"/>
              <w:right w:val="single" w:sz="4" w:space="0" w:color="auto"/>
            </w:tcBorders>
          </w:tcPr>
          <w:p w:rsidR="00BA0C71" w:rsidRDefault="00BA0C71" w:rsidP="00BA0C71">
            <w:pPr>
              <w:pStyle w:val="Tabelle6pt"/>
            </w:pPr>
            <w:r>
              <w:t>Was Sie schon können sollten:</w:t>
            </w:r>
          </w:p>
          <w:p w:rsidR="00BA0C71" w:rsidRPr="00234B66" w:rsidRDefault="00BA0C71" w:rsidP="00BA0C71">
            <w:pPr>
              <w:pStyle w:val="Kopf8ptafz"/>
            </w:pPr>
            <w:r>
              <w:t>Ich kenne elektrische Grundgrößen</w:t>
            </w:r>
            <w:r w:rsidR="001E5961">
              <w:t>.</w:t>
            </w:r>
          </w:p>
        </w:tc>
      </w:tr>
      <w:tr w:rsidR="00BA0C71" w:rsidRPr="00B51DE9" w:rsidTr="00A664DF">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EF4361">
            <w:pPr>
              <w:pStyle w:val="Tabelle6pt"/>
            </w:pPr>
            <w:r>
              <w:t>Wofür Sie das benötigen:</w:t>
            </w:r>
            <w:r w:rsidR="00EF4361">
              <w:t xml:space="preserve"> </w:t>
            </w:r>
          </w:p>
        </w:tc>
      </w:tr>
      <w:tr w:rsidR="00BA0C71" w:rsidRPr="00B51DE9" w:rsidTr="00A664DF">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Wie Sie Ihr Können prüfen können:</w:t>
            </w:r>
          </w:p>
          <w:p w:rsidR="00BA0C71" w:rsidRPr="00234B66" w:rsidRDefault="00BA0C71" w:rsidP="002F3E6A">
            <w:pPr>
              <w:pStyle w:val="Kopf8ptafz"/>
            </w:pPr>
            <w:r w:rsidRPr="00234B66">
              <w:t xml:space="preserve">Siehe Lernwegeliste oder Lernschritt </w:t>
            </w:r>
            <w:r>
              <w:t>ET</w:t>
            </w:r>
            <w:r w:rsidR="00BC085B">
              <w:t>1.01.04.04</w:t>
            </w:r>
          </w:p>
        </w:tc>
      </w:tr>
    </w:tbl>
    <w:p w:rsidR="00BA5F06" w:rsidRDefault="007C74DF" w:rsidP="007C74DF">
      <w:pPr>
        <w:pStyle w:val="berschrift2"/>
      </w:pPr>
      <w:r>
        <w:t>Modell</w:t>
      </w:r>
    </w:p>
    <w:p w:rsidR="00670899" w:rsidRDefault="00670899" w:rsidP="00670899">
      <w:pPr>
        <w:pStyle w:val="Textkrper"/>
      </w:pPr>
    </w:p>
    <w:p w:rsidR="00BD73F0" w:rsidRDefault="00BD73F0" w:rsidP="00670899">
      <w:pPr>
        <w:pStyle w:val="Textkrper"/>
      </w:pPr>
    </w:p>
    <w:p w:rsidR="00BD73F0" w:rsidRDefault="00BD73F0" w:rsidP="00670899">
      <w:pPr>
        <w:pStyle w:val="Textkrper"/>
      </w:pPr>
    </w:p>
    <w:p w:rsidR="00670899" w:rsidRDefault="00670899" w:rsidP="00670899">
      <w:pPr>
        <w:pStyle w:val="Textkrper"/>
      </w:pPr>
      <w:r>
        <w:rPr>
          <w:noProof/>
        </w:rPr>
        <mc:AlternateContent>
          <mc:Choice Requires="wpg">
            <w:drawing>
              <wp:anchor distT="0" distB="0" distL="114300" distR="114300" simplePos="0" relativeHeight="252306432" behindDoc="0" locked="0" layoutInCell="1" allowOverlap="1" wp14:anchorId="709AA55F" wp14:editId="77C731C2">
                <wp:simplePos x="0" y="0"/>
                <wp:positionH relativeFrom="column">
                  <wp:posOffset>-205740</wp:posOffset>
                </wp:positionH>
                <wp:positionV relativeFrom="paragraph">
                  <wp:posOffset>129540</wp:posOffset>
                </wp:positionV>
                <wp:extent cx="5991225" cy="4712335"/>
                <wp:effectExtent l="57150" t="0" r="9525" b="0"/>
                <wp:wrapNone/>
                <wp:docPr id="568" name="Gruppieren 568"/>
                <wp:cNvGraphicFramePr/>
                <a:graphic xmlns:a="http://schemas.openxmlformats.org/drawingml/2006/main">
                  <a:graphicData uri="http://schemas.microsoft.com/office/word/2010/wordprocessingGroup">
                    <wpg:wgp>
                      <wpg:cNvGrpSpPr/>
                      <wpg:grpSpPr>
                        <a:xfrm>
                          <a:off x="0" y="0"/>
                          <a:ext cx="5991225" cy="4712335"/>
                          <a:chOff x="0" y="0"/>
                          <a:chExt cx="5991225" cy="4712335"/>
                        </a:xfrm>
                      </wpg:grpSpPr>
                      <pic:pic xmlns:pic="http://schemas.openxmlformats.org/drawingml/2006/picture">
                        <pic:nvPicPr>
                          <pic:cNvPr id="571" name="Grafik 571"/>
                          <pic:cNvPicPr>
                            <a:picLocks noChangeAspect="1"/>
                          </pic:cNvPicPr>
                        </pic:nvPicPr>
                        <pic:blipFill rotWithShape="1">
                          <a:blip r:embed="rId93">
                            <a:extLst>
                              <a:ext uri="{28A0092B-C50C-407E-A947-70E740481C1C}">
                                <a14:useLocalDpi xmlns:a14="http://schemas.microsoft.com/office/drawing/2010/main" val="0"/>
                              </a:ext>
                            </a:extLst>
                          </a:blip>
                          <a:srcRect l="26774" r="20487"/>
                          <a:stretch/>
                        </pic:blipFill>
                        <pic:spPr bwMode="auto">
                          <a:xfrm>
                            <a:off x="2247900" y="0"/>
                            <a:ext cx="3743325" cy="4712335"/>
                          </a:xfrm>
                          <a:prstGeom prst="rect">
                            <a:avLst/>
                          </a:prstGeom>
                          <a:ln>
                            <a:noFill/>
                          </a:ln>
                          <a:extLst>
                            <a:ext uri="{53640926-AAD7-44D8-BBD7-CCE9431645EC}">
                              <a14:shadowObscured xmlns:a14="http://schemas.microsoft.com/office/drawing/2010/main"/>
                            </a:ext>
                          </a:extLst>
                        </pic:spPr>
                      </pic:pic>
                      <wps:wsp>
                        <wps:cNvPr id="574" name="Gerader Verbinder 298"/>
                        <wps:cNvCnPr/>
                        <wps:spPr>
                          <a:xfrm flipH="1" flipV="1">
                            <a:off x="0" y="1266825"/>
                            <a:ext cx="3133725" cy="0"/>
                          </a:xfrm>
                          <a:prstGeom prst="line">
                            <a:avLst/>
                          </a:prstGeom>
                          <a:ln w="19050">
                            <a:solidFill>
                              <a:srgbClr val="FF0000"/>
                            </a:solidFill>
                          </a:ln>
                        </wps:spPr>
                        <wps:style>
                          <a:lnRef idx="2">
                            <a:schemeClr val="dk1"/>
                          </a:lnRef>
                          <a:fillRef idx="0">
                            <a:schemeClr val="dk1"/>
                          </a:fillRef>
                          <a:effectRef idx="1">
                            <a:schemeClr val="dk1"/>
                          </a:effectRef>
                          <a:fontRef idx="minor">
                            <a:schemeClr val="tx1"/>
                          </a:fontRef>
                        </wps:style>
                        <wps:bodyPr/>
                      </wps:wsp>
                      <wps:wsp>
                        <wps:cNvPr id="1920" name="Gerader Verbinder 299"/>
                        <wps:cNvCnPr/>
                        <wps:spPr>
                          <a:xfrm flipH="1" flipV="1">
                            <a:off x="1704975" y="2171700"/>
                            <a:ext cx="1476375" cy="0"/>
                          </a:xfrm>
                          <a:prstGeom prst="line">
                            <a:avLst/>
                          </a:prstGeom>
                          <a:ln w="1905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wps:wsp>
                        <wps:cNvPr id="1921" name="Gerader Verbinder 302"/>
                        <wps:cNvCnPr/>
                        <wps:spPr>
                          <a:xfrm flipH="1" flipV="1">
                            <a:off x="1085850" y="2933700"/>
                            <a:ext cx="2076450" cy="0"/>
                          </a:xfrm>
                          <a:prstGeom prst="line">
                            <a:avLst/>
                          </a:prstGeom>
                          <a:ln w="1905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wps:wsp>
                        <wps:cNvPr id="1922" name="Gerader Verbinder 303"/>
                        <wps:cNvCnPr/>
                        <wps:spPr>
                          <a:xfrm flipH="1" flipV="1">
                            <a:off x="85725" y="3857625"/>
                            <a:ext cx="3133725" cy="0"/>
                          </a:xfrm>
                          <a:prstGeom prst="line">
                            <a:avLst/>
                          </a:prstGeom>
                          <a:ln w="19050">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wps:wsp>
                        <wps:cNvPr id="1923" name="Gerade Verbindung mit Pfeil 1923"/>
                        <wps:cNvCnPr/>
                        <wps:spPr>
                          <a:xfrm>
                            <a:off x="2076450" y="1323975"/>
                            <a:ext cx="0" cy="800100"/>
                          </a:xfrm>
                          <a:prstGeom prst="straightConnector1">
                            <a:avLst/>
                          </a:prstGeom>
                          <a:ln w="19050">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924" name="Gerade Verbindung mit Pfeil 1924"/>
                        <wps:cNvCnPr/>
                        <wps:spPr>
                          <a:xfrm>
                            <a:off x="219075" y="1352550"/>
                            <a:ext cx="9525" cy="2419350"/>
                          </a:xfrm>
                          <a:prstGeom prst="straightConnector1">
                            <a:avLst/>
                          </a:prstGeom>
                          <a:ln w="19050">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925" name="Gerade Verbindung mit Pfeil 1925"/>
                        <wps:cNvCnPr/>
                        <wps:spPr>
                          <a:xfrm>
                            <a:off x="1228725" y="1381125"/>
                            <a:ext cx="9525" cy="1476375"/>
                          </a:xfrm>
                          <a:prstGeom prst="straightConnector1">
                            <a:avLst/>
                          </a:prstGeom>
                          <a:ln w="19050">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uppieren 568" o:spid="_x0000_s1026" style="position:absolute;margin-left:-16.2pt;margin-top:10.2pt;width:471.75pt;height:371.05pt;z-index:252306432" coordsize="59912,4712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Vg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RUYtUzE4LTU1bW0gZi8zLjUtNS42IElTAAAAAAAAAAAAAAAAAAAAAAAA&#10;AAAAAAAAAAAAAAAAAAAAAAAAAAAAAAAAAAAAAAoI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fAAcAcABg&#10;AAQACQAJALAQIAuwECALcwBzAHMAogDIAKIAcwBzAHMAmQCZAJkAaQDHAGkAmQCZAJkAmfte/V79&#10;AAAAAAAAogKiAmcEAABBAb/+WwIAAKX9QQG//gAAAAD/AQAA//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DAAAAAAAAAAAAAAAAAAAAAAAAAA&#10;AAAAAAAAAAD/////cAAAAAEAAQC2AHEAAAABAEVGLVMxOC01NW1tIGYvMy41LTUuNiBJUwAAAAAA&#10;AAAAAAAAAAAAAAAAAAAAAAAAAAAAAAAAAAAAAAAAAAAAAABLMjA3NTQzM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IEAgQC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BJSSoAlgI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571" o:spid="_x0000_s1027" type="#_x0000_t75" style="position:absolute;left:22479;width:37433;height:471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hMi/HAAAA3AAAAA8AAABkcnMvZG93bnJldi54bWxEj0FrwkAUhO+F/oflFXopurHQVGI2Ii0t&#10;PXgxSvX4zL4mwezbkF1j6q93BcHjMDPfMOl8MI3oqXO1ZQWTcQSCuLC65lLBZv01moJwHlljY5kU&#10;/JODefb4kGKi7YlX1Oe+FAHCLkEFlfdtIqUrKjLoxrYlDt6f7Qz6ILtS6g5PAW4a+RpFsTRYc1io&#10;sKWPiopDfjQKtut4t/g8b/LfZf+95/PhpbTxUannp2ExA+Fp8Pfwrf2jFby9T+B6JhwBmV0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hhMi/HAAAA3AAAAA8AAAAAAAAAAAAA&#10;AAAAnwIAAGRycy9kb3ducmV2LnhtbFBLBQYAAAAABAAEAPcAAACTAwAAAAA=&#10;">
                  <v:imagedata r:id="rId94" o:title="" cropleft="17547f" cropright="13426f"/>
                  <v:path arrowok="t"/>
                </v:shape>
                <v:line id="Gerader Verbinder 298" o:spid="_x0000_s1028" style="position:absolute;flip:x y;visibility:visible;mso-wrap-style:square" from="0,12668" to="31337,12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t5jcYAAADcAAAADwAAAGRycy9kb3ducmV2LnhtbESP3WoCMRSE7wu+QziCd5pVrC2rWbEL&#10;lQoFqS29PmyO++PmZElS3fr0piD0cpiZb5jVujetOJPztWUF00kCgriwuuZSwdfn6/gZhA/IGlvL&#10;pOCXPKyzwcMKU20v/EHnQyhFhLBPUUEVQpdK6YuKDPqJ7Yijd7TOYIjSlVI7vES4aeUsSRbSYM1x&#10;ocKO8oqK0+HHKMDrKdl/X1/yfOuaXZkvfLOdvSs1GvabJYhAffgP39tvWsHj0xz+zsQjIL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tbeY3GAAAA3AAAAA8AAAAAAAAA&#10;AAAAAAAAoQIAAGRycy9kb3ducmV2LnhtbFBLBQYAAAAABAAEAPkAAACUAwAAAAA=&#10;" strokecolor="red" strokeweight="1.5pt">
                  <v:shadow on="t" color="black" opacity="24903f" origin=",.5" offset="0,.55556mm"/>
                </v:line>
                <v:line id="Gerader Verbinder 299" o:spid="_x0000_s1029" style="position:absolute;flip:x y;visibility:visible;mso-wrap-style:square" from="17049,21717" to="31813,217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5KstsYAAADdAAAADwAAAGRycy9kb3ducmV2LnhtbESPQUsDMRCF74L/IYzQi9hsF1x0bVpK&#10;aUHwZBWKtyEZN0s3kyVJ2/XfOwfB2wzvzXvfLNdTGNSFUu4jG1jMK1DENrqeOwOfH/uHJ1C5IDsc&#10;IpOBH8qwXt3eLLF18crvdDmUTkkI5xYN+FLGVutsPQXM8zgSi/YdU8Aia+q0S3iV8DDouqoaHbBn&#10;afA40taTPR3OwcCbP9rHRd0cd/d7d/4KdXNKtjFmdjdtXkAVmsq/+e/61Qn+cy388o2MoF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OSrLbGAAAA3QAAAA8AAAAAAAAA&#10;AAAAAAAAoQIAAGRycy9kb3ducmV2LnhtbFBLBQYAAAAABAAEAPkAAACUAwAAAAA=&#10;" strokecolor="#272727 [2749]" strokeweight="1.5pt"/>
                <v:line id="Gerader Verbinder 302" o:spid="_x0000_s1030" style="position:absolute;flip:x y;visibility:visible;mso-wrap-style:square" from="10858,29337" to="31623,29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4JLcMAAADdAAAADwAAAGRycy9kb3ducmV2LnhtbERPTWsCMRC9F/wPYQq9lJrdhS66NYqU&#10;CkJPVUG8Dcl0s7iZLEnU7b83hUJv83ifs1iNrhdXCrHzrKCcFiCItTcdtwoO+83LDERMyAZ7z6Tg&#10;hyKslpOHBTbG3/iLrrvUihzCsUEFNqWhkTJqSw7j1A/Emfv2wWHKMLTSBLzlcNfLqihq6bDj3GBx&#10;oHdL+ry7OAWf9qhfy6o+fjxvzOXkqvocdK3U0+O4fgORaEz/4j/31uT586qE32/yCXJ5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zeCS3DAAAA3QAAAA8AAAAAAAAAAAAA&#10;AAAAoQIAAGRycy9kb3ducmV2LnhtbFBLBQYAAAAABAAEAPkAAACRAwAAAAA=&#10;" strokecolor="#272727 [2749]" strokeweight="1.5pt"/>
                <v:line id="Gerader Verbinder 303" o:spid="_x0000_s1031" style="position:absolute;flip:x y;visibility:visible;mso-wrap-style:square" from="857,38576" to="32194,38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yXWsMAAADdAAAADwAAAGRycy9kb3ducmV2LnhtbERPTWsCMRC9F/wPYQq9FM0a6NKuRpFS&#10;QeipWpDehmS6WdxMliTq9t+bQqG3ebzPWa5H34sLxdQF1jCfVSCITbAdtxo+D9vpM4iUkS32gUnD&#10;DyVYryZ3S2xsuPIHXfa5FSWEU4MaXM5DI2UyjjymWRiIC/cdosdcYGyljXgt4b6Xqqpq6bHj0uBw&#10;oFdH5rQ/ew3v7mie5qo+vj1u7fnLq/oUTa31w/24WYDINOZ/8Z97Z8v8F6Xg95tyglz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wMl1rDAAAA3QAAAA8AAAAAAAAAAAAA&#10;AAAAoQIAAGRycy9kb3ducmV2LnhtbFBLBQYAAAAABAAEAPkAAACRAwAAAAA=&#10;" strokecolor="#272727 [2749]" strokeweight="1.5pt"/>
                <v:shapetype id="_x0000_t32" coordsize="21600,21600" o:spt="32" o:oned="t" path="m,l21600,21600e" filled="f">
                  <v:path arrowok="t" fillok="f" o:connecttype="none"/>
                  <o:lock v:ext="edit" shapetype="t"/>
                </v:shapetype>
                <v:shape id="Gerade Verbindung mit Pfeil 1923" o:spid="_x0000_s1032" type="#_x0000_t32" style="position:absolute;left:20764;top:13239;width:0;height:800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afyfcMAAADdAAAADwAAAGRycy9kb3ducmV2LnhtbERPTWvCQBC9F/wPywi9NRtTsBqzigRb&#10;cmnBtBdvQ3ZMgtnZkN3G9N+7BcHbPN7nZLvJdGKkwbWWFSyiGARxZXXLtYKf7/eXFQjnkTV2lknB&#10;HznYbWdPGabaXvlIY+lrEULYpaig8b5PpXRVQwZdZHviwJ3tYNAHONRSD3gN4aaTSRwvpcGWQ0OD&#10;PeUNVZfy1yhwX7g6vSWF/KBSLvJ9VRw+daHU83zab0B4mvxDfHcXOsxfJ6/w/004QW5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mn8n3DAAAA3QAAAA8AAAAAAAAAAAAA&#10;AAAAoQIAAGRycy9kb3ducmV2LnhtbFBLBQYAAAAABAAEAPkAAACRAwAAAAA=&#10;" strokecolor="black [3213]" strokeweight="1.5pt">
                  <v:stroke startarrow="block" endarrow="block"/>
                </v:shape>
                <v:shape id="Gerade Verbindung mit Pfeil 1924" o:spid="_x0000_s1033" type="#_x0000_t32" style="position:absolute;left:2190;top:13525;width:96;height:2419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5qCcMAAADdAAAADwAAAGRycy9kb3ducmV2LnhtbERPTWvCQBC9F/wPywi9NRtDsRqzigRb&#10;cmnBtBdvQ3ZMgtnZkN3G9N+7BcHbPN7nZLvJdGKkwbWWFSyiGARxZXXLtYKf7/eXFQjnkTV2lknB&#10;HznYbWdPGabaXvlIY+lrEULYpaig8b5PpXRVQwZdZHviwJ3tYNAHONRSD3gN4aaTSRwvpcGWQ0OD&#10;PeUNVZfy1yhwX7g6vSWF/KBSLvJ9VRw+daHU83zab0B4mvxDfHcXOsxfJ6/w/004QW5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ZOagnDAAAA3QAAAA8AAAAAAAAAAAAA&#10;AAAAoQIAAGRycy9kb3ducmV2LnhtbFBLBQYAAAAABAAEAPkAAACRAwAAAAA=&#10;" strokecolor="black [3213]" strokeweight="1.5pt">
                  <v:stroke startarrow="block" endarrow="block"/>
                </v:shape>
                <v:shape id="Gerade Verbindung mit Pfeil 1925" o:spid="_x0000_s1034" type="#_x0000_t32" style="position:absolute;left:12287;top:13811;width:95;height:1476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LPksMAAADdAAAADwAAAGRycy9kb3ducmV2LnhtbERPTWvCQBC9F/wPywi9NRsDtRqzigRb&#10;cmnBtBdvQ3ZMgtnZkN3G9N+7BcHbPN7nZLvJdGKkwbWWFSyiGARxZXXLtYKf7/eXFQjnkTV2lknB&#10;HznYbWdPGabaXvlIY+lrEULYpaig8b5PpXRVQwZdZHviwJ3tYNAHONRSD3gN4aaTSRwvpcGWQ0OD&#10;PeUNVZfy1yhwX7g6vSWF/KBSLvJ9VRw+daHU83zab0B4mvxDfHcXOsxfJ6/w/004QW5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kCz5LDAAAA3QAAAA8AAAAAAAAAAAAA&#10;AAAAoQIAAGRycy9kb3ducmV2LnhtbFBLBQYAAAAABAAEAPkAAACRAwAAAAA=&#10;" strokecolor="black [3213]" strokeweight="1.5pt">
                  <v:stroke startarrow="block" endarrow="block"/>
                </v:shape>
              </v:group>
            </w:pict>
          </mc:Fallback>
        </mc:AlternateContent>
      </w: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Pr="00EA53A9" w:rsidRDefault="00670899" w:rsidP="00670899">
      <w:pPr>
        <w:pStyle w:val="Textkrper"/>
        <w:rPr>
          <w:b/>
        </w:rPr>
      </w:pPr>
      <w:r>
        <w:rPr>
          <w:b/>
        </w:rPr>
        <w:t>Potenzial</w:t>
      </w:r>
      <w:r w:rsidRPr="00EA53A9">
        <w:rPr>
          <w:b/>
        </w:rPr>
        <w:t>unterschied</w:t>
      </w: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Default="00670899" w:rsidP="00670899">
      <w:pPr>
        <w:pStyle w:val="Textkrper"/>
      </w:pPr>
    </w:p>
    <w:p w:rsidR="00670899" w:rsidRPr="00B104EB" w:rsidRDefault="00670899" w:rsidP="00670899">
      <w:pPr>
        <w:pStyle w:val="Textkrper"/>
        <w:rPr>
          <w:b/>
          <w:sz w:val="22"/>
        </w:rPr>
      </w:pPr>
      <w:r w:rsidRPr="00B104EB">
        <w:rPr>
          <w:b/>
          <w:sz w:val="22"/>
        </w:rPr>
        <w:t xml:space="preserve">Je größer der </w:t>
      </w:r>
      <w:r>
        <w:rPr>
          <w:b/>
          <w:sz w:val="22"/>
        </w:rPr>
        <w:t>Potenzial</w:t>
      </w:r>
      <w:r w:rsidRPr="00B104EB">
        <w:rPr>
          <w:b/>
          <w:sz w:val="22"/>
        </w:rPr>
        <w:t>unterschied, desto höher der Druck (Spannung)</w:t>
      </w:r>
    </w:p>
    <w:p w:rsidR="001C2DED" w:rsidRDefault="001C2DED">
      <w:pPr>
        <w:spacing w:line="240" w:lineRule="exact"/>
        <w:rPr>
          <w:rFonts w:ascii="Source Sans Pro Semibold" w:eastAsia="Times New Roman" w:hAnsi="Source Sans Pro Semibold" w:cs="Times New Roman"/>
          <w:bCs/>
          <w:sz w:val="26"/>
          <w:szCs w:val="26"/>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C2DED" w:rsidRPr="00B51DE9" w:rsidTr="00121EA2">
        <w:trPr>
          <w:trHeight w:val="523"/>
        </w:trPr>
        <w:tc>
          <w:tcPr>
            <w:tcW w:w="3119" w:type="dxa"/>
            <w:tcBorders>
              <w:left w:val="single" w:sz="4" w:space="0" w:color="auto"/>
              <w:bottom w:val="single" w:sz="4" w:space="0" w:color="auto"/>
              <w:right w:val="single" w:sz="4" w:space="0" w:color="auto"/>
            </w:tcBorders>
            <w:shd w:val="clear" w:color="auto" w:fill="D9D9D9"/>
            <w:hideMark/>
          </w:tcPr>
          <w:p w:rsidR="001C2DED" w:rsidRDefault="001C2DED" w:rsidP="00121EA2">
            <w:pPr>
              <w:pStyle w:val="Tabelle6pt"/>
              <w:rPr>
                <w:color w:val="000000"/>
              </w:rPr>
            </w:pPr>
            <w:r>
              <w:lastRenderedPageBreak/>
              <w:br w:type="page"/>
              <w:t>Lernfeld</w:t>
            </w:r>
          </w:p>
          <w:p w:rsidR="001C2DED" w:rsidRDefault="001C2DED" w:rsidP="00121EA2">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C2DED" w:rsidRDefault="001C2DED" w:rsidP="00121EA2">
            <w:pPr>
              <w:pStyle w:val="Tabelle6pt"/>
              <w:rPr>
                <w:color w:val="000000"/>
              </w:rPr>
            </w:pPr>
            <w:r>
              <w:t>Titel</w:t>
            </w:r>
          </w:p>
          <w:p w:rsidR="001C2DED" w:rsidRDefault="00327E58" w:rsidP="00121EA2">
            <w:pPr>
              <w:pStyle w:val="TabelleKopflinks"/>
            </w:pPr>
            <w:r>
              <w:t>Elektrische Spannung</w:t>
            </w:r>
            <w:r w:rsidR="00B74481">
              <w:t xml:space="preserve"> – </w:t>
            </w:r>
            <w:r w:rsidR="008F1DCD">
              <w:t>Information</w:t>
            </w:r>
          </w:p>
        </w:tc>
        <w:tc>
          <w:tcPr>
            <w:tcW w:w="188" w:type="dxa"/>
            <w:vMerge w:val="restart"/>
            <w:tcBorders>
              <w:top w:val="nil"/>
              <w:left w:val="single" w:sz="4" w:space="0" w:color="auto"/>
              <w:bottom w:val="nil"/>
              <w:right w:val="single" w:sz="4" w:space="0" w:color="auto"/>
            </w:tcBorders>
            <w:shd w:val="clear" w:color="auto" w:fill="FFFFFF"/>
          </w:tcPr>
          <w:p w:rsidR="001C2DED" w:rsidRPr="004B658C" w:rsidRDefault="001C2DED" w:rsidP="00121EA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E3675" w:rsidRDefault="001E3675" w:rsidP="001E3675">
            <w:pPr>
              <w:pStyle w:val="TabelleKopfmitte"/>
            </w:pPr>
          </w:p>
          <w:p w:rsidR="001C2DED" w:rsidRPr="00B51DE9" w:rsidRDefault="001E3675" w:rsidP="002F3E6A">
            <w:pPr>
              <w:pStyle w:val="TabelleKopfmitte"/>
              <w:rPr>
                <w:rFonts w:eastAsia="Calibri"/>
              </w:rPr>
            </w:pPr>
            <w:r>
              <w:rPr>
                <w:rFonts w:eastAsia="Calibri"/>
              </w:rPr>
              <w:t>ET1.01.0</w:t>
            </w:r>
            <w:r w:rsidR="00BA0C71">
              <w:rPr>
                <w:rFonts w:eastAsia="Calibri"/>
              </w:rPr>
              <w:t>4</w:t>
            </w:r>
            <w:r>
              <w:rPr>
                <w:rFonts w:eastAsia="Calibri"/>
              </w:rPr>
              <w:t>.0</w:t>
            </w:r>
            <w:r w:rsidR="00BA0C71">
              <w:rPr>
                <w:rFonts w:eastAsia="Calibri"/>
              </w:rPr>
              <w:t>2</w:t>
            </w:r>
          </w:p>
        </w:tc>
      </w:tr>
      <w:tr w:rsidR="00BA0C71" w:rsidRPr="00B51DE9" w:rsidTr="00121EA2">
        <w:tc>
          <w:tcPr>
            <w:tcW w:w="7348" w:type="dxa"/>
            <w:gridSpan w:val="3"/>
            <w:tcBorders>
              <w:left w:val="single" w:sz="4" w:space="0" w:color="auto"/>
              <w:bottom w:val="single" w:sz="4" w:space="0" w:color="auto"/>
              <w:right w:val="single" w:sz="4" w:space="0" w:color="auto"/>
            </w:tcBorders>
            <w:shd w:val="clear" w:color="auto" w:fill="auto"/>
            <w:hideMark/>
          </w:tcPr>
          <w:p w:rsidR="00BA0C71" w:rsidRPr="004B658C" w:rsidRDefault="00BA0C71" w:rsidP="00BA0C71">
            <w:pPr>
              <w:pStyle w:val="Tabelle6pt"/>
            </w:pPr>
            <w:r>
              <w:t>Kompetenzbereiche:</w:t>
            </w:r>
          </w:p>
          <w:p w:rsidR="00BA0C71" w:rsidRDefault="00E8151D" w:rsidP="00E8151D">
            <w:pPr>
              <w:pStyle w:val="Kopf8ptafz"/>
            </w:pPr>
            <w:r w:rsidRPr="00E8151D">
              <w:t xml:space="preserve">Ich kann elektrische </w:t>
            </w:r>
            <w:r w:rsidR="00592A57">
              <w:t>Grundgrößen</w:t>
            </w:r>
            <w:r w:rsidRPr="00E8151D">
              <w:t xml:space="preserve"> unterscheiden, kenne deren Fo</w:t>
            </w:r>
            <w:r>
              <w:t>rmelzeichen und kann damit rech</w:t>
            </w:r>
            <w:r w:rsidR="00B74481">
              <w:t>nen.</w:t>
            </w:r>
          </w:p>
        </w:tc>
        <w:tc>
          <w:tcPr>
            <w:tcW w:w="188" w:type="dxa"/>
            <w:vMerge/>
            <w:tcBorders>
              <w:left w:val="single" w:sz="4" w:space="0" w:color="auto"/>
              <w:bottom w:val="nil"/>
              <w:right w:val="nil"/>
            </w:tcBorders>
            <w:vAlign w:val="center"/>
            <w:hideMark/>
          </w:tcPr>
          <w:p w:rsidR="00BA0C71" w:rsidRDefault="00BA0C71" w:rsidP="00BA0C7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A0C71" w:rsidRPr="00B51DE9" w:rsidTr="00C12C92">
              <w:trPr>
                <w:trHeight w:val="284"/>
              </w:trPr>
              <w:tc>
                <w:tcPr>
                  <w:tcW w:w="2090" w:type="dxa"/>
                  <w:shd w:val="clear" w:color="auto" w:fill="auto"/>
                </w:tcPr>
                <w:p w:rsidR="00BA0C71" w:rsidRPr="00B51DE9" w:rsidRDefault="00BA0C71" w:rsidP="00BA0C71">
                  <w:pPr>
                    <w:pStyle w:val="Textkrpermitte"/>
                  </w:pPr>
                  <w:proofErr w:type="spellStart"/>
                  <w:r w:rsidRPr="00B51DE9">
                    <w:t>LernPROJEKT</w:t>
                  </w:r>
                  <w:proofErr w:type="spellEnd"/>
                </w:p>
              </w:tc>
            </w:tr>
            <w:tr w:rsidR="00BA0C71" w:rsidRPr="00B51DE9" w:rsidTr="00C12C92">
              <w:trPr>
                <w:trHeight w:val="284"/>
              </w:trPr>
              <w:tc>
                <w:tcPr>
                  <w:tcW w:w="2090" w:type="dxa"/>
                  <w:tcBorders>
                    <w:bottom w:val="single" w:sz="4" w:space="0" w:color="auto"/>
                  </w:tcBorders>
                  <w:shd w:val="clear" w:color="auto" w:fill="auto"/>
                </w:tcPr>
                <w:p w:rsidR="00BA0C71" w:rsidRPr="00B51DE9" w:rsidRDefault="00BA0C71" w:rsidP="00BA0C71">
                  <w:pPr>
                    <w:pStyle w:val="Textkrpermitte"/>
                  </w:pPr>
                  <w:proofErr w:type="spellStart"/>
                  <w:r w:rsidRPr="00B51DE9">
                    <w:t>LernTHEMA</w:t>
                  </w:r>
                  <w:proofErr w:type="spellEnd"/>
                </w:p>
              </w:tc>
            </w:tr>
            <w:tr w:rsidR="00BA0C71" w:rsidRPr="00B51DE9" w:rsidTr="00C12C92">
              <w:trPr>
                <w:trHeight w:val="284"/>
              </w:trPr>
              <w:tc>
                <w:tcPr>
                  <w:tcW w:w="2090" w:type="dxa"/>
                  <w:tcBorders>
                    <w:bottom w:val="nil"/>
                  </w:tcBorders>
                  <w:shd w:val="clear" w:color="auto" w:fill="D9D9D9" w:themeFill="background1" w:themeFillShade="D9"/>
                </w:tcPr>
                <w:p w:rsidR="00BA0C71" w:rsidRPr="00B51DE9" w:rsidRDefault="00BA0C71" w:rsidP="00BA0C71">
                  <w:pPr>
                    <w:pStyle w:val="TabelleKopfmitte"/>
                  </w:pPr>
                  <w:proofErr w:type="spellStart"/>
                  <w:r w:rsidRPr="00B51DE9">
                    <w:t>LernSCHRITT</w:t>
                  </w:r>
                  <w:proofErr w:type="spellEnd"/>
                </w:p>
              </w:tc>
            </w:tr>
          </w:tbl>
          <w:p w:rsidR="00BA0C71" w:rsidRPr="00B51DE9" w:rsidRDefault="00BA0C71" w:rsidP="00BA0C71"/>
        </w:tc>
      </w:tr>
      <w:tr w:rsidR="00BA0C71" w:rsidRPr="00B51DE9" w:rsidTr="00121EA2">
        <w:trPr>
          <w:trHeight w:val="149"/>
        </w:trPr>
        <w:tc>
          <w:tcPr>
            <w:tcW w:w="7348" w:type="dxa"/>
            <w:gridSpan w:val="3"/>
            <w:tcBorders>
              <w:top w:val="single" w:sz="4" w:space="0" w:color="auto"/>
              <w:left w:val="nil"/>
              <w:right w:val="nil"/>
            </w:tcBorders>
          </w:tcPr>
          <w:p w:rsidR="00BA0C71" w:rsidRPr="00B51DE9" w:rsidRDefault="00BA0C71" w:rsidP="00BA0C71"/>
        </w:tc>
        <w:tc>
          <w:tcPr>
            <w:tcW w:w="196" w:type="dxa"/>
            <w:gridSpan w:val="2"/>
            <w:tcBorders>
              <w:top w:val="nil"/>
              <w:left w:val="nil"/>
              <w:right w:val="nil"/>
            </w:tcBorders>
          </w:tcPr>
          <w:p w:rsidR="00BA0C71" w:rsidRPr="00B51DE9" w:rsidRDefault="00BA0C71" w:rsidP="00BA0C71"/>
        </w:tc>
        <w:tc>
          <w:tcPr>
            <w:tcW w:w="2095" w:type="dxa"/>
            <w:tcBorders>
              <w:top w:val="single" w:sz="4" w:space="0" w:color="auto"/>
              <w:left w:val="nil"/>
              <w:right w:val="nil"/>
            </w:tcBorders>
          </w:tcPr>
          <w:p w:rsidR="00BA0C71" w:rsidRPr="00B51DE9" w:rsidRDefault="00BA0C71" w:rsidP="00BA0C71"/>
        </w:tc>
      </w:tr>
      <w:tr w:rsidR="00BA0C71" w:rsidRPr="00B51DE9" w:rsidTr="00121EA2">
        <w:trPr>
          <w:trHeight w:val="443"/>
        </w:trPr>
        <w:tc>
          <w:tcPr>
            <w:tcW w:w="4818" w:type="dxa"/>
            <w:gridSpan w:val="2"/>
            <w:vMerge w:val="restart"/>
            <w:tcBorders>
              <w:left w:val="single" w:sz="4" w:space="0" w:color="auto"/>
              <w:right w:val="single" w:sz="4" w:space="0" w:color="auto"/>
            </w:tcBorders>
          </w:tcPr>
          <w:p w:rsidR="00BA0C71" w:rsidRPr="004B658C" w:rsidRDefault="00BA0C71" w:rsidP="00BA0C71">
            <w:pPr>
              <w:pStyle w:val="Tabelle6pt"/>
            </w:pPr>
            <w:r>
              <w:t>Kompetenzen:</w:t>
            </w:r>
          </w:p>
          <w:p w:rsidR="00BA0C71" w:rsidRDefault="00BA0C71" w:rsidP="00BA0C71">
            <w:pPr>
              <w:pStyle w:val="Kopf8ptafz"/>
            </w:pPr>
            <w:r>
              <w:t>Ich kann elektrische Spannung in einem einfachen Stromkreis me</w:t>
            </w:r>
            <w:r>
              <w:t>s</w:t>
            </w:r>
            <w:r>
              <w:t>sen</w:t>
            </w:r>
            <w:r w:rsidR="00507D1B">
              <w:t>.</w:t>
            </w:r>
          </w:p>
          <w:p w:rsidR="00BA0C71" w:rsidRDefault="00BA0C71" w:rsidP="00BA0C71">
            <w:pPr>
              <w:pStyle w:val="Kopf8ptafz"/>
            </w:pPr>
            <w:r>
              <w:t>Ich kann Spannung als Potentialunterschied erkennen.</w:t>
            </w:r>
          </w:p>
          <w:p w:rsidR="00BA0C71" w:rsidRDefault="00BA0C71" w:rsidP="00BA0C71">
            <w:pPr>
              <w:pStyle w:val="Kopf8ptafz"/>
            </w:pPr>
            <w:r>
              <w:t>Ich kann mit Spannungen rechnen</w:t>
            </w:r>
            <w:r w:rsidR="00507D1B">
              <w:t>.</w:t>
            </w:r>
          </w:p>
        </w:tc>
        <w:tc>
          <w:tcPr>
            <w:tcW w:w="4821" w:type="dxa"/>
            <w:gridSpan w:val="4"/>
            <w:tcBorders>
              <w:left w:val="single" w:sz="4" w:space="0" w:color="auto"/>
              <w:right w:val="single" w:sz="4" w:space="0" w:color="auto"/>
            </w:tcBorders>
          </w:tcPr>
          <w:p w:rsidR="00BA0C71" w:rsidRDefault="00BA0C71" w:rsidP="00BA0C71">
            <w:pPr>
              <w:pStyle w:val="Tabelle6pt"/>
            </w:pPr>
            <w:r>
              <w:t>Was Sie schon können sollten:</w:t>
            </w:r>
          </w:p>
          <w:p w:rsidR="00BA0C71" w:rsidRPr="00234B66" w:rsidRDefault="00BA0C71" w:rsidP="00BA0C71">
            <w:pPr>
              <w:pStyle w:val="Kopf8ptafz"/>
            </w:pPr>
            <w:r>
              <w:t>Ich kenne elektrische Grundgrößen</w:t>
            </w:r>
            <w:r w:rsidR="00507D1B">
              <w:t>.</w:t>
            </w: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EF4361">
            <w:pPr>
              <w:pStyle w:val="Tabelle6pt"/>
            </w:pPr>
            <w:r>
              <w:t>Wofür Sie das benötigen:</w:t>
            </w:r>
            <w:r w:rsidR="00EF4361">
              <w:t xml:space="preserve"> </w:t>
            </w: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Wie Sie Ihr Können prüfen können:</w:t>
            </w:r>
          </w:p>
          <w:p w:rsidR="00BA0C71" w:rsidRPr="00234B66" w:rsidRDefault="00BA0C71" w:rsidP="002F3E6A">
            <w:pPr>
              <w:pStyle w:val="Kopf8ptafz"/>
            </w:pPr>
            <w:r w:rsidRPr="00234B66">
              <w:t xml:space="preserve">Siehe Lernwegeliste oder Lernschritt </w:t>
            </w:r>
            <w:r>
              <w:t>ET</w:t>
            </w:r>
            <w:r w:rsidR="00BC085B">
              <w:t>1.01.04.04</w:t>
            </w:r>
          </w:p>
        </w:tc>
      </w:tr>
    </w:tbl>
    <w:p w:rsidR="00BA5F06" w:rsidRDefault="001C2DED" w:rsidP="00015EEB">
      <w:pPr>
        <w:pStyle w:val="berschrift1"/>
      </w:pPr>
      <w:r>
        <w:rPr>
          <w:noProof/>
          <w:sz w:val="24"/>
        </w:rPr>
        <w:drawing>
          <wp:anchor distT="0" distB="0" distL="114300" distR="114300" simplePos="0" relativeHeight="251626496" behindDoc="0" locked="0" layoutInCell="0" allowOverlap="1" wp14:anchorId="2F232546" wp14:editId="7259AAD2">
            <wp:simplePos x="0" y="0"/>
            <wp:positionH relativeFrom="rightMargin">
              <wp:posOffset>125730</wp:posOffset>
            </wp:positionH>
            <wp:positionV relativeFrom="paragraph">
              <wp:posOffset>70180</wp:posOffset>
            </wp:positionV>
            <wp:extent cx="324000" cy="324000"/>
            <wp:effectExtent l="0" t="0" r="0" b="0"/>
            <wp:wrapNone/>
            <wp:docPr id="473"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1E5961" w:rsidRDefault="007C74DF" w:rsidP="004B1B4F">
      <w:pPr>
        <w:pStyle w:val="Textkrper"/>
        <w:rPr>
          <w:rFonts w:eastAsiaTheme="minorEastAsia"/>
        </w:rPr>
      </w:pPr>
      <w:r>
        <w:t>1 Kilovolt = 1</w:t>
      </w:r>
      <w:r w:rsidR="00655D25">
        <w:t xml:space="preserve"> </w:t>
      </w:r>
      <w:r>
        <w:t>kV = 1000 Volt</w:t>
      </w:r>
      <w:r w:rsidR="00395145">
        <w:t xml:space="preserve"> = 1 </w:t>
      </w:r>
      <m:oMath>
        <m:r>
          <w:rPr>
            <w:rFonts w:ascii="Cambria Math" w:hAnsi="Cambria Math"/>
          </w:rPr>
          <m:t>∙</m:t>
        </m:r>
      </m:oMath>
      <w:r w:rsidR="00182F13">
        <w:t>1 Kilovolt = 1</w:t>
      </w:r>
      <w:r w:rsidR="00655D25">
        <w:t xml:space="preserve"> </w:t>
      </w:r>
      <w:r w:rsidR="00182F13">
        <w:t>kV = 1000</w:t>
      </w:r>
      <w:r w:rsidR="00B74481">
        <w:t xml:space="preserve"> </w:t>
      </w:r>
      <w:r w:rsidR="00182F13">
        <w:t xml:space="preserve">V = 1 </w:t>
      </w:r>
      <m:oMath>
        <m:r>
          <w:rPr>
            <w:rFonts w:ascii="Cambria Math" w:hAnsi="Cambria Math"/>
          </w:rPr>
          <m:t>∙</m:t>
        </m:r>
      </m:oMath>
      <w:r w:rsidR="004B1B4F">
        <w:rPr>
          <w:rFonts w:eastAsiaTheme="minorEastAsia"/>
        </w:rPr>
        <w:t xml:space="preserve">1 Kilovolt = 1 kV = 1000 V = </w:t>
      </w:r>
    </w:p>
    <w:p w:rsidR="004B1B4F" w:rsidRPr="00780176" w:rsidRDefault="004B1B4F" w:rsidP="004B1B4F">
      <w:pPr>
        <w:pStyle w:val="Textkrper"/>
      </w:pPr>
      <w:r>
        <w:rPr>
          <w:rFonts w:eastAsiaTheme="minorEastAsia"/>
        </w:rPr>
        <w:t>1 x 10</w:t>
      </w:r>
      <w:r>
        <w:rPr>
          <w:rFonts w:eastAsiaTheme="minorEastAsia"/>
          <w:vertAlign w:val="superscript"/>
        </w:rPr>
        <w:t>3</w:t>
      </w:r>
      <w:r>
        <w:rPr>
          <w:rFonts w:eastAsiaTheme="minorEastAsia"/>
        </w:rPr>
        <w:t xml:space="preserve"> V = 1E03 V</w:t>
      </w:r>
    </w:p>
    <w:p w:rsidR="004B1B4F" w:rsidRDefault="004B1B4F" w:rsidP="004B1B4F">
      <w:pPr>
        <w:pStyle w:val="Textkrper"/>
      </w:pPr>
      <w:r>
        <w:t xml:space="preserve">1 </w:t>
      </w:r>
      <w:proofErr w:type="spellStart"/>
      <w:r>
        <w:t>Millivolt</w:t>
      </w:r>
      <w:proofErr w:type="spellEnd"/>
      <w:r>
        <w:t xml:space="preserve"> = 1 mV = 1/1000 V = 0,001 V = </w:t>
      </w:r>
      <w:r>
        <w:rPr>
          <w:rFonts w:eastAsiaTheme="minorEastAsia"/>
        </w:rPr>
        <w:t>1 x 10</w:t>
      </w:r>
      <w:r>
        <w:rPr>
          <w:rFonts w:eastAsiaTheme="minorEastAsia"/>
          <w:vertAlign w:val="superscript"/>
        </w:rPr>
        <w:t>-3</w:t>
      </w:r>
      <w:r>
        <w:rPr>
          <w:rFonts w:eastAsiaTheme="minorEastAsia"/>
        </w:rPr>
        <w:t xml:space="preserve"> V = 1E-03 V</w:t>
      </w:r>
    </w:p>
    <w:p w:rsidR="004B1B4F" w:rsidRDefault="004B1B4F" w:rsidP="004B1B4F">
      <w:pPr>
        <w:pStyle w:val="Textkrper"/>
      </w:pPr>
      <w:r>
        <w:t>1 Mikrovolt = 1 µV = 1/1000000 V = 0,000001</w:t>
      </w:r>
      <w:r w:rsidR="00B74481">
        <w:t xml:space="preserve"> </w:t>
      </w:r>
      <w:r>
        <w:t xml:space="preserve">V = </w:t>
      </w:r>
      <w:r>
        <w:rPr>
          <w:rFonts w:eastAsiaTheme="minorEastAsia"/>
        </w:rPr>
        <w:t>1 x 10</w:t>
      </w:r>
      <w:r>
        <w:rPr>
          <w:rFonts w:eastAsiaTheme="minorEastAsia"/>
          <w:vertAlign w:val="superscript"/>
        </w:rPr>
        <w:t>-6</w:t>
      </w:r>
      <w:r>
        <w:rPr>
          <w:rFonts w:eastAsiaTheme="minorEastAsia"/>
        </w:rPr>
        <w:t xml:space="preserve"> V = 1E-06 V</w:t>
      </w:r>
    </w:p>
    <w:p w:rsidR="007C74DF" w:rsidRDefault="007C74DF" w:rsidP="00015EEB">
      <w:pPr>
        <w:pStyle w:val="berschrift1"/>
      </w:pPr>
      <w:r>
        <w:t>Spannungsmessung</w:t>
      </w:r>
    </w:p>
    <w:p w:rsidR="00A664DF" w:rsidRDefault="00690C3B" w:rsidP="0078595F">
      <w:pPr>
        <w:pStyle w:val="Textkrper"/>
      </w:pPr>
      <w:r w:rsidRPr="00AA18D1">
        <w:rPr>
          <w:noProof/>
        </w:rPr>
        <w:drawing>
          <wp:anchor distT="0" distB="0" distL="114300" distR="114300" simplePos="0" relativeHeight="251884544" behindDoc="0" locked="0" layoutInCell="1" allowOverlap="1" wp14:anchorId="1BAB30F9" wp14:editId="11827FD9">
            <wp:simplePos x="0" y="0"/>
            <wp:positionH relativeFrom="column">
              <wp:posOffset>4807423</wp:posOffset>
            </wp:positionH>
            <wp:positionV relativeFrom="paragraph">
              <wp:posOffset>1787525</wp:posOffset>
            </wp:positionV>
            <wp:extent cx="314325" cy="314325"/>
            <wp:effectExtent l="0" t="0" r="9525" b="952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084CD4">
        <w:rPr>
          <w:noProof/>
        </w:rPr>
        <w:drawing>
          <wp:inline distT="0" distB="0" distL="0" distR="0" wp14:anchorId="566F74EF" wp14:editId="0CE5CB25">
            <wp:extent cx="4157330" cy="2088006"/>
            <wp:effectExtent l="0" t="0" r="0" b="7620"/>
            <wp:docPr id="933" name="Grafik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annungsmessung.JPG"/>
                    <pic:cNvPicPr/>
                  </pic:nvPicPr>
                  <pic:blipFill rotWithShape="1">
                    <a:blip r:embed="rId95">
                      <a:extLst>
                        <a:ext uri="{28A0092B-C50C-407E-A947-70E740481C1C}">
                          <a14:useLocalDpi xmlns:a14="http://schemas.microsoft.com/office/drawing/2010/main" val="0"/>
                        </a:ext>
                      </a:extLst>
                    </a:blip>
                    <a:srcRect l="14344" t="30162" r="30328" b="32787"/>
                    <a:stretch/>
                  </pic:blipFill>
                  <pic:spPr bwMode="auto">
                    <a:xfrm>
                      <a:off x="0" y="0"/>
                      <a:ext cx="4168150" cy="2093441"/>
                    </a:xfrm>
                    <a:prstGeom prst="rect">
                      <a:avLst/>
                    </a:prstGeom>
                    <a:ln>
                      <a:noFill/>
                    </a:ln>
                    <a:extLst>
                      <a:ext uri="{53640926-AAD7-44D8-BBD7-CCE9431645EC}">
                        <a14:shadowObscured xmlns:a14="http://schemas.microsoft.com/office/drawing/2010/main"/>
                      </a:ext>
                    </a:extLst>
                  </pic:spPr>
                </pic:pic>
              </a:graphicData>
            </a:graphic>
          </wp:inline>
        </w:drawing>
      </w:r>
    </w:p>
    <w:p w:rsidR="001C2DED" w:rsidRDefault="00A664DF" w:rsidP="0078595F">
      <w:pPr>
        <w:pStyle w:val="Textkrper"/>
      </w:pPr>
      <w:r>
        <w:t>Die Spann</w:t>
      </w:r>
      <w:r w:rsidR="00FF7529">
        <w:t xml:space="preserve">ung U wird </w:t>
      </w:r>
      <w:r w:rsidR="001D113F">
        <w:t xml:space="preserve">immer </w:t>
      </w:r>
      <w:r w:rsidR="00FF7529">
        <w:t>parallel</w:t>
      </w:r>
      <w:r w:rsidR="001D113F">
        <w:t xml:space="preserve"> – in diesem Fall zum Verbraucher – gemessen</w:t>
      </w:r>
      <w:r>
        <w:t>.</w:t>
      </w:r>
      <w:r w:rsidR="00690C3B" w:rsidRPr="00690C3B">
        <w:rPr>
          <w:noProof/>
        </w:rPr>
        <w:t xml:space="preserve"> </w:t>
      </w:r>
    </w:p>
    <w:p w:rsidR="001C2DED" w:rsidRDefault="003C36AC" w:rsidP="00015EEB">
      <w:pPr>
        <w:pStyle w:val="berschrift1"/>
      </w:pPr>
      <w:r>
        <w:rPr>
          <w:noProof/>
          <w:sz w:val="24"/>
        </w:rPr>
        <w:drawing>
          <wp:anchor distT="0" distB="0" distL="114300" distR="114300" simplePos="0" relativeHeight="251641856" behindDoc="0" locked="0" layoutInCell="0" allowOverlap="1" wp14:anchorId="1A090CC0" wp14:editId="683AD1ED">
            <wp:simplePos x="0" y="0"/>
            <wp:positionH relativeFrom="rightMargin">
              <wp:posOffset>107950</wp:posOffset>
            </wp:positionH>
            <wp:positionV relativeFrom="paragraph">
              <wp:posOffset>139700</wp:posOffset>
            </wp:positionV>
            <wp:extent cx="348615" cy="320040"/>
            <wp:effectExtent l="0" t="0" r="0" b="3810"/>
            <wp:wrapNone/>
            <wp:docPr id="3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42880" behindDoc="0" locked="0" layoutInCell="0" allowOverlap="1" wp14:anchorId="3394696F" wp14:editId="5F9D9639">
            <wp:simplePos x="0" y="0"/>
            <wp:positionH relativeFrom="rightMargin">
              <wp:posOffset>467995</wp:posOffset>
            </wp:positionH>
            <wp:positionV relativeFrom="paragraph">
              <wp:posOffset>139700</wp:posOffset>
            </wp:positionV>
            <wp:extent cx="348615" cy="320040"/>
            <wp:effectExtent l="0" t="0" r="0" b="3810"/>
            <wp:wrapNone/>
            <wp:docPr id="11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0606D6">
        <w:t>Poten</w:t>
      </w:r>
      <w:r w:rsidR="00C10C0F">
        <w:t>t</w:t>
      </w:r>
      <w:r w:rsidR="000606D6">
        <w:t>ial und Spannung</w:t>
      </w:r>
    </w:p>
    <w:p w:rsidR="008E7985" w:rsidRDefault="008E7985" w:rsidP="008E7985">
      <w:pPr>
        <w:pStyle w:val="Textkrper"/>
      </w:pPr>
      <w:r>
        <w:t>Gegeben ist nachfolgendes Netzteil mit d</w:t>
      </w:r>
      <w:r w:rsidR="00C267EF">
        <w:t>er Ausgangsspannung 5</w:t>
      </w:r>
      <w:r w:rsidR="00015EEB">
        <w:t xml:space="preserve"> </w:t>
      </w:r>
      <w:r w:rsidR="00C267EF">
        <w:t>V und 24</w:t>
      </w:r>
      <w:r w:rsidR="00015EEB">
        <w:t xml:space="preserve"> </w:t>
      </w:r>
      <w:r w:rsidR="00C267EF">
        <w:t>V.</w:t>
      </w:r>
    </w:p>
    <w:p w:rsidR="001E5961" w:rsidRPr="008E7985" w:rsidRDefault="001E5961" w:rsidP="008E7985">
      <w:pPr>
        <w:pStyle w:val="Textkrper"/>
      </w:pPr>
    </w:p>
    <w:p w:rsidR="00AD1A09" w:rsidRDefault="00D775A4" w:rsidP="00AA152C">
      <w:pPr>
        <w:pStyle w:val="Textkrpermitte"/>
      </w:pPr>
      <w:r>
        <w:rPr>
          <w:noProof/>
        </w:rPr>
        <w:drawing>
          <wp:inline distT="0" distB="0" distL="0" distR="0" wp14:anchorId="68A6D7C8" wp14:editId="63B10F96">
            <wp:extent cx="1719072" cy="1224022"/>
            <wp:effectExtent l="0" t="0" r="0" b="0"/>
            <wp:docPr id="1214" name="Grafik 1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 Spannung_Potential.jpg"/>
                    <pic:cNvPicPr/>
                  </pic:nvPicPr>
                  <pic:blipFill>
                    <a:blip r:embed="rId96">
                      <a:extLst>
                        <a:ext uri="{28A0092B-C50C-407E-A947-70E740481C1C}">
                          <a14:useLocalDpi xmlns:a14="http://schemas.microsoft.com/office/drawing/2010/main" val="0"/>
                        </a:ext>
                      </a:extLst>
                    </a:blip>
                    <a:stretch>
                      <a:fillRect/>
                    </a:stretch>
                  </pic:blipFill>
                  <pic:spPr>
                    <a:xfrm>
                      <a:off x="0" y="0"/>
                      <a:ext cx="1729230" cy="1231255"/>
                    </a:xfrm>
                    <a:prstGeom prst="rect">
                      <a:avLst/>
                    </a:prstGeom>
                  </pic:spPr>
                </pic:pic>
              </a:graphicData>
            </a:graphic>
          </wp:inline>
        </w:drawing>
      </w:r>
    </w:p>
    <w:p w:rsidR="00AA152C" w:rsidRDefault="00AA152C" w:rsidP="00AA152C">
      <w:pPr>
        <w:pStyle w:val="Textkrpermitte"/>
      </w:pPr>
    </w:p>
    <w:p w:rsidR="00D946E1" w:rsidRDefault="00D946E1" w:rsidP="000D21BE">
      <w:pPr>
        <w:pStyle w:val="Marginalie"/>
        <w:framePr w:wrap="notBeside" w:x="8901" w:y="278"/>
      </w:pPr>
      <w:r>
        <w:rPr>
          <w:rFonts w:ascii="Arial" w:hAnsi="Arial"/>
        </w:rPr>
        <w:t>φ – Griechischer Buc</w:t>
      </w:r>
      <w:r>
        <w:rPr>
          <w:rFonts w:ascii="Arial" w:hAnsi="Arial"/>
        </w:rPr>
        <w:t>h</w:t>
      </w:r>
      <w:r>
        <w:rPr>
          <w:rFonts w:ascii="Arial" w:hAnsi="Arial"/>
        </w:rPr>
        <w:t>stabe (gesprochen „</w:t>
      </w:r>
      <w:proofErr w:type="spellStart"/>
      <w:r>
        <w:rPr>
          <w:rFonts w:ascii="Arial" w:hAnsi="Arial"/>
        </w:rPr>
        <w:t>fi</w:t>
      </w:r>
      <w:proofErr w:type="spellEnd"/>
      <w:r>
        <w:rPr>
          <w:rFonts w:ascii="Arial" w:hAnsi="Arial"/>
        </w:rPr>
        <w:t>“)</w:t>
      </w:r>
    </w:p>
    <w:p w:rsidR="001C2DED" w:rsidRDefault="00AD1A09" w:rsidP="00B605D2">
      <w:pPr>
        <w:pStyle w:val="Textkrper"/>
      </w:pPr>
      <w:r>
        <w:t>Alle Ausgangsspannungen werden auf einen bestimmten Bezugspunkt mit dem Pote</w:t>
      </w:r>
      <w:r>
        <w:t>n</w:t>
      </w:r>
      <w:r w:rsidR="00B8492B">
        <w:t>t</w:t>
      </w:r>
      <w:r>
        <w:t xml:space="preserve">ial </w:t>
      </w:r>
      <w:r>
        <w:rPr>
          <w:rFonts w:ascii="Arial" w:hAnsi="Arial"/>
        </w:rPr>
        <w:t>φ</w:t>
      </w:r>
      <w:r>
        <w:rPr>
          <w:vertAlign w:val="subscript"/>
        </w:rPr>
        <w:t>0</w:t>
      </w:r>
      <w:r>
        <w:t xml:space="preserve"> = 0V bezogen. Somit liegt die 5</w:t>
      </w:r>
      <w:r w:rsidR="00B74481">
        <w:t xml:space="preserve"> </w:t>
      </w:r>
      <w:r>
        <w:t>V-Buchse auf dem Poten</w:t>
      </w:r>
      <w:r w:rsidR="00B8492B">
        <w:t>t</w:t>
      </w:r>
      <w:r>
        <w:t xml:space="preserve">ial </w:t>
      </w:r>
      <w:r>
        <w:rPr>
          <w:rFonts w:ascii="Arial" w:hAnsi="Arial"/>
        </w:rPr>
        <w:t>φ</w:t>
      </w:r>
      <w:r>
        <w:t xml:space="preserve"> = 5</w:t>
      </w:r>
      <w:r w:rsidR="00015EEB">
        <w:t xml:space="preserve"> </w:t>
      </w:r>
      <w:r>
        <w:t>V und</w:t>
      </w:r>
      <w:r w:rsidRPr="00AD1A09">
        <w:t xml:space="preserve"> </w:t>
      </w:r>
      <w:r>
        <w:t>die 24</w:t>
      </w:r>
      <w:r w:rsidR="00015EEB">
        <w:t xml:space="preserve"> </w:t>
      </w:r>
      <w:r>
        <w:t>V-Buchse auf dem Poten</w:t>
      </w:r>
      <w:r w:rsidR="00C10C0F">
        <w:t>t</w:t>
      </w:r>
      <w:r>
        <w:t xml:space="preserve">ial </w:t>
      </w:r>
      <w:r>
        <w:rPr>
          <w:rFonts w:ascii="Arial" w:hAnsi="Arial"/>
        </w:rPr>
        <w:t>φ</w:t>
      </w:r>
      <w:r>
        <w:t xml:space="preserve"> = 24</w:t>
      </w:r>
      <w:r w:rsidR="00015EEB">
        <w:t xml:space="preserve"> </w:t>
      </w:r>
      <w:r>
        <w:t>V.</w:t>
      </w:r>
      <w:r w:rsidR="00015EEB">
        <w:t xml:space="preserve"> </w:t>
      </w:r>
      <w:r>
        <w:t>Da die Spannung eine Poten</w:t>
      </w:r>
      <w:r w:rsidR="00B8492B">
        <w:t>t</w:t>
      </w:r>
      <w:r>
        <w:t xml:space="preserve">ialdifferenz zwischen zwei Punkten ist, ergibt sich zwischen den Punkten </w:t>
      </w:r>
      <w:r>
        <w:rPr>
          <w:rFonts w:ascii="Arial" w:hAnsi="Arial"/>
        </w:rPr>
        <w:t>φ</w:t>
      </w:r>
      <w:r>
        <w:t xml:space="preserve"> = 5</w:t>
      </w:r>
      <w:r w:rsidR="00015EEB">
        <w:t xml:space="preserve"> </w:t>
      </w:r>
      <w:r>
        <w:t xml:space="preserve">V und </w:t>
      </w:r>
      <w:r>
        <w:rPr>
          <w:rFonts w:ascii="Arial" w:hAnsi="Arial"/>
        </w:rPr>
        <w:t>φ</w:t>
      </w:r>
      <w:r>
        <w:t xml:space="preserve"> = 24</w:t>
      </w:r>
      <w:r w:rsidR="00015EEB">
        <w:t xml:space="preserve"> </w:t>
      </w:r>
      <w:r>
        <w:t>V eine Spannung von 19</w:t>
      </w:r>
      <w:r w:rsidR="00015EEB">
        <w:t xml:space="preserve"> </w:t>
      </w:r>
      <w:r>
        <w:t>V.</w:t>
      </w:r>
      <w:r w:rsidR="00015EEB">
        <w:t xml:space="preserve"> </w:t>
      </w:r>
      <w:r w:rsidR="00077AC8">
        <w:t>Beispiel:</w:t>
      </w:r>
      <w:r w:rsidR="001E3675">
        <w:t xml:space="preserve"> </w:t>
      </w:r>
      <w:r w:rsidR="00077AC8">
        <w:rPr>
          <w:rFonts w:ascii="Arial" w:hAnsi="Arial"/>
        </w:rPr>
        <w:t>φ</w:t>
      </w:r>
      <w:r w:rsidR="00077AC8">
        <w:rPr>
          <w:vertAlign w:val="subscript"/>
        </w:rPr>
        <w:t>24V</w:t>
      </w:r>
      <w:r w:rsidR="00077AC8">
        <w:t xml:space="preserve"> – </w:t>
      </w:r>
      <w:r w:rsidR="00077AC8">
        <w:rPr>
          <w:rFonts w:ascii="Arial" w:hAnsi="Arial"/>
        </w:rPr>
        <w:t>φ</w:t>
      </w:r>
      <w:r w:rsidR="00077AC8">
        <w:rPr>
          <w:vertAlign w:val="subscript"/>
        </w:rPr>
        <w:t>5V</w:t>
      </w:r>
      <w:r w:rsidR="00077AC8">
        <w:t xml:space="preserve"> = 24</w:t>
      </w:r>
      <w:r w:rsidR="00015EEB">
        <w:t xml:space="preserve"> </w:t>
      </w:r>
      <w:r w:rsidR="00077AC8">
        <w:t>V – 5</w:t>
      </w:r>
      <w:r w:rsidR="00015EEB">
        <w:t xml:space="preserve"> </w:t>
      </w:r>
      <w:r w:rsidR="00077AC8">
        <w:t>V = 19</w:t>
      </w:r>
      <w:r w:rsidR="00015EEB">
        <w:t xml:space="preserve"> </w:t>
      </w:r>
      <w:r w:rsidR="00077AC8">
        <w:t>V</w:t>
      </w:r>
      <w:r w:rsidR="001C2DED">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25A67" w:rsidRPr="00B51DE9" w:rsidTr="00121EA2">
        <w:trPr>
          <w:trHeight w:val="523"/>
        </w:trPr>
        <w:tc>
          <w:tcPr>
            <w:tcW w:w="3119" w:type="dxa"/>
            <w:tcBorders>
              <w:left w:val="single" w:sz="4" w:space="0" w:color="auto"/>
              <w:bottom w:val="single" w:sz="4" w:space="0" w:color="auto"/>
              <w:right w:val="single" w:sz="4" w:space="0" w:color="auto"/>
            </w:tcBorders>
            <w:shd w:val="clear" w:color="auto" w:fill="D9D9D9"/>
            <w:hideMark/>
          </w:tcPr>
          <w:p w:rsidR="00825A67" w:rsidRDefault="00825A67" w:rsidP="00121EA2">
            <w:pPr>
              <w:pStyle w:val="Tabelle6pt"/>
              <w:rPr>
                <w:color w:val="000000"/>
              </w:rPr>
            </w:pPr>
            <w:r>
              <w:lastRenderedPageBreak/>
              <w:br w:type="page"/>
              <w:t>Lernfeld</w:t>
            </w:r>
          </w:p>
          <w:p w:rsidR="00825A67" w:rsidRDefault="00825A67" w:rsidP="00121EA2">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25A67" w:rsidRDefault="00825A67" w:rsidP="00121EA2">
            <w:pPr>
              <w:pStyle w:val="Tabelle6pt"/>
              <w:rPr>
                <w:color w:val="000000"/>
              </w:rPr>
            </w:pPr>
            <w:r>
              <w:t>Titel</w:t>
            </w:r>
          </w:p>
          <w:p w:rsidR="00825A67" w:rsidRDefault="00327E58" w:rsidP="00121EA2">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825A67" w:rsidRPr="004B658C" w:rsidRDefault="00825A67" w:rsidP="00121EA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E3675" w:rsidRDefault="001E3675" w:rsidP="001E3675">
            <w:pPr>
              <w:pStyle w:val="TabelleKopfmitte"/>
            </w:pPr>
          </w:p>
          <w:p w:rsidR="00825A67" w:rsidRPr="00B51DE9" w:rsidRDefault="001E3675" w:rsidP="002F3E6A">
            <w:pPr>
              <w:pStyle w:val="TabelleKopfmitte"/>
              <w:rPr>
                <w:rFonts w:eastAsia="Calibri"/>
              </w:rPr>
            </w:pPr>
            <w:r>
              <w:rPr>
                <w:rFonts w:eastAsia="Calibri"/>
              </w:rPr>
              <w:t>ET1.01.0</w:t>
            </w:r>
            <w:r w:rsidR="00BA0C71">
              <w:rPr>
                <w:rFonts w:eastAsia="Calibri"/>
              </w:rPr>
              <w:t>4</w:t>
            </w:r>
            <w:r>
              <w:rPr>
                <w:rFonts w:eastAsia="Calibri"/>
              </w:rPr>
              <w:t>.03</w:t>
            </w:r>
          </w:p>
        </w:tc>
      </w:tr>
      <w:tr w:rsidR="00BA0C71" w:rsidRPr="00B51DE9" w:rsidTr="00121EA2">
        <w:tc>
          <w:tcPr>
            <w:tcW w:w="7348" w:type="dxa"/>
            <w:gridSpan w:val="3"/>
            <w:tcBorders>
              <w:left w:val="single" w:sz="4" w:space="0" w:color="auto"/>
              <w:bottom w:val="single" w:sz="4" w:space="0" w:color="auto"/>
              <w:right w:val="single" w:sz="4" w:space="0" w:color="auto"/>
            </w:tcBorders>
            <w:shd w:val="clear" w:color="auto" w:fill="auto"/>
            <w:hideMark/>
          </w:tcPr>
          <w:p w:rsidR="00BA0C71" w:rsidRPr="004B658C" w:rsidRDefault="00BA0C71" w:rsidP="00BA0C71">
            <w:pPr>
              <w:pStyle w:val="Tabelle6pt"/>
            </w:pPr>
            <w:r>
              <w:t>Kompetenzbereiche:</w:t>
            </w:r>
          </w:p>
          <w:p w:rsidR="00BA0C71" w:rsidRDefault="00E8151D" w:rsidP="00E8151D">
            <w:pPr>
              <w:pStyle w:val="Kopf8ptafz"/>
            </w:pPr>
            <w:r w:rsidRPr="00E8151D">
              <w:t xml:space="preserve">Ich kann elektrische </w:t>
            </w:r>
            <w:r w:rsidR="00592A57">
              <w:t>Grundgrößen</w:t>
            </w:r>
            <w:r w:rsidRPr="00E8151D">
              <w:t xml:space="preserve"> unterscheiden, kenne deren Forme</w:t>
            </w:r>
            <w:r w:rsidR="00B74481">
              <w:t>lzeichen und kann damit rechnen.</w:t>
            </w:r>
          </w:p>
        </w:tc>
        <w:tc>
          <w:tcPr>
            <w:tcW w:w="188" w:type="dxa"/>
            <w:vMerge/>
            <w:tcBorders>
              <w:left w:val="single" w:sz="4" w:space="0" w:color="auto"/>
              <w:bottom w:val="nil"/>
              <w:right w:val="nil"/>
            </w:tcBorders>
            <w:vAlign w:val="center"/>
            <w:hideMark/>
          </w:tcPr>
          <w:p w:rsidR="00BA0C71" w:rsidRDefault="00BA0C71" w:rsidP="00BA0C7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A0C71" w:rsidRPr="00B51DE9" w:rsidTr="00C12C92">
              <w:trPr>
                <w:trHeight w:val="284"/>
              </w:trPr>
              <w:tc>
                <w:tcPr>
                  <w:tcW w:w="2090" w:type="dxa"/>
                  <w:shd w:val="clear" w:color="auto" w:fill="auto"/>
                </w:tcPr>
                <w:p w:rsidR="00BA0C71" w:rsidRPr="00B51DE9" w:rsidRDefault="00BA0C71" w:rsidP="00BA0C71">
                  <w:pPr>
                    <w:pStyle w:val="Textkrpermitte"/>
                  </w:pPr>
                  <w:proofErr w:type="spellStart"/>
                  <w:r w:rsidRPr="00B51DE9">
                    <w:t>LernPROJEKT</w:t>
                  </w:r>
                  <w:proofErr w:type="spellEnd"/>
                </w:p>
              </w:tc>
            </w:tr>
            <w:tr w:rsidR="00BA0C71" w:rsidRPr="00B51DE9" w:rsidTr="00C12C92">
              <w:trPr>
                <w:trHeight w:val="284"/>
              </w:trPr>
              <w:tc>
                <w:tcPr>
                  <w:tcW w:w="2090" w:type="dxa"/>
                  <w:tcBorders>
                    <w:bottom w:val="single" w:sz="4" w:space="0" w:color="auto"/>
                  </w:tcBorders>
                  <w:shd w:val="clear" w:color="auto" w:fill="auto"/>
                </w:tcPr>
                <w:p w:rsidR="00BA0C71" w:rsidRPr="00B51DE9" w:rsidRDefault="00BA0C71" w:rsidP="00BA0C71">
                  <w:pPr>
                    <w:pStyle w:val="Textkrpermitte"/>
                  </w:pPr>
                  <w:proofErr w:type="spellStart"/>
                  <w:r w:rsidRPr="00B51DE9">
                    <w:t>LernTHEMA</w:t>
                  </w:r>
                  <w:proofErr w:type="spellEnd"/>
                </w:p>
              </w:tc>
            </w:tr>
            <w:tr w:rsidR="00BA0C71" w:rsidRPr="00B51DE9" w:rsidTr="00C12C92">
              <w:trPr>
                <w:trHeight w:val="284"/>
              </w:trPr>
              <w:tc>
                <w:tcPr>
                  <w:tcW w:w="2090" w:type="dxa"/>
                  <w:tcBorders>
                    <w:bottom w:val="nil"/>
                  </w:tcBorders>
                  <w:shd w:val="clear" w:color="auto" w:fill="D9D9D9" w:themeFill="background1" w:themeFillShade="D9"/>
                </w:tcPr>
                <w:p w:rsidR="00BA0C71" w:rsidRPr="00B51DE9" w:rsidRDefault="00BA0C71" w:rsidP="00BA0C71">
                  <w:pPr>
                    <w:pStyle w:val="TabelleKopfmitte"/>
                  </w:pPr>
                  <w:proofErr w:type="spellStart"/>
                  <w:r w:rsidRPr="00B51DE9">
                    <w:t>LernSCHRITT</w:t>
                  </w:r>
                  <w:proofErr w:type="spellEnd"/>
                </w:p>
              </w:tc>
            </w:tr>
          </w:tbl>
          <w:p w:rsidR="00BA0C71" w:rsidRPr="00B51DE9" w:rsidRDefault="00BA0C71" w:rsidP="00BA0C71"/>
        </w:tc>
      </w:tr>
      <w:tr w:rsidR="00BA0C71" w:rsidRPr="00B51DE9" w:rsidTr="00121EA2">
        <w:trPr>
          <w:trHeight w:val="149"/>
        </w:trPr>
        <w:tc>
          <w:tcPr>
            <w:tcW w:w="7348" w:type="dxa"/>
            <w:gridSpan w:val="3"/>
            <w:tcBorders>
              <w:top w:val="single" w:sz="4" w:space="0" w:color="auto"/>
              <w:left w:val="nil"/>
              <w:right w:val="nil"/>
            </w:tcBorders>
          </w:tcPr>
          <w:p w:rsidR="00BA0C71" w:rsidRPr="00B51DE9" w:rsidRDefault="00BA0C71" w:rsidP="00BA0C71"/>
        </w:tc>
        <w:tc>
          <w:tcPr>
            <w:tcW w:w="196" w:type="dxa"/>
            <w:gridSpan w:val="2"/>
            <w:tcBorders>
              <w:top w:val="nil"/>
              <w:left w:val="nil"/>
              <w:right w:val="nil"/>
            </w:tcBorders>
          </w:tcPr>
          <w:p w:rsidR="00BA0C71" w:rsidRPr="00B51DE9" w:rsidRDefault="00BA0C71" w:rsidP="00BA0C71"/>
        </w:tc>
        <w:tc>
          <w:tcPr>
            <w:tcW w:w="2095" w:type="dxa"/>
            <w:tcBorders>
              <w:top w:val="single" w:sz="4" w:space="0" w:color="auto"/>
              <w:left w:val="nil"/>
              <w:right w:val="nil"/>
            </w:tcBorders>
          </w:tcPr>
          <w:p w:rsidR="00BA0C71" w:rsidRPr="00B51DE9" w:rsidRDefault="00BA0C71" w:rsidP="00BA0C71"/>
        </w:tc>
      </w:tr>
      <w:tr w:rsidR="00BA0C71" w:rsidRPr="00B51DE9" w:rsidTr="00121EA2">
        <w:trPr>
          <w:trHeight w:val="443"/>
        </w:trPr>
        <w:tc>
          <w:tcPr>
            <w:tcW w:w="4818" w:type="dxa"/>
            <w:gridSpan w:val="2"/>
            <w:vMerge w:val="restart"/>
            <w:tcBorders>
              <w:left w:val="single" w:sz="4" w:space="0" w:color="auto"/>
              <w:right w:val="single" w:sz="4" w:space="0" w:color="auto"/>
            </w:tcBorders>
          </w:tcPr>
          <w:p w:rsidR="00BA0C71" w:rsidRPr="004B658C" w:rsidRDefault="00BA0C71" w:rsidP="00BA0C71">
            <w:pPr>
              <w:pStyle w:val="Tabelle6pt"/>
            </w:pPr>
            <w:r>
              <w:t>Kompetenzen:</w:t>
            </w:r>
          </w:p>
          <w:p w:rsidR="00BA0C71" w:rsidRDefault="00BA0C71" w:rsidP="00BA0C71">
            <w:pPr>
              <w:pStyle w:val="Kopf8ptafz"/>
            </w:pPr>
            <w:r>
              <w:t>Ich kann elektrische Spannung in einem einfachen Stromkreis me</w:t>
            </w:r>
            <w:r>
              <w:t>s</w:t>
            </w:r>
            <w:r>
              <w:t>sen</w:t>
            </w:r>
            <w:r w:rsidR="00933B3B">
              <w:t>.</w:t>
            </w:r>
          </w:p>
          <w:p w:rsidR="00BA0C71" w:rsidRDefault="00BA0C71" w:rsidP="00BA0C71">
            <w:pPr>
              <w:pStyle w:val="Kopf8ptafz"/>
            </w:pPr>
            <w:r>
              <w:t>Ich kann Spannung als Potentialunterschied erkennen.</w:t>
            </w:r>
          </w:p>
          <w:p w:rsidR="00BA0C71" w:rsidRDefault="00BA0C71" w:rsidP="00BA0C71">
            <w:pPr>
              <w:pStyle w:val="Kopf8ptafz"/>
            </w:pPr>
            <w:r>
              <w:t>Ich kann mit Spannungen rechnen</w:t>
            </w:r>
            <w:r w:rsidR="00933B3B">
              <w:t>.</w:t>
            </w:r>
          </w:p>
        </w:tc>
        <w:tc>
          <w:tcPr>
            <w:tcW w:w="4821" w:type="dxa"/>
            <w:gridSpan w:val="4"/>
            <w:tcBorders>
              <w:left w:val="single" w:sz="4" w:space="0" w:color="auto"/>
              <w:right w:val="single" w:sz="4" w:space="0" w:color="auto"/>
            </w:tcBorders>
          </w:tcPr>
          <w:p w:rsidR="00BA0C71" w:rsidRDefault="00BA0C71" w:rsidP="00BA0C71">
            <w:pPr>
              <w:pStyle w:val="Tabelle6pt"/>
            </w:pPr>
            <w:r>
              <w:t>Was Sie schon können sollten:</w:t>
            </w:r>
          </w:p>
          <w:p w:rsidR="00BA0C71" w:rsidRPr="00234B66" w:rsidRDefault="00BA0C71" w:rsidP="00BA0C71">
            <w:pPr>
              <w:pStyle w:val="Kopf8ptafz"/>
            </w:pPr>
            <w:r>
              <w:t>Ich kenne elektrische Grundgrößen</w:t>
            </w:r>
            <w:r w:rsidR="00933B3B">
              <w:t>.</w:t>
            </w: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D73F0">
            <w:pPr>
              <w:pStyle w:val="Tabelle6pt"/>
            </w:pPr>
            <w:r>
              <w:t>Wofür Sie das benötigen:</w:t>
            </w:r>
            <w:r w:rsidR="00BD73F0">
              <w:t xml:space="preserve"> </w:t>
            </w: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Wie Sie Ihr Können prüfen können:</w:t>
            </w:r>
          </w:p>
          <w:p w:rsidR="00BA0C71" w:rsidRPr="00234B66" w:rsidRDefault="00BA0C71" w:rsidP="002F3E6A">
            <w:pPr>
              <w:pStyle w:val="Kopf8ptafz"/>
            </w:pPr>
            <w:r w:rsidRPr="00234B66">
              <w:t xml:space="preserve">Siehe Lernwegeliste oder Lernschritt </w:t>
            </w:r>
            <w:r>
              <w:t>ET</w:t>
            </w:r>
            <w:r w:rsidR="00BC085B">
              <w:t>1.01.04.04</w:t>
            </w:r>
          </w:p>
        </w:tc>
      </w:tr>
    </w:tbl>
    <w:p w:rsidR="00AE0340" w:rsidRDefault="003B6317" w:rsidP="00AE0340">
      <w:pPr>
        <w:pStyle w:val="berschrift1"/>
      </w:pPr>
      <w:r>
        <w:rPr>
          <w:noProof/>
          <w:sz w:val="24"/>
        </w:rPr>
        <w:drawing>
          <wp:anchor distT="0" distB="0" distL="114300" distR="114300" simplePos="0" relativeHeight="251628544" behindDoc="0" locked="0" layoutInCell="0" allowOverlap="1" wp14:anchorId="160E2293" wp14:editId="37511135">
            <wp:simplePos x="0" y="0"/>
            <wp:positionH relativeFrom="rightMargin">
              <wp:posOffset>107950</wp:posOffset>
            </wp:positionH>
            <wp:positionV relativeFrom="paragraph">
              <wp:posOffset>70180</wp:posOffset>
            </wp:positionV>
            <wp:extent cx="658495" cy="323850"/>
            <wp:effectExtent l="0" t="0" r="8255" b="0"/>
            <wp:wrapNone/>
            <wp:docPr id="93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D6654F" w:rsidRDefault="00D6654F" w:rsidP="00D6654F">
      <w:pPr>
        <w:pStyle w:val="Textkrper"/>
      </w:pPr>
      <w:r>
        <w:rPr>
          <w:noProof/>
          <w:sz w:val="24"/>
        </w:rPr>
        <w:drawing>
          <wp:anchor distT="0" distB="0" distL="114300" distR="114300" simplePos="0" relativeHeight="251629568" behindDoc="0" locked="0" layoutInCell="0" allowOverlap="1" wp14:anchorId="3C0DF3BF" wp14:editId="7E4CC9E3">
            <wp:simplePos x="0" y="0"/>
            <wp:positionH relativeFrom="rightMargin">
              <wp:posOffset>107950</wp:posOffset>
            </wp:positionH>
            <wp:positionV relativeFrom="paragraph">
              <wp:posOffset>23495</wp:posOffset>
            </wp:positionV>
            <wp:extent cx="349885" cy="320675"/>
            <wp:effectExtent l="0" t="0" r="0" b="3175"/>
            <wp:wrapNone/>
            <wp:docPr id="93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Rechnen Sie folgende Größen gemäß Vorgabe um:</w:t>
      </w:r>
    </w:p>
    <w:p w:rsidR="00D6654F" w:rsidRPr="00D6654F" w:rsidRDefault="00D6654F" w:rsidP="00D6654F">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3B6317" w:rsidRPr="00A410C8" w:rsidTr="002248E4">
        <w:tc>
          <w:tcPr>
            <w:tcW w:w="776" w:type="pct"/>
            <w:shd w:val="clear" w:color="auto" w:fill="D9D9D9" w:themeFill="background1" w:themeFillShade="D9"/>
          </w:tcPr>
          <w:p w:rsidR="003B6317" w:rsidRPr="00A410C8" w:rsidRDefault="003B6317" w:rsidP="004525D7">
            <w:pPr>
              <w:pStyle w:val="TabelleKopfmitte"/>
            </w:pPr>
            <w:r>
              <w:t>a</w:t>
            </w:r>
            <w:r w:rsidR="00F91091">
              <w:t>)</w:t>
            </w:r>
          </w:p>
        </w:tc>
        <w:tc>
          <w:tcPr>
            <w:tcW w:w="845" w:type="pct"/>
            <w:shd w:val="clear" w:color="auto" w:fill="D9D9D9" w:themeFill="background1" w:themeFillShade="D9"/>
          </w:tcPr>
          <w:p w:rsidR="003B6317" w:rsidRPr="00A410C8" w:rsidRDefault="003B6317" w:rsidP="004525D7">
            <w:pPr>
              <w:pStyle w:val="TabelleKopfmitte"/>
            </w:pPr>
            <w:r>
              <w:t>b</w:t>
            </w:r>
            <w:r w:rsidR="00F91091">
              <w:t>)</w:t>
            </w:r>
          </w:p>
        </w:tc>
        <w:tc>
          <w:tcPr>
            <w:tcW w:w="845" w:type="pct"/>
            <w:shd w:val="clear" w:color="auto" w:fill="D9D9D9" w:themeFill="background1" w:themeFillShade="D9"/>
          </w:tcPr>
          <w:p w:rsidR="003B6317" w:rsidRPr="00A410C8" w:rsidRDefault="003B6317" w:rsidP="004525D7">
            <w:pPr>
              <w:pStyle w:val="TabelleKopfmitte"/>
            </w:pPr>
            <w:r>
              <w:t>c</w:t>
            </w:r>
            <w:r w:rsidR="00F91091">
              <w:t>)</w:t>
            </w:r>
          </w:p>
        </w:tc>
        <w:tc>
          <w:tcPr>
            <w:tcW w:w="845" w:type="pct"/>
            <w:shd w:val="clear" w:color="auto" w:fill="D9D9D9" w:themeFill="background1" w:themeFillShade="D9"/>
          </w:tcPr>
          <w:p w:rsidR="003B6317" w:rsidRPr="00A410C8" w:rsidRDefault="003B6317" w:rsidP="004525D7">
            <w:pPr>
              <w:pStyle w:val="TabelleKopfmitte"/>
            </w:pPr>
            <w:r>
              <w:t>d</w:t>
            </w:r>
            <w:r w:rsidR="00F91091">
              <w:t>)</w:t>
            </w:r>
          </w:p>
        </w:tc>
        <w:tc>
          <w:tcPr>
            <w:tcW w:w="845" w:type="pct"/>
            <w:shd w:val="clear" w:color="auto" w:fill="D9D9D9" w:themeFill="background1" w:themeFillShade="D9"/>
          </w:tcPr>
          <w:p w:rsidR="003B6317" w:rsidRPr="00A410C8" w:rsidRDefault="003B6317" w:rsidP="004525D7">
            <w:pPr>
              <w:pStyle w:val="TabelleKopfmitte"/>
            </w:pPr>
            <w:r>
              <w:t>e</w:t>
            </w:r>
            <w:r w:rsidR="00F91091">
              <w:t>)</w:t>
            </w:r>
          </w:p>
        </w:tc>
        <w:tc>
          <w:tcPr>
            <w:tcW w:w="843" w:type="pct"/>
            <w:shd w:val="clear" w:color="auto" w:fill="D9D9D9" w:themeFill="background1" w:themeFillShade="D9"/>
          </w:tcPr>
          <w:p w:rsidR="003B6317" w:rsidRPr="00A410C8" w:rsidRDefault="003B6317" w:rsidP="004525D7">
            <w:pPr>
              <w:pStyle w:val="TabelleKopfmitte"/>
            </w:pPr>
            <w:r>
              <w:t>f</w:t>
            </w:r>
            <w:r w:rsidR="00F91091">
              <w:t>)</w:t>
            </w:r>
          </w:p>
        </w:tc>
      </w:tr>
      <w:tr w:rsidR="003B6317" w:rsidRPr="003B6317" w:rsidTr="002248E4">
        <w:tc>
          <w:tcPr>
            <w:tcW w:w="776" w:type="pct"/>
          </w:tcPr>
          <w:p w:rsidR="003B6317" w:rsidRPr="003B6317" w:rsidRDefault="003B6317" w:rsidP="003B6317">
            <w:pPr>
              <w:pStyle w:val="Textkrpermitte"/>
            </w:pPr>
            <w:r w:rsidRPr="003B6317">
              <w:t>3</w:t>
            </w:r>
            <w:r w:rsidR="00015EEB">
              <w:t xml:space="preserve"> </w:t>
            </w:r>
            <w:r w:rsidRPr="003B6317">
              <w:t>kV</w:t>
            </w:r>
          </w:p>
        </w:tc>
        <w:tc>
          <w:tcPr>
            <w:tcW w:w="845" w:type="pct"/>
            <w:shd w:val="clear" w:color="auto" w:fill="auto"/>
          </w:tcPr>
          <w:p w:rsidR="003B6317" w:rsidRPr="003B6317" w:rsidRDefault="003B6317" w:rsidP="003B6317">
            <w:pPr>
              <w:pStyle w:val="Textkrpermitte"/>
            </w:pPr>
            <w:r>
              <w:t>10</w:t>
            </w:r>
            <w:r w:rsidR="00015EEB">
              <w:t xml:space="preserve"> </w:t>
            </w:r>
            <w:r>
              <w:t>mV</w:t>
            </w:r>
          </w:p>
        </w:tc>
        <w:tc>
          <w:tcPr>
            <w:tcW w:w="845" w:type="pct"/>
          </w:tcPr>
          <w:p w:rsidR="003B6317" w:rsidRPr="003B6317" w:rsidRDefault="003B6317" w:rsidP="003B6317">
            <w:pPr>
              <w:pStyle w:val="Textkrpermitte"/>
            </w:pPr>
            <w:r>
              <w:t>230</w:t>
            </w:r>
            <w:r w:rsidR="00015EEB">
              <w:t xml:space="preserve"> </w:t>
            </w:r>
            <w:r>
              <w:t>V</w:t>
            </w:r>
          </w:p>
        </w:tc>
        <w:tc>
          <w:tcPr>
            <w:tcW w:w="845" w:type="pct"/>
          </w:tcPr>
          <w:p w:rsidR="003B6317" w:rsidRPr="003B6317" w:rsidRDefault="003B6317" w:rsidP="003B6317">
            <w:pPr>
              <w:pStyle w:val="Textkrpermitte"/>
            </w:pPr>
            <w:r>
              <w:t>0,6</w:t>
            </w:r>
            <w:r w:rsidR="00015EEB">
              <w:t xml:space="preserve"> </w:t>
            </w:r>
            <w:r>
              <w:t>V</w:t>
            </w:r>
          </w:p>
        </w:tc>
        <w:tc>
          <w:tcPr>
            <w:tcW w:w="845" w:type="pct"/>
          </w:tcPr>
          <w:p w:rsidR="003B6317" w:rsidRPr="003B6317" w:rsidRDefault="003B6317" w:rsidP="003B6317">
            <w:pPr>
              <w:pStyle w:val="Textkrpermitte"/>
            </w:pPr>
            <w:r>
              <w:t>400</w:t>
            </w:r>
            <w:r w:rsidR="00015EEB">
              <w:t xml:space="preserve"> </w:t>
            </w:r>
            <w:r>
              <w:t>kV</w:t>
            </w:r>
          </w:p>
        </w:tc>
        <w:tc>
          <w:tcPr>
            <w:tcW w:w="843" w:type="pct"/>
          </w:tcPr>
          <w:p w:rsidR="003B6317" w:rsidRPr="003B6317" w:rsidRDefault="003B6317" w:rsidP="003B6317">
            <w:pPr>
              <w:pStyle w:val="Textkrpermitte"/>
            </w:pPr>
            <w:r>
              <w:t>5200</w:t>
            </w:r>
            <w:r w:rsidR="00015EEB">
              <w:t xml:space="preserve"> </w:t>
            </w:r>
            <w:r>
              <w:t>mV</w:t>
            </w:r>
          </w:p>
        </w:tc>
      </w:tr>
      <w:tr w:rsidR="003B6317" w:rsidRPr="003B6317" w:rsidTr="002248E4">
        <w:tc>
          <w:tcPr>
            <w:tcW w:w="776" w:type="pct"/>
          </w:tcPr>
          <w:p w:rsidR="003B6317" w:rsidRPr="003B6317" w:rsidRDefault="003B6317" w:rsidP="003B6317">
            <w:pPr>
              <w:pStyle w:val="TextkrpernrauenText"/>
              <w:jc w:val="right"/>
            </w:pPr>
            <w:r w:rsidRPr="003B6317">
              <w:t>V</w:t>
            </w:r>
          </w:p>
        </w:tc>
        <w:tc>
          <w:tcPr>
            <w:tcW w:w="845" w:type="pct"/>
            <w:shd w:val="clear" w:color="auto" w:fill="auto"/>
          </w:tcPr>
          <w:p w:rsidR="003B6317" w:rsidRPr="003B6317" w:rsidRDefault="003B6317" w:rsidP="003B6317">
            <w:pPr>
              <w:pStyle w:val="TextkrpernrauenText"/>
              <w:jc w:val="right"/>
            </w:pPr>
            <w:r>
              <w:t>V</w:t>
            </w:r>
          </w:p>
        </w:tc>
        <w:tc>
          <w:tcPr>
            <w:tcW w:w="845" w:type="pct"/>
          </w:tcPr>
          <w:p w:rsidR="003B6317" w:rsidRPr="003B6317" w:rsidRDefault="003B6317" w:rsidP="003B6317">
            <w:pPr>
              <w:pStyle w:val="TextkrpernrauenText"/>
              <w:jc w:val="right"/>
            </w:pPr>
            <w:r>
              <w:t>kV</w:t>
            </w:r>
          </w:p>
        </w:tc>
        <w:tc>
          <w:tcPr>
            <w:tcW w:w="845" w:type="pct"/>
          </w:tcPr>
          <w:p w:rsidR="003B6317" w:rsidRPr="003B6317" w:rsidRDefault="003B6317" w:rsidP="003B6317">
            <w:pPr>
              <w:pStyle w:val="TextkrpernrauenText"/>
              <w:jc w:val="right"/>
            </w:pPr>
            <w:r>
              <w:t>mV</w:t>
            </w:r>
          </w:p>
        </w:tc>
        <w:tc>
          <w:tcPr>
            <w:tcW w:w="845" w:type="pct"/>
          </w:tcPr>
          <w:p w:rsidR="003B6317" w:rsidRPr="003B6317" w:rsidRDefault="003B6317" w:rsidP="003B6317">
            <w:pPr>
              <w:pStyle w:val="TextkrpernrauenText"/>
              <w:jc w:val="right"/>
            </w:pPr>
            <w:r>
              <w:t>V</w:t>
            </w:r>
          </w:p>
        </w:tc>
        <w:tc>
          <w:tcPr>
            <w:tcW w:w="843" w:type="pct"/>
          </w:tcPr>
          <w:p w:rsidR="003B6317" w:rsidRPr="003B6317" w:rsidRDefault="003B6317" w:rsidP="003B6317">
            <w:pPr>
              <w:pStyle w:val="TextkrpernrauenText"/>
              <w:jc w:val="right"/>
            </w:pPr>
            <w:r>
              <w:t>V</w:t>
            </w:r>
          </w:p>
        </w:tc>
      </w:tr>
    </w:tbl>
    <w:p w:rsidR="00A664DF" w:rsidRDefault="006B7305" w:rsidP="003B6317">
      <w:pPr>
        <w:pStyle w:val="berschrift1"/>
      </w:pPr>
      <w:r>
        <w:rPr>
          <w:noProof/>
          <w:sz w:val="24"/>
        </w:rPr>
        <w:drawing>
          <wp:anchor distT="0" distB="0" distL="114300" distR="114300" simplePos="0" relativeHeight="251631616" behindDoc="0" locked="0" layoutInCell="0" allowOverlap="1" wp14:anchorId="7D191BB1" wp14:editId="47484552">
            <wp:simplePos x="0" y="0"/>
            <wp:positionH relativeFrom="rightMargin">
              <wp:posOffset>107950</wp:posOffset>
            </wp:positionH>
            <wp:positionV relativeFrom="paragraph">
              <wp:posOffset>453390</wp:posOffset>
            </wp:positionV>
            <wp:extent cx="349885" cy="320675"/>
            <wp:effectExtent l="0" t="0" r="0" b="3175"/>
            <wp:wrapNone/>
            <wp:docPr id="94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30592" behindDoc="0" locked="0" layoutInCell="0" allowOverlap="1" wp14:anchorId="3A98238C" wp14:editId="799873A5">
            <wp:simplePos x="0" y="0"/>
            <wp:positionH relativeFrom="rightMargin">
              <wp:posOffset>107950</wp:posOffset>
            </wp:positionH>
            <wp:positionV relativeFrom="paragraph">
              <wp:posOffset>70180</wp:posOffset>
            </wp:positionV>
            <wp:extent cx="658495" cy="323850"/>
            <wp:effectExtent l="0" t="0" r="8255" b="0"/>
            <wp:wrapNone/>
            <wp:docPr id="93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B6317">
        <w:t>Spannungserzeugung</w:t>
      </w:r>
    </w:p>
    <w:p w:rsidR="007C74DF" w:rsidRDefault="006B7305" w:rsidP="0078595F">
      <w:pPr>
        <w:pStyle w:val="Textkrper"/>
      </w:pPr>
      <w:r>
        <w:t xml:space="preserve">Suchen Sie mit Hilfe Ihres Fachkundebuchs </w:t>
      </w:r>
      <w:r w:rsidR="00F91091">
        <w:t xml:space="preserve">bzw. der bereitgestellten Unterlagen </w:t>
      </w:r>
      <w:r>
        <w:t>Mö</w:t>
      </w:r>
      <w:r>
        <w:t>g</w:t>
      </w:r>
      <w:r>
        <w:t>lichkeiten zur Sp</w:t>
      </w:r>
      <w:r w:rsidR="00F91091">
        <w:t>annungserzeugung heraus und finden Sie für jede Spannungserze</w:t>
      </w:r>
      <w:r w:rsidR="00F91091">
        <w:t>u</w:t>
      </w:r>
      <w:r w:rsidR="00F91091">
        <w:t>gung ein Anwendungsbeispiel aus dem Alltag</w:t>
      </w:r>
      <w:r>
        <w:t>.</w:t>
      </w:r>
    </w:p>
    <w:p w:rsidR="003B6317" w:rsidRDefault="003B6317" w:rsidP="0078595F">
      <w:pPr>
        <w:pStyle w:val="Textkrpe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4914"/>
      </w:tblGrid>
      <w:tr w:rsidR="006B7305" w:rsidRPr="00A410C8" w:rsidTr="006B7305">
        <w:tc>
          <w:tcPr>
            <w:tcW w:w="2457" w:type="dxa"/>
            <w:shd w:val="clear" w:color="auto" w:fill="D9D9D9" w:themeFill="background1" w:themeFillShade="D9"/>
          </w:tcPr>
          <w:p w:rsidR="006B7305" w:rsidRPr="00A410C8" w:rsidRDefault="006B7305" w:rsidP="00121EA2">
            <w:pPr>
              <w:pStyle w:val="TabelleKopflinks"/>
            </w:pPr>
            <w:r>
              <w:t>Spannungserzeuger</w:t>
            </w:r>
          </w:p>
        </w:tc>
        <w:tc>
          <w:tcPr>
            <w:tcW w:w="4914" w:type="dxa"/>
            <w:shd w:val="clear" w:color="auto" w:fill="D9D9D9" w:themeFill="background1" w:themeFillShade="D9"/>
          </w:tcPr>
          <w:p w:rsidR="006B7305" w:rsidRPr="00A410C8" w:rsidRDefault="00F91091" w:rsidP="00121EA2">
            <w:pPr>
              <w:pStyle w:val="TabelleKopflinks"/>
            </w:pPr>
            <w:r>
              <w:t>Anwendungsbeispiele</w:t>
            </w:r>
          </w:p>
        </w:tc>
      </w:tr>
      <w:tr w:rsidR="006B7305" w:rsidRPr="00A410C8" w:rsidTr="006B7305">
        <w:tc>
          <w:tcPr>
            <w:tcW w:w="2457" w:type="dxa"/>
            <w:shd w:val="clear" w:color="auto" w:fill="auto"/>
          </w:tcPr>
          <w:p w:rsidR="00CA3460" w:rsidRDefault="00CA3460" w:rsidP="00CA3460">
            <w:pPr>
              <w:pStyle w:val="Textkrper"/>
            </w:pPr>
            <w:r>
              <w:t>1. Spannungserzeuger</w:t>
            </w:r>
          </w:p>
          <w:p w:rsidR="006B7305" w:rsidRDefault="006B7305" w:rsidP="00121EA2">
            <w:pPr>
              <w:pStyle w:val="Textkrper"/>
            </w:pPr>
          </w:p>
          <w:p w:rsidR="00E555C2" w:rsidRDefault="00E555C2" w:rsidP="00121EA2">
            <w:pPr>
              <w:pStyle w:val="Textkrper"/>
            </w:pPr>
          </w:p>
          <w:p w:rsidR="00E555C2" w:rsidRPr="00A410C8" w:rsidRDefault="00E555C2" w:rsidP="00121EA2">
            <w:pPr>
              <w:pStyle w:val="Textkrper"/>
            </w:pPr>
          </w:p>
        </w:tc>
        <w:tc>
          <w:tcPr>
            <w:tcW w:w="4914" w:type="dxa"/>
          </w:tcPr>
          <w:p w:rsidR="006B7305" w:rsidRPr="00A410C8" w:rsidRDefault="006B7305" w:rsidP="00121EA2">
            <w:pPr>
              <w:pStyle w:val="Textkrper"/>
            </w:pPr>
          </w:p>
        </w:tc>
      </w:tr>
      <w:tr w:rsidR="006B7305" w:rsidRPr="00A410C8" w:rsidTr="006B7305">
        <w:tc>
          <w:tcPr>
            <w:tcW w:w="2457" w:type="dxa"/>
            <w:shd w:val="clear" w:color="auto" w:fill="auto"/>
          </w:tcPr>
          <w:p w:rsidR="00CA3460" w:rsidRDefault="00CA3460" w:rsidP="00CA3460">
            <w:pPr>
              <w:pStyle w:val="Textkrper"/>
            </w:pPr>
            <w:r>
              <w:t>2. Spannungserzeuger</w:t>
            </w:r>
          </w:p>
          <w:p w:rsidR="006B7305" w:rsidRDefault="006B7305" w:rsidP="00121EA2">
            <w:pPr>
              <w:pStyle w:val="Textkrper"/>
            </w:pPr>
          </w:p>
          <w:p w:rsidR="00E555C2" w:rsidRDefault="00E555C2" w:rsidP="00121EA2">
            <w:pPr>
              <w:pStyle w:val="Textkrper"/>
            </w:pPr>
          </w:p>
          <w:p w:rsidR="00E555C2" w:rsidRPr="00A410C8" w:rsidRDefault="00E555C2" w:rsidP="00121EA2">
            <w:pPr>
              <w:pStyle w:val="Textkrper"/>
            </w:pPr>
          </w:p>
        </w:tc>
        <w:tc>
          <w:tcPr>
            <w:tcW w:w="4914" w:type="dxa"/>
          </w:tcPr>
          <w:p w:rsidR="006B7305" w:rsidRPr="00A410C8" w:rsidRDefault="006B7305" w:rsidP="00121EA2">
            <w:pPr>
              <w:pStyle w:val="Textkrper"/>
            </w:pPr>
          </w:p>
        </w:tc>
      </w:tr>
      <w:tr w:rsidR="006B7305" w:rsidRPr="00A410C8" w:rsidTr="006B7305">
        <w:tc>
          <w:tcPr>
            <w:tcW w:w="2457" w:type="dxa"/>
            <w:shd w:val="clear" w:color="auto" w:fill="auto"/>
          </w:tcPr>
          <w:p w:rsidR="00CA3460" w:rsidRDefault="00CA3460" w:rsidP="00CA3460">
            <w:pPr>
              <w:pStyle w:val="Textkrper"/>
            </w:pPr>
            <w:r>
              <w:t>3. Spannungserzeuger</w:t>
            </w:r>
          </w:p>
          <w:p w:rsidR="00E555C2" w:rsidRDefault="00E555C2" w:rsidP="00121EA2">
            <w:pPr>
              <w:pStyle w:val="Textkrper"/>
            </w:pPr>
          </w:p>
          <w:p w:rsidR="00E555C2" w:rsidRDefault="00E555C2" w:rsidP="00121EA2">
            <w:pPr>
              <w:pStyle w:val="Textkrper"/>
            </w:pPr>
          </w:p>
          <w:p w:rsidR="00E555C2" w:rsidRPr="00A410C8" w:rsidRDefault="00E555C2" w:rsidP="00121EA2">
            <w:pPr>
              <w:pStyle w:val="Textkrper"/>
            </w:pPr>
          </w:p>
        </w:tc>
        <w:tc>
          <w:tcPr>
            <w:tcW w:w="4914" w:type="dxa"/>
          </w:tcPr>
          <w:p w:rsidR="006B7305" w:rsidRPr="00A410C8" w:rsidRDefault="006B7305" w:rsidP="00121EA2">
            <w:pPr>
              <w:pStyle w:val="Textkrper"/>
            </w:pPr>
          </w:p>
        </w:tc>
      </w:tr>
    </w:tbl>
    <w:p w:rsidR="00F91091" w:rsidRDefault="00F91091">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A0C71" w:rsidRPr="00B51DE9" w:rsidTr="00AC2B56">
        <w:trPr>
          <w:trHeight w:val="523"/>
        </w:trPr>
        <w:tc>
          <w:tcPr>
            <w:tcW w:w="3119" w:type="dxa"/>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lastRenderedPageBreak/>
              <w:br w:type="page"/>
              <w:t>Lernfeld</w:t>
            </w:r>
          </w:p>
          <w:p w:rsidR="00BA0C71" w:rsidRDefault="00BA0C71" w:rsidP="00BA0C71">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t>Titel</w:t>
            </w:r>
          </w:p>
          <w:p w:rsidR="00BA0C71" w:rsidRDefault="00BA0C71" w:rsidP="00BA0C71">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BA0C71" w:rsidRPr="004B658C" w:rsidRDefault="00BA0C71" w:rsidP="00BA0C7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A0C71" w:rsidRDefault="00BA0C71" w:rsidP="00BA0C71">
            <w:pPr>
              <w:pStyle w:val="TabelleKopfmitte"/>
            </w:pPr>
          </w:p>
          <w:p w:rsidR="00BA0C71" w:rsidRPr="00B51DE9" w:rsidRDefault="00BA0C71" w:rsidP="002F3E6A">
            <w:pPr>
              <w:pStyle w:val="TabelleKopfmitte"/>
              <w:rPr>
                <w:rFonts w:eastAsia="Calibri"/>
              </w:rPr>
            </w:pPr>
            <w:r>
              <w:rPr>
                <w:rFonts w:eastAsia="Calibri"/>
              </w:rPr>
              <w:t>ET1.01.04.03</w:t>
            </w:r>
          </w:p>
        </w:tc>
      </w:tr>
      <w:tr w:rsidR="00BA0C71" w:rsidRPr="00B51DE9" w:rsidTr="00AC2B56">
        <w:tc>
          <w:tcPr>
            <w:tcW w:w="7348" w:type="dxa"/>
            <w:gridSpan w:val="3"/>
            <w:tcBorders>
              <w:left w:val="single" w:sz="4" w:space="0" w:color="auto"/>
              <w:bottom w:val="single" w:sz="4" w:space="0" w:color="auto"/>
              <w:right w:val="single" w:sz="4" w:space="0" w:color="auto"/>
            </w:tcBorders>
            <w:shd w:val="clear" w:color="auto" w:fill="auto"/>
            <w:hideMark/>
          </w:tcPr>
          <w:p w:rsidR="00BA0C71" w:rsidRPr="004B658C" w:rsidRDefault="00BA0C71" w:rsidP="00BA0C71">
            <w:pPr>
              <w:pStyle w:val="Tabelle6pt"/>
            </w:pPr>
            <w:r>
              <w:t>Kompetenzbereiche:</w:t>
            </w:r>
          </w:p>
          <w:p w:rsidR="00BA0C71" w:rsidRDefault="00E8151D" w:rsidP="00E8151D">
            <w:pPr>
              <w:pStyle w:val="Kopf8ptafz"/>
            </w:pPr>
            <w:r w:rsidRPr="00E8151D">
              <w:t xml:space="preserve">Ich kann elektrische </w:t>
            </w:r>
            <w:r w:rsidR="00592A57">
              <w:t>Grundgrößen</w:t>
            </w:r>
            <w:r w:rsidRPr="00E8151D">
              <w:t xml:space="preserve"> unterscheiden, kenne deren Formelzeichen und kann damit rechnen</w:t>
            </w:r>
            <w:r w:rsidR="00B74481">
              <w:t>.</w:t>
            </w:r>
          </w:p>
        </w:tc>
        <w:tc>
          <w:tcPr>
            <w:tcW w:w="188" w:type="dxa"/>
            <w:vMerge/>
            <w:tcBorders>
              <w:left w:val="single" w:sz="4" w:space="0" w:color="auto"/>
              <w:bottom w:val="nil"/>
              <w:right w:val="nil"/>
            </w:tcBorders>
            <w:vAlign w:val="center"/>
            <w:hideMark/>
          </w:tcPr>
          <w:p w:rsidR="00BA0C71" w:rsidRDefault="00BA0C71" w:rsidP="00BA0C7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A0C71" w:rsidRPr="00B51DE9" w:rsidTr="00C12C92">
              <w:trPr>
                <w:trHeight w:val="284"/>
              </w:trPr>
              <w:tc>
                <w:tcPr>
                  <w:tcW w:w="2090" w:type="dxa"/>
                  <w:shd w:val="clear" w:color="auto" w:fill="auto"/>
                </w:tcPr>
                <w:p w:rsidR="00BA0C71" w:rsidRPr="00B51DE9" w:rsidRDefault="00BA0C71" w:rsidP="00BA0C71">
                  <w:pPr>
                    <w:pStyle w:val="Textkrpermitte"/>
                  </w:pPr>
                  <w:proofErr w:type="spellStart"/>
                  <w:r w:rsidRPr="00B51DE9">
                    <w:t>LernPROJEKT</w:t>
                  </w:r>
                  <w:proofErr w:type="spellEnd"/>
                </w:p>
              </w:tc>
            </w:tr>
            <w:tr w:rsidR="00BA0C71" w:rsidRPr="00B51DE9" w:rsidTr="00C12C92">
              <w:trPr>
                <w:trHeight w:val="284"/>
              </w:trPr>
              <w:tc>
                <w:tcPr>
                  <w:tcW w:w="2090" w:type="dxa"/>
                  <w:tcBorders>
                    <w:bottom w:val="single" w:sz="4" w:space="0" w:color="auto"/>
                  </w:tcBorders>
                  <w:shd w:val="clear" w:color="auto" w:fill="auto"/>
                </w:tcPr>
                <w:p w:rsidR="00BA0C71" w:rsidRPr="00B51DE9" w:rsidRDefault="00BA0C71" w:rsidP="00BA0C71">
                  <w:pPr>
                    <w:pStyle w:val="Textkrpermitte"/>
                  </w:pPr>
                  <w:proofErr w:type="spellStart"/>
                  <w:r w:rsidRPr="00B51DE9">
                    <w:t>LernTHEMA</w:t>
                  </w:r>
                  <w:proofErr w:type="spellEnd"/>
                </w:p>
              </w:tc>
            </w:tr>
            <w:tr w:rsidR="00BA0C71" w:rsidRPr="00B51DE9" w:rsidTr="00C12C92">
              <w:trPr>
                <w:trHeight w:val="284"/>
              </w:trPr>
              <w:tc>
                <w:tcPr>
                  <w:tcW w:w="2090" w:type="dxa"/>
                  <w:tcBorders>
                    <w:bottom w:val="nil"/>
                  </w:tcBorders>
                  <w:shd w:val="clear" w:color="auto" w:fill="D9D9D9" w:themeFill="background1" w:themeFillShade="D9"/>
                </w:tcPr>
                <w:p w:rsidR="00BA0C71" w:rsidRPr="00B51DE9" w:rsidRDefault="00BA0C71" w:rsidP="00BA0C71">
                  <w:pPr>
                    <w:pStyle w:val="TabelleKopfmitte"/>
                  </w:pPr>
                  <w:proofErr w:type="spellStart"/>
                  <w:r w:rsidRPr="00B51DE9">
                    <w:t>LernSCHRITT</w:t>
                  </w:r>
                  <w:proofErr w:type="spellEnd"/>
                </w:p>
              </w:tc>
            </w:tr>
          </w:tbl>
          <w:p w:rsidR="00BA0C71" w:rsidRPr="00B51DE9" w:rsidRDefault="00BA0C71" w:rsidP="00BA0C71"/>
        </w:tc>
      </w:tr>
      <w:tr w:rsidR="00BA0C71" w:rsidRPr="00B51DE9" w:rsidTr="00AC2B56">
        <w:trPr>
          <w:trHeight w:val="149"/>
        </w:trPr>
        <w:tc>
          <w:tcPr>
            <w:tcW w:w="7348" w:type="dxa"/>
            <w:gridSpan w:val="3"/>
            <w:tcBorders>
              <w:top w:val="single" w:sz="4" w:space="0" w:color="auto"/>
              <w:left w:val="nil"/>
              <w:right w:val="nil"/>
            </w:tcBorders>
          </w:tcPr>
          <w:p w:rsidR="00BA0C71" w:rsidRPr="00B51DE9" w:rsidRDefault="00BA0C71" w:rsidP="00BA0C71"/>
        </w:tc>
        <w:tc>
          <w:tcPr>
            <w:tcW w:w="196" w:type="dxa"/>
            <w:gridSpan w:val="2"/>
            <w:tcBorders>
              <w:top w:val="nil"/>
              <w:left w:val="nil"/>
              <w:right w:val="nil"/>
            </w:tcBorders>
          </w:tcPr>
          <w:p w:rsidR="00BA0C71" w:rsidRPr="00B51DE9" w:rsidRDefault="00BA0C71" w:rsidP="00BA0C71"/>
        </w:tc>
        <w:tc>
          <w:tcPr>
            <w:tcW w:w="2095" w:type="dxa"/>
            <w:tcBorders>
              <w:top w:val="single" w:sz="4" w:space="0" w:color="auto"/>
              <w:left w:val="nil"/>
              <w:right w:val="nil"/>
            </w:tcBorders>
          </w:tcPr>
          <w:p w:rsidR="00BA0C71" w:rsidRPr="00B51DE9" w:rsidRDefault="00BA0C71" w:rsidP="00BA0C71"/>
        </w:tc>
      </w:tr>
      <w:tr w:rsidR="00BA0C71" w:rsidRPr="00B51DE9" w:rsidTr="00AC2B56">
        <w:trPr>
          <w:trHeight w:val="443"/>
        </w:trPr>
        <w:tc>
          <w:tcPr>
            <w:tcW w:w="4818" w:type="dxa"/>
            <w:gridSpan w:val="2"/>
            <w:vMerge w:val="restart"/>
            <w:tcBorders>
              <w:left w:val="single" w:sz="4" w:space="0" w:color="auto"/>
              <w:right w:val="single" w:sz="4" w:space="0" w:color="auto"/>
            </w:tcBorders>
          </w:tcPr>
          <w:p w:rsidR="00BA0C71" w:rsidRPr="004B658C" w:rsidRDefault="00BA0C71" w:rsidP="00BA0C71">
            <w:pPr>
              <w:pStyle w:val="Tabelle6pt"/>
            </w:pPr>
            <w:r>
              <w:t>Kompetenzen:</w:t>
            </w:r>
          </w:p>
          <w:p w:rsidR="00BA0C71" w:rsidRDefault="00BA0C71" w:rsidP="00BA0C71">
            <w:pPr>
              <w:pStyle w:val="Kopf8ptafz"/>
            </w:pPr>
            <w:r>
              <w:t>Ich kann elektrische Spannung in einem einfachen Stromkreis me</w:t>
            </w:r>
            <w:r>
              <w:t>s</w:t>
            </w:r>
            <w:r>
              <w:t>sen</w:t>
            </w:r>
            <w:r w:rsidR="00933B3B">
              <w:t>.</w:t>
            </w:r>
          </w:p>
          <w:p w:rsidR="00BA0C71" w:rsidRDefault="00BA0C71" w:rsidP="00BA0C71">
            <w:pPr>
              <w:pStyle w:val="Kopf8ptafz"/>
            </w:pPr>
            <w:r>
              <w:t>Ich kann Spannung als Potentialunterschied erkennen.</w:t>
            </w:r>
          </w:p>
          <w:p w:rsidR="00BA0C71" w:rsidRDefault="00BA0C71" w:rsidP="00BA0C71">
            <w:pPr>
              <w:pStyle w:val="Kopf8ptafz"/>
            </w:pPr>
            <w:r>
              <w:t>Ich kann mit Spannungen rechnen</w:t>
            </w:r>
            <w:r w:rsidR="00933B3B">
              <w:t>.</w:t>
            </w:r>
          </w:p>
        </w:tc>
        <w:tc>
          <w:tcPr>
            <w:tcW w:w="4821" w:type="dxa"/>
            <w:gridSpan w:val="4"/>
            <w:tcBorders>
              <w:left w:val="single" w:sz="4" w:space="0" w:color="auto"/>
              <w:right w:val="single" w:sz="4" w:space="0" w:color="auto"/>
            </w:tcBorders>
          </w:tcPr>
          <w:p w:rsidR="00BA0C71" w:rsidRDefault="00BA0C71" w:rsidP="00BA0C71">
            <w:pPr>
              <w:pStyle w:val="Tabelle6pt"/>
            </w:pPr>
            <w:r>
              <w:t>Was Sie schon können sollten:</w:t>
            </w:r>
          </w:p>
          <w:p w:rsidR="00BA0C71" w:rsidRPr="00234B66" w:rsidRDefault="00BA0C71" w:rsidP="00BA0C71">
            <w:pPr>
              <w:pStyle w:val="Kopf8ptafz"/>
            </w:pPr>
            <w:r>
              <w:t>Ich kenne elektrische Grundgrößen</w:t>
            </w:r>
            <w:r w:rsidR="00933B3B">
              <w:t>.</w:t>
            </w:r>
          </w:p>
        </w:tc>
      </w:tr>
      <w:tr w:rsidR="00BA0C71" w:rsidRPr="00B51DE9" w:rsidTr="00AC2B56">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D73F0">
            <w:pPr>
              <w:pStyle w:val="Tabelle6pt"/>
            </w:pPr>
            <w:r>
              <w:t>Wofür Sie das benötigen:</w:t>
            </w:r>
            <w:r w:rsidR="00BD73F0">
              <w:t xml:space="preserve"> </w:t>
            </w:r>
          </w:p>
        </w:tc>
      </w:tr>
      <w:tr w:rsidR="00BA0C71" w:rsidRPr="00B51DE9" w:rsidTr="00AC2B56">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Wie Sie Ihr Können prüfen können:</w:t>
            </w:r>
          </w:p>
          <w:p w:rsidR="00BA0C71" w:rsidRPr="00234B66" w:rsidRDefault="00BA0C71" w:rsidP="002F3E6A">
            <w:pPr>
              <w:pStyle w:val="Kopf8ptafz"/>
            </w:pPr>
            <w:r w:rsidRPr="00234B66">
              <w:t xml:space="preserve">Siehe Lernwegeliste oder Lernschritt </w:t>
            </w:r>
            <w:r>
              <w:t>ET</w:t>
            </w:r>
            <w:r w:rsidR="00BC085B">
              <w:t>1.01.04.04</w:t>
            </w:r>
          </w:p>
        </w:tc>
      </w:tr>
    </w:tbl>
    <w:p w:rsidR="00F91091" w:rsidRDefault="00B34C55" w:rsidP="00F91091">
      <w:pPr>
        <w:pStyle w:val="berschrift1"/>
      </w:pPr>
      <w:r>
        <w:rPr>
          <w:noProof/>
          <w:sz w:val="24"/>
        </w:rPr>
        <w:drawing>
          <wp:anchor distT="0" distB="0" distL="114300" distR="114300" simplePos="0" relativeHeight="251648000" behindDoc="0" locked="0" layoutInCell="0" allowOverlap="1" wp14:anchorId="46717B32" wp14:editId="0A900A87">
            <wp:simplePos x="0" y="0"/>
            <wp:positionH relativeFrom="rightMargin">
              <wp:posOffset>107950</wp:posOffset>
            </wp:positionH>
            <wp:positionV relativeFrom="paragraph">
              <wp:posOffset>461645</wp:posOffset>
            </wp:positionV>
            <wp:extent cx="345440" cy="323850"/>
            <wp:effectExtent l="0" t="0" r="0" b="0"/>
            <wp:wrapNone/>
            <wp:docPr id="120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91091">
        <w:rPr>
          <w:noProof/>
          <w:sz w:val="24"/>
        </w:rPr>
        <w:drawing>
          <wp:anchor distT="0" distB="0" distL="114300" distR="114300" simplePos="0" relativeHeight="251643904" behindDoc="0" locked="0" layoutInCell="0" allowOverlap="1" wp14:anchorId="52F09CF5" wp14:editId="73C23A84">
            <wp:simplePos x="0" y="0"/>
            <wp:positionH relativeFrom="rightMargin">
              <wp:posOffset>107950</wp:posOffset>
            </wp:positionH>
            <wp:positionV relativeFrom="paragraph">
              <wp:posOffset>70180</wp:posOffset>
            </wp:positionV>
            <wp:extent cx="658495" cy="323850"/>
            <wp:effectExtent l="0" t="0" r="8255" b="0"/>
            <wp:wrapNone/>
            <wp:docPr id="50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F91091" w:rsidRDefault="00F91091" w:rsidP="00F91091">
      <w:pPr>
        <w:pStyle w:val="Textkrper"/>
      </w:pPr>
      <w:r>
        <w:t>Rechnen Sie folgende Größen gemäß Vorgabe um:</w:t>
      </w:r>
    </w:p>
    <w:p w:rsidR="00F91091" w:rsidRPr="00D6654F" w:rsidRDefault="00F91091" w:rsidP="00F91091">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F91091" w:rsidRPr="00A410C8" w:rsidTr="002F3E6A">
        <w:tc>
          <w:tcPr>
            <w:tcW w:w="776" w:type="pct"/>
            <w:shd w:val="clear" w:color="auto" w:fill="D9D9D9" w:themeFill="background1" w:themeFillShade="D9"/>
          </w:tcPr>
          <w:p w:rsidR="00F91091" w:rsidRPr="00A410C8" w:rsidRDefault="00F91091" w:rsidP="00AC2B56">
            <w:pPr>
              <w:pStyle w:val="TabelleKopfmitte"/>
            </w:pPr>
            <w:r>
              <w:t>a)</w:t>
            </w:r>
          </w:p>
        </w:tc>
        <w:tc>
          <w:tcPr>
            <w:tcW w:w="845" w:type="pct"/>
            <w:shd w:val="clear" w:color="auto" w:fill="D9D9D9" w:themeFill="background1" w:themeFillShade="D9"/>
          </w:tcPr>
          <w:p w:rsidR="00F91091" w:rsidRPr="00A410C8" w:rsidRDefault="00F91091" w:rsidP="00AC2B56">
            <w:pPr>
              <w:pStyle w:val="TabelleKopfmitte"/>
            </w:pPr>
            <w:r>
              <w:t>b)</w:t>
            </w:r>
          </w:p>
        </w:tc>
        <w:tc>
          <w:tcPr>
            <w:tcW w:w="845" w:type="pct"/>
            <w:shd w:val="clear" w:color="auto" w:fill="D9D9D9" w:themeFill="background1" w:themeFillShade="D9"/>
          </w:tcPr>
          <w:p w:rsidR="00F91091" w:rsidRPr="00A410C8" w:rsidRDefault="00F91091" w:rsidP="00AC2B56">
            <w:pPr>
              <w:pStyle w:val="TabelleKopfmitte"/>
            </w:pPr>
            <w:r>
              <w:t>c)</w:t>
            </w:r>
          </w:p>
        </w:tc>
        <w:tc>
          <w:tcPr>
            <w:tcW w:w="845" w:type="pct"/>
            <w:shd w:val="clear" w:color="auto" w:fill="D9D9D9" w:themeFill="background1" w:themeFillShade="D9"/>
          </w:tcPr>
          <w:p w:rsidR="00F91091" w:rsidRPr="00A410C8" w:rsidRDefault="00F91091" w:rsidP="00AC2B56">
            <w:pPr>
              <w:pStyle w:val="TabelleKopfmitte"/>
            </w:pPr>
            <w:r>
              <w:t>d)</w:t>
            </w:r>
          </w:p>
        </w:tc>
        <w:tc>
          <w:tcPr>
            <w:tcW w:w="845" w:type="pct"/>
            <w:shd w:val="clear" w:color="auto" w:fill="D9D9D9" w:themeFill="background1" w:themeFillShade="D9"/>
          </w:tcPr>
          <w:p w:rsidR="00F91091" w:rsidRPr="00A410C8" w:rsidRDefault="00F91091" w:rsidP="00AC2B56">
            <w:pPr>
              <w:pStyle w:val="TabelleKopfmitte"/>
            </w:pPr>
            <w:r>
              <w:t>e)</w:t>
            </w:r>
          </w:p>
        </w:tc>
        <w:tc>
          <w:tcPr>
            <w:tcW w:w="843" w:type="pct"/>
            <w:shd w:val="clear" w:color="auto" w:fill="D9D9D9" w:themeFill="background1" w:themeFillShade="D9"/>
          </w:tcPr>
          <w:p w:rsidR="00F91091" w:rsidRPr="00A410C8" w:rsidRDefault="00F91091" w:rsidP="00AC2B56">
            <w:pPr>
              <w:pStyle w:val="TabelleKopfmitte"/>
            </w:pPr>
            <w:r>
              <w:t>f)</w:t>
            </w:r>
          </w:p>
        </w:tc>
      </w:tr>
      <w:tr w:rsidR="00F91091" w:rsidRPr="003B6317" w:rsidTr="002F3E6A">
        <w:tc>
          <w:tcPr>
            <w:tcW w:w="776" w:type="pct"/>
          </w:tcPr>
          <w:p w:rsidR="00F91091" w:rsidRPr="003B6317" w:rsidRDefault="00F91091" w:rsidP="00AC2B56">
            <w:pPr>
              <w:pStyle w:val="Textkrpermitte"/>
            </w:pPr>
            <w:r w:rsidRPr="003B6317">
              <w:t>3</w:t>
            </w:r>
            <w:r w:rsidR="00015EEB">
              <w:t xml:space="preserve"> </w:t>
            </w:r>
            <w:r w:rsidRPr="003B6317">
              <w:t>kV</w:t>
            </w:r>
          </w:p>
        </w:tc>
        <w:tc>
          <w:tcPr>
            <w:tcW w:w="845" w:type="pct"/>
            <w:shd w:val="clear" w:color="auto" w:fill="auto"/>
          </w:tcPr>
          <w:p w:rsidR="00F91091" w:rsidRPr="003B6317" w:rsidRDefault="00F91091" w:rsidP="00AC2B56">
            <w:pPr>
              <w:pStyle w:val="Textkrpermitte"/>
            </w:pPr>
            <w:r>
              <w:t>10</w:t>
            </w:r>
            <w:r w:rsidR="00015EEB">
              <w:t xml:space="preserve"> </w:t>
            </w:r>
            <w:r>
              <w:t>mV</w:t>
            </w:r>
          </w:p>
        </w:tc>
        <w:tc>
          <w:tcPr>
            <w:tcW w:w="845" w:type="pct"/>
          </w:tcPr>
          <w:p w:rsidR="00F91091" w:rsidRPr="003B6317" w:rsidRDefault="00F91091" w:rsidP="00AC2B56">
            <w:pPr>
              <w:pStyle w:val="Textkrpermitte"/>
            </w:pPr>
            <w:r>
              <w:t>230</w:t>
            </w:r>
            <w:r w:rsidR="00015EEB">
              <w:t xml:space="preserve"> </w:t>
            </w:r>
            <w:r>
              <w:t>V</w:t>
            </w:r>
          </w:p>
        </w:tc>
        <w:tc>
          <w:tcPr>
            <w:tcW w:w="845" w:type="pct"/>
          </w:tcPr>
          <w:p w:rsidR="00F91091" w:rsidRPr="003B6317" w:rsidRDefault="00F91091" w:rsidP="00AC2B56">
            <w:pPr>
              <w:pStyle w:val="Textkrpermitte"/>
            </w:pPr>
            <w:r>
              <w:t>0,6</w:t>
            </w:r>
            <w:r w:rsidR="00015EEB">
              <w:t xml:space="preserve"> </w:t>
            </w:r>
            <w:r>
              <w:t>V</w:t>
            </w:r>
          </w:p>
        </w:tc>
        <w:tc>
          <w:tcPr>
            <w:tcW w:w="845" w:type="pct"/>
          </w:tcPr>
          <w:p w:rsidR="00F91091" w:rsidRPr="003B6317" w:rsidRDefault="00F91091" w:rsidP="00AC2B56">
            <w:pPr>
              <w:pStyle w:val="Textkrpermitte"/>
            </w:pPr>
            <w:r>
              <w:t>400</w:t>
            </w:r>
            <w:r w:rsidR="00015EEB">
              <w:t xml:space="preserve"> </w:t>
            </w:r>
            <w:r>
              <w:t>kV</w:t>
            </w:r>
          </w:p>
        </w:tc>
        <w:tc>
          <w:tcPr>
            <w:tcW w:w="843" w:type="pct"/>
          </w:tcPr>
          <w:p w:rsidR="00F91091" w:rsidRPr="003B6317" w:rsidRDefault="00F91091" w:rsidP="00AC2B56">
            <w:pPr>
              <w:pStyle w:val="Textkrpermitte"/>
            </w:pPr>
            <w:r>
              <w:t>5200</w:t>
            </w:r>
            <w:r w:rsidR="00015EEB">
              <w:t xml:space="preserve"> </w:t>
            </w:r>
            <w:r>
              <w:t>mV</w:t>
            </w:r>
          </w:p>
        </w:tc>
      </w:tr>
      <w:tr w:rsidR="00F91091" w:rsidRPr="003B6317" w:rsidTr="002F3E6A">
        <w:tc>
          <w:tcPr>
            <w:tcW w:w="776" w:type="pct"/>
          </w:tcPr>
          <w:p w:rsidR="00F91091" w:rsidRPr="003B6317" w:rsidRDefault="00F91091" w:rsidP="00AC2B56">
            <w:pPr>
              <w:pStyle w:val="TextkrpernrauenText"/>
              <w:jc w:val="right"/>
            </w:pPr>
            <w:r w:rsidRPr="003B6317">
              <w:t>V</w:t>
            </w:r>
          </w:p>
        </w:tc>
        <w:tc>
          <w:tcPr>
            <w:tcW w:w="845" w:type="pct"/>
            <w:shd w:val="clear" w:color="auto" w:fill="auto"/>
          </w:tcPr>
          <w:p w:rsidR="00F91091" w:rsidRPr="003B6317" w:rsidRDefault="00F91091" w:rsidP="00AC2B56">
            <w:pPr>
              <w:pStyle w:val="TextkrpernrauenText"/>
              <w:jc w:val="right"/>
            </w:pPr>
            <w:r>
              <w:t>V</w:t>
            </w:r>
          </w:p>
        </w:tc>
        <w:tc>
          <w:tcPr>
            <w:tcW w:w="845" w:type="pct"/>
          </w:tcPr>
          <w:p w:rsidR="00F91091" w:rsidRPr="003B6317" w:rsidRDefault="00F91091" w:rsidP="00AC2B56">
            <w:pPr>
              <w:pStyle w:val="TextkrpernrauenText"/>
              <w:jc w:val="right"/>
            </w:pPr>
            <w:r>
              <w:t>kV</w:t>
            </w:r>
          </w:p>
        </w:tc>
        <w:tc>
          <w:tcPr>
            <w:tcW w:w="845" w:type="pct"/>
          </w:tcPr>
          <w:p w:rsidR="00F91091" w:rsidRPr="003B6317" w:rsidRDefault="00F91091" w:rsidP="00AC2B56">
            <w:pPr>
              <w:pStyle w:val="TextkrpernrauenText"/>
              <w:jc w:val="right"/>
            </w:pPr>
            <w:r>
              <w:t>mV</w:t>
            </w:r>
          </w:p>
        </w:tc>
        <w:tc>
          <w:tcPr>
            <w:tcW w:w="845" w:type="pct"/>
          </w:tcPr>
          <w:p w:rsidR="00F91091" w:rsidRPr="003B6317" w:rsidRDefault="00F91091" w:rsidP="00AC2B56">
            <w:pPr>
              <w:pStyle w:val="TextkrpernrauenText"/>
              <w:jc w:val="right"/>
            </w:pPr>
            <w:r>
              <w:t>V</w:t>
            </w:r>
          </w:p>
        </w:tc>
        <w:tc>
          <w:tcPr>
            <w:tcW w:w="843" w:type="pct"/>
          </w:tcPr>
          <w:p w:rsidR="00F91091" w:rsidRPr="003B6317" w:rsidRDefault="00F91091" w:rsidP="00AC2B56">
            <w:pPr>
              <w:pStyle w:val="TextkrpernrauenText"/>
              <w:jc w:val="right"/>
            </w:pPr>
            <w:r>
              <w:t>V</w:t>
            </w:r>
          </w:p>
        </w:tc>
      </w:tr>
    </w:tbl>
    <w:p w:rsidR="00F91091" w:rsidRDefault="00B34C55" w:rsidP="00F91091">
      <w:pPr>
        <w:pStyle w:val="berschrift1"/>
      </w:pPr>
      <w:r>
        <w:rPr>
          <w:noProof/>
          <w:sz w:val="24"/>
        </w:rPr>
        <w:drawing>
          <wp:anchor distT="0" distB="0" distL="114300" distR="114300" simplePos="0" relativeHeight="251649024" behindDoc="0" locked="0" layoutInCell="0" allowOverlap="1" wp14:anchorId="298D7567" wp14:editId="32DDAFBC">
            <wp:simplePos x="0" y="0"/>
            <wp:positionH relativeFrom="rightMargin">
              <wp:posOffset>107950</wp:posOffset>
            </wp:positionH>
            <wp:positionV relativeFrom="paragraph">
              <wp:posOffset>462280</wp:posOffset>
            </wp:positionV>
            <wp:extent cx="345440" cy="323850"/>
            <wp:effectExtent l="0" t="0" r="0" b="0"/>
            <wp:wrapNone/>
            <wp:docPr id="121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91091">
        <w:rPr>
          <w:noProof/>
          <w:sz w:val="24"/>
        </w:rPr>
        <w:drawing>
          <wp:anchor distT="0" distB="0" distL="114300" distR="114300" simplePos="0" relativeHeight="251644928" behindDoc="0" locked="0" layoutInCell="0" allowOverlap="1" wp14:anchorId="7DAB856D" wp14:editId="382AA766">
            <wp:simplePos x="0" y="0"/>
            <wp:positionH relativeFrom="rightMargin">
              <wp:posOffset>107950</wp:posOffset>
            </wp:positionH>
            <wp:positionV relativeFrom="paragraph">
              <wp:posOffset>70180</wp:posOffset>
            </wp:positionV>
            <wp:extent cx="658495" cy="323850"/>
            <wp:effectExtent l="0" t="0" r="8255" b="0"/>
            <wp:wrapNone/>
            <wp:docPr id="95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91091">
        <w:t>Spannungserzeugung</w:t>
      </w:r>
    </w:p>
    <w:p w:rsidR="00F91091" w:rsidRDefault="00F91091" w:rsidP="00F91091">
      <w:pPr>
        <w:pStyle w:val="Textkrper"/>
      </w:pPr>
      <w:r>
        <w:t>Suchen Sie mit Hilfe Ihres Fachkundebuchs bzw. der bereitgestellten Unterlagen Mö</w:t>
      </w:r>
      <w:r>
        <w:t>g</w:t>
      </w:r>
      <w:r>
        <w:t>lichkeiten zur Spa</w:t>
      </w:r>
      <w:r w:rsidR="00B34C55">
        <w:t>nnungserzeugung heraus und finden Sie für jede Spannungserze</w:t>
      </w:r>
      <w:r w:rsidR="00B34C55">
        <w:t>u</w:t>
      </w:r>
      <w:r w:rsidR="001E5961">
        <w:t>gung jeweils drei</w:t>
      </w:r>
      <w:r w:rsidR="00B34C55">
        <w:t xml:space="preserve"> Anwendungsbeispiele aus dem Alltag.</w:t>
      </w:r>
    </w:p>
    <w:p w:rsidR="00F91091" w:rsidRDefault="00F91091" w:rsidP="00F91091">
      <w:pPr>
        <w:pStyle w:val="Textkrpe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4914"/>
      </w:tblGrid>
      <w:tr w:rsidR="00F91091" w:rsidRPr="00A410C8" w:rsidTr="00AC2B56">
        <w:tc>
          <w:tcPr>
            <w:tcW w:w="2457" w:type="dxa"/>
            <w:shd w:val="clear" w:color="auto" w:fill="D9D9D9" w:themeFill="background1" w:themeFillShade="D9"/>
          </w:tcPr>
          <w:p w:rsidR="00F91091" w:rsidRPr="00A410C8" w:rsidRDefault="00F91091" w:rsidP="00AC2B56">
            <w:pPr>
              <w:pStyle w:val="TabelleKopflinks"/>
            </w:pPr>
            <w:r>
              <w:t>Spannungserzeuger</w:t>
            </w:r>
          </w:p>
        </w:tc>
        <w:tc>
          <w:tcPr>
            <w:tcW w:w="4914" w:type="dxa"/>
            <w:shd w:val="clear" w:color="auto" w:fill="D9D9D9" w:themeFill="background1" w:themeFillShade="D9"/>
          </w:tcPr>
          <w:p w:rsidR="00F91091" w:rsidRPr="00A410C8" w:rsidRDefault="00015EEB" w:rsidP="00015EEB">
            <w:pPr>
              <w:pStyle w:val="TabelleKopflinks"/>
            </w:pPr>
            <w:r>
              <w:t>Anwendungsbeispiele/</w:t>
            </w:r>
            <w:r w:rsidR="00F91091">
              <w:t>Einsatzgebiete</w:t>
            </w:r>
          </w:p>
        </w:tc>
      </w:tr>
      <w:tr w:rsidR="00CA3460" w:rsidRPr="00A410C8" w:rsidTr="00AC2B56">
        <w:tc>
          <w:tcPr>
            <w:tcW w:w="2457" w:type="dxa"/>
            <w:shd w:val="clear" w:color="auto" w:fill="auto"/>
          </w:tcPr>
          <w:p w:rsidR="00CA3460" w:rsidRDefault="00CA3460" w:rsidP="00AC2B56">
            <w:pPr>
              <w:pStyle w:val="Textkrper"/>
            </w:pPr>
            <w:r>
              <w:t>1. Spannungserzeuger</w:t>
            </w:r>
          </w:p>
          <w:p w:rsidR="00CA3460" w:rsidRDefault="00CA3460" w:rsidP="00AC2B56">
            <w:pPr>
              <w:pStyle w:val="Textkrper"/>
            </w:pPr>
          </w:p>
          <w:p w:rsidR="00CA3460" w:rsidRDefault="00CA3460" w:rsidP="00AC2B56">
            <w:pPr>
              <w:pStyle w:val="Textkrper"/>
            </w:pPr>
          </w:p>
          <w:p w:rsidR="00CA3460" w:rsidRPr="00A410C8" w:rsidRDefault="00CA3460" w:rsidP="00AC2B56">
            <w:pPr>
              <w:pStyle w:val="Textkrper"/>
            </w:pPr>
          </w:p>
        </w:tc>
        <w:tc>
          <w:tcPr>
            <w:tcW w:w="4914" w:type="dxa"/>
          </w:tcPr>
          <w:p w:rsidR="00CA3460" w:rsidRPr="00A410C8" w:rsidRDefault="00CA3460" w:rsidP="00AC2B56">
            <w:pPr>
              <w:pStyle w:val="Textkrper"/>
            </w:pPr>
          </w:p>
        </w:tc>
      </w:tr>
      <w:tr w:rsidR="00CA3460" w:rsidRPr="00A410C8" w:rsidTr="00AC2B56">
        <w:tc>
          <w:tcPr>
            <w:tcW w:w="2457" w:type="dxa"/>
            <w:shd w:val="clear" w:color="auto" w:fill="auto"/>
          </w:tcPr>
          <w:p w:rsidR="00CA3460" w:rsidRDefault="00CA3460" w:rsidP="00AC2B56">
            <w:pPr>
              <w:pStyle w:val="Textkrper"/>
            </w:pPr>
            <w:r>
              <w:t>2. Spannungserzeuger</w:t>
            </w:r>
          </w:p>
          <w:p w:rsidR="00CA3460" w:rsidRDefault="00CA3460" w:rsidP="00AC2B56">
            <w:pPr>
              <w:pStyle w:val="Textkrper"/>
            </w:pPr>
          </w:p>
          <w:p w:rsidR="00CA3460" w:rsidRDefault="00CA3460" w:rsidP="00AC2B56">
            <w:pPr>
              <w:pStyle w:val="Textkrper"/>
            </w:pPr>
          </w:p>
          <w:p w:rsidR="00CA3460" w:rsidRPr="00A410C8" w:rsidRDefault="00CA3460" w:rsidP="00AC2B56">
            <w:pPr>
              <w:pStyle w:val="Textkrper"/>
            </w:pPr>
          </w:p>
        </w:tc>
        <w:tc>
          <w:tcPr>
            <w:tcW w:w="4914" w:type="dxa"/>
          </w:tcPr>
          <w:p w:rsidR="00CA3460" w:rsidRPr="00A410C8" w:rsidRDefault="00CA3460" w:rsidP="00AC2B56">
            <w:pPr>
              <w:pStyle w:val="Textkrper"/>
            </w:pPr>
          </w:p>
        </w:tc>
      </w:tr>
      <w:tr w:rsidR="00CA3460" w:rsidRPr="00A410C8" w:rsidTr="00AC2B56">
        <w:tc>
          <w:tcPr>
            <w:tcW w:w="2457" w:type="dxa"/>
            <w:shd w:val="clear" w:color="auto" w:fill="auto"/>
          </w:tcPr>
          <w:p w:rsidR="00CA3460" w:rsidRDefault="00CA3460" w:rsidP="00AC2B56">
            <w:pPr>
              <w:pStyle w:val="Textkrper"/>
            </w:pPr>
            <w:r>
              <w:t>3. Spannungserzeuger</w:t>
            </w:r>
          </w:p>
          <w:p w:rsidR="00CA3460" w:rsidRDefault="00CA3460" w:rsidP="00AC2B56">
            <w:pPr>
              <w:pStyle w:val="Textkrper"/>
            </w:pPr>
          </w:p>
          <w:p w:rsidR="00CA3460" w:rsidRDefault="00CA3460" w:rsidP="00AC2B56">
            <w:pPr>
              <w:pStyle w:val="Textkrper"/>
            </w:pPr>
          </w:p>
          <w:p w:rsidR="00CA3460" w:rsidRPr="00A410C8" w:rsidRDefault="00CA3460" w:rsidP="00AC2B56">
            <w:pPr>
              <w:pStyle w:val="Textkrper"/>
            </w:pPr>
          </w:p>
        </w:tc>
        <w:tc>
          <w:tcPr>
            <w:tcW w:w="4914" w:type="dxa"/>
          </w:tcPr>
          <w:p w:rsidR="00CA3460" w:rsidRPr="00A410C8" w:rsidRDefault="00CA3460" w:rsidP="00AC2B56">
            <w:pPr>
              <w:pStyle w:val="Textkrper"/>
            </w:pPr>
          </w:p>
        </w:tc>
      </w:tr>
      <w:tr w:rsidR="00CA3460" w:rsidRPr="00A410C8" w:rsidTr="00AC2B56">
        <w:tc>
          <w:tcPr>
            <w:tcW w:w="2457" w:type="dxa"/>
            <w:shd w:val="clear" w:color="auto" w:fill="auto"/>
          </w:tcPr>
          <w:p w:rsidR="00CA3460" w:rsidRDefault="00CA3460" w:rsidP="00AC2B56">
            <w:pPr>
              <w:pStyle w:val="Textkrper"/>
            </w:pPr>
            <w:r>
              <w:t>4. Spannungserzeuger</w:t>
            </w:r>
          </w:p>
          <w:p w:rsidR="00CA3460" w:rsidRDefault="00CA3460" w:rsidP="00AC2B56">
            <w:pPr>
              <w:pStyle w:val="Textkrper"/>
            </w:pPr>
          </w:p>
          <w:p w:rsidR="00CA3460" w:rsidRDefault="00CA3460" w:rsidP="00AC2B56">
            <w:pPr>
              <w:pStyle w:val="Textkrper"/>
            </w:pPr>
          </w:p>
          <w:p w:rsidR="00CA3460" w:rsidRPr="00A410C8" w:rsidRDefault="00CA3460" w:rsidP="00AC2B56">
            <w:pPr>
              <w:pStyle w:val="Textkrper"/>
            </w:pPr>
          </w:p>
        </w:tc>
        <w:tc>
          <w:tcPr>
            <w:tcW w:w="4914" w:type="dxa"/>
          </w:tcPr>
          <w:p w:rsidR="00CA3460" w:rsidRPr="00A410C8" w:rsidRDefault="00CA3460" w:rsidP="00AC2B56">
            <w:pPr>
              <w:pStyle w:val="Textkrper"/>
            </w:pPr>
          </w:p>
        </w:tc>
      </w:tr>
      <w:tr w:rsidR="00F91091" w:rsidRPr="00A410C8" w:rsidTr="00AC2B56">
        <w:tc>
          <w:tcPr>
            <w:tcW w:w="2457" w:type="dxa"/>
            <w:shd w:val="clear" w:color="auto" w:fill="auto"/>
          </w:tcPr>
          <w:p w:rsidR="00CA3460" w:rsidRDefault="00CA3460" w:rsidP="00CA3460">
            <w:pPr>
              <w:pStyle w:val="Textkrper"/>
            </w:pPr>
            <w:r>
              <w:t>5. Spannungserzeuger</w:t>
            </w:r>
          </w:p>
          <w:p w:rsidR="00F91091" w:rsidRDefault="00F91091" w:rsidP="00AC2B56">
            <w:pPr>
              <w:pStyle w:val="Textkrper"/>
            </w:pPr>
          </w:p>
          <w:p w:rsidR="00F91091" w:rsidRDefault="00F91091" w:rsidP="00AC2B56">
            <w:pPr>
              <w:pStyle w:val="Textkrper"/>
            </w:pPr>
          </w:p>
          <w:p w:rsidR="00F91091" w:rsidRPr="00A410C8" w:rsidRDefault="00F91091" w:rsidP="00AC2B56">
            <w:pPr>
              <w:pStyle w:val="Textkrper"/>
            </w:pPr>
          </w:p>
        </w:tc>
        <w:tc>
          <w:tcPr>
            <w:tcW w:w="4914" w:type="dxa"/>
          </w:tcPr>
          <w:p w:rsidR="00F91091" w:rsidRPr="00A410C8" w:rsidRDefault="00F91091" w:rsidP="00AC2B56">
            <w:pPr>
              <w:pStyle w:val="Textkrper"/>
            </w:pPr>
          </w:p>
        </w:tc>
      </w:tr>
    </w:tbl>
    <w:p w:rsidR="00F91091" w:rsidRDefault="00F91091">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A0C71" w:rsidRPr="00B51DE9" w:rsidTr="00AC2B56">
        <w:trPr>
          <w:trHeight w:val="523"/>
        </w:trPr>
        <w:tc>
          <w:tcPr>
            <w:tcW w:w="3119" w:type="dxa"/>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lastRenderedPageBreak/>
              <w:br w:type="page"/>
              <w:t>Lernfeld</w:t>
            </w:r>
          </w:p>
          <w:p w:rsidR="00BA0C71" w:rsidRDefault="00BA0C71" w:rsidP="00BA0C71">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t>Titel</w:t>
            </w:r>
          </w:p>
          <w:p w:rsidR="00BA0C71" w:rsidRDefault="00BA0C71" w:rsidP="00BA0C71">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BA0C71" w:rsidRPr="004B658C" w:rsidRDefault="00BA0C71" w:rsidP="00BA0C7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A0C71" w:rsidRDefault="00BA0C71" w:rsidP="00BA0C71">
            <w:pPr>
              <w:pStyle w:val="TabelleKopfmitte"/>
            </w:pPr>
          </w:p>
          <w:p w:rsidR="00BA0C71" w:rsidRPr="00B51DE9" w:rsidRDefault="00BA0C71" w:rsidP="002F3E6A">
            <w:pPr>
              <w:pStyle w:val="TabelleKopfmitte"/>
              <w:rPr>
                <w:rFonts w:eastAsia="Calibri"/>
              </w:rPr>
            </w:pPr>
            <w:r>
              <w:rPr>
                <w:rFonts w:eastAsia="Calibri"/>
              </w:rPr>
              <w:t>E</w:t>
            </w:r>
            <w:r w:rsidR="002F3E6A">
              <w:rPr>
                <w:rFonts w:eastAsia="Calibri"/>
              </w:rPr>
              <w:t>T</w:t>
            </w:r>
            <w:r>
              <w:rPr>
                <w:rFonts w:eastAsia="Calibri"/>
              </w:rPr>
              <w:t>1.01.04.03</w:t>
            </w:r>
          </w:p>
        </w:tc>
      </w:tr>
      <w:tr w:rsidR="00BA0C71" w:rsidRPr="00B51DE9" w:rsidTr="00AC2B56">
        <w:tc>
          <w:tcPr>
            <w:tcW w:w="7348" w:type="dxa"/>
            <w:gridSpan w:val="3"/>
            <w:tcBorders>
              <w:left w:val="single" w:sz="4" w:space="0" w:color="auto"/>
              <w:bottom w:val="single" w:sz="4" w:space="0" w:color="auto"/>
              <w:right w:val="single" w:sz="4" w:space="0" w:color="auto"/>
            </w:tcBorders>
            <w:shd w:val="clear" w:color="auto" w:fill="auto"/>
            <w:hideMark/>
          </w:tcPr>
          <w:p w:rsidR="00BA0C71" w:rsidRPr="004B658C" w:rsidRDefault="00BA0C71" w:rsidP="00BA0C71">
            <w:pPr>
              <w:pStyle w:val="Tabelle6pt"/>
            </w:pPr>
            <w:r>
              <w:t>Kompetenzbereiche:</w:t>
            </w:r>
          </w:p>
          <w:p w:rsidR="00BA0C71" w:rsidRDefault="00E8151D" w:rsidP="00E8151D">
            <w:pPr>
              <w:pStyle w:val="Kopf8ptafz"/>
            </w:pPr>
            <w:r w:rsidRPr="00E8151D">
              <w:t xml:space="preserve">Ich kann elektrische </w:t>
            </w:r>
            <w:r w:rsidR="00592A57">
              <w:t>Grundgrößen</w:t>
            </w:r>
            <w:r w:rsidRPr="00E8151D">
              <w:t xml:space="preserve"> unterscheiden, kenne deren Forme</w:t>
            </w:r>
            <w:r w:rsidR="00B74481">
              <w:t>lzeichen und kann damit rechnen.</w:t>
            </w:r>
          </w:p>
        </w:tc>
        <w:tc>
          <w:tcPr>
            <w:tcW w:w="188" w:type="dxa"/>
            <w:vMerge/>
            <w:tcBorders>
              <w:left w:val="single" w:sz="4" w:space="0" w:color="auto"/>
              <w:bottom w:val="nil"/>
              <w:right w:val="nil"/>
            </w:tcBorders>
            <w:vAlign w:val="center"/>
            <w:hideMark/>
          </w:tcPr>
          <w:p w:rsidR="00BA0C71" w:rsidRDefault="00BA0C71" w:rsidP="00BA0C7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A0C71" w:rsidRPr="00B51DE9" w:rsidTr="00C12C92">
              <w:trPr>
                <w:trHeight w:val="284"/>
              </w:trPr>
              <w:tc>
                <w:tcPr>
                  <w:tcW w:w="2090" w:type="dxa"/>
                  <w:shd w:val="clear" w:color="auto" w:fill="auto"/>
                </w:tcPr>
                <w:p w:rsidR="00BA0C71" w:rsidRPr="00B51DE9" w:rsidRDefault="00BA0C71" w:rsidP="00BA0C71">
                  <w:pPr>
                    <w:pStyle w:val="Textkrpermitte"/>
                  </w:pPr>
                  <w:proofErr w:type="spellStart"/>
                  <w:r w:rsidRPr="00B51DE9">
                    <w:t>LernPROJEKT</w:t>
                  </w:r>
                  <w:proofErr w:type="spellEnd"/>
                </w:p>
              </w:tc>
            </w:tr>
            <w:tr w:rsidR="00BA0C71" w:rsidRPr="00B51DE9" w:rsidTr="00C12C92">
              <w:trPr>
                <w:trHeight w:val="284"/>
              </w:trPr>
              <w:tc>
                <w:tcPr>
                  <w:tcW w:w="2090" w:type="dxa"/>
                  <w:tcBorders>
                    <w:bottom w:val="single" w:sz="4" w:space="0" w:color="auto"/>
                  </w:tcBorders>
                  <w:shd w:val="clear" w:color="auto" w:fill="auto"/>
                </w:tcPr>
                <w:p w:rsidR="00BA0C71" w:rsidRPr="00B51DE9" w:rsidRDefault="00BA0C71" w:rsidP="00BA0C71">
                  <w:pPr>
                    <w:pStyle w:val="Textkrpermitte"/>
                  </w:pPr>
                  <w:proofErr w:type="spellStart"/>
                  <w:r w:rsidRPr="00B51DE9">
                    <w:t>LernTHEMA</w:t>
                  </w:r>
                  <w:proofErr w:type="spellEnd"/>
                </w:p>
              </w:tc>
            </w:tr>
            <w:tr w:rsidR="00BA0C71" w:rsidRPr="00B51DE9" w:rsidTr="00C12C92">
              <w:trPr>
                <w:trHeight w:val="284"/>
              </w:trPr>
              <w:tc>
                <w:tcPr>
                  <w:tcW w:w="2090" w:type="dxa"/>
                  <w:tcBorders>
                    <w:bottom w:val="nil"/>
                  </w:tcBorders>
                  <w:shd w:val="clear" w:color="auto" w:fill="D9D9D9" w:themeFill="background1" w:themeFillShade="D9"/>
                </w:tcPr>
                <w:p w:rsidR="00BA0C71" w:rsidRPr="00B51DE9" w:rsidRDefault="00BA0C71" w:rsidP="00BA0C71">
                  <w:pPr>
                    <w:pStyle w:val="TabelleKopfmitte"/>
                  </w:pPr>
                  <w:proofErr w:type="spellStart"/>
                  <w:r w:rsidRPr="00B51DE9">
                    <w:t>LernSCHRITT</w:t>
                  </w:r>
                  <w:proofErr w:type="spellEnd"/>
                </w:p>
              </w:tc>
            </w:tr>
          </w:tbl>
          <w:p w:rsidR="00BA0C71" w:rsidRPr="00B51DE9" w:rsidRDefault="00BA0C71" w:rsidP="00BA0C71"/>
        </w:tc>
      </w:tr>
      <w:tr w:rsidR="00BA0C71" w:rsidRPr="00B51DE9" w:rsidTr="00AC2B56">
        <w:trPr>
          <w:trHeight w:val="149"/>
        </w:trPr>
        <w:tc>
          <w:tcPr>
            <w:tcW w:w="7348" w:type="dxa"/>
            <w:gridSpan w:val="3"/>
            <w:tcBorders>
              <w:top w:val="single" w:sz="4" w:space="0" w:color="auto"/>
              <w:left w:val="nil"/>
              <w:right w:val="nil"/>
            </w:tcBorders>
          </w:tcPr>
          <w:p w:rsidR="00BA0C71" w:rsidRPr="00B51DE9" w:rsidRDefault="00BA0C71" w:rsidP="00BA0C71"/>
        </w:tc>
        <w:tc>
          <w:tcPr>
            <w:tcW w:w="196" w:type="dxa"/>
            <w:gridSpan w:val="2"/>
            <w:tcBorders>
              <w:top w:val="nil"/>
              <w:left w:val="nil"/>
              <w:right w:val="nil"/>
            </w:tcBorders>
          </w:tcPr>
          <w:p w:rsidR="00BA0C71" w:rsidRPr="00B51DE9" w:rsidRDefault="00BA0C71" w:rsidP="00BA0C71"/>
        </w:tc>
        <w:tc>
          <w:tcPr>
            <w:tcW w:w="2095" w:type="dxa"/>
            <w:tcBorders>
              <w:top w:val="single" w:sz="4" w:space="0" w:color="auto"/>
              <w:left w:val="nil"/>
              <w:right w:val="nil"/>
            </w:tcBorders>
          </w:tcPr>
          <w:p w:rsidR="00BA0C71" w:rsidRPr="00B51DE9" w:rsidRDefault="00BA0C71" w:rsidP="00BA0C71"/>
        </w:tc>
      </w:tr>
      <w:tr w:rsidR="00BA0C71" w:rsidRPr="00B51DE9" w:rsidTr="00AC2B56">
        <w:trPr>
          <w:trHeight w:val="443"/>
        </w:trPr>
        <w:tc>
          <w:tcPr>
            <w:tcW w:w="4818" w:type="dxa"/>
            <w:gridSpan w:val="2"/>
            <w:vMerge w:val="restart"/>
            <w:tcBorders>
              <w:left w:val="single" w:sz="4" w:space="0" w:color="auto"/>
              <w:right w:val="single" w:sz="4" w:space="0" w:color="auto"/>
            </w:tcBorders>
          </w:tcPr>
          <w:p w:rsidR="00BA0C71" w:rsidRPr="004B658C" w:rsidRDefault="00BA0C71" w:rsidP="00BA0C71">
            <w:pPr>
              <w:pStyle w:val="Tabelle6pt"/>
            </w:pPr>
            <w:r>
              <w:t>Kompetenzen:</w:t>
            </w:r>
          </w:p>
          <w:p w:rsidR="00BA0C71" w:rsidRDefault="00BA0C71" w:rsidP="00BA0C71">
            <w:pPr>
              <w:pStyle w:val="Kopf8ptafz"/>
            </w:pPr>
            <w:r>
              <w:t>Ich kann elektrische Spannung in einem einfachen Stromkreis me</w:t>
            </w:r>
            <w:r>
              <w:t>s</w:t>
            </w:r>
            <w:r>
              <w:t>sen</w:t>
            </w:r>
            <w:r w:rsidR="00933B3B">
              <w:t>.</w:t>
            </w:r>
          </w:p>
          <w:p w:rsidR="00BA0C71" w:rsidRDefault="00BA0C71" w:rsidP="00BA0C71">
            <w:pPr>
              <w:pStyle w:val="Kopf8ptafz"/>
            </w:pPr>
            <w:r>
              <w:t>Ich kann Spannung als Potentialunterschied erkennen.</w:t>
            </w:r>
          </w:p>
          <w:p w:rsidR="00BA0C71" w:rsidRDefault="00BA0C71" w:rsidP="00BA0C71">
            <w:pPr>
              <w:pStyle w:val="Kopf8ptafz"/>
            </w:pPr>
            <w:r>
              <w:t>Ich kann mit Spannungen rechnen</w:t>
            </w:r>
            <w:r w:rsidR="00933B3B">
              <w:t>.</w:t>
            </w:r>
          </w:p>
        </w:tc>
        <w:tc>
          <w:tcPr>
            <w:tcW w:w="4821" w:type="dxa"/>
            <w:gridSpan w:val="4"/>
            <w:tcBorders>
              <w:left w:val="single" w:sz="4" w:space="0" w:color="auto"/>
              <w:right w:val="single" w:sz="4" w:space="0" w:color="auto"/>
            </w:tcBorders>
          </w:tcPr>
          <w:p w:rsidR="00BA0C71" w:rsidRDefault="00BA0C71" w:rsidP="00BA0C71">
            <w:pPr>
              <w:pStyle w:val="Tabelle6pt"/>
            </w:pPr>
            <w:r>
              <w:t>Was Sie schon können sollten:</w:t>
            </w:r>
          </w:p>
          <w:p w:rsidR="00BA0C71" w:rsidRPr="00234B66" w:rsidRDefault="00BA0C71" w:rsidP="00BA0C71">
            <w:pPr>
              <w:pStyle w:val="Kopf8ptafz"/>
            </w:pPr>
            <w:r>
              <w:t>Ich kenne elektrische Grundgrößen</w:t>
            </w:r>
            <w:r w:rsidR="00933B3B">
              <w:t>.</w:t>
            </w:r>
          </w:p>
        </w:tc>
      </w:tr>
      <w:tr w:rsidR="00BA0C71" w:rsidRPr="00B51DE9" w:rsidTr="00AC2B56">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D73F0">
            <w:pPr>
              <w:pStyle w:val="Tabelle6pt"/>
            </w:pPr>
            <w:r>
              <w:t>Wofür Sie das benötigen:</w:t>
            </w:r>
            <w:r w:rsidR="00BD73F0">
              <w:t xml:space="preserve"> </w:t>
            </w:r>
          </w:p>
        </w:tc>
      </w:tr>
      <w:tr w:rsidR="00BA0C71" w:rsidRPr="00B51DE9" w:rsidTr="00AC2B56">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Wie Sie Ihr Können prüfen können:</w:t>
            </w:r>
          </w:p>
          <w:p w:rsidR="00BA0C71" w:rsidRPr="00234B66" w:rsidRDefault="00BA0C71" w:rsidP="002F3E6A">
            <w:pPr>
              <w:pStyle w:val="Kopf8ptafz"/>
            </w:pPr>
            <w:r w:rsidRPr="00234B66">
              <w:t xml:space="preserve">Siehe Lernwegeliste oder Lernschritt </w:t>
            </w:r>
            <w:r>
              <w:t>ET</w:t>
            </w:r>
            <w:r w:rsidR="00BC085B">
              <w:t>1.01.04.04</w:t>
            </w:r>
          </w:p>
        </w:tc>
      </w:tr>
    </w:tbl>
    <w:p w:rsidR="00F91091" w:rsidRDefault="00B34C55" w:rsidP="00F91091">
      <w:pPr>
        <w:pStyle w:val="berschrift1"/>
      </w:pPr>
      <w:r>
        <w:rPr>
          <w:noProof/>
          <w:sz w:val="24"/>
        </w:rPr>
        <w:drawing>
          <wp:anchor distT="0" distB="0" distL="114300" distR="114300" simplePos="0" relativeHeight="251650048" behindDoc="0" locked="0" layoutInCell="0" allowOverlap="1" wp14:anchorId="3988D69B" wp14:editId="519DC90B">
            <wp:simplePos x="0" y="0"/>
            <wp:positionH relativeFrom="rightMargin">
              <wp:posOffset>107950</wp:posOffset>
            </wp:positionH>
            <wp:positionV relativeFrom="paragraph">
              <wp:posOffset>467995</wp:posOffset>
            </wp:positionV>
            <wp:extent cx="345440" cy="323850"/>
            <wp:effectExtent l="0" t="0" r="0" b="0"/>
            <wp:wrapNone/>
            <wp:docPr id="121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91091">
        <w:rPr>
          <w:noProof/>
          <w:sz w:val="24"/>
        </w:rPr>
        <w:drawing>
          <wp:anchor distT="0" distB="0" distL="114300" distR="114300" simplePos="0" relativeHeight="251645952" behindDoc="0" locked="0" layoutInCell="0" allowOverlap="1" wp14:anchorId="2D368D27" wp14:editId="20D1E910">
            <wp:simplePos x="0" y="0"/>
            <wp:positionH relativeFrom="rightMargin">
              <wp:posOffset>107950</wp:posOffset>
            </wp:positionH>
            <wp:positionV relativeFrom="paragraph">
              <wp:posOffset>70180</wp:posOffset>
            </wp:positionV>
            <wp:extent cx="658495" cy="323850"/>
            <wp:effectExtent l="0" t="0" r="8255" b="0"/>
            <wp:wrapNone/>
            <wp:docPr id="95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F91091" w:rsidRDefault="00F91091" w:rsidP="00F91091">
      <w:pPr>
        <w:pStyle w:val="Textkrper"/>
      </w:pPr>
      <w:r>
        <w:t>Rechnen Sie folgende Größen gemäß Vorgabe um:</w:t>
      </w:r>
    </w:p>
    <w:p w:rsidR="00F91091" w:rsidRPr="00D6654F" w:rsidRDefault="00F91091" w:rsidP="00F91091">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F91091" w:rsidRPr="00A410C8" w:rsidTr="002F3E6A">
        <w:tc>
          <w:tcPr>
            <w:tcW w:w="776" w:type="pct"/>
            <w:shd w:val="clear" w:color="auto" w:fill="D9D9D9" w:themeFill="background1" w:themeFillShade="D9"/>
          </w:tcPr>
          <w:p w:rsidR="00F91091" w:rsidRPr="00A410C8" w:rsidRDefault="00F91091" w:rsidP="00AC2B56">
            <w:pPr>
              <w:pStyle w:val="TabelleKopfmitte"/>
            </w:pPr>
            <w:r>
              <w:t>a)</w:t>
            </w:r>
          </w:p>
        </w:tc>
        <w:tc>
          <w:tcPr>
            <w:tcW w:w="845" w:type="pct"/>
            <w:shd w:val="clear" w:color="auto" w:fill="D9D9D9" w:themeFill="background1" w:themeFillShade="D9"/>
          </w:tcPr>
          <w:p w:rsidR="00F91091" w:rsidRPr="00A410C8" w:rsidRDefault="00F91091" w:rsidP="00AC2B56">
            <w:pPr>
              <w:pStyle w:val="TabelleKopfmitte"/>
            </w:pPr>
            <w:r>
              <w:t>b)</w:t>
            </w:r>
          </w:p>
        </w:tc>
        <w:tc>
          <w:tcPr>
            <w:tcW w:w="845" w:type="pct"/>
            <w:shd w:val="clear" w:color="auto" w:fill="D9D9D9" w:themeFill="background1" w:themeFillShade="D9"/>
          </w:tcPr>
          <w:p w:rsidR="00F91091" w:rsidRPr="00A410C8" w:rsidRDefault="00F91091" w:rsidP="00AC2B56">
            <w:pPr>
              <w:pStyle w:val="TabelleKopfmitte"/>
            </w:pPr>
            <w:r>
              <w:t>c)</w:t>
            </w:r>
          </w:p>
        </w:tc>
        <w:tc>
          <w:tcPr>
            <w:tcW w:w="845" w:type="pct"/>
            <w:shd w:val="clear" w:color="auto" w:fill="D9D9D9" w:themeFill="background1" w:themeFillShade="D9"/>
          </w:tcPr>
          <w:p w:rsidR="00F91091" w:rsidRPr="00A410C8" w:rsidRDefault="00F91091" w:rsidP="00AC2B56">
            <w:pPr>
              <w:pStyle w:val="TabelleKopfmitte"/>
            </w:pPr>
            <w:r>
              <w:t>d)</w:t>
            </w:r>
          </w:p>
        </w:tc>
        <w:tc>
          <w:tcPr>
            <w:tcW w:w="845" w:type="pct"/>
            <w:shd w:val="clear" w:color="auto" w:fill="D9D9D9" w:themeFill="background1" w:themeFillShade="D9"/>
          </w:tcPr>
          <w:p w:rsidR="00F91091" w:rsidRPr="00A410C8" w:rsidRDefault="00F91091" w:rsidP="00AC2B56">
            <w:pPr>
              <w:pStyle w:val="TabelleKopfmitte"/>
            </w:pPr>
            <w:r>
              <w:t>e)</w:t>
            </w:r>
          </w:p>
        </w:tc>
        <w:tc>
          <w:tcPr>
            <w:tcW w:w="843" w:type="pct"/>
            <w:shd w:val="clear" w:color="auto" w:fill="D9D9D9" w:themeFill="background1" w:themeFillShade="D9"/>
          </w:tcPr>
          <w:p w:rsidR="00F91091" w:rsidRPr="00A410C8" w:rsidRDefault="00F91091" w:rsidP="00AC2B56">
            <w:pPr>
              <w:pStyle w:val="TabelleKopfmitte"/>
            </w:pPr>
            <w:r>
              <w:t>f)</w:t>
            </w:r>
          </w:p>
        </w:tc>
      </w:tr>
      <w:tr w:rsidR="00F91091" w:rsidRPr="003B6317" w:rsidTr="002F3E6A">
        <w:tc>
          <w:tcPr>
            <w:tcW w:w="776" w:type="pct"/>
          </w:tcPr>
          <w:p w:rsidR="00F91091" w:rsidRPr="003B6317" w:rsidRDefault="00F91091" w:rsidP="00AC2B56">
            <w:pPr>
              <w:pStyle w:val="Textkrpermitte"/>
            </w:pPr>
            <w:r w:rsidRPr="003B6317">
              <w:t>3</w:t>
            </w:r>
            <w:r w:rsidR="00015EEB">
              <w:t xml:space="preserve"> </w:t>
            </w:r>
            <w:r w:rsidRPr="003B6317">
              <w:t>kV</w:t>
            </w:r>
          </w:p>
        </w:tc>
        <w:tc>
          <w:tcPr>
            <w:tcW w:w="845" w:type="pct"/>
            <w:shd w:val="clear" w:color="auto" w:fill="auto"/>
          </w:tcPr>
          <w:p w:rsidR="00F91091" w:rsidRPr="003B6317" w:rsidRDefault="00F91091" w:rsidP="00AC2B56">
            <w:pPr>
              <w:pStyle w:val="Textkrpermitte"/>
            </w:pPr>
            <w:r>
              <w:t>10</w:t>
            </w:r>
            <w:r w:rsidR="00015EEB">
              <w:t xml:space="preserve"> </w:t>
            </w:r>
            <w:r>
              <w:t>mV</w:t>
            </w:r>
          </w:p>
        </w:tc>
        <w:tc>
          <w:tcPr>
            <w:tcW w:w="845" w:type="pct"/>
          </w:tcPr>
          <w:p w:rsidR="00F91091" w:rsidRPr="003B6317" w:rsidRDefault="00F91091" w:rsidP="00AC2B56">
            <w:pPr>
              <w:pStyle w:val="Textkrpermitte"/>
            </w:pPr>
            <w:r>
              <w:t>230</w:t>
            </w:r>
            <w:r w:rsidR="00015EEB">
              <w:t xml:space="preserve"> </w:t>
            </w:r>
            <w:r>
              <w:t>V</w:t>
            </w:r>
          </w:p>
        </w:tc>
        <w:tc>
          <w:tcPr>
            <w:tcW w:w="845" w:type="pct"/>
          </w:tcPr>
          <w:p w:rsidR="00F91091" w:rsidRPr="003B6317" w:rsidRDefault="00F91091" w:rsidP="00AC2B56">
            <w:pPr>
              <w:pStyle w:val="Textkrpermitte"/>
            </w:pPr>
            <w:r>
              <w:t>0,6</w:t>
            </w:r>
            <w:r w:rsidR="00015EEB">
              <w:t xml:space="preserve"> </w:t>
            </w:r>
            <w:r>
              <w:t>V</w:t>
            </w:r>
          </w:p>
        </w:tc>
        <w:tc>
          <w:tcPr>
            <w:tcW w:w="845" w:type="pct"/>
          </w:tcPr>
          <w:p w:rsidR="00F91091" w:rsidRPr="003B6317" w:rsidRDefault="00F91091" w:rsidP="00AC2B56">
            <w:pPr>
              <w:pStyle w:val="Textkrpermitte"/>
            </w:pPr>
            <w:r>
              <w:t>400</w:t>
            </w:r>
            <w:r w:rsidR="00015EEB">
              <w:t xml:space="preserve"> </w:t>
            </w:r>
            <w:r>
              <w:t>kV</w:t>
            </w:r>
          </w:p>
        </w:tc>
        <w:tc>
          <w:tcPr>
            <w:tcW w:w="843" w:type="pct"/>
          </w:tcPr>
          <w:p w:rsidR="00F91091" w:rsidRPr="003B6317" w:rsidRDefault="00F91091" w:rsidP="00AC2B56">
            <w:pPr>
              <w:pStyle w:val="Textkrpermitte"/>
            </w:pPr>
            <w:r>
              <w:t>5200</w:t>
            </w:r>
            <w:r w:rsidR="00015EEB">
              <w:t xml:space="preserve"> </w:t>
            </w:r>
            <w:r>
              <w:t>mV</w:t>
            </w:r>
          </w:p>
        </w:tc>
      </w:tr>
      <w:tr w:rsidR="00F91091" w:rsidRPr="003B6317" w:rsidTr="002F3E6A">
        <w:tc>
          <w:tcPr>
            <w:tcW w:w="776" w:type="pct"/>
          </w:tcPr>
          <w:p w:rsidR="00F91091" w:rsidRPr="003B6317" w:rsidRDefault="00F91091" w:rsidP="00AC2B56">
            <w:pPr>
              <w:pStyle w:val="TextkrpernrauenText"/>
              <w:jc w:val="right"/>
            </w:pPr>
            <w:r w:rsidRPr="003B6317">
              <w:t>V</w:t>
            </w:r>
          </w:p>
        </w:tc>
        <w:tc>
          <w:tcPr>
            <w:tcW w:w="845" w:type="pct"/>
            <w:shd w:val="clear" w:color="auto" w:fill="auto"/>
          </w:tcPr>
          <w:p w:rsidR="00F91091" w:rsidRPr="003B6317" w:rsidRDefault="00F91091" w:rsidP="00AC2B56">
            <w:pPr>
              <w:pStyle w:val="TextkrpernrauenText"/>
              <w:jc w:val="right"/>
            </w:pPr>
            <w:r>
              <w:t>V</w:t>
            </w:r>
          </w:p>
        </w:tc>
        <w:tc>
          <w:tcPr>
            <w:tcW w:w="845" w:type="pct"/>
          </w:tcPr>
          <w:p w:rsidR="00F91091" w:rsidRPr="003B6317" w:rsidRDefault="00F91091" w:rsidP="00AC2B56">
            <w:pPr>
              <w:pStyle w:val="TextkrpernrauenText"/>
              <w:jc w:val="right"/>
            </w:pPr>
            <w:r>
              <w:t>kV</w:t>
            </w:r>
          </w:p>
        </w:tc>
        <w:tc>
          <w:tcPr>
            <w:tcW w:w="845" w:type="pct"/>
          </w:tcPr>
          <w:p w:rsidR="00F91091" w:rsidRPr="003B6317" w:rsidRDefault="00F91091" w:rsidP="00AC2B56">
            <w:pPr>
              <w:pStyle w:val="TextkrpernrauenText"/>
              <w:jc w:val="right"/>
            </w:pPr>
            <w:r>
              <w:t>mV</w:t>
            </w:r>
          </w:p>
        </w:tc>
        <w:tc>
          <w:tcPr>
            <w:tcW w:w="845" w:type="pct"/>
          </w:tcPr>
          <w:p w:rsidR="00F91091" w:rsidRPr="003B6317" w:rsidRDefault="00F91091" w:rsidP="00AC2B56">
            <w:pPr>
              <w:pStyle w:val="TextkrpernrauenText"/>
              <w:jc w:val="right"/>
            </w:pPr>
            <w:r>
              <w:t>V</w:t>
            </w:r>
          </w:p>
        </w:tc>
        <w:tc>
          <w:tcPr>
            <w:tcW w:w="843" w:type="pct"/>
          </w:tcPr>
          <w:p w:rsidR="00F91091" w:rsidRPr="003B6317" w:rsidRDefault="00F91091" w:rsidP="00AC2B56">
            <w:pPr>
              <w:pStyle w:val="TextkrpernrauenText"/>
              <w:jc w:val="right"/>
            </w:pPr>
            <w:r>
              <w:t>V</w:t>
            </w:r>
          </w:p>
        </w:tc>
      </w:tr>
    </w:tbl>
    <w:p w:rsidR="00F91091" w:rsidRDefault="00B34C55" w:rsidP="00F91091">
      <w:pPr>
        <w:pStyle w:val="berschrift1"/>
      </w:pPr>
      <w:r>
        <w:rPr>
          <w:noProof/>
          <w:sz w:val="24"/>
        </w:rPr>
        <w:drawing>
          <wp:anchor distT="0" distB="0" distL="114300" distR="114300" simplePos="0" relativeHeight="251651072" behindDoc="0" locked="0" layoutInCell="0" allowOverlap="1" wp14:anchorId="529C2536" wp14:editId="4B4C641B">
            <wp:simplePos x="0" y="0"/>
            <wp:positionH relativeFrom="rightMargin">
              <wp:posOffset>107950</wp:posOffset>
            </wp:positionH>
            <wp:positionV relativeFrom="paragraph">
              <wp:posOffset>468630</wp:posOffset>
            </wp:positionV>
            <wp:extent cx="345440" cy="323850"/>
            <wp:effectExtent l="0" t="0" r="0" b="0"/>
            <wp:wrapNone/>
            <wp:docPr id="121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91091">
        <w:rPr>
          <w:noProof/>
          <w:sz w:val="24"/>
        </w:rPr>
        <w:drawing>
          <wp:anchor distT="0" distB="0" distL="114300" distR="114300" simplePos="0" relativeHeight="251646976" behindDoc="0" locked="0" layoutInCell="0" allowOverlap="1" wp14:anchorId="4CA93155" wp14:editId="11D65556">
            <wp:simplePos x="0" y="0"/>
            <wp:positionH relativeFrom="rightMargin">
              <wp:posOffset>107950</wp:posOffset>
            </wp:positionH>
            <wp:positionV relativeFrom="paragraph">
              <wp:posOffset>70180</wp:posOffset>
            </wp:positionV>
            <wp:extent cx="658495" cy="323850"/>
            <wp:effectExtent l="0" t="0" r="8255" b="0"/>
            <wp:wrapNone/>
            <wp:docPr id="120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F91091">
        <w:t>Spannungserzeugung</w:t>
      </w:r>
    </w:p>
    <w:p w:rsidR="00562F24" w:rsidRDefault="00562F24" w:rsidP="00562F24">
      <w:pPr>
        <w:pStyle w:val="Textkrper"/>
      </w:pPr>
      <w:r>
        <w:t xml:space="preserve">Suchen Sie mit Hilfe Ihres Fachkundebuchs bzw. der bereitgestellten Unterlagen </w:t>
      </w:r>
      <w:r w:rsidR="001E5961">
        <w:t>vier</w:t>
      </w:r>
      <w:r>
        <w:t xml:space="preserve"> Möglichkeiten zur Spannungserzeugung heraus und finden Sie für jede Spannungse</w:t>
      </w:r>
      <w:r>
        <w:t>r</w:t>
      </w:r>
      <w:r w:rsidR="00015EEB">
        <w:t>zeugung jeweils drei</w:t>
      </w:r>
      <w:r>
        <w:t xml:space="preserve"> Anwendungsbeispiele aus dem Alltag.</w:t>
      </w:r>
    </w:p>
    <w:p w:rsidR="00F91091" w:rsidRDefault="00F91091" w:rsidP="00F91091">
      <w:pPr>
        <w:pStyle w:val="Textkrpe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4914"/>
      </w:tblGrid>
      <w:tr w:rsidR="00F91091" w:rsidRPr="00A410C8" w:rsidTr="00AC2B56">
        <w:tc>
          <w:tcPr>
            <w:tcW w:w="2457" w:type="dxa"/>
            <w:shd w:val="clear" w:color="auto" w:fill="D9D9D9" w:themeFill="background1" w:themeFillShade="D9"/>
          </w:tcPr>
          <w:p w:rsidR="00F91091" w:rsidRPr="00A410C8" w:rsidRDefault="00F91091" w:rsidP="00AC2B56">
            <w:pPr>
              <w:pStyle w:val="TabelleKopflinks"/>
            </w:pPr>
            <w:r>
              <w:t>Spannungserzeuger</w:t>
            </w:r>
          </w:p>
        </w:tc>
        <w:tc>
          <w:tcPr>
            <w:tcW w:w="4914" w:type="dxa"/>
            <w:shd w:val="clear" w:color="auto" w:fill="D9D9D9" w:themeFill="background1" w:themeFillShade="D9"/>
          </w:tcPr>
          <w:p w:rsidR="00F91091" w:rsidRPr="00A410C8" w:rsidRDefault="00FC6725" w:rsidP="00AC2B56">
            <w:pPr>
              <w:pStyle w:val="TabelleKopflinks"/>
            </w:pPr>
            <w:r>
              <w:t>Anwendungsbeispiele/</w:t>
            </w:r>
            <w:r w:rsidR="00F91091">
              <w:t>Einsatzgebiete</w:t>
            </w:r>
          </w:p>
        </w:tc>
      </w:tr>
      <w:tr w:rsidR="00F91091" w:rsidRPr="00A410C8" w:rsidTr="00AC2B56">
        <w:tc>
          <w:tcPr>
            <w:tcW w:w="2457" w:type="dxa"/>
            <w:shd w:val="clear" w:color="auto" w:fill="auto"/>
          </w:tcPr>
          <w:p w:rsidR="00F91091" w:rsidRDefault="00562F24" w:rsidP="00AC2B56">
            <w:pPr>
              <w:pStyle w:val="Textkrper"/>
            </w:pPr>
            <w:r>
              <w:t>1. Spannungserzeuger</w:t>
            </w:r>
          </w:p>
          <w:p w:rsidR="00F91091" w:rsidRDefault="00F91091" w:rsidP="00AC2B56">
            <w:pPr>
              <w:pStyle w:val="Textkrper"/>
            </w:pPr>
          </w:p>
          <w:p w:rsidR="00F91091" w:rsidRDefault="00F91091" w:rsidP="00AC2B56">
            <w:pPr>
              <w:pStyle w:val="Textkrper"/>
            </w:pPr>
          </w:p>
          <w:p w:rsidR="00F91091" w:rsidRPr="00A410C8" w:rsidRDefault="00F91091" w:rsidP="00AC2B56">
            <w:pPr>
              <w:pStyle w:val="Textkrper"/>
            </w:pPr>
          </w:p>
        </w:tc>
        <w:tc>
          <w:tcPr>
            <w:tcW w:w="4914" w:type="dxa"/>
          </w:tcPr>
          <w:p w:rsidR="00F91091" w:rsidRPr="00A410C8" w:rsidRDefault="00F91091" w:rsidP="00AC2B56">
            <w:pPr>
              <w:pStyle w:val="Textkrper"/>
            </w:pPr>
          </w:p>
        </w:tc>
      </w:tr>
      <w:tr w:rsidR="00B23559" w:rsidRPr="00A410C8" w:rsidTr="00AC2B56">
        <w:tc>
          <w:tcPr>
            <w:tcW w:w="2457" w:type="dxa"/>
            <w:shd w:val="clear" w:color="auto" w:fill="auto"/>
          </w:tcPr>
          <w:p w:rsidR="00562F24" w:rsidRDefault="00562F24" w:rsidP="00562F24">
            <w:pPr>
              <w:pStyle w:val="Textkrper"/>
            </w:pPr>
            <w:r>
              <w:t>2. Spannungserzeuger</w:t>
            </w:r>
          </w:p>
          <w:p w:rsidR="00B23559" w:rsidRDefault="00B23559" w:rsidP="00AC2B56">
            <w:pPr>
              <w:pStyle w:val="Textkrper"/>
            </w:pPr>
          </w:p>
          <w:p w:rsidR="00B23559" w:rsidRDefault="00B23559" w:rsidP="00AC2B56">
            <w:pPr>
              <w:pStyle w:val="Textkrper"/>
            </w:pPr>
          </w:p>
          <w:p w:rsidR="00B23559" w:rsidRPr="00A410C8" w:rsidRDefault="00B23559" w:rsidP="00AC2B56">
            <w:pPr>
              <w:pStyle w:val="Textkrper"/>
            </w:pPr>
          </w:p>
        </w:tc>
        <w:tc>
          <w:tcPr>
            <w:tcW w:w="4914" w:type="dxa"/>
          </w:tcPr>
          <w:p w:rsidR="00B23559" w:rsidRPr="00A410C8" w:rsidRDefault="00B23559" w:rsidP="00AC2B56">
            <w:pPr>
              <w:pStyle w:val="Textkrper"/>
            </w:pPr>
          </w:p>
        </w:tc>
      </w:tr>
      <w:tr w:rsidR="00B23559" w:rsidRPr="00A410C8" w:rsidTr="00AC2B56">
        <w:tc>
          <w:tcPr>
            <w:tcW w:w="2457" w:type="dxa"/>
            <w:shd w:val="clear" w:color="auto" w:fill="auto"/>
          </w:tcPr>
          <w:p w:rsidR="00562F24" w:rsidRDefault="00562F24" w:rsidP="00562F24">
            <w:pPr>
              <w:pStyle w:val="Textkrper"/>
            </w:pPr>
            <w:r>
              <w:t>3. Spannungserzeuger</w:t>
            </w:r>
          </w:p>
          <w:p w:rsidR="00B23559" w:rsidRDefault="00B23559" w:rsidP="00AC2B56">
            <w:pPr>
              <w:pStyle w:val="Textkrper"/>
            </w:pPr>
          </w:p>
          <w:p w:rsidR="00B23559" w:rsidRDefault="00B23559" w:rsidP="00AC2B56">
            <w:pPr>
              <w:pStyle w:val="Textkrper"/>
            </w:pPr>
          </w:p>
          <w:p w:rsidR="00B23559" w:rsidRPr="00A410C8" w:rsidRDefault="00B23559" w:rsidP="00AC2B56">
            <w:pPr>
              <w:pStyle w:val="Textkrper"/>
            </w:pPr>
          </w:p>
        </w:tc>
        <w:tc>
          <w:tcPr>
            <w:tcW w:w="4914" w:type="dxa"/>
          </w:tcPr>
          <w:p w:rsidR="00B23559" w:rsidRPr="00A410C8" w:rsidRDefault="00B23559" w:rsidP="00AC2B56">
            <w:pPr>
              <w:pStyle w:val="Textkrper"/>
            </w:pPr>
          </w:p>
        </w:tc>
      </w:tr>
      <w:tr w:rsidR="00F91091" w:rsidRPr="00A410C8" w:rsidTr="00AC2B56">
        <w:tc>
          <w:tcPr>
            <w:tcW w:w="2457" w:type="dxa"/>
            <w:shd w:val="clear" w:color="auto" w:fill="auto"/>
          </w:tcPr>
          <w:p w:rsidR="00562F24" w:rsidRDefault="00562F24" w:rsidP="00562F24">
            <w:pPr>
              <w:pStyle w:val="Textkrper"/>
            </w:pPr>
            <w:r>
              <w:t>4. Spannungserzeuger</w:t>
            </w:r>
          </w:p>
          <w:p w:rsidR="00F91091" w:rsidRDefault="00F91091" w:rsidP="00AC2B56">
            <w:pPr>
              <w:pStyle w:val="Textkrper"/>
            </w:pPr>
          </w:p>
          <w:p w:rsidR="00F91091" w:rsidRDefault="00F91091" w:rsidP="00AC2B56">
            <w:pPr>
              <w:pStyle w:val="Textkrper"/>
            </w:pPr>
          </w:p>
          <w:p w:rsidR="00F91091" w:rsidRPr="00A410C8" w:rsidRDefault="00F91091" w:rsidP="00AC2B56">
            <w:pPr>
              <w:pStyle w:val="Textkrper"/>
            </w:pPr>
          </w:p>
        </w:tc>
        <w:tc>
          <w:tcPr>
            <w:tcW w:w="4914" w:type="dxa"/>
          </w:tcPr>
          <w:p w:rsidR="00F91091" w:rsidRPr="00A410C8" w:rsidRDefault="00F91091" w:rsidP="00AC2B56">
            <w:pPr>
              <w:pStyle w:val="Textkrper"/>
            </w:pPr>
          </w:p>
        </w:tc>
      </w:tr>
      <w:tr w:rsidR="00625377" w:rsidRPr="00A410C8" w:rsidTr="00AC2B56">
        <w:tc>
          <w:tcPr>
            <w:tcW w:w="7371" w:type="dxa"/>
            <w:gridSpan w:val="2"/>
            <w:shd w:val="clear" w:color="auto" w:fill="auto"/>
          </w:tcPr>
          <w:p w:rsidR="00625377" w:rsidRDefault="00625377" w:rsidP="00AC2B56">
            <w:pPr>
              <w:pStyle w:val="Textkrper"/>
            </w:pPr>
            <w:r>
              <w:t>Erklären Sie zu einem Spannungserzeuger die Funktionsweise.</w:t>
            </w:r>
          </w:p>
          <w:p w:rsidR="00625377" w:rsidRDefault="00625377" w:rsidP="00AC2B56">
            <w:pPr>
              <w:pStyle w:val="Textkrper"/>
            </w:pPr>
          </w:p>
          <w:p w:rsidR="00625377" w:rsidRDefault="00625377" w:rsidP="00AC2B56">
            <w:pPr>
              <w:pStyle w:val="Textkrper"/>
            </w:pPr>
          </w:p>
          <w:p w:rsidR="00625377" w:rsidRPr="00A410C8" w:rsidRDefault="00625377" w:rsidP="00AC2B56">
            <w:pPr>
              <w:pStyle w:val="Textkrper"/>
            </w:pPr>
          </w:p>
        </w:tc>
      </w:tr>
    </w:tbl>
    <w:p w:rsidR="00F91091" w:rsidRPr="00F91091" w:rsidRDefault="00E555C2" w:rsidP="00625377">
      <w:pPr>
        <w:pStyle w:val="Textkrper"/>
        <w:rPr>
          <w:lang w:eastAsia="en-US"/>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A0C71" w:rsidRPr="00B51DE9" w:rsidTr="00121EA2">
        <w:trPr>
          <w:trHeight w:val="523"/>
        </w:trPr>
        <w:tc>
          <w:tcPr>
            <w:tcW w:w="3119" w:type="dxa"/>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lastRenderedPageBreak/>
              <w:br w:type="page"/>
              <w:t>Lernfeld</w:t>
            </w:r>
          </w:p>
          <w:p w:rsidR="00BA0C71" w:rsidRDefault="00BA0C71" w:rsidP="00BA0C71">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t>Titel</w:t>
            </w:r>
          </w:p>
          <w:p w:rsidR="00BA0C71" w:rsidRDefault="00BA0C71" w:rsidP="00BA0C71">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BA0C71" w:rsidRPr="004B658C" w:rsidRDefault="00BA0C71" w:rsidP="00BA0C7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F3E6A" w:rsidRDefault="002F3E6A" w:rsidP="00BA0C71">
            <w:pPr>
              <w:pStyle w:val="TabelleKopfmitte"/>
              <w:rPr>
                <w:rFonts w:eastAsia="Calibri"/>
              </w:rPr>
            </w:pPr>
          </w:p>
          <w:p w:rsidR="00BA0C71" w:rsidRPr="00B51DE9" w:rsidRDefault="002F3E6A" w:rsidP="00BA0C71">
            <w:pPr>
              <w:pStyle w:val="TabelleKopfmitte"/>
              <w:rPr>
                <w:rFonts w:eastAsia="Calibri"/>
              </w:rPr>
            </w:pPr>
            <w:r>
              <w:rPr>
                <w:rFonts w:eastAsia="Calibri"/>
              </w:rPr>
              <w:t>ET</w:t>
            </w:r>
            <w:r w:rsidR="00BA0C71">
              <w:rPr>
                <w:rFonts w:eastAsia="Calibri"/>
              </w:rPr>
              <w:t>1.01.04.04</w:t>
            </w:r>
          </w:p>
        </w:tc>
      </w:tr>
      <w:tr w:rsidR="00BA0C71" w:rsidRPr="00B51DE9" w:rsidTr="00121EA2">
        <w:tc>
          <w:tcPr>
            <w:tcW w:w="7348" w:type="dxa"/>
            <w:gridSpan w:val="3"/>
            <w:tcBorders>
              <w:left w:val="single" w:sz="4" w:space="0" w:color="auto"/>
              <w:bottom w:val="single" w:sz="4" w:space="0" w:color="auto"/>
              <w:right w:val="single" w:sz="4" w:space="0" w:color="auto"/>
            </w:tcBorders>
            <w:shd w:val="clear" w:color="auto" w:fill="auto"/>
            <w:hideMark/>
          </w:tcPr>
          <w:p w:rsidR="00BA0C71" w:rsidRPr="004B658C" w:rsidRDefault="00BA0C71" w:rsidP="00BA0C71">
            <w:pPr>
              <w:pStyle w:val="Tabelle6pt"/>
            </w:pPr>
            <w:r>
              <w:t>Kompetenzbereiche:</w:t>
            </w:r>
          </w:p>
          <w:p w:rsidR="00BA0C71" w:rsidRDefault="00E8151D" w:rsidP="00E8151D">
            <w:pPr>
              <w:pStyle w:val="Kopf8ptafz"/>
            </w:pPr>
            <w:r w:rsidRPr="00E8151D">
              <w:t xml:space="preserve">Ich kann elektrische </w:t>
            </w:r>
            <w:r w:rsidR="00592A57">
              <w:t>Grundgrößen</w:t>
            </w:r>
            <w:r w:rsidRPr="00E8151D">
              <w:t xml:space="preserve"> unterscheiden, kenne deren Forme</w:t>
            </w:r>
            <w:r w:rsidR="00B74481">
              <w:t>lzeichen und kann damit rechnen.</w:t>
            </w:r>
          </w:p>
        </w:tc>
        <w:tc>
          <w:tcPr>
            <w:tcW w:w="188" w:type="dxa"/>
            <w:vMerge/>
            <w:tcBorders>
              <w:left w:val="single" w:sz="4" w:space="0" w:color="auto"/>
              <w:bottom w:val="nil"/>
              <w:right w:val="nil"/>
            </w:tcBorders>
            <w:vAlign w:val="center"/>
            <w:hideMark/>
          </w:tcPr>
          <w:p w:rsidR="00BA0C71" w:rsidRDefault="00BA0C71" w:rsidP="00BA0C7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A0C71" w:rsidRPr="00B51DE9" w:rsidTr="00C12C92">
              <w:trPr>
                <w:trHeight w:val="284"/>
              </w:trPr>
              <w:tc>
                <w:tcPr>
                  <w:tcW w:w="2090" w:type="dxa"/>
                  <w:shd w:val="clear" w:color="auto" w:fill="auto"/>
                </w:tcPr>
                <w:p w:rsidR="00BA0C71" w:rsidRPr="00B51DE9" w:rsidRDefault="00BA0C71" w:rsidP="00BA0C71">
                  <w:pPr>
                    <w:pStyle w:val="Textkrpermitte"/>
                  </w:pPr>
                  <w:proofErr w:type="spellStart"/>
                  <w:r w:rsidRPr="00B51DE9">
                    <w:t>LernPROJEKT</w:t>
                  </w:r>
                  <w:proofErr w:type="spellEnd"/>
                </w:p>
              </w:tc>
            </w:tr>
            <w:tr w:rsidR="00BA0C71" w:rsidRPr="00B51DE9" w:rsidTr="00C12C92">
              <w:trPr>
                <w:trHeight w:val="284"/>
              </w:trPr>
              <w:tc>
                <w:tcPr>
                  <w:tcW w:w="2090" w:type="dxa"/>
                  <w:tcBorders>
                    <w:bottom w:val="single" w:sz="4" w:space="0" w:color="auto"/>
                  </w:tcBorders>
                  <w:shd w:val="clear" w:color="auto" w:fill="auto"/>
                </w:tcPr>
                <w:p w:rsidR="00BA0C71" w:rsidRPr="00B51DE9" w:rsidRDefault="00BA0C71" w:rsidP="00BA0C71">
                  <w:pPr>
                    <w:pStyle w:val="Textkrpermitte"/>
                  </w:pPr>
                  <w:proofErr w:type="spellStart"/>
                  <w:r w:rsidRPr="00B51DE9">
                    <w:t>LernTHEMA</w:t>
                  </w:r>
                  <w:proofErr w:type="spellEnd"/>
                </w:p>
              </w:tc>
            </w:tr>
            <w:tr w:rsidR="00BA0C71" w:rsidRPr="00B51DE9" w:rsidTr="00C12C92">
              <w:trPr>
                <w:trHeight w:val="284"/>
              </w:trPr>
              <w:tc>
                <w:tcPr>
                  <w:tcW w:w="2090" w:type="dxa"/>
                  <w:tcBorders>
                    <w:bottom w:val="nil"/>
                  </w:tcBorders>
                  <w:shd w:val="clear" w:color="auto" w:fill="D9D9D9" w:themeFill="background1" w:themeFillShade="D9"/>
                </w:tcPr>
                <w:p w:rsidR="00BA0C71" w:rsidRPr="00B51DE9" w:rsidRDefault="00BA0C71" w:rsidP="00BA0C71">
                  <w:pPr>
                    <w:pStyle w:val="TabelleKopfmitte"/>
                  </w:pPr>
                  <w:proofErr w:type="spellStart"/>
                  <w:r w:rsidRPr="00B51DE9">
                    <w:t>LernSCHRITT</w:t>
                  </w:r>
                  <w:proofErr w:type="spellEnd"/>
                </w:p>
              </w:tc>
            </w:tr>
          </w:tbl>
          <w:p w:rsidR="00BA0C71" w:rsidRPr="00B51DE9" w:rsidRDefault="00BA0C71" w:rsidP="00BA0C71"/>
        </w:tc>
      </w:tr>
      <w:tr w:rsidR="00BA0C71" w:rsidRPr="00B51DE9" w:rsidTr="00121EA2">
        <w:trPr>
          <w:trHeight w:val="149"/>
        </w:trPr>
        <w:tc>
          <w:tcPr>
            <w:tcW w:w="7348" w:type="dxa"/>
            <w:gridSpan w:val="3"/>
            <w:tcBorders>
              <w:top w:val="single" w:sz="4" w:space="0" w:color="auto"/>
              <w:left w:val="nil"/>
              <w:right w:val="nil"/>
            </w:tcBorders>
          </w:tcPr>
          <w:p w:rsidR="00BA0C71" w:rsidRPr="00B51DE9" w:rsidRDefault="00BA0C71" w:rsidP="00BA0C71"/>
        </w:tc>
        <w:tc>
          <w:tcPr>
            <w:tcW w:w="196" w:type="dxa"/>
            <w:gridSpan w:val="2"/>
            <w:tcBorders>
              <w:top w:val="nil"/>
              <w:left w:val="nil"/>
              <w:right w:val="nil"/>
            </w:tcBorders>
          </w:tcPr>
          <w:p w:rsidR="00BA0C71" w:rsidRPr="00B51DE9" w:rsidRDefault="00BA0C71" w:rsidP="00BA0C71"/>
        </w:tc>
        <w:tc>
          <w:tcPr>
            <w:tcW w:w="2095" w:type="dxa"/>
            <w:tcBorders>
              <w:top w:val="single" w:sz="4" w:space="0" w:color="auto"/>
              <w:left w:val="nil"/>
              <w:right w:val="nil"/>
            </w:tcBorders>
          </w:tcPr>
          <w:p w:rsidR="00BA0C71" w:rsidRPr="00B51DE9" w:rsidRDefault="00BA0C71" w:rsidP="00BA0C71"/>
        </w:tc>
      </w:tr>
      <w:tr w:rsidR="00BA0C71" w:rsidRPr="00B51DE9" w:rsidTr="00121EA2">
        <w:trPr>
          <w:trHeight w:val="443"/>
        </w:trPr>
        <w:tc>
          <w:tcPr>
            <w:tcW w:w="4818" w:type="dxa"/>
            <w:gridSpan w:val="2"/>
            <w:vMerge w:val="restart"/>
            <w:tcBorders>
              <w:left w:val="single" w:sz="4" w:space="0" w:color="auto"/>
              <w:right w:val="single" w:sz="4" w:space="0" w:color="auto"/>
            </w:tcBorders>
          </w:tcPr>
          <w:p w:rsidR="00BA0C71" w:rsidRPr="004B658C" w:rsidRDefault="00BA0C71" w:rsidP="00BA0C71">
            <w:pPr>
              <w:pStyle w:val="Tabelle6pt"/>
            </w:pPr>
            <w:r>
              <w:t>Kompetenzen:</w:t>
            </w:r>
          </w:p>
          <w:p w:rsidR="00BA0C71" w:rsidRDefault="00BA0C71" w:rsidP="00BA0C71">
            <w:pPr>
              <w:pStyle w:val="Kopf8ptafz"/>
            </w:pPr>
            <w:r>
              <w:t>Ich kann elektrische Spannung in einem einfachen Stromkreis me</w:t>
            </w:r>
            <w:r>
              <w:t>s</w:t>
            </w:r>
            <w:r>
              <w:t>sen</w:t>
            </w:r>
            <w:r w:rsidR="00933B3B">
              <w:t>.</w:t>
            </w:r>
          </w:p>
          <w:p w:rsidR="00BA0C71" w:rsidRDefault="00BA0C71" w:rsidP="00BA0C71">
            <w:pPr>
              <w:pStyle w:val="Kopf8ptafz"/>
            </w:pPr>
            <w:r>
              <w:t>Ich kann Spannung als Potentialunterschied erkennen.</w:t>
            </w:r>
          </w:p>
          <w:p w:rsidR="00BA0C71" w:rsidRDefault="00BA0C71" w:rsidP="00BA0C71">
            <w:pPr>
              <w:pStyle w:val="Kopf8ptafz"/>
            </w:pPr>
            <w:r>
              <w:t>Ich kann mit Spannungen rechnen</w:t>
            </w:r>
            <w:r w:rsidR="00933B3B">
              <w:t>.</w:t>
            </w:r>
          </w:p>
        </w:tc>
        <w:tc>
          <w:tcPr>
            <w:tcW w:w="4821" w:type="dxa"/>
            <w:gridSpan w:val="4"/>
            <w:tcBorders>
              <w:left w:val="single" w:sz="4" w:space="0" w:color="auto"/>
              <w:right w:val="single" w:sz="4" w:space="0" w:color="auto"/>
            </w:tcBorders>
          </w:tcPr>
          <w:p w:rsidR="00BA0C71" w:rsidRDefault="00BA0C71" w:rsidP="00BA0C71">
            <w:pPr>
              <w:pStyle w:val="Tabelle6pt"/>
            </w:pPr>
            <w:r>
              <w:t>Was Sie schon können sollten:</w:t>
            </w:r>
          </w:p>
          <w:p w:rsidR="00BA0C71" w:rsidRPr="00234B66" w:rsidRDefault="00BA0C71" w:rsidP="00BA0C71">
            <w:pPr>
              <w:pStyle w:val="Kopf8ptafz"/>
            </w:pPr>
            <w:r>
              <w:t>Ich kenne elektrische Grundgrößen</w:t>
            </w:r>
            <w:r w:rsidR="00933B3B">
              <w:t>.</w:t>
            </w: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D73F0">
            <w:pPr>
              <w:pStyle w:val="Tabelle6pt"/>
            </w:pPr>
            <w:r>
              <w:t>Wofür Sie das benötigen:</w:t>
            </w:r>
            <w:r w:rsidR="00BD73F0">
              <w:t xml:space="preserve"> </w:t>
            </w: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Wie Sie Ihr Können prüfen können:</w:t>
            </w:r>
          </w:p>
          <w:p w:rsidR="00BA0C71" w:rsidRPr="00234B66" w:rsidRDefault="00BA0C71" w:rsidP="002F3E6A">
            <w:pPr>
              <w:pStyle w:val="Kopf8ptafz"/>
            </w:pPr>
            <w:r w:rsidRPr="00234B66">
              <w:t xml:space="preserve">Siehe Lernwegeliste oder Lernschritt </w:t>
            </w:r>
            <w:r>
              <w:t>ET</w:t>
            </w:r>
            <w:r w:rsidR="00BC085B">
              <w:t>1.01.04.04</w:t>
            </w:r>
          </w:p>
        </w:tc>
      </w:tr>
    </w:tbl>
    <w:p w:rsidR="006B7305" w:rsidRDefault="00E555C2" w:rsidP="00337AF0">
      <w:pPr>
        <w:pStyle w:val="berschrift1"/>
      </w:pPr>
      <w:r w:rsidRPr="00E555C2">
        <w:rPr>
          <w:noProof/>
          <w:sz w:val="24"/>
        </w:rPr>
        <w:drawing>
          <wp:anchor distT="0" distB="0" distL="114300" distR="114300" simplePos="0" relativeHeight="251633664" behindDoc="0" locked="0" layoutInCell="0" allowOverlap="1" wp14:anchorId="47F25356" wp14:editId="3673F2FE">
            <wp:simplePos x="0" y="0"/>
            <wp:positionH relativeFrom="rightMargin">
              <wp:posOffset>107950</wp:posOffset>
            </wp:positionH>
            <wp:positionV relativeFrom="paragraph">
              <wp:posOffset>105105</wp:posOffset>
            </wp:positionV>
            <wp:extent cx="658495" cy="323850"/>
            <wp:effectExtent l="0" t="0" r="8255" b="0"/>
            <wp:wrapNone/>
            <wp:docPr id="94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37AF0">
        <w:t>Spannungsmessung</w:t>
      </w:r>
    </w:p>
    <w:p w:rsidR="00E555C2" w:rsidRDefault="00E555C2" w:rsidP="00E555C2">
      <w:pPr>
        <w:pStyle w:val="Textkrper"/>
      </w:pPr>
      <w:r>
        <w:rPr>
          <w:noProof/>
          <w:sz w:val="24"/>
        </w:rPr>
        <w:drawing>
          <wp:anchor distT="0" distB="0" distL="114300" distR="114300" simplePos="0" relativeHeight="251632640" behindDoc="0" locked="0" layoutInCell="0" allowOverlap="1" wp14:anchorId="193DD191" wp14:editId="739D729A">
            <wp:simplePos x="0" y="0"/>
            <wp:positionH relativeFrom="rightMargin">
              <wp:posOffset>123190</wp:posOffset>
            </wp:positionH>
            <wp:positionV relativeFrom="paragraph">
              <wp:posOffset>46685</wp:posOffset>
            </wp:positionV>
            <wp:extent cx="313690" cy="294005"/>
            <wp:effectExtent l="0" t="0" r="0" b="0"/>
            <wp:wrapNone/>
            <wp:docPr id="94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3690" cy="294005"/>
                    </a:xfrm>
                    <a:prstGeom prst="rect">
                      <a:avLst/>
                    </a:prstGeom>
                    <a:noFill/>
                    <a:ln>
                      <a:noFill/>
                    </a:ln>
                  </pic:spPr>
                </pic:pic>
              </a:graphicData>
            </a:graphic>
            <wp14:sizeRelH relativeFrom="page">
              <wp14:pctWidth>0</wp14:pctWidth>
            </wp14:sizeRelH>
            <wp14:sizeRelV relativeFrom="page">
              <wp14:pctHeight>0</wp14:pctHeight>
            </wp14:sizeRelV>
          </wp:anchor>
        </w:drawing>
      </w:r>
      <w:r>
        <w:t>Ergänzen Sie in der untenstehenden Schaltung die Spannungsmessgeräte zur Messung der Spannung der Spannungsquelle und der beiden Lampen.</w:t>
      </w:r>
    </w:p>
    <w:p w:rsidR="00E555C2" w:rsidRPr="00E555C2" w:rsidRDefault="00E555C2" w:rsidP="00E555C2">
      <w:pPr>
        <w:pStyle w:val="Textkrper"/>
      </w:pPr>
    </w:p>
    <w:p w:rsidR="00337AF0" w:rsidRDefault="00AA152C" w:rsidP="00B87B30">
      <w:pPr>
        <w:pStyle w:val="Textkrpermitte"/>
        <w:ind w:left="708"/>
      </w:pPr>
      <w:r>
        <w:rPr>
          <w:noProof/>
        </w:rPr>
        <w:drawing>
          <wp:inline distT="0" distB="0" distL="0" distR="0" wp14:anchorId="315BD368" wp14:editId="2ACA0C82">
            <wp:extent cx="4603270" cy="3912782"/>
            <wp:effectExtent l="0" t="0" r="6985" b="0"/>
            <wp:docPr id="934" name="Grafik 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annungsmessung Aufgabe Niveau A.JPG"/>
                    <pic:cNvPicPr/>
                  </pic:nvPicPr>
                  <pic:blipFill rotWithShape="1">
                    <a:blip r:embed="rId97" cstate="print">
                      <a:extLst>
                        <a:ext uri="{28A0092B-C50C-407E-A947-70E740481C1C}">
                          <a14:useLocalDpi xmlns:a14="http://schemas.microsoft.com/office/drawing/2010/main" val="0"/>
                        </a:ext>
                      </a:extLst>
                    </a:blip>
                    <a:srcRect l="21203" t="25316" r="34493" b="24473"/>
                    <a:stretch/>
                  </pic:blipFill>
                  <pic:spPr bwMode="auto">
                    <a:xfrm>
                      <a:off x="0" y="0"/>
                      <a:ext cx="4603423" cy="3912912"/>
                    </a:xfrm>
                    <a:prstGeom prst="rect">
                      <a:avLst/>
                    </a:prstGeom>
                    <a:ln>
                      <a:noFill/>
                    </a:ln>
                    <a:extLst>
                      <a:ext uri="{53640926-AAD7-44D8-BBD7-CCE9431645EC}">
                        <a14:shadowObscured xmlns:a14="http://schemas.microsoft.com/office/drawing/2010/main"/>
                      </a:ext>
                    </a:extLst>
                  </pic:spPr>
                </pic:pic>
              </a:graphicData>
            </a:graphic>
          </wp:inline>
        </w:drawing>
      </w:r>
    </w:p>
    <w:p w:rsidR="00E555C2" w:rsidRDefault="00E555C2">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A0C71" w:rsidRPr="00B51DE9" w:rsidTr="00121EA2">
        <w:trPr>
          <w:trHeight w:val="523"/>
        </w:trPr>
        <w:tc>
          <w:tcPr>
            <w:tcW w:w="3119" w:type="dxa"/>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lastRenderedPageBreak/>
              <w:br w:type="page"/>
              <w:t>Lernfeld</w:t>
            </w:r>
          </w:p>
          <w:p w:rsidR="00BA0C71" w:rsidRDefault="00BA0C71" w:rsidP="00BA0C71">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t>Titel</w:t>
            </w:r>
          </w:p>
          <w:p w:rsidR="00BA0C71" w:rsidRDefault="00BA0C71" w:rsidP="00BA0C71">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BA0C71" w:rsidRPr="004B658C" w:rsidRDefault="00BA0C71" w:rsidP="00BA0C7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21AD6" w:rsidRDefault="00221AD6" w:rsidP="002F3E6A">
            <w:pPr>
              <w:pStyle w:val="TabelleKopfmitte"/>
              <w:rPr>
                <w:rFonts w:eastAsia="Calibri"/>
              </w:rPr>
            </w:pPr>
          </w:p>
          <w:p w:rsidR="00BA0C71" w:rsidRPr="00B51DE9" w:rsidRDefault="00BA0C71" w:rsidP="002F3E6A">
            <w:pPr>
              <w:pStyle w:val="TabelleKopfmitte"/>
              <w:rPr>
                <w:rFonts w:eastAsia="Calibri"/>
              </w:rPr>
            </w:pPr>
            <w:r>
              <w:rPr>
                <w:rFonts w:eastAsia="Calibri"/>
              </w:rPr>
              <w:t>ET1.01.04.04</w:t>
            </w:r>
          </w:p>
        </w:tc>
      </w:tr>
      <w:tr w:rsidR="00BA0C71" w:rsidRPr="00B51DE9" w:rsidTr="00121EA2">
        <w:tc>
          <w:tcPr>
            <w:tcW w:w="7348" w:type="dxa"/>
            <w:gridSpan w:val="3"/>
            <w:tcBorders>
              <w:left w:val="single" w:sz="4" w:space="0" w:color="auto"/>
              <w:bottom w:val="single" w:sz="4" w:space="0" w:color="auto"/>
              <w:right w:val="single" w:sz="4" w:space="0" w:color="auto"/>
            </w:tcBorders>
            <w:shd w:val="clear" w:color="auto" w:fill="auto"/>
            <w:hideMark/>
          </w:tcPr>
          <w:p w:rsidR="00BA0C71" w:rsidRPr="004B658C" w:rsidRDefault="00BA0C71" w:rsidP="00BA0C71">
            <w:pPr>
              <w:pStyle w:val="Tabelle6pt"/>
            </w:pPr>
            <w:r>
              <w:t>Kompetenzbereiche:</w:t>
            </w:r>
          </w:p>
          <w:p w:rsidR="00BA0C71" w:rsidRDefault="00E8151D" w:rsidP="00E8151D">
            <w:pPr>
              <w:pStyle w:val="Kopf8ptafz"/>
            </w:pPr>
            <w:r w:rsidRPr="00E8151D">
              <w:t xml:space="preserve">Ich kann elektrische </w:t>
            </w:r>
            <w:r w:rsidR="00592A57">
              <w:t>Grundgrößen</w:t>
            </w:r>
            <w:r w:rsidRPr="00E8151D">
              <w:t xml:space="preserve"> unterscheiden, kenne deren Formelzeichen und kann damit rechnen</w:t>
            </w:r>
          </w:p>
        </w:tc>
        <w:tc>
          <w:tcPr>
            <w:tcW w:w="188" w:type="dxa"/>
            <w:vMerge/>
            <w:tcBorders>
              <w:left w:val="single" w:sz="4" w:space="0" w:color="auto"/>
              <w:bottom w:val="nil"/>
              <w:right w:val="nil"/>
            </w:tcBorders>
            <w:vAlign w:val="center"/>
            <w:hideMark/>
          </w:tcPr>
          <w:p w:rsidR="00BA0C71" w:rsidRDefault="00BA0C71" w:rsidP="00BA0C7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A0C71" w:rsidRPr="00B51DE9" w:rsidTr="00C12C92">
              <w:trPr>
                <w:trHeight w:val="284"/>
              </w:trPr>
              <w:tc>
                <w:tcPr>
                  <w:tcW w:w="2090" w:type="dxa"/>
                  <w:shd w:val="clear" w:color="auto" w:fill="auto"/>
                </w:tcPr>
                <w:p w:rsidR="00BA0C71" w:rsidRPr="00B51DE9" w:rsidRDefault="00BA0C71" w:rsidP="00BA0C71">
                  <w:pPr>
                    <w:pStyle w:val="Textkrpermitte"/>
                  </w:pPr>
                  <w:proofErr w:type="spellStart"/>
                  <w:r w:rsidRPr="00B51DE9">
                    <w:t>LernPROJEKT</w:t>
                  </w:r>
                  <w:proofErr w:type="spellEnd"/>
                </w:p>
              </w:tc>
            </w:tr>
            <w:tr w:rsidR="00BA0C71" w:rsidRPr="00B51DE9" w:rsidTr="00C12C92">
              <w:trPr>
                <w:trHeight w:val="284"/>
              </w:trPr>
              <w:tc>
                <w:tcPr>
                  <w:tcW w:w="2090" w:type="dxa"/>
                  <w:tcBorders>
                    <w:bottom w:val="single" w:sz="4" w:space="0" w:color="auto"/>
                  </w:tcBorders>
                  <w:shd w:val="clear" w:color="auto" w:fill="auto"/>
                </w:tcPr>
                <w:p w:rsidR="00BA0C71" w:rsidRPr="00B51DE9" w:rsidRDefault="00BA0C71" w:rsidP="00BA0C71">
                  <w:pPr>
                    <w:pStyle w:val="Textkrpermitte"/>
                  </w:pPr>
                  <w:proofErr w:type="spellStart"/>
                  <w:r w:rsidRPr="00B51DE9">
                    <w:t>LernTHEMA</w:t>
                  </w:r>
                  <w:proofErr w:type="spellEnd"/>
                </w:p>
              </w:tc>
            </w:tr>
            <w:tr w:rsidR="00BA0C71" w:rsidRPr="00B51DE9" w:rsidTr="00C12C92">
              <w:trPr>
                <w:trHeight w:val="284"/>
              </w:trPr>
              <w:tc>
                <w:tcPr>
                  <w:tcW w:w="2090" w:type="dxa"/>
                  <w:tcBorders>
                    <w:bottom w:val="nil"/>
                  </w:tcBorders>
                  <w:shd w:val="clear" w:color="auto" w:fill="D9D9D9" w:themeFill="background1" w:themeFillShade="D9"/>
                </w:tcPr>
                <w:p w:rsidR="00BA0C71" w:rsidRPr="00B51DE9" w:rsidRDefault="00BA0C71" w:rsidP="00BA0C71">
                  <w:pPr>
                    <w:pStyle w:val="TabelleKopfmitte"/>
                  </w:pPr>
                  <w:proofErr w:type="spellStart"/>
                  <w:r w:rsidRPr="00B51DE9">
                    <w:t>LernSCHRITT</w:t>
                  </w:r>
                  <w:proofErr w:type="spellEnd"/>
                </w:p>
              </w:tc>
            </w:tr>
          </w:tbl>
          <w:p w:rsidR="00BA0C71" w:rsidRPr="00B51DE9" w:rsidRDefault="00BA0C71" w:rsidP="00BA0C71"/>
        </w:tc>
      </w:tr>
      <w:tr w:rsidR="00BA0C71" w:rsidRPr="00B51DE9" w:rsidTr="00121EA2">
        <w:trPr>
          <w:trHeight w:val="149"/>
        </w:trPr>
        <w:tc>
          <w:tcPr>
            <w:tcW w:w="7348" w:type="dxa"/>
            <w:gridSpan w:val="3"/>
            <w:tcBorders>
              <w:top w:val="single" w:sz="4" w:space="0" w:color="auto"/>
              <w:left w:val="nil"/>
              <w:right w:val="nil"/>
            </w:tcBorders>
          </w:tcPr>
          <w:p w:rsidR="00BA0C71" w:rsidRPr="00B51DE9" w:rsidRDefault="00BA0C71" w:rsidP="00BA0C71"/>
        </w:tc>
        <w:tc>
          <w:tcPr>
            <w:tcW w:w="196" w:type="dxa"/>
            <w:gridSpan w:val="2"/>
            <w:tcBorders>
              <w:top w:val="nil"/>
              <w:left w:val="nil"/>
              <w:right w:val="nil"/>
            </w:tcBorders>
          </w:tcPr>
          <w:p w:rsidR="00BA0C71" w:rsidRPr="00B51DE9" w:rsidRDefault="00BA0C71" w:rsidP="00BA0C71"/>
        </w:tc>
        <w:tc>
          <w:tcPr>
            <w:tcW w:w="2095" w:type="dxa"/>
            <w:tcBorders>
              <w:top w:val="single" w:sz="4" w:space="0" w:color="auto"/>
              <w:left w:val="nil"/>
              <w:right w:val="nil"/>
            </w:tcBorders>
          </w:tcPr>
          <w:p w:rsidR="00BA0C71" w:rsidRPr="00B51DE9" w:rsidRDefault="00BA0C71" w:rsidP="00BA0C71"/>
        </w:tc>
      </w:tr>
      <w:tr w:rsidR="00BA0C71" w:rsidRPr="00B51DE9" w:rsidTr="00121EA2">
        <w:trPr>
          <w:trHeight w:val="443"/>
        </w:trPr>
        <w:tc>
          <w:tcPr>
            <w:tcW w:w="4818" w:type="dxa"/>
            <w:gridSpan w:val="2"/>
            <w:vMerge w:val="restart"/>
            <w:tcBorders>
              <w:left w:val="single" w:sz="4" w:space="0" w:color="auto"/>
              <w:right w:val="single" w:sz="4" w:space="0" w:color="auto"/>
            </w:tcBorders>
          </w:tcPr>
          <w:p w:rsidR="00BA0C71" w:rsidRPr="004B658C" w:rsidRDefault="00BA0C71" w:rsidP="00BA0C71">
            <w:pPr>
              <w:pStyle w:val="Tabelle6pt"/>
            </w:pPr>
            <w:r>
              <w:t>Kompetenzen:</w:t>
            </w:r>
          </w:p>
          <w:p w:rsidR="00BA0C71" w:rsidRDefault="00BA0C71" w:rsidP="00BA0C71">
            <w:pPr>
              <w:pStyle w:val="Kopf8ptafz"/>
            </w:pPr>
            <w:r>
              <w:t>Ich kann elektrische Spannung in einem einfachen Stromkreis me</w:t>
            </w:r>
            <w:r>
              <w:t>s</w:t>
            </w:r>
            <w:r>
              <w:t>sen</w:t>
            </w:r>
            <w:r w:rsidR="00933B3B">
              <w:t>.</w:t>
            </w:r>
          </w:p>
          <w:p w:rsidR="00BA0C71" w:rsidRDefault="00BA0C71" w:rsidP="00BA0C71">
            <w:pPr>
              <w:pStyle w:val="Kopf8ptafz"/>
            </w:pPr>
            <w:r>
              <w:t>Ich kann Spannung als Potentialunterschied erkennen.</w:t>
            </w:r>
          </w:p>
          <w:p w:rsidR="00BA0C71" w:rsidRDefault="00BA0C71" w:rsidP="00BA0C71">
            <w:pPr>
              <w:pStyle w:val="Kopf8ptafz"/>
            </w:pPr>
            <w:r>
              <w:t>Ich kann mit Spannungen rechnen</w:t>
            </w:r>
            <w:r w:rsidR="00933B3B">
              <w:t>.</w:t>
            </w:r>
          </w:p>
        </w:tc>
        <w:tc>
          <w:tcPr>
            <w:tcW w:w="4821" w:type="dxa"/>
            <w:gridSpan w:val="4"/>
            <w:tcBorders>
              <w:left w:val="single" w:sz="4" w:space="0" w:color="auto"/>
              <w:right w:val="single" w:sz="4" w:space="0" w:color="auto"/>
            </w:tcBorders>
          </w:tcPr>
          <w:p w:rsidR="00BA0C71" w:rsidRDefault="00BA0C71" w:rsidP="00BA0C71">
            <w:pPr>
              <w:pStyle w:val="Tabelle6pt"/>
            </w:pPr>
            <w:r>
              <w:t>Was Sie schon können sollten:</w:t>
            </w:r>
          </w:p>
          <w:p w:rsidR="00BA0C71" w:rsidRPr="00234B66" w:rsidRDefault="00BA0C71" w:rsidP="00BA0C71">
            <w:pPr>
              <w:pStyle w:val="Kopf8ptafz"/>
            </w:pPr>
            <w:r>
              <w:t>Ich kenne elektrische Grundgrößen</w:t>
            </w:r>
            <w:r w:rsidR="00933B3B">
              <w:t>.</w:t>
            </w: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D73F0">
            <w:pPr>
              <w:pStyle w:val="Tabelle6pt"/>
            </w:pPr>
            <w:r>
              <w:t>Wofür Sie das benötigen:</w:t>
            </w:r>
            <w:r w:rsidR="00BD73F0">
              <w:t xml:space="preserve"> </w:t>
            </w: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Wie Sie Ihr Können prüfen können:</w:t>
            </w:r>
          </w:p>
          <w:p w:rsidR="00BA0C71" w:rsidRPr="00234B66" w:rsidRDefault="00BA0C71" w:rsidP="002F3E6A">
            <w:pPr>
              <w:pStyle w:val="Kopf8ptafz"/>
            </w:pPr>
            <w:r w:rsidRPr="00234B66">
              <w:t xml:space="preserve">Siehe Lernwegeliste oder Lernschritt </w:t>
            </w:r>
            <w:r>
              <w:t>ET</w:t>
            </w:r>
            <w:r w:rsidR="00BC085B">
              <w:t>1.01.04.04</w:t>
            </w:r>
          </w:p>
        </w:tc>
      </w:tr>
    </w:tbl>
    <w:p w:rsidR="00E555C2" w:rsidRDefault="00E555C2" w:rsidP="00E555C2">
      <w:pPr>
        <w:pStyle w:val="berschrift1"/>
      </w:pPr>
      <w:r w:rsidRPr="00E555C2">
        <w:rPr>
          <w:noProof/>
          <w:sz w:val="24"/>
        </w:rPr>
        <w:drawing>
          <wp:anchor distT="0" distB="0" distL="114300" distR="114300" simplePos="0" relativeHeight="251634688" behindDoc="0" locked="0" layoutInCell="0" allowOverlap="1" wp14:anchorId="49843ED9" wp14:editId="716BD78E">
            <wp:simplePos x="0" y="0"/>
            <wp:positionH relativeFrom="rightMargin">
              <wp:posOffset>107950</wp:posOffset>
            </wp:positionH>
            <wp:positionV relativeFrom="paragraph">
              <wp:posOffset>105105</wp:posOffset>
            </wp:positionV>
            <wp:extent cx="658495" cy="323850"/>
            <wp:effectExtent l="0" t="0" r="8255" b="0"/>
            <wp:wrapNone/>
            <wp:docPr id="95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Spannungsmessung</w:t>
      </w:r>
    </w:p>
    <w:p w:rsidR="00E555C2" w:rsidRDefault="00E555C2" w:rsidP="009E1D61">
      <w:pPr>
        <w:pStyle w:val="AufgabeEbene1"/>
        <w:numPr>
          <w:ilvl w:val="0"/>
          <w:numId w:val="21"/>
        </w:numPr>
      </w:pPr>
      <w:r w:rsidRPr="00E555C2">
        <w:rPr>
          <w:noProof/>
          <w:sz w:val="24"/>
          <w:lang w:eastAsia="de-DE"/>
        </w:rPr>
        <w:drawing>
          <wp:anchor distT="0" distB="0" distL="114300" distR="114300" simplePos="0" relativeHeight="251636736" behindDoc="0" locked="0" layoutInCell="0" allowOverlap="1" wp14:anchorId="513962CA" wp14:editId="218FB122">
            <wp:simplePos x="0" y="0"/>
            <wp:positionH relativeFrom="rightMargin">
              <wp:posOffset>107950</wp:posOffset>
            </wp:positionH>
            <wp:positionV relativeFrom="paragraph">
              <wp:posOffset>35255</wp:posOffset>
            </wp:positionV>
            <wp:extent cx="345440" cy="323850"/>
            <wp:effectExtent l="0" t="0" r="0" b="0"/>
            <wp:wrapNone/>
            <wp:docPr id="95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Ergänzen Sie in der untenstehenden Schaltung die Spannungsmessgeräte zur Me</w:t>
      </w:r>
      <w:r>
        <w:t>s</w:t>
      </w:r>
      <w:r>
        <w:t>sung der Spannung der Spannungsquelle und der beiden Lampen.</w:t>
      </w:r>
    </w:p>
    <w:p w:rsidR="00E555C2" w:rsidRDefault="00E555C2" w:rsidP="00E555C2">
      <w:pPr>
        <w:pStyle w:val="Textkrper"/>
      </w:pPr>
    </w:p>
    <w:p w:rsidR="00BA4B99" w:rsidRPr="00E555C2" w:rsidRDefault="00BA4B99" w:rsidP="00E555C2">
      <w:pPr>
        <w:pStyle w:val="Textkrper"/>
      </w:pPr>
    </w:p>
    <w:p w:rsidR="00E555C2" w:rsidRDefault="00BA4B99" w:rsidP="00B87B30">
      <w:pPr>
        <w:pStyle w:val="Textkrpermitte"/>
        <w:ind w:left="1416"/>
      </w:pPr>
      <w:r>
        <w:rPr>
          <w:noProof/>
        </w:rPr>
        <w:drawing>
          <wp:inline distT="0" distB="0" distL="0" distR="0">
            <wp:extent cx="3751397" cy="3487479"/>
            <wp:effectExtent l="0" t="0" r="1905"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23.jpg"/>
                    <pic:cNvPicPr/>
                  </pic:nvPicPr>
                  <pic:blipFill rotWithShape="1">
                    <a:blip r:embed="rId98">
                      <a:extLst>
                        <a:ext uri="{28A0092B-C50C-407E-A947-70E740481C1C}">
                          <a14:useLocalDpi xmlns:a14="http://schemas.microsoft.com/office/drawing/2010/main" val="0"/>
                        </a:ext>
                      </a:extLst>
                    </a:blip>
                    <a:srcRect l="25853" t="29680" r="38420" b="26039"/>
                    <a:stretch/>
                  </pic:blipFill>
                  <pic:spPr bwMode="auto">
                    <a:xfrm>
                      <a:off x="0" y="0"/>
                      <a:ext cx="3757515" cy="3493166"/>
                    </a:xfrm>
                    <a:prstGeom prst="rect">
                      <a:avLst/>
                    </a:prstGeom>
                    <a:ln>
                      <a:noFill/>
                    </a:ln>
                    <a:extLst>
                      <a:ext uri="{53640926-AAD7-44D8-BBD7-CCE9431645EC}">
                        <a14:shadowObscured xmlns:a14="http://schemas.microsoft.com/office/drawing/2010/main"/>
                      </a:ext>
                    </a:extLst>
                  </pic:spPr>
                </pic:pic>
              </a:graphicData>
            </a:graphic>
          </wp:inline>
        </w:drawing>
      </w:r>
    </w:p>
    <w:p w:rsidR="005F6409" w:rsidRDefault="005F6409" w:rsidP="005F6409">
      <w:pPr>
        <w:pStyle w:val="Textkrper"/>
      </w:pPr>
    </w:p>
    <w:p w:rsidR="00934C95" w:rsidRDefault="00934C95" w:rsidP="009E1D61">
      <w:pPr>
        <w:pStyle w:val="AufgabeEbene1"/>
        <w:numPr>
          <w:ilvl w:val="0"/>
          <w:numId w:val="21"/>
        </w:numPr>
      </w:pPr>
      <w:r>
        <w:t xml:space="preserve">Welcher Punkt ist der Bezugspunkt mit </w:t>
      </w:r>
      <w:r w:rsidRPr="00933B3B">
        <w:rPr>
          <w:rFonts w:ascii="Arial" w:hAnsi="Arial"/>
        </w:rPr>
        <w:t>φ</w:t>
      </w:r>
      <w:r w:rsidRPr="00933B3B">
        <w:rPr>
          <w:vertAlign w:val="subscript"/>
        </w:rPr>
        <w:t>0</w:t>
      </w:r>
      <w:r>
        <w:t xml:space="preserve"> = 0</w:t>
      </w:r>
      <w:r w:rsidR="00453471">
        <w:t xml:space="preserve"> </w:t>
      </w:r>
      <w:r>
        <w:t>V?</w:t>
      </w:r>
    </w:p>
    <w:p w:rsidR="005F6409" w:rsidRDefault="005F6409" w:rsidP="005F6409">
      <w:pPr>
        <w:pStyle w:val="Textkrper"/>
      </w:pPr>
    </w:p>
    <w:p w:rsidR="005F6409" w:rsidRPr="008777CC" w:rsidRDefault="005F6409" w:rsidP="005F6409">
      <w:pPr>
        <w:pStyle w:val="Textkrper"/>
      </w:pPr>
    </w:p>
    <w:p w:rsidR="001C2DED" w:rsidRDefault="001C2DED" w:rsidP="00E555C2">
      <w:pPr>
        <w:pStyle w:val="Textkrper"/>
      </w:pPr>
    </w:p>
    <w:p w:rsidR="001C2DED" w:rsidRDefault="001C2DED" w:rsidP="00E555C2">
      <w:pPr>
        <w:pStyle w:val="Textkrper"/>
      </w:pPr>
    </w:p>
    <w:p w:rsidR="00E555C2" w:rsidRDefault="00E555C2">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A0C71" w:rsidRPr="00B51DE9" w:rsidTr="00121EA2">
        <w:trPr>
          <w:trHeight w:val="523"/>
        </w:trPr>
        <w:tc>
          <w:tcPr>
            <w:tcW w:w="3119" w:type="dxa"/>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lastRenderedPageBreak/>
              <w:br w:type="page"/>
              <w:t>Lernfeld</w:t>
            </w:r>
          </w:p>
          <w:p w:rsidR="00BA0C71" w:rsidRDefault="00BA0C71" w:rsidP="00BA0C71">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BA0C71" w:rsidRDefault="00BA0C71" w:rsidP="00BA0C71">
            <w:pPr>
              <w:pStyle w:val="Tabelle6pt"/>
              <w:rPr>
                <w:color w:val="000000"/>
              </w:rPr>
            </w:pPr>
            <w:r>
              <w:t>Titel</w:t>
            </w:r>
          </w:p>
          <w:p w:rsidR="00BA0C71" w:rsidRDefault="00BA0C71" w:rsidP="00BA0C71">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BA0C71" w:rsidRPr="004B658C" w:rsidRDefault="00BA0C71" w:rsidP="00BA0C7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A0C71" w:rsidRDefault="00BA0C71" w:rsidP="00BA0C71">
            <w:pPr>
              <w:pStyle w:val="TabelleKopfmitte"/>
            </w:pPr>
          </w:p>
          <w:p w:rsidR="00BA0C71" w:rsidRPr="00B51DE9" w:rsidRDefault="00BA0C71" w:rsidP="002F3E6A">
            <w:pPr>
              <w:pStyle w:val="TabelleKopfmitte"/>
              <w:rPr>
                <w:rFonts w:eastAsia="Calibri"/>
              </w:rPr>
            </w:pPr>
            <w:r>
              <w:rPr>
                <w:rFonts w:eastAsia="Calibri"/>
              </w:rPr>
              <w:t>ET1.01.04.04</w:t>
            </w:r>
          </w:p>
        </w:tc>
      </w:tr>
      <w:tr w:rsidR="00BA0C71" w:rsidRPr="00B51DE9" w:rsidTr="00121EA2">
        <w:tc>
          <w:tcPr>
            <w:tcW w:w="7348" w:type="dxa"/>
            <w:gridSpan w:val="3"/>
            <w:tcBorders>
              <w:left w:val="single" w:sz="4" w:space="0" w:color="auto"/>
              <w:bottom w:val="single" w:sz="4" w:space="0" w:color="auto"/>
              <w:right w:val="single" w:sz="4" w:space="0" w:color="auto"/>
            </w:tcBorders>
            <w:shd w:val="clear" w:color="auto" w:fill="auto"/>
            <w:hideMark/>
          </w:tcPr>
          <w:p w:rsidR="00BA0C71" w:rsidRPr="004B658C" w:rsidRDefault="00BA0C71" w:rsidP="00BA0C71">
            <w:pPr>
              <w:pStyle w:val="Tabelle6pt"/>
            </w:pPr>
            <w:r>
              <w:t>Kompetenzbereiche:</w:t>
            </w:r>
          </w:p>
          <w:p w:rsidR="00BA0C71" w:rsidRDefault="00E8151D" w:rsidP="00E8151D">
            <w:pPr>
              <w:pStyle w:val="Kopf8ptafz"/>
            </w:pPr>
            <w:r w:rsidRPr="00E8151D">
              <w:t xml:space="preserve">Ich kann elektrische </w:t>
            </w:r>
            <w:r w:rsidR="00592A57">
              <w:t>Grundgrößen</w:t>
            </w:r>
            <w:r w:rsidRPr="00E8151D">
              <w:t xml:space="preserve"> unterscheiden, kenne deren Formelzeichen und kann damit rechnen</w:t>
            </w:r>
            <w:r w:rsidR="005B0C84">
              <w:t>.</w:t>
            </w:r>
          </w:p>
        </w:tc>
        <w:tc>
          <w:tcPr>
            <w:tcW w:w="188" w:type="dxa"/>
            <w:vMerge/>
            <w:tcBorders>
              <w:left w:val="single" w:sz="4" w:space="0" w:color="auto"/>
              <w:bottom w:val="nil"/>
              <w:right w:val="nil"/>
            </w:tcBorders>
            <w:vAlign w:val="center"/>
            <w:hideMark/>
          </w:tcPr>
          <w:p w:rsidR="00BA0C71" w:rsidRDefault="00BA0C71" w:rsidP="00BA0C7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A0C71" w:rsidRPr="00B51DE9" w:rsidTr="00C12C92">
              <w:trPr>
                <w:trHeight w:val="284"/>
              </w:trPr>
              <w:tc>
                <w:tcPr>
                  <w:tcW w:w="2090" w:type="dxa"/>
                  <w:shd w:val="clear" w:color="auto" w:fill="auto"/>
                </w:tcPr>
                <w:p w:rsidR="00BA0C71" w:rsidRPr="00B51DE9" w:rsidRDefault="00BA0C71" w:rsidP="00BA0C71">
                  <w:pPr>
                    <w:pStyle w:val="Textkrpermitte"/>
                  </w:pPr>
                  <w:proofErr w:type="spellStart"/>
                  <w:r w:rsidRPr="00B51DE9">
                    <w:t>LernPROJEKT</w:t>
                  </w:r>
                  <w:proofErr w:type="spellEnd"/>
                </w:p>
              </w:tc>
            </w:tr>
            <w:tr w:rsidR="00BA0C71" w:rsidRPr="00B51DE9" w:rsidTr="00C12C92">
              <w:trPr>
                <w:trHeight w:val="284"/>
              </w:trPr>
              <w:tc>
                <w:tcPr>
                  <w:tcW w:w="2090" w:type="dxa"/>
                  <w:tcBorders>
                    <w:bottom w:val="single" w:sz="4" w:space="0" w:color="auto"/>
                  </w:tcBorders>
                  <w:shd w:val="clear" w:color="auto" w:fill="auto"/>
                </w:tcPr>
                <w:p w:rsidR="00BA0C71" w:rsidRPr="00B51DE9" w:rsidRDefault="00BA0C71" w:rsidP="00BA0C71">
                  <w:pPr>
                    <w:pStyle w:val="Textkrpermitte"/>
                  </w:pPr>
                  <w:proofErr w:type="spellStart"/>
                  <w:r w:rsidRPr="00B51DE9">
                    <w:t>LernTHEMA</w:t>
                  </w:r>
                  <w:proofErr w:type="spellEnd"/>
                </w:p>
              </w:tc>
            </w:tr>
            <w:tr w:rsidR="00BA0C71" w:rsidRPr="00B51DE9" w:rsidTr="00C12C92">
              <w:trPr>
                <w:trHeight w:val="284"/>
              </w:trPr>
              <w:tc>
                <w:tcPr>
                  <w:tcW w:w="2090" w:type="dxa"/>
                  <w:tcBorders>
                    <w:bottom w:val="nil"/>
                  </w:tcBorders>
                  <w:shd w:val="clear" w:color="auto" w:fill="D9D9D9" w:themeFill="background1" w:themeFillShade="D9"/>
                </w:tcPr>
                <w:p w:rsidR="00BA0C71" w:rsidRPr="00B51DE9" w:rsidRDefault="00BA0C71" w:rsidP="00BA0C71">
                  <w:pPr>
                    <w:pStyle w:val="TabelleKopfmitte"/>
                  </w:pPr>
                  <w:proofErr w:type="spellStart"/>
                  <w:r w:rsidRPr="00B51DE9">
                    <w:t>LernSCHRITT</w:t>
                  </w:r>
                  <w:proofErr w:type="spellEnd"/>
                </w:p>
              </w:tc>
            </w:tr>
          </w:tbl>
          <w:p w:rsidR="00BA0C71" w:rsidRPr="00B51DE9" w:rsidRDefault="00BA0C71" w:rsidP="00BA0C71"/>
        </w:tc>
      </w:tr>
      <w:tr w:rsidR="00BA0C71" w:rsidRPr="00B51DE9" w:rsidTr="00121EA2">
        <w:trPr>
          <w:trHeight w:val="149"/>
        </w:trPr>
        <w:tc>
          <w:tcPr>
            <w:tcW w:w="7348" w:type="dxa"/>
            <w:gridSpan w:val="3"/>
            <w:tcBorders>
              <w:top w:val="single" w:sz="4" w:space="0" w:color="auto"/>
              <w:left w:val="nil"/>
              <w:right w:val="nil"/>
            </w:tcBorders>
          </w:tcPr>
          <w:p w:rsidR="00BA0C71" w:rsidRPr="00B51DE9" w:rsidRDefault="00BA0C71" w:rsidP="00BA0C71"/>
        </w:tc>
        <w:tc>
          <w:tcPr>
            <w:tcW w:w="196" w:type="dxa"/>
            <w:gridSpan w:val="2"/>
            <w:tcBorders>
              <w:top w:val="nil"/>
              <w:left w:val="nil"/>
              <w:right w:val="nil"/>
            </w:tcBorders>
          </w:tcPr>
          <w:p w:rsidR="00BA0C71" w:rsidRPr="00B51DE9" w:rsidRDefault="00BA0C71" w:rsidP="00BA0C71"/>
        </w:tc>
        <w:tc>
          <w:tcPr>
            <w:tcW w:w="2095" w:type="dxa"/>
            <w:tcBorders>
              <w:top w:val="single" w:sz="4" w:space="0" w:color="auto"/>
              <w:left w:val="nil"/>
              <w:right w:val="nil"/>
            </w:tcBorders>
          </w:tcPr>
          <w:p w:rsidR="00BA0C71" w:rsidRPr="00B51DE9" w:rsidRDefault="00BA0C71" w:rsidP="00BA0C71"/>
        </w:tc>
      </w:tr>
      <w:tr w:rsidR="00BA0C71" w:rsidRPr="00B51DE9" w:rsidTr="00121EA2">
        <w:trPr>
          <w:trHeight w:val="443"/>
        </w:trPr>
        <w:tc>
          <w:tcPr>
            <w:tcW w:w="4818" w:type="dxa"/>
            <w:gridSpan w:val="2"/>
            <w:vMerge w:val="restart"/>
            <w:tcBorders>
              <w:left w:val="single" w:sz="4" w:space="0" w:color="auto"/>
              <w:right w:val="single" w:sz="4" w:space="0" w:color="auto"/>
            </w:tcBorders>
          </w:tcPr>
          <w:p w:rsidR="00BA0C71" w:rsidRPr="004B658C" w:rsidRDefault="00BA0C71" w:rsidP="00BA0C71">
            <w:pPr>
              <w:pStyle w:val="Tabelle6pt"/>
            </w:pPr>
            <w:r>
              <w:t>Kompetenzen:</w:t>
            </w:r>
          </w:p>
          <w:p w:rsidR="00BA0C71" w:rsidRDefault="00BA0C71" w:rsidP="00BA0C71">
            <w:pPr>
              <w:pStyle w:val="Kopf8ptafz"/>
            </w:pPr>
            <w:r>
              <w:t>Ich kann elektrische Spannung in einem einfachen Stromkreis me</w:t>
            </w:r>
            <w:r>
              <w:t>s</w:t>
            </w:r>
            <w:r>
              <w:t>sen</w:t>
            </w:r>
          </w:p>
          <w:p w:rsidR="00BA0C71" w:rsidRDefault="00BA0C71" w:rsidP="00BA0C71">
            <w:pPr>
              <w:pStyle w:val="Kopf8ptafz"/>
            </w:pPr>
            <w:r>
              <w:t>Ich kann Spannung als Potentialunterschied erkennen.</w:t>
            </w:r>
          </w:p>
          <w:p w:rsidR="00BA0C71" w:rsidRDefault="00BA0C71" w:rsidP="00BA0C71">
            <w:pPr>
              <w:pStyle w:val="Kopf8ptafz"/>
            </w:pPr>
            <w:r>
              <w:t>Ich kann mit Spannungen rechnen</w:t>
            </w:r>
            <w:r w:rsidR="00453471">
              <w:t>.</w:t>
            </w:r>
          </w:p>
        </w:tc>
        <w:tc>
          <w:tcPr>
            <w:tcW w:w="4821" w:type="dxa"/>
            <w:gridSpan w:val="4"/>
            <w:tcBorders>
              <w:left w:val="single" w:sz="4" w:space="0" w:color="auto"/>
              <w:right w:val="single" w:sz="4" w:space="0" w:color="auto"/>
            </w:tcBorders>
          </w:tcPr>
          <w:p w:rsidR="00BA0C71" w:rsidRDefault="00BA0C71" w:rsidP="00BA0C71">
            <w:pPr>
              <w:pStyle w:val="Tabelle6pt"/>
            </w:pPr>
            <w:r>
              <w:t>Was Sie schon können sollten:</w:t>
            </w:r>
          </w:p>
          <w:p w:rsidR="00BA0C71" w:rsidRPr="00234B66" w:rsidRDefault="00BA0C71" w:rsidP="00BA0C71">
            <w:pPr>
              <w:pStyle w:val="Kopf8ptafz"/>
            </w:pPr>
            <w:r>
              <w:t>Ich kenne elektrische Grundgrößen</w:t>
            </w:r>
            <w:r w:rsidR="00453471">
              <w:t>.</w:t>
            </w: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D73F0">
            <w:pPr>
              <w:pStyle w:val="Tabelle6pt"/>
            </w:pPr>
            <w:r>
              <w:t>Wofür Sie das benötigen:</w:t>
            </w:r>
            <w:r w:rsidR="00BD73F0">
              <w:t xml:space="preserve"> </w:t>
            </w:r>
          </w:p>
        </w:tc>
      </w:tr>
      <w:tr w:rsidR="00BA0C71" w:rsidRPr="00B51DE9" w:rsidTr="00121EA2">
        <w:trPr>
          <w:trHeight w:val="443"/>
        </w:trPr>
        <w:tc>
          <w:tcPr>
            <w:tcW w:w="4818" w:type="dxa"/>
            <w:gridSpan w:val="2"/>
            <w:vMerge/>
            <w:tcBorders>
              <w:left w:val="single" w:sz="4" w:space="0" w:color="auto"/>
              <w:right w:val="single" w:sz="4" w:space="0" w:color="auto"/>
            </w:tcBorders>
          </w:tcPr>
          <w:p w:rsidR="00BA0C71" w:rsidRDefault="00BA0C71" w:rsidP="00BA0C71">
            <w:pPr>
              <w:pStyle w:val="Tabelle6pt"/>
            </w:pPr>
          </w:p>
        </w:tc>
        <w:tc>
          <w:tcPr>
            <w:tcW w:w="4821" w:type="dxa"/>
            <w:gridSpan w:val="4"/>
            <w:tcBorders>
              <w:left w:val="single" w:sz="4" w:space="0" w:color="auto"/>
              <w:right w:val="single" w:sz="4" w:space="0" w:color="auto"/>
            </w:tcBorders>
          </w:tcPr>
          <w:p w:rsidR="00BA0C71" w:rsidRDefault="00BA0C71" w:rsidP="00BA0C71">
            <w:pPr>
              <w:pStyle w:val="Tabelle6pt"/>
            </w:pPr>
            <w:r>
              <w:t>Wie Sie Ihr Können prüfen können:</w:t>
            </w:r>
          </w:p>
          <w:p w:rsidR="00BA0C71" w:rsidRPr="00234B66" w:rsidRDefault="00BA0C71" w:rsidP="002F3E6A">
            <w:pPr>
              <w:pStyle w:val="Kopf8ptafz"/>
            </w:pPr>
            <w:r w:rsidRPr="00234B66">
              <w:t xml:space="preserve">Siehe Lernwegeliste oder Lernschritt </w:t>
            </w:r>
            <w:r>
              <w:t>ET</w:t>
            </w:r>
            <w:r w:rsidR="00BC085B">
              <w:t>1.01.04.04</w:t>
            </w:r>
          </w:p>
        </w:tc>
      </w:tr>
    </w:tbl>
    <w:p w:rsidR="00E555C2" w:rsidRDefault="00E555C2" w:rsidP="00E555C2">
      <w:pPr>
        <w:pStyle w:val="berschrift1"/>
      </w:pPr>
      <w:r w:rsidRPr="00E555C2">
        <w:rPr>
          <w:noProof/>
          <w:sz w:val="24"/>
        </w:rPr>
        <w:drawing>
          <wp:anchor distT="0" distB="0" distL="114300" distR="114300" simplePos="0" relativeHeight="251635712" behindDoc="0" locked="0" layoutInCell="0" allowOverlap="1" wp14:anchorId="1DB42E59" wp14:editId="2462C3B5">
            <wp:simplePos x="0" y="0"/>
            <wp:positionH relativeFrom="rightMargin">
              <wp:posOffset>107950</wp:posOffset>
            </wp:positionH>
            <wp:positionV relativeFrom="paragraph">
              <wp:posOffset>105105</wp:posOffset>
            </wp:positionV>
            <wp:extent cx="658495" cy="323850"/>
            <wp:effectExtent l="0" t="0" r="8255" b="0"/>
            <wp:wrapNone/>
            <wp:docPr id="95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Spannungsmessung</w:t>
      </w:r>
    </w:p>
    <w:p w:rsidR="00E555C2" w:rsidRDefault="00E555C2" w:rsidP="009E1D61">
      <w:pPr>
        <w:pStyle w:val="AufgabeEbene1"/>
        <w:numPr>
          <w:ilvl w:val="0"/>
          <w:numId w:val="22"/>
        </w:numPr>
      </w:pPr>
      <w:r w:rsidRPr="00E555C2">
        <w:rPr>
          <w:noProof/>
          <w:sz w:val="24"/>
          <w:lang w:eastAsia="de-DE"/>
        </w:rPr>
        <w:drawing>
          <wp:anchor distT="0" distB="0" distL="114300" distR="114300" simplePos="0" relativeHeight="251637760" behindDoc="0" locked="0" layoutInCell="0" allowOverlap="1" wp14:anchorId="7BFAB325" wp14:editId="5BB77BB7">
            <wp:simplePos x="0" y="0"/>
            <wp:positionH relativeFrom="rightMargin">
              <wp:posOffset>107950</wp:posOffset>
            </wp:positionH>
            <wp:positionV relativeFrom="paragraph">
              <wp:posOffset>32055</wp:posOffset>
            </wp:positionV>
            <wp:extent cx="345440" cy="323850"/>
            <wp:effectExtent l="0" t="0" r="0" b="0"/>
            <wp:wrapNone/>
            <wp:docPr id="118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Ergänzen Sie in der untenstehenden Schaltung die Spannungsmessgeräte zur Me</w:t>
      </w:r>
      <w:r>
        <w:t>s</w:t>
      </w:r>
      <w:r>
        <w:t>sung der Spannung der Spannungsquelle und der beiden Lampen.</w:t>
      </w:r>
    </w:p>
    <w:p w:rsidR="00E555C2" w:rsidRPr="00E555C2" w:rsidRDefault="00E555C2" w:rsidP="00E555C2">
      <w:pPr>
        <w:pStyle w:val="Textkrper"/>
      </w:pPr>
    </w:p>
    <w:p w:rsidR="00E555C2" w:rsidRDefault="00B87B30" w:rsidP="00B87B30">
      <w:pPr>
        <w:pStyle w:val="Textkrpermitte"/>
        <w:ind w:left="1416"/>
      </w:pPr>
      <w:r>
        <w:rPr>
          <w:noProof/>
        </w:rPr>
        <w:drawing>
          <wp:inline distT="0" distB="0" distL="0" distR="0" wp14:anchorId="2C8ABB86">
            <wp:extent cx="3749675" cy="3487420"/>
            <wp:effectExtent l="0" t="0" r="3175"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749675" cy="3487420"/>
                    </a:xfrm>
                    <a:prstGeom prst="rect">
                      <a:avLst/>
                    </a:prstGeom>
                    <a:noFill/>
                  </pic:spPr>
                </pic:pic>
              </a:graphicData>
            </a:graphic>
          </wp:inline>
        </w:drawing>
      </w:r>
    </w:p>
    <w:p w:rsidR="00934C95" w:rsidRDefault="00934C95" w:rsidP="009E1D61">
      <w:pPr>
        <w:pStyle w:val="AufgabeEbene1"/>
        <w:numPr>
          <w:ilvl w:val="0"/>
          <w:numId w:val="22"/>
        </w:numPr>
      </w:pPr>
      <w:r>
        <w:t xml:space="preserve">Welcher Punkt ist der Bezugspunkt mit </w:t>
      </w:r>
      <w:r w:rsidRPr="00933B3B">
        <w:rPr>
          <w:rFonts w:ascii="Arial" w:hAnsi="Arial"/>
        </w:rPr>
        <w:t>φ</w:t>
      </w:r>
      <w:r w:rsidRPr="00933B3B">
        <w:rPr>
          <w:vertAlign w:val="subscript"/>
        </w:rPr>
        <w:t>0</w:t>
      </w:r>
      <w:r>
        <w:t xml:space="preserve"> = 0</w:t>
      </w:r>
      <w:r w:rsidR="00453471">
        <w:t xml:space="preserve"> </w:t>
      </w:r>
      <w:r>
        <w:t>V?</w:t>
      </w:r>
    </w:p>
    <w:p w:rsidR="003951DC" w:rsidRDefault="0025129F" w:rsidP="009E1D61">
      <w:pPr>
        <w:pStyle w:val="AufgabeEbene1"/>
        <w:numPr>
          <w:ilvl w:val="0"/>
          <w:numId w:val="22"/>
        </w:numPr>
      </w:pPr>
      <w:r>
        <w:t>Welche Potenziale liegen an den Punkten A, B und C an, wenn der Schalter geschlo</w:t>
      </w:r>
      <w:r>
        <w:t>s</w:t>
      </w:r>
      <w:r>
        <w:t>sen ist und an beiden Lampen jeweils eine Spannung von 12</w:t>
      </w:r>
      <w:r w:rsidR="00453471">
        <w:t xml:space="preserve"> </w:t>
      </w:r>
      <w:r>
        <w:t>V abfällt.</w:t>
      </w:r>
    </w:p>
    <w:p w:rsidR="003951DC" w:rsidRDefault="003951DC" w:rsidP="003951DC">
      <w:pPr>
        <w:pStyle w:val="AufgabeText"/>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3951DC" w:rsidRPr="00A410C8" w:rsidTr="003951DC">
        <w:tc>
          <w:tcPr>
            <w:tcW w:w="2457" w:type="dxa"/>
            <w:shd w:val="clear" w:color="auto" w:fill="D9D9D9" w:themeFill="background1" w:themeFillShade="D9"/>
          </w:tcPr>
          <w:p w:rsidR="003951DC" w:rsidRPr="00A410C8" w:rsidRDefault="003951DC" w:rsidP="003951DC">
            <w:pPr>
              <w:pStyle w:val="TabelleKopfmitte"/>
            </w:pPr>
            <w:r>
              <w:t>A</w:t>
            </w:r>
          </w:p>
        </w:tc>
        <w:tc>
          <w:tcPr>
            <w:tcW w:w="2457" w:type="dxa"/>
            <w:shd w:val="clear" w:color="auto" w:fill="D9D9D9" w:themeFill="background1" w:themeFillShade="D9"/>
          </w:tcPr>
          <w:p w:rsidR="003951DC" w:rsidRPr="00A410C8" w:rsidRDefault="003951DC" w:rsidP="003951DC">
            <w:pPr>
              <w:pStyle w:val="TabelleKopfmitte"/>
            </w:pPr>
            <w:r>
              <w:t>B</w:t>
            </w:r>
          </w:p>
        </w:tc>
        <w:tc>
          <w:tcPr>
            <w:tcW w:w="2457" w:type="dxa"/>
            <w:shd w:val="clear" w:color="auto" w:fill="D9D9D9" w:themeFill="background1" w:themeFillShade="D9"/>
          </w:tcPr>
          <w:p w:rsidR="003951DC" w:rsidRPr="00A410C8" w:rsidRDefault="003951DC" w:rsidP="003951DC">
            <w:pPr>
              <w:pStyle w:val="TabelleKopfmitte"/>
            </w:pPr>
            <w:r>
              <w:t>C</w:t>
            </w:r>
          </w:p>
        </w:tc>
      </w:tr>
      <w:tr w:rsidR="003951DC" w:rsidRPr="00A410C8" w:rsidTr="003951DC">
        <w:tc>
          <w:tcPr>
            <w:tcW w:w="2457" w:type="dxa"/>
            <w:shd w:val="clear" w:color="auto" w:fill="auto"/>
          </w:tcPr>
          <w:p w:rsidR="003951DC" w:rsidRPr="00A410C8" w:rsidRDefault="003951DC" w:rsidP="00121EA2">
            <w:pPr>
              <w:pStyle w:val="Textkrper"/>
            </w:pPr>
          </w:p>
        </w:tc>
        <w:tc>
          <w:tcPr>
            <w:tcW w:w="2457" w:type="dxa"/>
          </w:tcPr>
          <w:p w:rsidR="003951DC" w:rsidRPr="00A410C8" w:rsidRDefault="003951DC" w:rsidP="00121EA2">
            <w:pPr>
              <w:pStyle w:val="Textkrper"/>
            </w:pPr>
          </w:p>
        </w:tc>
        <w:tc>
          <w:tcPr>
            <w:tcW w:w="2457" w:type="dxa"/>
          </w:tcPr>
          <w:p w:rsidR="003951DC" w:rsidRPr="00A410C8" w:rsidRDefault="003951DC" w:rsidP="00121EA2">
            <w:pPr>
              <w:pStyle w:val="Textkrper"/>
            </w:pPr>
          </w:p>
        </w:tc>
      </w:tr>
    </w:tbl>
    <w:p w:rsidR="003951DC" w:rsidRDefault="003951DC" w:rsidP="003951DC">
      <w:pPr>
        <w:pStyle w:val="AufgabeText"/>
      </w:pPr>
    </w:p>
    <w:p w:rsidR="007C74DF" w:rsidRDefault="007C74DF" w:rsidP="0078595F">
      <w:pPr>
        <w:pStyle w:val="Textkrper"/>
      </w:pPr>
    </w:p>
    <w:p w:rsidR="00BA0C71" w:rsidRDefault="00BA0C7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0D206E" w:rsidRPr="00B51DE9" w:rsidTr="002F3E6A">
        <w:trPr>
          <w:trHeight w:val="523"/>
        </w:trPr>
        <w:tc>
          <w:tcPr>
            <w:tcW w:w="3119" w:type="dxa"/>
            <w:tcBorders>
              <w:left w:val="single" w:sz="4" w:space="0" w:color="auto"/>
              <w:bottom w:val="single" w:sz="4" w:space="0" w:color="auto"/>
              <w:right w:val="single" w:sz="4" w:space="0" w:color="auto"/>
            </w:tcBorders>
            <w:shd w:val="clear" w:color="auto" w:fill="D9D9D9"/>
            <w:hideMark/>
          </w:tcPr>
          <w:p w:rsidR="000D206E" w:rsidRDefault="000D206E" w:rsidP="002F3E6A">
            <w:pPr>
              <w:pStyle w:val="Tabelle6pt"/>
              <w:rPr>
                <w:color w:val="000000"/>
              </w:rPr>
            </w:pPr>
            <w:r>
              <w:lastRenderedPageBreak/>
              <w:br w:type="page"/>
              <w:t>Lernfeld</w:t>
            </w:r>
          </w:p>
          <w:p w:rsidR="000D206E" w:rsidRDefault="000D206E" w:rsidP="002F3E6A">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0D206E" w:rsidRDefault="000D206E" w:rsidP="002F3E6A">
            <w:pPr>
              <w:pStyle w:val="Tabelle6pt"/>
              <w:rPr>
                <w:color w:val="000000"/>
              </w:rPr>
            </w:pPr>
            <w:r>
              <w:t>Titel</w:t>
            </w:r>
          </w:p>
          <w:p w:rsidR="000D206E" w:rsidRDefault="000D206E" w:rsidP="002F3E6A">
            <w:pPr>
              <w:pStyle w:val="TabelleKopflinks"/>
            </w:pPr>
            <w:r>
              <w:t>Elektrische Spannung</w:t>
            </w:r>
          </w:p>
        </w:tc>
        <w:tc>
          <w:tcPr>
            <w:tcW w:w="188" w:type="dxa"/>
            <w:vMerge w:val="restart"/>
            <w:tcBorders>
              <w:top w:val="nil"/>
              <w:left w:val="single" w:sz="4" w:space="0" w:color="auto"/>
              <w:bottom w:val="nil"/>
              <w:right w:val="single" w:sz="4" w:space="0" w:color="auto"/>
            </w:tcBorders>
            <w:shd w:val="clear" w:color="auto" w:fill="FFFFFF"/>
          </w:tcPr>
          <w:p w:rsidR="000D206E" w:rsidRPr="004B658C" w:rsidRDefault="000D206E" w:rsidP="002F3E6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D206E" w:rsidRDefault="000D206E" w:rsidP="002F3E6A">
            <w:pPr>
              <w:pStyle w:val="TabelleKopfmitte"/>
            </w:pPr>
          </w:p>
          <w:p w:rsidR="000D206E" w:rsidRPr="00B51DE9" w:rsidRDefault="000D206E" w:rsidP="002F3E6A">
            <w:pPr>
              <w:pStyle w:val="TabelleKopfmitte"/>
              <w:rPr>
                <w:rFonts w:eastAsia="Calibri"/>
              </w:rPr>
            </w:pPr>
            <w:r>
              <w:rPr>
                <w:rFonts w:eastAsia="Calibri"/>
              </w:rPr>
              <w:t>ET</w:t>
            </w:r>
            <w:r w:rsidR="00BC085B">
              <w:rPr>
                <w:rFonts w:eastAsia="Calibri"/>
              </w:rPr>
              <w:t>1.01.04.04</w:t>
            </w:r>
          </w:p>
        </w:tc>
      </w:tr>
      <w:tr w:rsidR="000D206E" w:rsidRPr="00B51DE9" w:rsidTr="002F3E6A">
        <w:tc>
          <w:tcPr>
            <w:tcW w:w="7348" w:type="dxa"/>
            <w:gridSpan w:val="2"/>
            <w:tcBorders>
              <w:left w:val="single" w:sz="4" w:space="0" w:color="auto"/>
              <w:bottom w:val="single" w:sz="4" w:space="0" w:color="auto"/>
              <w:right w:val="single" w:sz="4" w:space="0" w:color="auto"/>
            </w:tcBorders>
            <w:hideMark/>
          </w:tcPr>
          <w:p w:rsidR="000D206E" w:rsidRPr="004B658C" w:rsidRDefault="000D206E" w:rsidP="002F3E6A">
            <w:pPr>
              <w:pStyle w:val="Tabelle6pt"/>
            </w:pPr>
            <w:r>
              <w:t>Kompetenzbereiche:</w:t>
            </w:r>
          </w:p>
          <w:p w:rsidR="000D206E" w:rsidRDefault="00E8151D" w:rsidP="00E8151D">
            <w:pPr>
              <w:pStyle w:val="Kopf8ptafz"/>
            </w:pPr>
            <w:r w:rsidRPr="00E8151D">
              <w:t xml:space="preserve">Ich kann elektrische </w:t>
            </w:r>
            <w:r w:rsidR="00592A57">
              <w:t>Grundgrößen</w:t>
            </w:r>
            <w:r w:rsidRPr="00E8151D">
              <w:t xml:space="preserve"> unterscheiden, kenne deren Formelzeichen und kann damit rechnen</w:t>
            </w:r>
            <w:r w:rsidR="005B0C84">
              <w:t>.</w:t>
            </w:r>
          </w:p>
        </w:tc>
        <w:tc>
          <w:tcPr>
            <w:tcW w:w="188" w:type="dxa"/>
            <w:vMerge/>
            <w:tcBorders>
              <w:left w:val="single" w:sz="4" w:space="0" w:color="auto"/>
              <w:bottom w:val="nil"/>
              <w:right w:val="nil"/>
            </w:tcBorders>
            <w:vAlign w:val="center"/>
            <w:hideMark/>
          </w:tcPr>
          <w:p w:rsidR="000D206E" w:rsidRDefault="000D206E" w:rsidP="002F3E6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D206E" w:rsidRPr="00B51DE9" w:rsidTr="002F3E6A">
              <w:trPr>
                <w:trHeight w:val="284"/>
              </w:trPr>
              <w:tc>
                <w:tcPr>
                  <w:tcW w:w="2090" w:type="dxa"/>
                  <w:shd w:val="clear" w:color="auto" w:fill="D9D9D9" w:themeFill="background1" w:themeFillShade="D9"/>
                </w:tcPr>
                <w:p w:rsidR="000D206E" w:rsidRPr="00B51DE9" w:rsidRDefault="000D206E" w:rsidP="002F3E6A">
                  <w:pPr>
                    <w:pStyle w:val="TabelleKopfmitte"/>
                  </w:pPr>
                  <w:r w:rsidRPr="00B51DE9">
                    <w:t>L</w:t>
                  </w:r>
                  <w:r>
                    <w:t>ösung</w:t>
                  </w:r>
                </w:p>
              </w:tc>
            </w:tr>
          </w:tbl>
          <w:p w:rsidR="000D206E" w:rsidRPr="00B51DE9" w:rsidRDefault="000D206E" w:rsidP="002F3E6A"/>
        </w:tc>
      </w:tr>
    </w:tbl>
    <w:p w:rsidR="00BA0C71" w:rsidRDefault="00BA0C71" w:rsidP="00BA0C71">
      <w:pPr>
        <w:pStyle w:val="berschrift1"/>
      </w:pPr>
      <w:r w:rsidRPr="00E555C2">
        <w:rPr>
          <w:noProof/>
          <w:sz w:val="24"/>
        </w:rPr>
        <w:drawing>
          <wp:anchor distT="0" distB="0" distL="114300" distR="114300" simplePos="0" relativeHeight="251750400" behindDoc="0" locked="0" layoutInCell="0" allowOverlap="1" wp14:anchorId="3FB6A1FF" wp14:editId="5C717A25">
            <wp:simplePos x="0" y="0"/>
            <wp:positionH relativeFrom="rightMargin">
              <wp:posOffset>107950</wp:posOffset>
            </wp:positionH>
            <wp:positionV relativeFrom="paragraph">
              <wp:posOffset>105105</wp:posOffset>
            </wp:positionV>
            <wp:extent cx="658495" cy="323850"/>
            <wp:effectExtent l="0" t="0" r="8255" b="0"/>
            <wp:wrapNone/>
            <wp:docPr id="56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Spannungsmessung</w:t>
      </w:r>
    </w:p>
    <w:p w:rsidR="00BA0C71" w:rsidRDefault="00BA0C71" w:rsidP="009E1D61">
      <w:pPr>
        <w:pStyle w:val="AufgabeEbene1"/>
        <w:numPr>
          <w:ilvl w:val="0"/>
          <w:numId w:val="23"/>
        </w:numPr>
      </w:pPr>
      <w:r w:rsidRPr="00E555C2">
        <w:rPr>
          <w:noProof/>
          <w:sz w:val="24"/>
          <w:lang w:eastAsia="de-DE"/>
        </w:rPr>
        <w:drawing>
          <wp:anchor distT="0" distB="0" distL="114300" distR="114300" simplePos="0" relativeHeight="251751424" behindDoc="0" locked="0" layoutInCell="0" allowOverlap="1" wp14:anchorId="0867B45D" wp14:editId="0D7EFBE0">
            <wp:simplePos x="0" y="0"/>
            <wp:positionH relativeFrom="rightMargin">
              <wp:posOffset>107950</wp:posOffset>
            </wp:positionH>
            <wp:positionV relativeFrom="paragraph">
              <wp:posOffset>32055</wp:posOffset>
            </wp:positionV>
            <wp:extent cx="345440" cy="323850"/>
            <wp:effectExtent l="0" t="0" r="0" b="0"/>
            <wp:wrapNone/>
            <wp:docPr id="56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Ergänzen Sie in der untenstehenden Schaltung die Spannungsmessgeräte zur Me</w:t>
      </w:r>
      <w:r>
        <w:t>s</w:t>
      </w:r>
      <w:r>
        <w:t>sung der Spannung der Spannungsquelle und der beiden Lampen.</w:t>
      </w:r>
    </w:p>
    <w:p w:rsidR="00BA0C71" w:rsidRPr="00E555C2" w:rsidRDefault="00BA0C71" w:rsidP="00BA0C71">
      <w:pPr>
        <w:pStyle w:val="Textkrper"/>
      </w:pPr>
    </w:p>
    <w:p w:rsidR="00BA0C71" w:rsidRDefault="005B0C84" w:rsidP="00BA0C71">
      <w:pPr>
        <w:pStyle w:val="Textkrpermitte"/>
      </w:pPr>
      <w:r>
        <w:rPr>
          <w:noProof/>
        </w:rPr>
        <mc:AlternateContent>
          <mc:Choice Requires="wps">
            <w:drawing>
              <wp:anchor distT="0" distB="0" distL="114300" distR="114300" simplePos="0" relativeHeight="252427264" behindDoc="0" locked="0" layoutInCell="1" allowOverlap="1" wp14:editId="36B11C9B">
                <wp:simplePos x="0" y="0"/>
                <wp:positionH relativeFrom="column">
                  <wp:posOffset>1746250</wp:posOffset>
                </wp:positionH>
                <wp:positionV relativeFrom="paragraph">
                  <wp:posOffset>2178685</wp:posOffset>
                </wp:positionV>
                <wp:extent cx="752475" cy="1403985"/>
                <wp:effectExtent l="0" t="0" r="9525" b="9525"/>
                <wp:wrapNone/>
                <wp:docPr id="149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2475" cy="1403985"/>
                        </a:xfrm>
                        <a:prstGeom prst="rect">
                          <a:avLst/>
                        </a:prstGeom>
                        <a:solidFill>
                          <a:srgbClr val="FFFFFF"/>
                        </a:solidFill>
                        <a:ln w="9525">
                          <a:noFill/>
                          <a:miter lim="800000"/>
                          <a:headEnd/>
                          <a:tailEnd/>
                        </a:ln>
                      </wps:spPr>
                      <wps:txbx>
                        <w:txbxContent>
                          <w:p w:rsidR="00BF50F8" w:rsidRPr="005B0C84" w:rsidRDefault="00BF50F8">
                            <w:pPr>
                              <w:rPr>
                                <w:b/>
                                <w:sz w:val="22"/>
                              </w:rPr>
                            </w:pPr>
                            <w:r w:rsidRPr="005B0C84">
                              <w:rPr>
                                <w:b/>
                                <w:sz w:val="22"/>
                              </w:rPr>
                              <w:t>U = 24 V</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feld 2" o:spid="_x0000_s1053" type="#_x0000_t202" style="position:absolute;left:0;text-align:left;margin-left:137.5pt;margin-top:171.55pt;width:59.25pt;height:110.55pt;z-index:252427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" stroked="f">
                <v:textbox style="mso-fit-shape-to-text:t">
                  <w:txbxContent>
                    <w:p w:rsidR="00BF50F8" w:rsidRPr="005B0C84" w:rsidRDefault="00BF50F8">
                      <w:pPr>
                        <w:rPr>
                          <w:b/>
                          <w:sz w:val="22"/>
                        </w:rPr>
                      </w:pPr>
                      <w:r w:rsidRPr="005B0C84">
                        <w:rPr>
                          <w:b/>
                          <w:sz w:val="22"/>
                        </w:rPr>
                        <w:t>U = 24 V</w:t>
                      </w:r>
                    </w:p>
                  </w:txbxContent>
                </v:textbox>
              </v:shape>
            </w:pict>
          </mc:Fallback>
        </mc:AlternateContent>
      </w:r>
      <w:r w:rsidR="00BA0C71" w:rsidRPr="00BA0C71">
        <w:rPr>
          <w:noProof/>
        </w:rPr>
        <w:drawing>
          <wp:inline distT="0" distB="0" distL="0" distR="0" wp14:anchorId="5B917AAB" wp14:editId="771BD818">
            <wp:extent cx="5082470" cy="3955312"/>
            <wp:effectExtent l="0" t="0" r="4445" b="7620"/>
            <wp:docPr id="569" name="Grafik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Kommission Elektro BFPE\20150616\Spannungsmessung Aufgabe Lösung.JPG"/>
                    <pic:cNvPicPr>
                      <a:picLocks noChangeAspect="1" noChangeArrowheads="1"/>
                    </pic:cNvPicPr>
                  </pic:nvPicPr>
                  <pic:blipFill rotWithShape="1">
                    <a:blip r:embed="rId100">
                      <a:extLst>
                        <a:ext uri="{BEBA8EAE-BF5A-486C-A8C5-ECC9F3942E4B}">
                          <a14:imgProps xmlns:a14="http://schemas.microsoft.com/office/drawing/2010/main">
                            <a14:imgLayer r:embed="rId101">
                              <a14:imgEffect>
                                <a14:brightnessContrast bright="20000"/>
                              </a14:imgEffect>
                            </a14:imgLayer>
                          </a14:imgProps>
                        </a:ext>
                        <a:ext uri="{28A0092B-C50C-407E-A947-70E740481C1C}">
                          <a14:useLocalDpi xmlns:a14="http://schemas.microsoft.com/office/drawing/2010/main" val="0"/>
                        </a:ext>
                      </a:extLst>
                    </a:blip>
                    <a:srcRect l="20876" t="20275" r="15207" b="13402"/>
                    <a:stretch/>
                  </pic:blipFill>
                  <pic:spPr bwMode="auto">
                    <a:xfrm>
                      <a:off x="0" y="0"/>
                      <a:ext cx="5079743" cy="3953190"/>
                    </a:xfrm>
                    <a:prstGeom prst="rect">
                      <a:avLst/>
                    </a:prstGeom>
                    <a:noFill/>
                    <a:ln>
                      <a:noFill/>
                    </a:ln>
                    <a:extLst>
                      <a:ext uri="{53640926-AAD7-44D8-BBD7-CCE9431645EC}">
                        <a14:shadowObscured xmlns:a14="http://schemas.microsoft.com/office/drawing/2010/main"/>
                      </a:ext>
                    </a:extLst>
                  </pic:spPr>
                </pic:pic>
              </a:graphicData>
            </a:graphic>
          </wp:inline>
        </w:drawing>
      </w:r>
    </w:p>
    <w:p w:rsidR="00BA0C71" w:rsidRDefault="00BA0C71" w:rsidP="00BA0C71">
      <w:pPr>
        <w:pStyle w:val="Textkrper"/>
      </w:pPr>
    </w:p>
    <w:p w:rsidR="00BA0C71" w:rsidRDefault="00BA0C71" w:rsidP="00BA0C71">
      <w:pPr>
        <w:pStyle w:val="Textkrper"/>
      </w:pPr>
    </w:p>
    <w:p w:rsidR="00BA0C71" w:rsidRDefault="00BA0C71" w:rsidP="009E1D61">
      <w:pPr>
        <w:pStyle w:val="AufgabeEbene1"/>
        <w:numPr>
          <w:ilvl w:val="0"/>
          <w:numId w:val="22"/>
        </w:numPr>
      </w:pPr>
      <w:r>
        <w:t xml:space="preserve">Welcher Punkt ist der Bezugspunkt mit </w:t>
      </w:r>
      <w:r>
        <w:rPr>
          <w:rFonts w:ascii="Arial" w:hAnsi="Arial"/>
        </w:rPr>
        <w:t>φ</w:t>
      </w:r>
      <w:r>
        <w:rPr>
          <w:vertAlign w:val="subscript"/>
        </w:rPr>
        <w:t>0</w:t>
      </w:r>
      <w:r>
        <w:t xml:space="preserve"> = 0</w:t>
      </w:r>
      <w:r w:rsidR="00453471">
        <w:t xml:space="preserve"> </w:t>
      </w:r>
      <w:r>
        <w:t>V?</w:t>
      </w:r>
    </w:p>
    <w:p w:rsidR="00BA0C71" w:rsidRDefault="00BA0C71" w:rsidP="009E1D61">
      <w:pPr>
        <w:pStyle w:val="AufgabeEbene1"/>
        <w:numPr>
          <w:ilvl w:val="0"/>
          <w:numId w:val="22"/>
        </w:numPr>
      </w:pPr>
      <w:r>
        <w:t>Welche Potenziale liegen an den Punkten A, B und C an, wenn der Schalter geschlo</w:t>
      </w:r>
      <w:r>
        <w:t>s</w:t>
      </w:r>
      <w:r>
        <w:t>sen ist und an beiden Lampen jeweils eine Spannung von 12</w:t>
      </w:r>
      <w:r w:rsidR="00453471">
        <w:t xml:space="preserve"> </w:t>
      </w:r>
      <w:r>
        <w:t>V abfällt.</w:t>
      </w:r>
    </w:p>
    <w:p w:rsidR="00BA0C71" w:rsidRDefault="00BA0C71" w:rsidP="00BA0C71">
      <w:pPr>
        <w:pStyle w:val="AufgabeText"/>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BA0C71" w:rsidRPr="00A410C8" w:rsidTr="00C12C92">
        <w:tc>
          <w:tcPr>
            <w:tcW w:w="2457" w:type="dxa"/>
            <w:shd w:val="clear" w:color="auto" w:fill="D9D9D9" w:themeFill="background1" w:themeFillShade="D9"/>
          </w:tcPr>
          <w:p w:rsidR="00BA0C71" w:rsidRPr="00A410C8" w:rsidRDefault="00BA0C71" w:rsidP="00C12C92">
            <w:pPr>
              <w:pStyle w:val="TabelleKopfmitte"/>
            </w:pPr>
            <w:r>
              <w:t>A</w:t>
            </w:r>
          </w:p>
        </w:tc>
        <w:tc>
          <w:tcPr>
            <w:tcW w:w="2457" w:type="dxa"/>
            <w:shd w:val="clear" w:color="auto" w:fill="D9D9D9" w:themeFill="background1" w:themeFillShade="D9"/>
          </w:tcPr>
          <w:p w:rsidR="00BA0C71" w:rsidRPr="00A410C8" w:rsidRDefault="00BA0C71" w:rsidP="00C12C92">
            <w:pPr>
              <w:pStyle w:val="TabelleKopfmitte"/>
            </w:pPr>
            <w:r>
              <w:t>B</w:t>
            </w:r>
          </w:p>
        </w:tc>
        <w:tc>
          <w:tcPr>
            <w:tcW w:w="2457" w:type="dxa"/>
            <w:shd w:val="clear" w:color="auto" w:fill="D9D9D9" w:themeFill="background1" w:themeFillShade="D9"/>
          </w:tcPr>
          <w:p w:rsidR="00BA0C71" w:rsidRPr="00A410C8" w:rsidRDefault="00BA0C71" w:rsidP="00C12C92">
            <w:pPr>
              <w:pStyle w:val="TabelleKopfmitte"/>
            </w:pPr>
            <w:r>
              <w:t>C</w:t>
            </w:r>
          </w:p>
        </w:tc>
      </w:tr>
      <w:tr w:rsidR="00BA0C71" w:rsidRPr="00A410C8" w:rsidTr="00C12C92">
        <w:tc>
          <w:tcPr>
            <w:tcW w:w="2457" w:type="dxa"/>
            <w:shd w:val="clear" w:color="auto" w:fill="auto"/>
          </w:tcPr>
          <w:p w:rsidR="00BA0C71" w:rsidRPr="00A410C8" w:rsidRDefault="00BA0C71" w:rsidP="00BA0C71">
            <w:pPr>
              <w:pStyle w:val="Textkrper"/>
              <w:jc w:val="center"/>
            </w:pPr>
            <w:r>
              <w:t>24</w:t>
            </w:r>
            <w:r w:rsidR="00453471">
              <w:t xml:space="preserve"> </w:t>
            </w:r>
            <w:r>
              <w:t>V</w:t>
            </w:r>
          </w:p>
        </w:tc>
        <w:tc>
          <w:tcPr>
            <w:tcW w:w="2457" w:type="dxa"/>
          </w:tcPr>
          <w:p w:rsidR="00BA0C71" w:rsidRPr="00A410C8" w:rsidRDefault="00BA0C71" w:rsidP="00BA0C71">
            <w:pPr>
              <w:pStyle w:val="Textkrper"/>
              <w:jc w:val="center"/>
            </w:pPr>
            <w:r>
              <w:t>12</w:t>
            </w:r>
            <w:r w:rsidR="00453471">
              <w:t xml:space="preserve"> </w:t>
            </w:r>
            <w:r>
              <w:t>V</w:t>
            </w:r>
          </w:p>
        </w:tc>
        <w:tc>
          <w:tcPr>
            <w:tcW w:w="2457" w:type="dxa"/>
          </w:tcPr>
          <w:p w:rsidR="00BA0C71" w:rsidRPr="00A410C8" w:rsidRDefault="00BA0C71" w:rsidP="00BA0C71">
            <w:pPr>
              <w:pStyle w:val="Textkrper"/>
              <w:jc w:val="center"/>
            </w:pPr>
            <w:r>
              <w:t>0</w:t>
            </w:r>
            <w:r w:rsidR="00453471">
              <w:t xml:space="preserve"> </w:t>
            </w:r>
            <w:r>
              <w:t>V</w:t>
            </w:r>
          </w:p>
        </w:tc>
      </w:tr>
    </w:tbl>
    <w:p w:rsidR="00BA0C71" w:rsidRDefault="00BA0C71" w:rsidP="00BA0C71">
      <w:pPr>
        <w:pStyle w:val="AufgabeText"/>
      </w:pPr>
    </w:p>
    <w:p w:rsidR="00BA0C71" w:rsidRDefault="00BA0C71" w:rsidP="00BA0C71">
      <w:pPr>
        <w:pStyle w:val="Textkrper"/>
      </w:pPr>
    </w:p>
    <w:p w:rsidR="00F54606" w:rsidRDefault="00F5460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F54606" w:rsidRPr="00B51DE9" w:rsidTr="00C12C92">
        <w:trPr>
          <w:trHeight w:val="523"/>
        </w:trPr>
        <w:tc>
          <w:tcPr>
            <w:tcW w:w="3119" w:type="dxa"/>
            <w:tcBorders>
              <w:left w:val="single" w:sz="4" w:space="0" w:color="auto"/>
              <w:bottom w:val="single" w:sz="4" w:space="0" w:color="auto"/>
              <w:right w:val="single" w:sz="4" w:space="0" w:color="auto"/>
            </w:tcBorders>
            <w:shd w:val="clear" w:color="auto" w:fill="D9D9D9"/>
            <w:hideMark/>
          </w:tcPr>
          <w:p w:rsidR="00F54606" w:rsidRDefault="00F54606" w:rsidP="00C12C92">
            <w:pPr>
              <w:pStyle w:val="Tabelle6pt"/>
              <w:rPr>
                <w:color w:val="000000"/>
              </w:rPr>
            </w:pPr>
            <w:r>
              <w:lastRenderedPageBreak/>
              <w:br w:type="page"/>
              <w:t>Lernfeld</w:t>
            </w:r>
          </w:p>
          <w:p w:rsidR="00F54606" w:rsidRDefault="00F54606" w:rsidP="00C12C92">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F54606" w:rsidRDefault="00F54606" w:rsidP="00C12C92">
            <w:pPr>
              <w:pStyle w:val="Tabelle6pt"/>
              <w:rPr>
                <w:color w:val="000000"/>
              </w:rPr>
            </w:pPr>
            <w:r>
              <w:t>Titel</w:t>
            </w:r>
          </w:p>
          <w:p w:rsidR="00F54606" w:rsidRDefault="00F54606" w:rsidP="00F54606">
            <w:pPr>
              <w:pStyle w:val="TabelleKopflinks"/>
            </w:pPr>
            <w:r>
              <w:t>Elektrischer Strom</w:t>
            </w:r>
          </w:p>
        </w:tc>
        <w:tc>
          <w:tcPr>
            <w:tcW w:w="188" w:type="dxa"/>
            <w:vMerge w:val="restart"/>
            <w:tcBorders>
              <w:top w:val="nil"/>
              <w:left w:val="single" w:sz="4" w:space="0" w:color="auto"/>
              <w:bottom w:val="nil"/>
              <w:right w:val="single" w:sz="4" w:space="0" w:color="auto"/>
            </w:tcBorders>
            <w:shd w:val="clear" w:color="auto" w:fill="FFFFFF"/>
          </w:tcPr>
          <w:p w:rsidR="00F54606" w:rsidRPr="004B658C" w:rsidRDefault="00F54606" w:rsidP="00C12C9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F54606" w:rsidRDefault="00F54606" w:rsidP="00C12C92">
            <w:pPr>
              <w:pStyle w:val="TabelleKopfmitte"/>
            </w:pPr>
          </w:p>
          <w:p w:rsidR="00F54606" w:rsidRPr="00B51DE9" w:rsidRDefault="00F54606" w:rsidP="002F3E6A">
            <w:pPr>
              <w:pStyle w:val="TabelleKopfmitte"/>
              <w:rPr>
                <w:rFonts w:eastAsia="Calibri"/>
              </w:rPr>
            </w:pPr>
            <w:r>
              <w:rPr>
                <w:rFonts w:eastAsia="Calibri"/>
              </w:rPr>
              <w:t>ET1.01.05</w:t>
            </w:r>
          </w:p>
        </w:tc>
      </w:tr>
      <w:tr w:rsidR="00F54606" w:rsidRPr="00B51DE9" w:rsidTr="00C12C92">
        <w:tc>
          <w:tcPr>
            <w:tcW w:w="7348" w:type="dxa"/>
            <w:gridSpan w:val="3"/>
            <w:tcBorders>
              <w:left w:val="single" w:sz="4" w:space="0" w:color="auto"/>
              <w:bottom w:val="single" w:sz="4" w:space="0" w:color="auto"/>
              <w:right w:val="single" w:sz="4" w:space="0" w:color="auto"/>
            </w:tcBorders>
            <w:hideMark/>
          </w:tcPr>
          <w:p w:rsidR="00F54606" w:rsidRPr="004B658C" w:rsidRDefault="00F54606" w:rsidP="00C12C92">
            <w:pPr>
              <w:pStyle w:val="Tabelle6pt"/>
            </w:pPr>
            <w:r>
              <w:t>Kompetenzbereiche:</w:t>
            </w:r>
          </w:p>
          <w:p w:rsidR="00F54606" w:rsidRDefault="00E8151D" w:rsidP="00E8151D">
            <w:pPr>
              <w:pStyle w:val="Kopf8ptafz"/>
            </w:pPr>
            <w:r w:rsidRPr="00E8151D">
              <w:t xml:space="preserve">Ich kann elektrische </w:t>
            </w:r>
            <w:r w:rsidR="00592A57">
              <w:t>Grundgrößen</w:t>
            </w:r>
            <w:r w:rsidRPr="00E8151D">
              <w:t xml:space="preserve"> unterscheiden, kenne deren Formelzeichen und kann damit rechnen</w:t>
            </w:r>
            <w:r w:rsidR="005B0C84">
              <w:t>.</w:t>
            </w:r>
          </w:p>
        </w:tc>
        <w:tc>
          <w:tcPr>
            <w:tcW w:w="188" w:type="dxa"/>
            <w:vMerge/>
            <w:tcBorders>
              <w:left w:val="single" w:sz="4" w:space="0" w:color="auto"/>
              <w:bottom w:val="nil"/>
              <w:right w:val="nil"/>
            </w:tcBorders>
            <w:vAlign w:val="center"/>
            <w:hideMark/>
          </w:tcPr>
          <w:p w:rsidR="00F54606" w:rsidRDefault="00F54606" w:rsidP="00C12C9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54606" w:rsidRPr="00B51DE9" w:rsidTr="00C12C92">
              <w:trPr>
                <w:trHeight w:val="284"/>
              </w:trPr>
              <w:tc>
                <w:tcPr>
                  <w:tcW w:w="2090" w:type="dxa"/>
                  <w:shd w:val="clear" w:color="auto" w:fill="auto"/>
                </w:tcPr>
                <w:p w:rsidR="00F54606" w:rsidRPr="00B51DE9" w:rsidRDefault="00F54606" w:rsidP="00C12C92">
                  <w:pPr>
                    <w:pStyle w:val="Textkrpermitte"/>
                  </w:pPr>
                  <w:proofErr w:type="spellStart"/>
                  <w:r w:rsidRPr="00B51DE9">
                    <w:t>LernPROJEKT</w:t>
                  </w:r>
                  <w:proofErr w:type="spellEnd"/>
                </w:p>
              </w:tc>
            </w:tr>
            <w:tr w:rsidR="00F54606" w:rsidRPr="00B51DE9" w:rsidTr="00C12C92">
              <w:trPr>
                <w:trHeight w:val="284"/>
              </w:trPr>
              <w:tc>
                <w:tcPr>
                  <w:tcW w:w="2090" w:type="dxa"/>
                  <w:tcBorders>
                    <w:bottom w:val="single" w:sz="4" w:space="0" w:color="auto"/>
                  </w:tcBorders>
                  <w:shd w:val="clear" w:color="auto" w:fill="D9D9D9" w:themeFill="background1" w:themeFillShade="D9"/>
                </w:tcPr>
                <w:p w:rsidR="00F54606" w:rsidRPr="00B51DE9" w:rsidRDefault="00F54606" w:rsidP="00C12C92">
                  <w:pPr>
                    <w:pStyle w:val="TabelleKopfmitte"/>
                  </w:pPr>
                  <w:proofErr w:type="spellStart"/>
                  <w:r w:rsidRPr="00B51DE9">
                    <w:t>LernTHEMA</w:t>
                  </w:r>
                  <w:proofErr w:type="spellEnd"/>
                </w:p>
              </w:tc>
            </w:tr>
            <w:tr w:rsidR="00F54606" w:rsidRPr="00B51DE9" w:rsidTr="00C12C92">
              <w:trPr>
                <w:trHeight w:val="284"/>
              </w:trPr>
              <w:tc>
                <w:tcPr>
                  <w:tcW w:w="2090" w:type="dxa"/>
                  <w:tcBorders>
                    <w:bottom w:val="nil"/>
                  </w:tcBorders>
                </w:tcPr>
                <w:p w:rsidR="00F54606" w:rsidRPr="00B51DE9" w:rsidRDefault="00F54606" w:rsidP="00C12C92">
                  <w:pPr>
                    <w:pStyle w:val="Textkrpermitte"/>
                  </w:pPr>
                  <w:proofErr w:type="spellStart"/>
                  <w:r w:rsidRPr="00B51DE9">
                    <w:t>LernSCHRITT</w:t>
                  </w:r>
                  <w:proofErr w:type="spellEnd"/>
                </w:p>
              </w:tc>
            </w:tr>
          </w:tbl>
          <w:p w:rsidR="00F54606" w:rsidRPr="00B51DE9" w:rsidRDefault="00F54606" w:rsidP="00C12C92"/>
        </w:tc>
      </w:tr>
      <w:tr w:rsidR="00F54606" w:rsidRPr="00B51DE9" w:rsidTr="00C12C92">
        <w:trPr>
          <w:trHeight w:val="149"/>
        </w:trPr>
        <w:tc>
          <w:tcPr>
            <w:tcW w:w="7348" w:type="dxa"/>
            <w:gridSpan w:val="3"/>
            <w:tcBorders>
              <w:top w:val="single" w:sz="4" w:space="0" w:color="auto"/>
              <w:left w:val="nil"/>
              <w:right w:val="nil"/>
            </w:tcBorders>
          </w:tcPr>
          <w:p w:rsidR="00F54606" w:rsidRPr="00B51DE9" w:rsidRDefault="00F54606" w:rsidP="00C12C92"/>
        </w:tc>
        <w:tc>
          <w:tcPr>
            <w:tcW w:w="196" w:type="dxa"/>
            <w:gridSpan w:val="2"/>
            <w:tcBorders>
              <w:top w:val="nil"/>
              <w:left w:val="nil"/>
              <w:right w:val="nil"/>
            </w:tcBorders>
          </w:tcPr>
          <w:p w:rsidR="00F54606" w:rsidRPr="00B51DE9" w:rsidRDefault="00F54606" w:rsidP="00C12C92"/>
        </w:tc>
        <w:tc>
          <w:tcPr>
            <w:tcW w:w="2095" w:type="dxa"/>
            <w:tcBorders>
              <w:top w:val="single" w:sz="4" w:space="0" w:color="auto"/>
              <w:left w:val="nil"/>
              <w:right w:val="nil"/>
            </w:tcBorders>
          </w:tcPr>
          <w:p w:rsidR="00F54606" w:rsidRPr="00B51DE9" w:rsidRDefault="00F54606" w:rsidP="00C12C92"/>
        </w:tc>
      </w:tr>
      <w:tr w:rsidR="00F54606" w:rsidRPr="00B51DE9" w:rsidTr="00C12C92">
        <w:trPr>
          <w:trHeight w:val="942"/>
        </w:trPr>
        <w:tc>
          <w:tcPr>
            <w:tcW w:w="4818" w:type="dxa"/>
            <w:gridSpan w:val="2"/>
            <w:vMerge w:val="restart"/>
            <w:tcBorders>
              <w:left w:val="single" w:sz="4" w:space="0" w:color="auto"/>
              <w:right w:val="single" w:sz="4" w:space="0" w:color="auto"/>
            </w:tcBorders>
          </w:tcPr>
          <w:p w:rsidR="00F54606" w:rsidRPr="004B658C" w:rsidRDefault="00F54606" w:rsidP="00C12C92">
            <w:pPr>
              <w:pStyle w:val="Tabelle6pt"/>
            </w:pPr>
            <w:r>
              <w:t>Kompetenzen:</w:t>
            </w:r>
          </w:p>
          <w:p w:rsidR="00F54606" w:rsidRPr="005B0C84" w:rsidRDefault="00F54606" w:rsidP="00C12C92">
            <w:pPr>
              <w:pStyle w:val="Kopf8ptafz"/>
            </w:pPr>
            <w:r w:rsidRPr="005B0C84">
              <w:t>Ich kann Strom</w:t>
            </w:r>
            <w:r w:rsidR="00B8492B" w:rsidRPr="005B0C84">
              <w:t xml:space="preserve"> in einem einfachen Stromkreis</w:t>
            </w:r>
            <w:r w:rsidRPr="005B0C84">
              <w:t xml:space="preserve"> messen.</w:t>
            </w:r>
          </w:p>
          <w:p w:rsidR="00F54606" w:rsidRPr="005B0C84" w:rsidRDefault="00F54606" w:rsidP="00C12C92">
            <w:pPr>
              <w:pStyle w:val="Kopf8ptafz"/>
            </w:pPr>
            <w:r w:rsidRPr="005B0C84">
              <w:t>Ich kann ein Modell des elektrischen Stroms verwenden</w:t>
            </w:r>
            <w:r w:rsidR="008A0ADD" w:rsidRPr="005B0C84">
              <w:t>.</w:t>
            </w:r>
          </w:p>
          <w:p w:rsidR="00F54606" w:rsidRDefault="00F54606" w:rsidP="00C12C92">
            <w:pPr>
              <w:pStyle w:val="Kopf8ptafz"/>
            </w:pPr>
            <w:r w:rsidRPr="005E59EC">
              <w:rPr>
                <w:rStyle w:val="Hervorhebung"/>
              </w:rPr>
              <w:t>Ich kann selbstständig und in der Gruppe an einem Projekt arbeiten und trage zum Gelingen bei.</w:t>
            </w:r>
          </w:p>
        </w:tc>
        <w:tc>
          <w:tcPr>
            <w:tcW w:w="4821" w:type="dxa"/>
            <w:gridSpan w:val="4"/>
            <w:tcBorders>
              <w:left w:val="single" w:sz="4" w:space="0" w:color="auto"/>
              <w:right w:val="single" w:sz="4" w:space="0" w:color="auto"/>
            </w:tcBorders>
          </w:tcPr>
          <w:p w:rsidR="00F54606" w:rsidRDefault="00F54606" w:rsidP="00C12C92">
            <w:pPr>
              <w:pStyle w:val="Tabelle6pt"/>
            </w:pPr>
            <w:r>
              <w:t>Was Sie schon können sollten:</w:t>
            </w:r>
          </w:p>
          <w:p w:rsidR="00F54606" w:rsidRDefault="00F54606" w:rsidP="00C12C92">
            <w:pPr>
              <w:pStyle w:val="Kopf8ptafz"/>
              <w:rPr>
                <w:i/>
              </w:rPr>
            </w:pPr>
            <w:r>
              <w:t>Ich kenne elektrische Grundgrößen</w:t>
            </w:r>
            <w:r w:rsidR="008A0ADD">
              <w:t>.</w:t>
            </w:r>
          </w:p>
          <w:p w:rsidR="00F54606" w:rsidRPr="00E508CC" w:rsidRDefault="00F54606" w:rsidP="00386195">
            <w:pPr>
              <w:pStyle w:val="Kopf8ptafz"/>
              <w:rPr>
                <w:i/>
              </w:rPr>
            </w:pPr>
            <w:r w:rsidRPr="00E508CC">
              <w:rPr>
                <w:i/>
              </w:rPr>
              <w:t>Ich kann in der Gruppe kommunizieren</w:t>
            </w:r>
            <w:r w:rsidR="008A0ADD">
              <w:rPr>
                <w:i/>
              </w:rPr>
              <w:t>.</w:t>
            </w:r>
          </w:p>
        </w:tc>
      </w:tr>
      <w:tr w:rsidR="00F54606" w:rsidRPr="00B51DE9" w:rsidTr="00C12C92">
        <w:trPr>
          <w:trHeight w:val="443"/>
        </w:trPr>
        <w:tc>
          <w:tcPr>
            <w:tcW w:w="4818" w:type="dxa"/>
            <w:gridSpan w:val="2"/>
            <w:vMerge/>
            <w:tcBorders>
              <w:left w:val="single" w:sz="4" w:space="0" w:color="auto"/>
              <w:right w:val="single" w:sz="4" w:space="0" w:color="auto"/>
            </w:tcBorders>
          </w:tcPr>
          <w:p w:rsidR="00F54606" w:rsidRDefault="00F54606" w:rsidP="00C12C92">
            <w:pPr>
              <w:pStyle w:val="Tabelle6pt"/>
            </w:pPr>
          </w:p>
        </w:tc>
        <w:tc>
          <w:tcPr>
            <w:tcW w:w="4821" w:type="dxa"/>
            <w:gridSpan w:val="4"/>
            <w:tcBorders>
              <w:left w:val="single" w:sz="4" w:space="0" w:color="auto"/>
              <w:right w:val="single" w:sz="4" w:space="0" w:color="auto"/>
            </w:tcBorders>
          </w:tcPr>
          <w:p w:rsidR="00F54606" w:rsidRDefault="00F54606" w:rsidP="00C12C92">
            <w:pPr>
              <w:pStyle w:val="Tabelle6pt"/>
            </w:pPr>
            <w:r>
              <w:t>Wie Sie Ihr Können prüfen können:</w:t>
            </w:r>
          </w:p>
          <w:p w:rsidR="00F54606" w:rsidRPr="00234B66" w:rsidRDefault="00F54606" w:rsidP="002F3E6A">
            <w:pPr>
              <w:pStyle w:val="Kopf8ptafz"/>
            </w:pPr>
            <w:r w:rsidRPr="00234B66">
              <w:t xml:space="preserve">Siehe Lernwegeliste oder Lernschritt </w:t>
            </w:r>
            <w:r>
              <w:t>ET</w:t>
            </w:r>
            <w:r w:rsidR="00BC085B">
              <w:t>1.01.05.03</w:t>
            </w:r>
          </w:p>
        </w:tc>
      </w:tr>
    </w:tbl>
    <w:p w:rsidR="00F54606" w:rsidRDefault="00F54606" w:rsidP="00F54606">
      <w:pPr>
        <w:pStyle w:val="AufgabeText"/>
      </w:pPr>
      <w:r>
        <w:rPr>
          <w:noProof/>
          <w:sz w:val="24"/>
          <w:lang w:eastAsia="de-DE"/>
        </w:rPr>
        <w:drawing>
          <wp:anchor distT="0" distB="0" distL="114300" distR="114300" simplePos="0" relativeHeight="251820032" behindDoc="0" locked="0" layoutInCell="0" allowOverlap="1" wp14:anchorId="12BBB9F0" wp14:editId="46D8D6BF">
            <wp:simplePos x="0" y="0"/>
            <wp:positionH relativeFrom="rightMargin">
              <wp:posOffset>828040</wp:posOffset>
            </wp:positionH>
            <wp:positionV relativeFrom="paragraph">
              <wp:posOffset>0</wp:posOffset>
            </wp:positionV>
            <wp:extent cx="349200" cy="320400"/>
            <wp:effectExtent l="0" t="0" r="0" b="3810"/>
            <wp:wrapNone/>
            <wp:docPr id="21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19008" behindDoc="0" locked="0" layoutInCell="0" allowOverlap="1" wp14:anchorId="07B33DD3" wp14:editId="0257725E">
            <wp:simplePos x="0" y="0"/>
            <wp:positionH relativeFrom="rightMargin">
              <wp:posOffset>467995</wp:posOffset>
            </wp:positionH>
            <wp:positionV relativeFrom="paragraph">
              <wp:posOffset>0</wp:posOffset>
            </wp:positionV>
            <wp:extent cx="349885" cy="320675"/>
            <wp:effectExtent l="0" t="0" r="0" b="3175"/>
            <wp:wrapNone/>
            <wp:docPr id="22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17984" behindDoc="0" locked="0" layoutInCell="0" allowOverlap="1" wp14:anchorId="6FCB21CA" wp14:editId="5EDC3194">
            <wp:simplePos x="0" y="0"/>
            <wp:positionH relativeFrom="rightMargin">
              <wp:posOffset>107950</wp:posOffset>
            </wp:positionH>
            <wp:positionV relativeFrom="paragraph">
              <wp:posOffset>0</wp:posOffset>
            </wp:positionV>
            <wp:extent cx="349885" cy="320675"/>
            <wp:effectExtent l="0" t="0" r="0" b="3175"/>
            <wp:wrapNone/>
            <wp:docPr id="22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54606" w:rsidRDefault="00F54606" w:rsidP="00F54606">
      <w:pPr>
        <w:pStyle w:val="AufgabeText"/>
      </w:pPr>
    </w:p>
    <w:p w:rsidR="00F54606" w:rsidRDefault="00F54606" w:rsidP="00F54606">
      <w:pPr>
        <w:pStyle w:val="AufgabeText"/>
      </w:pPr>
    </w:p>
    <w:tbl>
      <w:tblPr>
        <w:tblW w:w="72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7"/>
        <w:gridCol w:w="691"/>
        <w:gridCol w:w="2991"/>
        <w:gridCol w:w="2303"/>
      </w:tblGrid>
      <w:tr w:rsidR="00F54606" w:rsidRPr="00DE4890" w:rsidTr="00C12C92">
        <w:trPr>
          <w:trHeight w:val="397"/>
        </w:trPr>
        <w:tc>
          <w:tcPr>
            <w:tcW w:w="1267" w:type="dxa"/>
            <w:shd w:val="clear" w:color="auto" w:fill="D9D9D9" w:themeFill="background1" w:themeFillShade="D9"/>
            <w:vAlign w:val="center"/>
          </w:tcPr>
          <w:p w:rsidR="00F54606" w:rsidRPr="00E323FE" w:rsidRDefault="00F54606" w:rsidP="00C12C92">
            <w:pPr>
              <w:pStyle w:val="TabelleKopfmitte"/>
            </w:pPr>
            <w:r w:rsidRPr="00E323FE">
              <w:t>Phase</w:t>
            </w:r>
          </w:p>
        </w:tc>
        <w:tc>
          <w:tcPr>
            <w:tcW w:w="691" w:type="dxa"/>
            <w:shd w:val="clear" w:color="auto" w:fill="D9D9D9" w:themeFill="background1" w:themeFillShade="D9"/>
            <w:vAlign w:val="center"/>
          </w:tcPr>
          <w:p w:rsidR="00F54606" w:rsidRPr="00E323FE" w:rsidRDefault="00F54606" w:rsidP="00C12C92">
            <w:pPr>
              <w:pStyle w:val="TabelleKopfmitte"/>
            </w:pPr>
            <w:r w:rsidRPr="00E323FE">
              <w:t>Zeit</w:t>
            </w:r>
          </w:p>
        </w:tc>
        <w:tc>
          <w:tcPr>
            <w:tcW w:w="2991" w:type="dxa"/>
            <w:shd w:val="clear" w:color="auto" w:fill="D9D9D9" w:themeFill="background1" w:themeFillShade="D9"/>
            <w:vAlign w:val="center"/>
          </w:tcPr>
          <w:p w:rsidR="00F54606" w:rsidRPr="00E323FE" w:rsidRDefault="00F54606" w:rsidP="00C12C92">
            <w:pPr>
              <w:pStyle w:val="TabelleKopfmitte"/>
            </w:pPr>
            <w:r w:rsidRPr="00E323FE">
              <w:t>Aufgabe</w:t>
            </w:r>
          </w:p>
        </w:tc>
        <w:tc>
          <w:tcPr>
            <w:tcW w:w="2303" w:type="dxa"/>
            <w:shd w:val="clear" w:color="auto" w:fill="D9D9D9" w:themeFill="background1" w:themeFillShade="D9"/>
            <w:vAlign w:val="center"/>
          </w:tcPr>
          <w:p w:rsidR="00F54606" w:rsidRPr="00E323FE" w:rsidRDefault="00F54606" w:rsidP="00C12C92">
            <w:pPr>
              <w:pStyle w:val="TabelleKopfmitte"/>
            </w:pPr>
            <w:r w:rsidRPr="00E323FE">
              <w:t>Hinweis</w:t>
            </w:r>
          </w:p>
        </w:tc>
      </w:tr>
      <w:tr w:rsidR="00F54606" w:rsidRPr="00DE4890" w:rsidTr="00C12C92">
        <w:trPr>
          <w:trHeight w:val="624"/>
        </w:trPr>
        <w:tc>
          <w:tcPr>
            <w:tcW w:w="1267" w:type="dxa"/>
            <w:shd w:val="clear" w:color="auto" w:fill="auto"/>
            <w:vAlign w:val="center"/>
          </w:tcPr>
          <w:p w:rsidR="00F54606" w:rsidRPr="00F0156F" w:rsidRDefault="00F54606" w:rsidP="00C12C92">
            <w:pPr>
              <w:pStyle w:val="Textkrpermitte"/>
            </w:pPr>
            <w:r w:rsidRPr="00E323FE">
              <w:rPr>
                <w:noProof/>
                <w:sz w:val="24"/>
              </w:rPr>
              <w:drawing>
                <wp:anchor distT="0" distB="0" distL="114300" distR="114300" simplePos="0" relativeHeight="251821056" behindDoc="0" locked="0" layoutInCell="0" allowOverlap="1" wp14:anchorId="72CF8EFA" wp14:editId="1FAD12F2">
                  <wp:simplePos x="0" y="0"/>
                  <wp:positionH relativeFrom="rightMargin">
                    <wp:posOffset>-4416425</wp:posOffset>
                  </wp:positionH>
                  <wp:positionV relativeFrom="paragraph">
                    <wp:posOffset>95250</wp:posOffset>
                  </wp:positionV>
                  <wp:extent cx="302260" cy="323850"/>
                  <wp:effectExtent l="0" t="0" r="2540" b="0"/>
                  <wp:wrapNone/>
                  <wp:docPr id="22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F54606" w:rsidRDefault="00F54606" w:rsidP="00C12C92">
            <w:pPr>
              <w:pStyle w:val="Textkrper"/>
              <w:jc w:val="center"/>
            </w:pPr>
            <w:r>
              <w:t>5</w:t>
            </w:r>
          </w:p>
          <w:p w:rsidR="00F54606" w:rsidRPr="00DE4890" w:rsidRDefault="004B0D94" w:rsidP="00C12C92">
            <w:pPr>
              <w:pStyle w:val="Textkrper"/>
              <w:jc w:val="center"/>
            </w:pPr>
            <w:r>
              <w:t>Min.</w:t>
            </w:r>
          </w:p>
        </w:tc>
        <w:tc>
          <w:tcPr>
            <w:tcW w:w="2991" w:type="dxa"/>
            <w:shd w:val="clear" w:color="auto" w:fill="auto"/>
            <w:vAlign w:val="center"/>
          </w:tcPr>
          <w:p w:rsidR="00F54606" w:rsidRPr="00DE4890" w:rsidRDefault="00F54606" w:rsidP="00C81B23">
            <w:pPr>
              <w:pStyle w:val="Textkrper"/>
              <w:rPr>
                <w:noProof/>
              </w:rPr>
            </w:pPr>
            <w:r>
              <w:rPr>
                <w:noProof/>
              </w:rPr>
              <w:t>Lesen des Infotextes und des Merksatzes zu</w:t>
            </w:r>
            <w:r w:rsidR="00C81B23">
              <w:rPr>
                <w:noProof/>
              </w:rPr>
              <w:t>m</w:t>
            </w:r>
            <w:r>
              <w:rPr>
                <w:noProof/>
              </w:rPr>
              <w:t xml:space="preserve"> elektrischen S</w:t>
            </w:r>
            <w:r w:rsidR="00C81B23">
              <w:rPr>
                <w:noProof/>
              </w:rPr>
              <w:t>trom</w:t>
            </w:r>
          </w:p>
        </w:tc>
        <w:tc>
          <w:tcPr>
            <w:tcW w:w="2303" w:type="dxa"/>
            <w:vAlign w:val="center"/>
          </w:tcPr>
          <w:p w:rsidR="00F54606" w:rsidRPr="00DE4890" w:rsidRDefault="00F54606" w:rsidP="002F3E6A">
            <w:pPr>
              <w:pStyle w:val="Textkrper"/>
              <w:jc w:val="center"/>
              <w:rPr>
                <w:noProof/>
              </w:rPr>
            </w:pPr>
            <w:r>
              <w:rPr>
                <w:rFonts w:eastAsia="Calibri"/>
              </w:rPr>
              <w:t>ET1.01.0</w:t>
            </w:r>
            <w:r w:rsidR="00C81B23">
              <w:rPr>
                <w:rFonts w:eastAsia="Calibri"/>
              </w:rPr>
              <w:t>5</w:t>
            </w:r>
            <w:r>
              <w:rPr>
                <w:rFonts w:eastAsia="Calibri"/>
              </w:rPr>
              <w:t>.01 A</w:t>
            </w:r>
            <w:r w:rsidR="002F3E6A">
              <w:rPr>
                <w:rFonts w:eastAsia="Calibri"/>
              </w:rPr>
              <w:t xml:space="preserve"> – </w:t>
            </w:r>
            <w:r>
              <w:rPr>
                <w:rFonts w:eastAsia="Calibri"/>
              </w:rPr>
              <w:t>C</w:t>
            </w:r>
            <w:r w:rsidRPr="00DE4890">
              <w:rPr>
                <w:noProof/>
              </w:rPr>
              <w:t xml:space="preserve"> </w:t>
            </w:r>
          </w:p>
        </w:tc>
      </w:tr>
      <w:tr w:rsidR="00F54606" w:rsidRPr="00DE4890" w:rsidTr="00C12C92">
        <w:trPr>
          <w:trHeight w:val="624"/>
        </w:trPr>
        <w:tc>
          <w:tcPr>
            <w:tcW w:w="1267" w:type="dxa"/>
            <w:shd w:val="clear" w:color="auto" w:fill="auto"/>
            <w:vAlign w:val="center"/>
          </w:tcPr>
          <w:p w:rsidR="00F54606" w:rsidRPr="00F0156F" w:rsidRDefault="008A0ADD" w:rsidP="00C12C92">
            <w:pPr>
              <w:pStyle w:val="Textkrpermitte"/>
              <w:rPr>
                <w:noProof/>
              </w:rPr>
            </w:pPr>
            <w:r w:rsidRPr="00C81B23">
              <w:rPr>
                <w:noProof/>
                <w:sz w:val="24"/>
              </w:rPr>
              <w:drawing>
                <wp:anchor distT="0" distB="0" distL="114300" distR="114300" simplePos="0" relativeHeight="251834368" behindDoc="0" locked="0" layoutInCell="0" allowOverlap="1" wp14:anchorId="4DBC86A2" wp14:editId="5485E1F2">
                  <wp:simplePos x="0" y="0"/>
                  <wp:positionH relativeFrom="rightMargin">
                    <wp:posOffset>-4243070</wp:posOffset>
                  </wp:positionH>
                  <wp:positionV relativeFrom="paragraph">
                    <wp:posOffset>93345</wp:posOffset>
                  </wp:positionV>
                  <wp:extent cx="323850" cy="323850"/>
                  <wp:effectExtent l="0" t="0" r="0" b="0"/>
                  <wp:wrapNone/>
                  <wp:docPr id="122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6FF9">
              <w:rPr>
                <w:noProof/>
                <w:sz w:val="24"/>
              </w:rPr>
              <w:drawing>
                <wp:anchor distT="0" distB="0" distL="114300" distR="114300" simplePos="0" relativeHeight="251826176" behindDoc="0" locked="0" layoutInCell="0" allowOverlap="1" wp14:anchorId="2F39ECBD" wp14:editId="5C3BD0BF">
                  <wp:simplePos x="0" y="0"/>
                  <wp:positionH relativeFrom="rightMargin">
                    <wp:posOffset>-4601210</wp:posOffset>
                  </wp:positionH>
                  <wp:positionV relativeFrom="paragraph">
                    <wp:posOffset>97790</wp:posOffset>
                  </wp:positionV>
                  <wp:extent cx="215900" cy="323850"/>
                  <wp:effectExtent l="0" t="0" r="0" b="0"/>
                  <wp:wrapNone/>
                  <wp:docPr id="1216"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F54606" w:rsidRDefault="00F54606" w:rsidP="00C12C92">
            <w:pPr>
              <w:pStyle w:val="Textkrper"/>
              <w:jc w:val="center"/>
            </w:pPr>
            <w:r>
              <w:t>15</w:t>
            </w:r>
          </w:p>
          <w:p w:rsidR="00F54606" w:rsidRDefault="004B0D94" w:rsidP="00C12C92">
            <w:pPr>
              <w:pStyle w:val="Textkrper"/>
              <w:jc w:val="center"/>
            </w:pPr>
            <w:r>
              <w:t>Min.</w:t>
            </w:r>
          </w:p>
        </w:tc>
        <w:tc>
          <w:tcPr>
            <w:tcW w:w="2991" w:type="dxa"/>
            <w:shd w:val="clear" w:color="auto" w:fill="auto"/>
            <w:vAlign w:val="center"/>
          </w:tcPr>
          <w:p w:rsidR="00F54606" w:rsidRDefault="00F54606" w:rsidP="00C81B23">
            <w:pPr>
              <w:pStyle w:val="Textkrper"/>
              <w:rPr>
                <w:noProof/>
              </w:rPr>
            </w:pPr>
            <w:r>
              <w:rPr>
                <w:noProof/>
              </w:rPr>
              <w:t>Vorführung eines Wassermodells zur Visualisierung de</w:t>
            </w:r>
            <w:r w:rsidR="00C81B23">
              <w:rPr>
                <w:noProof/>
              </w:rPr>
              <w:t>s</w:t>
            </w:r>
            <w:r>
              <w:rPr>
                <w:noProof/>
              </w:rPr>
              <w:t xml:space="preserve"> S</w:t>
            </w:r>
            <w:r w:rsidR="00C81B23">
              <w:rPr>
                <w:noProof/>
              </w:rPr>
              <w:t>troms</w:t>
            </w:r>
          </w:p>
        </w:tc>
        <w:tc>
          <w:tcPr>
            <w:tcW w:w="2303" w:type="dxa"/>
            <w:vAlign w:val="center"/>
          </w:tcPr>
          <w:p w:rsidR="00F54606" w:rsidRPr="00DE4890" w:rsidRDefault="00F54606" w:rsidP="002F3E6A">
            <w:pPr>
              <w:pStyle w:val="Textkrper"/>
              <w:jc w:val="center"/>
              <w:rPr>
                <w:noProof/>
              </w:rPr>
            </w:pPr>
            <w:r>
              <w:rPr>
                <w:rFonts w:eastAsia="Calibri"/>
              </w:rPr>
              <w:t>ET1.01.0</w:t>
            </w:r>
            <w:r w:rsidR="00C81B23">
              <w:rPr>
                <w:rFonts w:eastAsia="Calibri"/>
              </w:rPr>
              <w:t>5</w:t>
            </w:r>
            <w:r w:rsidR="002F3E6A">
              <w:rPr>
                <w:rFonts w:eastAsia="Calibri"/>
              </w:rPr>
              <w:t xml:space="preserve">.01 A – </w:t>
            </w:r>
            <w:r>
              <w:rPr>
                <w:rFonts w:eastAsia="Calibri"/>
              </w:rPr>
              <w:t>C</w:t>
            </w:r>
            <w:r w:rsidRPr="00DE4890">
              <w:rPr>
                <w:noProof/>
              </w:rPr>
              <w:t xml:space="preserve"> </w:t>
            </w:r>
          </w:p>
        </w:tc>
      </w:tr>
      <w:tr w:rsidR="00F54606" w:rsidRPr="00DE4890" w:rsidTr="00C12C92">
        <w:trPr>
          <w:trHeight w:val="624"/>
        </w:trPr>
        <w:tc>
          <w:tcPr>
            <w:tcW w:w="1267" w:type="dxa"/>
            <w:shd w:val="clear" w:color="auto" w:fill="auto"/>
            <w:vAlign w:val="center"/>
          </w:tcPr>
          <w:p w:rsidR="00F54606" w:rsidRPr="00F0156F" w:rsidRDefault="00F54606" w:rsidP="00C12C92">
            <w:pPr>
              <w:pStyle w:val="Textkrpermitte"/>
            </w:pPr>
            <w:r>
              <w:rPr>
                <w:noProof/>
                <w:sz w:val="24"/>
              </w:rPr>
              <w:drawing>
                <wp:anchor distT="0" distB="0" distL="114300" distR="114300" simplePos="0" relativeHeight="251827200" behindDoc="0" locked="0" layoutInCell="0" allowOverlap="1" wp14:anchorId="7DC4112A" wp14:editId="65D37A08">
                  <wp:simplePos x="0" y="0"/>
                  <wp:positionH relativeFrom="rightMargin">
                    <wp:posOffset>-4385310</wp:posOffset>
                  </wp:positionH>
                  <wp:positionV relativeFrom="paragraph">
                    <wp:posOffset>95885</wp:posOffset>
                  </wp:positionV>
                  <wp:extent cx="302260" cy="323850"/>
                  <wp:effectExtent l="0" t="0" r="2540" b="0"/>
                  <wp:wrapNone/>
                  <wp:docPr id="121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F54606" w:rsidRPr="00DE4890" w:rsidRDefault="00F54606" w:rsidP="00C12C92">
            <w:pPr>
              <w:pStyle w:val="Textkrper"/>
              <w:jc w:val="center"/>
            </w:pPr>
            <w:r>
              <w:t xml:space="preserve">10 </w:t>
            </w:r>
            <w:r w:rsidR="004B0D94">
              <w:t>Min.</w:t>
            </w:r>
          </w:p>
        </w:tc>
        <w:tc>
          <w:tcPr>
            <w:tcW w:w="2991" w:type="dxa"/>
            <w:shd w:val="clear" w:color="auto" w:fill="auto"/>
            <w:vAlign w:val="center"/>
          </w:tcPr>
          <w:p w:rsidR="00F54606" w:rsidRPr="00DE4890" w:rsidRDefault="00F54606" w:rsidP="00453471">
            <w:pPr>
              <w:pStyle w:val="Textkrper"/>
              <w:jc w:val="left"/>
              <w:rPr>
                <w:noProof/>
              </w:rPr>
            </w:pPr>
            <w:r>
              <w:rPr>
                <w:noProof/>
              </w:rPr>
              <w:t>Le</w:t>
            </w:r>
            <w:r w:rsidR="00453471">
              <w:rPr>
                <w:noProof/>
              </w:rPr>
              <w:t xml:space="preserve">sen des Infotextes über </w:t>
            </w:r>
            <w:r w:rsidR="00453471" w:rsidRPr="00453471">
              <w:rPr>
                <w:noProof/>
              </w:rPr>
              <w:t>Einheitenvorsätze</w:t>
            </w:r>
            <w:r w:rsidR="00C81B23">
              <w:rPr>
                <w:noProof/>
              </w:rPr>
              <w:t>,</w:t>
            </w:r>
            <w:r>
              <w:rPr>
                <w:noProof/>
              </w:rPr>
              <w:t xml:space="preserve"> zu</w:t>
            </w:r>
            <w:r w:rsidR="00C81B23">
              <w:rPr>
                <w:noProof/>
              </w:rPr>
              <w:t>r</w:t>
            </w:r>
            <w:r>
              <w:rPr>
                <w:noProof/>
              </w:rPr>
              <w:t xml:space="preserve"> </w:t>
            </w:r>
            <w:r w:rsidR="00C81B23">
              <w:rPr>
                <w:noProof/>
              </w:rPr>
              <w:t>Stromrichtung und zur Strommessung</w:t>
            </w:r>
            <w:r w:rsidR="005B0C84">
              <w:rPr>
                <w:noProof/>
              </w:rPr>
              <w:t>.</w:t>
            </w:r>
          </w:p>
        </w:tc>
        <w:tc>
          <w:tcPr>
            <w:tcW w:w="2303" w:type="dxa"/>
            <w:vAlign w:val="center"/>
          </w:tcPr>
          <w:p w:rsidR="00F54606" w:rsidRPr="00396FF9" w:rsidRDefault="00F54606" w:rsidP="002F3E6A">
            <w:pPr>
              <w:pStyle w:val="Textkrper"/>
              <w:jc w:val="center"/>
              <w:rPr>
                <w:rFonts w:eastAsia="Calibri"/>
              </w:rPr>
            </w:pPr>
            <w:r>
              <w:rPr>
                <w:rFonts w:eastAsia="Calibri"/>
              </w:rPr>
              <w:t>ET1.01.0</w:t>
            </w:r>
            <w:r w:rsidR="00C81B23">
              <w:rPr>
                <w:rFonts w:eastAsia="Calibri"/>
              </w:rPr>
              <w:t>5</w:t>
            </w:r>
            <w:r w:rsidR="002F3E6A">
              <w:rPr>
                <w:rFonts w:eastAsia="Calibri"/>
              </w:rPr>
              <w:t xml:space="preserve">.02 A – </w:t>
            </w:r>
            <w:r>
              <w:rPr>
                <w:rFonts w:eastAsia="Calibri"/>
              </w:rPr>
              <w:t>C</w:t>
            </w:r>
          </w:p>
        </w:tc>
      </w:tr>
      <w:tr w:rsidR="00C81B23" w:rsidRPr="00DE4890" w:rsidTr="00C12C92">
        <w:trPr>
          <w:trHeight w:val="624"/>
        </w:trPr>
        <w:tc>
          <w:tcPr>
            <w:tcW w:w="1267" w:type="dxa"/>
            <w:shd w:val="clear" w:color="auto" w:fill="auto"/>
            <w:vAlign w:val="center"/>
          </w:tcPr>
          <w:p w:rsidR="00C81B23" w:rsidRPr="00F0156F" w:rsidRDefault="008A0ADD" w:rsidP="00C12C92">
            <w:pPr>
              <w:pStyle w:val="Textkrpermitte"/>
              <w:rPr>
                <w:noProof/>
              </w:rPr>
            </w:pPr>
            <w:r w:rsidRPr="00C81B23">
              <w:rPr>
                <w:noProof/>
                <w:sz w:val="24"/>
              </w:rPr>
              <w:drawing>
                <wp:anchor distT="0" distB="0" distL="114300" distR="114300" simplePos="0" relativeHeight="251836416" behindDoc="0" locked="0" layoutInCell="0" allowOverlap="1" wp14:anchorId="7CFD75D2" wp14:editId="229DEF3A">
                  <wp:simplePos x="0" y="0"/>
                  <wp:positionH relativeFrom="rightMargin">
                    <wp:posOffset>-4239895</wp:posOffset>
                  </wp:positionH>
                  <wp:positionV relativeFrom="paragraph">
                    <wp:posOffset>48895</wp:posOffset>
                  </wp:positionV>
                  <wp:extent cx="323850" cy="323850"/>
                  <wp:effectExtent l="0" t="0" r="0" b="0"/>
                  <wp:wrapNone/>
                  <wp:docPr id="122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81B23" w:rsidRPr="00396FF9">
              <w:rPr>
                <w:noProof/>
                <w:sz w:val="24"/>
              </w:rPr>
              <w:drawing>
                <wp:anchor distT="0" distB="0" distL="114300" distR="114300" simplePos="0" relativeHeight="251832320" behindDoc="0" locked="0" layoutInCell="0" allowOverlap="1" wp14:anchorId="1FEF5A2A" wp14:editId="3C62CBC9">
                  <wp:simplePos x="0" y="0"/>
                  <wp:positionH relativeFrom="rightMargin">
                    <wp:posOffset>-4571365</wp:posOffset>
                  </wp:positionH>
                  <wp:positionV relativeFrom="paragraph">
                    <wp:posOffset>54610</wp:posOffset>
                  </wp:positionV>
                  <wp:extent cx="215900" cy="323850"/>
                  <wp:effectExtent l="0" t="0" r="0" b="0"/>
                  <wp:wrapNone/>
                  <wp:docPr id="1221"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81B23" w:rsidRDefault="00C81B23" w:rsidP="00C12C92">
            <w:pPr>
              <w:pStyle w:val="Textkrper"/>
              <w:jc w:val="center"/>
            </w:pPr>
            <w:r>
              <w:t>10</w:t>
            </w:r>
          </w:p>
          <w:p w:rsidR="00C81B23" w:rsidRDefault="004B0D94" w:rsidP="00C12C92">
            <w:pPr>
              <w:pStyle w:val="Textkrper"/>
              <w:jc w:val="center"/>
            </w:pPr>
            <w:r>
              <w:t>Min.</w:t>
            </w:r>
          </w:p>
        </w:tc>
        <w:tc>
          <w:tcPr>
            <w:tcW w:w="2991" w:type="dxa"/>
            <w:shd w:val="clear" w:color="auto" w:fill="auto"/>
            <w:vAlign w:val="center"/>
          </w:tcPr>
          <w:p w:rsidR="00C81B23" w:rsidRDefault="00C81B23" w:rsidP="00C81B23">
            <w:pPr>
              <w:pStyle w:val="Textkrper"/>
              <w:jc w:val="left"/>
              <w:rPr>
                <w:noProof/>
              </w:rPr>
            </w:pPr>
            <w:r>
              <w:rPr>
                <w:noProof/>
              </w:rPr>
              <w:t>Einführung in die St</w:t>
            </w:r>
            <w:r w:rsidR="00453471">
              <w:rPr>
                <w:noProof/>
              </w:rPr>
              <w:t>rommessung,</w:t>
            </w:r>
            <w:r w:rsidR="00933B3B">
              <w:rPr>
                <w:noProof/>
              </w:rPr>
              <w:t xml:space="preserve"> Sicherheitshinweise</w:t>
            </w:r>
          </w:p>
        </w:tc>
        <w:tc>
          <w:tcPr>
            <w:tcW w:w="2303" w:type="dxa"/>
            <w:vAlign w:val="center"/>
          </w:tcPr>
          <w:p w:rsidR="00C81B23" w:rsidRPr="00DE4890" w:rsidRDefault="00C81B23" w:rsidP="00C12C92">
            <w:pPr>
              <w:pStyle w:val="Textkrper"/>
              <w:jc w:val="center"/>
              <w:rPr>
                <w:noProof/>
              </w:rPr>
            </w:pPr>
          </w:p>
        </w:tc>
      </w:tr>
      <w:tr w:rsidR="000344FD" w:rsidRPr="00DE4890" w:rsidTr="00C12C92">
        <w:trPr>
          <w:trHeight w:val="624"/>
        </w:trPr>
        <w:tc>
          <w:tcPr>
            <w:tcW w:w="1267" w:type="dxa"/>
            <w:shd w:val="clear" w:color="auto" w:fill="auto"/>
            <w:vAlign w:val="center"/>
          </w:tcPr>
          <w:p w:rsidR="000344FD" w:rsidRPr="00F0156F" w:rsidRDefault="000344FD" w:rsidP="00C12C92">
            <w:pPr>
              <w:pStyle w:val="Textkrpermitte"/>
            </w:pPr>
            <w:r w:rsidRPr="003E519F">
              <w:rPr>
                <w:noProof/>
                <w:sz w:val="24"/>
              </w:rPr>
              <w:drawing>
                <wp:anchor distT="0" distB="0" distL="114300" distR="114300" simplePos="0" relativeHeight="252308480" behindDoc="0" locked="0" layoutInCell="0" allowOverlap="1" wp14:anchorId="23D8FA74" wp14:editId="560D0643">
                  <wp:simplePos x="0" y="0"/>
                  <wp:positionH relativeFrom="rightMargin">
                    <wp:posOffset>-4566920</wp:posOffset>
                  </wp:positionH>
                  <wp:positionV relativeFrom="paragraph">
                    <wp:posOffset>154940</wp:posOffset>
                  </wp:positionV>
                  <wp:extent cx="658495" cy="323850"/>
                  <wp:effectExtent l="0" t="0" r="8255" b="0"/>
                  <wp:wrapNone/>
                  <wp:docPr id="121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0344FD" w:rsidRDefault="000344FD" w:rsidP="00C12C92">
            <w:pPr>
              <w:pStyle w:val="Textkrper"/>
              <w:jc w:val="center"/>
            </w:pPr>
            <w:r>
              <w:t>20</w:t>
            </w:r>
          </w:p>
          <w:p w:rsidR="000344FD" w:rsidRPr="00DE4890" w:rsidRDefault="000344FD" w:rsidP="00C12C92">
            <w:pPr>
              <w:pStyle w:val="Textkrper"/>
              <w:jc w:val="center"/>
            </w:pPr>
            <w:r>
              <w:t>Min.</w:t>
            </w:r>
          </w:p>
        </w:tc>
        <w:tc>
          <w:tcPr>
            <w:tcW w:w="2991" w:type="dxa"/>
            <w:shd w:val="clear" w:color="auto" w:fill="auto"/>
            <w:vAlign w:val="center"/>
          </w:tcPr>
          <w:p w:rsidR="000344FD" w:rsidRPr="00DE4890" w:rsidRDefault="000344FD" w:rsidP="00943526">
            <w:pPr>
              <w:pStyle w:val="Textkrper"/>
              <w:jc w:val="left"/>
              <w:rPr>
                <w:noProof/>
              </w:rPr>
            </w:pPr>
            <w:r>
              <w:rPr>
                <w:noProof/>
              </w:rPr>
              <w:t>Bearbeitung der Aufgaben zur Umrechnung von Teilen und Vielfachen und zur Strommessung</w:t>
            </w:r>
          </w:p>
        </w:tc>
        <w:tc>
          <w:tcPr>
            <w:tcW w:w="2303" w:type="dxa"/>
            <w:vAlign w:val="center"/>
          </w:tcPr>
          <w:p w:rsidR="000344FD" w:rsidRDefault="000344FD" w:rsidP="00943526">
            <w:pPr>
              <w:pStyle w:val="Textkrper"/>
              <w:jc w:val="center"/>
              <w:rPr>
                <w:rFonts w:eastAsia="Calibri"/>
              </w:rPr>
            </w:pPr>
            <w:r>
              <w:rPr>
                <w:rFonts w:eastAsia="Calibri"/>
              </w:rPr>
              <w:t>ET 1.01.05.03 A – C</w:t>
            </w:r>
          </w:p>
          <w:p w:rsidR="000344FD" w:rsidRPr="00DE4890" w:rsidRDefault="000344FD" w:rsidP="00943526">
            <w:pPr>
              <w:pStyle w:val="Textkrper"/>
              <w:jc w:val="center"/>
              <w:rPr>
                <w:noProof/>
              </w:rPr>
            </w:pPr>
          </w:p>
        </w:tc>
      </w:tr>
      <w:tr w:rsidR="000344FD" w:rsidRPr="00DE4890" w:rsidTr="00C12C92">
        <w:trPr>
          <w:trHeight w:val="624"/>
        </w:trPr>
        <w:tc>
          <w:tcPr>
            <w:tcW w:w="1267" w:type="dxa"/>
            <w:shd w:val="clear" w:color="auto" w:fill="auto"/>
            <w:vAlign w:val="center"/>
          </w:tcPr>
          <w:p w:rsidR="000344FD" w:rsidRPr="00F0156F" w:rsidRDefault="000344FD" w:rsidP="00C12C92">
            <w:pPr>
              <w:pStyle w:val="Textkrpermitte"/>
            </w:pPr>
            <w:r w:rsidRPr="003E519F">
              <w:rPr>
                <w:noProof/>
                <w:sz w:val="24"/>
              </w:rPr>
              <w:drawing>
                <wp:anchor distT="0" distB="0" distL="114300" distR="114300" simplePos="0" relativeHeight="252310528" behindDoc="0" locked="0" layoutInCell="0" allowOverlap="1" wp14:anchorId="1303DC70" wp14:editId="162C7C3F">
                  <wp:simplePos x="0" y="0"/>
                  <wp:positionH relativeFrom="rightMargin">
                    <wp:posOffset>-4565731</wp:posOffset>
                  </wp:positionH>
                  <wp:positionV relativeFrom="paragraph">
                    <wp:posOffset>68621</wp:posOffset>
                  </wp:positionV>
                  <wp:extent cx="658495" cy="323850"/>
                  <wp:effectExtent l="0" t="0" r="8255" b="0"/>
                  <wp:wrapNone/>
                  <wp:docPr id="192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0344FD" w:rsidRDefault="000344FD" w:rsidP="00C12C92">
            <w:pPr>
              <w:pStyle w:val="Textkrper"/>
              <w:jc w:val="center"/>
            </w:pPr>
            <w:r>
              <w:t>5</w:t>
            </w:r>
          </w:p>
          <w:p w:rsidR="000344FD" w:rsidRPr="00DE4890" w:rsidRDefault="000344FD" w:rsidP="00C12C92">
            <w:pPr>
              <w:pStyle w:val="Textkrper"/>
              <w:jc w:val="center"/>
            </w:pPr>
            <w:r>
              <w:t>Min.</w:t>
            </w:r>
          </w:p>
        </w:tc>
        <w:tc>
          <w:tcPr>
            <w:tcW w:w="2991" w:type="dxa"/>
            <w:shd w:val="clear" w:color="auto" w:fill="auto"/>
            <w:vAlign w:val="center"/>
          </w:tcPr>
          <w:p w:rsidR="000344FD" w:rsidRPr="00DE4890" w:rsidRDefault="000344FD" w:rsidP="00943526">
            <w:pPr>
              <w:pStyle w:val="Textkrper"/>
              <w:rPr>
                <w:noProof/>
              </w:rPr>
            </w:pPr>
            <w:r>
              <w:rPr>
                <w:noProof/>
              </w:rPr>
              <w:t xml:space="preserve">Kontrollieren Sie die Ergebnisse mit </w:t>
            </w:r>
            <w:r w:rsidR="00683962">
              <w:rPr>
                <w:noProof/>
              </w:rPr>
              <w:t xml:space="preserve">Ihrer Partnerin/Ihrem Partner </w:t>
            </w:r>
            <w:r>
              <w:rPr>
                <w:noProof/>
              </w:rPr>
              <w:t>und stellen Sie mindestens 2 Rückfragen</w:t>
            </w:r>
            <w:r w:rsidR="005B0C84">
              <w:rPr>
                <w:noProof/>
              </w:rPr>
              <w:t>.</w:t>
            </w:r>
          </w:p>
        </w:tc>
        <w:tc>
          <w:tcPr>
            <w:tcW w:w="2303" w:type="dxa"/>
            <w:vAlign w:val="center"/>
          </w:tcPr>
          <w:p w:rsidR="000344FD" w:rsidRPr="00DE4890" w:rsidRDefault="000344FD" w:rsidP="00943526">
            <w:pPr>
              <w:pStyle w:val="Textkrper"/>
              <w:jc w:val="center"/>
              <w:rPr>
                <w:noProof/>
              </w:rPr>
            </w:pPr>
            <w:r>
              <w:rPr>
                <w:rFonts w:eastAsia="Calibri"/>
              </w:rPr>
              <w:t>ET 1.01.05.04 A – C</w:t>
            </w:r>
            <w:r w:rsidRPr="00DE4890">
              <w:rPr>
                <w:noProof/>
              </w:rPr>
              <w:t xml:space="preserve"> </w:t>
            </w:r>
          </w:p>
        </w:tc>
      </w:tr>
      <w:tr w:rsidR="000344FD" w:rsidRPr="00DE4890" w:rsidTr="00C12C92">
        <w:trPr>
          <w:trHeight w:val="624"/>
        </w:trPr>
        <w:tc>
          <w:tcPr>
            <w:tcW w:w="1267" w:type="dxa"/>
            <w:shd w:val="clear" w:color="auto" w:fill="auto"/>
            <w:vAlign w:val="center"/>
          </w:tcPr>
          <w:p w:rsidR="000344FD" w:rsidRPr="00E323FE" w:rsidRDefault="000344FD" w:rsidP="00C12C92">
            <w:pPr>
              <w:pStyle w:val="Textkrpermitte"/>
              <w:rPr>
                <w:noProof/>
                <w:sz w:val="24"/>
              </w:rPr>
            </w:pPr>
            <w:r w:rsidRPr="00E323FE">
              <w:rPr>
                <w:noProof/>
                <w:sz w:val="24"/>
              </w:rPr>
              <w:drawing>
                <wp:anchor distT="0" distB="0" distL="114300" distR="114300" simplePos="0" relativeHeight="252312576" behindDoc="0" locked="0" layoutInCell="0" allowOverlap="1" wp14:anchorId="5DC8F609" wp14:editId="0193B2AE">
                  <wp:simplePos x="0" y="0"/>
                  <wp:positionH relativeFrom="rightMargin">
                    <wp:posOffset>-4404549</wp:posOffset>
                  </wp:positionH>
                  <wp:positionV relativeFrom="paragraph">
                    <wp:posOffset>35536</wp:posOffset>
                  </wp:positionV>
                  <wp:extent cx="302260" cy="323850"/>
                  <wp:effectExtent l="0" t="0" r="2540" b="0"/>
                  <wp:wrapNone/>
                  <wp:docPr id="192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0344FD" w:rsidRDefault="000344FD" w:rsidP="00943526">
            <w:pPr>
              <w:pStyle w:val="Textkrper"/>
              <w:jc w:val="center"/>
            </w:pPr>
            <w:r>
              <w:t>5</w:t>
            </w:r>
          </w:p>
          <w:p w:rsidR="000344FD" w:rsidRDefault="000344FD" w:rsidP="00943526">
            <w:pPr>
              <w:pStyle w:val="Textkrper"/>
              <w:jc w:val="center"/>
            </w:pPr>
            <w:r>
              <w:t>Min</w:t>
            </w:r>
            <w:r w:rsidR="005B0C84">
              <w:t>.</w:t>
            </w:r>
          </w:p>
        </w:tc>
        <w:tc>
          <w:tcPr>
            <w:tcW w:w="2991" w:type="dxa"/>
            <w:shd w:val="clear" w:color="auto" w:fill="auto"/>
            <w:vAlign w:val="center"/>
          </w:tcPr>
          <w:p w:rsidR="000344FD" w:rsidRDefault="000344FD" w:rsidP="00943526">
            <w:pPr>
              <w:pStyle w:val="Textkrper"/>
              <w:rPr>
                <w:noProof/>
              </w:rPr>
            </w:pPr>
            <w:r>
              <w:rPr>
                <w:noProof/>
              </w:rPr>
              <w:t>Notieren Sie Ihre Fragen und Antworten in der Lernagenda</w:t>
            </w:r>
            <w:r w:rsidR="005B0C84">
              <w:rPr>
                <w:noProof/>
              </w:rPr>
              <w:t>.</w:t>
            </w:r>
          </w:p>
        </w:tc>
        <w:tc>
          <w:tcPr>
            <w:tcW w:w="2303" w:type="dxa"/>
            <w:vAlign w:val="center"/>
          </w:tcPr>
          <w:p w:rsidR="000344FD" w:rsidRDefault="000344FD" w:rsidP="00943526">
            <w:pPr>
              <w:pStyle w:val="Textkrper"/>
              <w:jc w:val="center"/>
              <w:rPr>
                <w:rFonts w:eastAsia="Calibri"/>
              </w:rPr>
            </w:pPr>
          </w:p>
        </w:tc>
      </w:tr>
    </w:tbl>
    <w:p w:rsidR="0093701E" w:rsidRDefault="0093701E">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93701E" w:rsidRPr="00B51DE9" w:rsidTr="00AC2B56">
        <w:trPr>
          <w:trHeight w:val="523"/>
        </w:trPr>
        <w:tc>
          <w:tcPr>
            <w:tcW w:w="3119" w:type="dxa"/>
            <w:tcBorders>
              <w:left w:val="single" w:sz="4" w:space="0" w:color="auto"/>
              <w:bottom w:val="single" w:sz="4" w:space="0" w:color="auto"/>
              <w:right w:val="single" w:sz="4" w:space="0" w:color="auto"/>
            </w:tcBorders>
            <w:shd w:val="clear" w:color="auto" w:fill="D9D9D9"/>
            <w:hideMark/>
          </w:tcPr>
          <w:p w:rsidR="0093701E" w:rsidRDefault="0093701E" w:rsidP="00AC2B56">
            <w:pPr>
              <w:pStyle w:val="Tabelle6pt"/>
              <w:rPr>
                <w:color w:val="000000"/>
              </w:rPr>
            </w:pPr>
            <w:r>
              <w:lastRenderedPageBreak/>
              <w:br w:type="page"/>
              <w:t>Lernfeld</w:t>
            </w:r>
          </w:p>
          <w:p w:rsidR="0093701E" w:rsidRDefault="0093701E" w:rsidP="00AC2B5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93701E" w:rsidRDefault="0093701E" w:rsidP="00AC2B56">
            <w:pPr>
              <w:pStyle w:val="Tabelle6pt"/>
              <w:rPr>
                <w:color w:val="000000"/>
              </w:rPr>
            </w:pPr>
            <w:r>
              <w:t>Titel</w:t>
            </w:r>
          </w:p>
          <w:p w:rsidR="0093701E" w:rsidRDefault="0093701E" w:rsidP="00E8151D">
            <w:pPr>
              <w:pStyle w:val="TabelleKopflinks"/>
            </w:pPr>
            <w:r>
              <w:t>Elektrischer Strom</w:t>
            </w:r>
            <w:r w:rsidR="005B0C84">
              <w:t xml:space="preserve"> – </w:t>
            </w:r>
            <w:r w:rsidR="00E8151D">
              <w:t>Information</w:t>
            </w:r>
          </w:p>
        </w:tc>
        <w:tc>
          <w:tcPr>
            <w:tcW w:w="188" w:type="dxa"/>
            <w:vMerge w:val="restart"/>
            <w:tcBorders>
              <w:top w:val="nil"/>
              <w:left w:val="single" w:sz="4" w:space="0" w:color="auto"/>
              <w:bottom w:val="nil"/>
              <w:right w:val="single" w:sz="4" w:space="0" w:color="auto"/>
            </w:tcBorders>
            <w:shd w:val="clear" w:color="auto" w:fill="FFFFFF"/>
          </w:tcPr>
          <w:p w:rsidR="0093701E" w:rsidRPr="004B658C" w:rsidRDefault="0093701E" w:rsidP="00AC2B5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1200C" w:rsidRDefault="0071200C" w:rsidP="0071200C">
            <w:pPr>
              <w:pStyle w:val="TabelleKopfmitte"/>
            </w:pPr>
          </w:p>
          <w:p w:rsidR="0093701E" w:rsidRPr="00B51DE9" w:rsidRDefault="0071200C" w:rsidP="002F3E6A">
            <w:pPr>
              <w:pStyle w:val="TabelleKopfmitte"/>
              <w:rPr>
                <w:rFonts w:eastAsia="Calibri"/>
              </w:rPr>
            </w:pPr>
            <w:r>
              <w:rPr>
                <w:rFonts w:eastAsia="Calibri"/>
              </w:rPr>
              <w:t>ET1.01.0</w:t>
            </w:r>
            <w:r w:rsidR="00D36664">
              <w:rPr>
                <w:rFonts w:eastAsia="Calibri"/>
              </w:rPr>
              <w:t>5</w:t>
            </w:r>
            <w:r>
              <w:rPr>
                <w:rFonts w:eastAsia="Calibri"/>
              </w:rPr>
              <w:t>.0</w:t>
            </w:r>
            <w:r w:rsidR="00D36664">
              <w:rPr>
                <w:rFonts w:eastAsia="Calibri"/>
              </w:rPr>
              <w:t>1</w:t>
            </w:r>
          </w:p>
        </w:tc>
      </w:tr>
      <w:tr w:rsidR="0093701E" w:rsidRPr="00B51DE9" w:rsidTr="00AC2B56">
        <w:tc>
          <w:tcPr>
            <w:tcW w:w="7348" w:type="dxa"/>
            <w:gridSpan w:val="3"/>
            <w:tcBorders>
              <w:left w:val="single" w:sz="4" w:space="0" w:color="auto"/>
              <w:bottom w:val="single" w:sz="4" w:space="0" w:color="auto"/>
              <w:right w:val="single" w:sz="4" w:space="0" w:color="auto"/>
            </w:tcBorders>
            <w:shd w:val="clear" w:color="auto" w:fill="auto"/>
            <w:hideMark/>
          </w:tcPr>
          <w:p w:rsidR="0093701E" w:rsidRPr="004B658C" w:rsidRDefault="0093701E" w:rsidP="00AC2B56">
            <w:pPr>
              <w:pStyle w:val="Tabelle6pt"/>
            </w:pPr>
            <w:r>
              <w:t>Kompetenzbereiche:</w:t>
            </w:r>
          </w:p>
          <w:p w:rsidR="0093701E" w:rsidRDefault="00FE1330" w:rsidP="00AC2B56">
            <w:pPr>
              <w:pStyle w:val="Kopf8ptafz"/>
            </w:pPr>
            <w:r>
              <w:t xml:space="preserve">Ich kann elektrische </w:t>
            </w:r>
            <w:r w:rsidR="00592A57">
              <w:t>Grundgrößen</w:t>
            </w:r>
            <w:r>
              <w:t xml:space="preserve"> unterscheiden, kenne deren Formelzeichen und kann damit rechnen.</w:t>
            </w:r>
          </w:p>
        </w:tc>
        <w:tc>
          <w:tcPr>
            <w:tcW w:w="188" w:type="dxa"/>
            <w:vMerge/>
            <w:tcBorders>
              <w:left w:val="single" w:sz="4" w:space="0" w:color="auto"/>
              <w:bottom w:val="nil"/>
              <w:right w:val="nil"/>
            </w:tcBorders>
            <w:vAlign w:val="center"/>
            <w:hideMark/>
          </w:tcPr>
          <w:p w:rsidR="0093701E" w:rsidRDefault="0093701E" w:rsidP="00AC2B5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3701E" w:rsidRPr="00B51DE9" w:rsidTr="00AC2B56">
              <w:trPr>
                <w:trHeight w:val="284"/>
              </w:trPr>
              <w:tc>
                <w:tcPr>
                  <w:tcW w:w="2090" w:type="dxa"/>
                  <w:shd w:val="clear" w:color="auto" w:fill="auto"/>
                </w:tcPr>
                <w:p w:rsidR="0093701E" w:rsidRPr="00B51DE9" w:rsidRDefault="0093701E" w:rsidP="00AC2B56">
                  <w:pPr>
                    <w:pStyle w:val="Textkrpermitte"/>
                  </w:pPr>
                  <w:proofErr w:type="spellStart"/>
                  <w:r w:rsidRPr="00B51DE9">
                    <w:t>LernPROJEKT</w:t>
                  </w:r>
                  <w:proofErr w:type="spellEnd"/>
                </w:p>
              </w:tc>
            </w:tr>
            <w:tr w:rsidR="0093701E" w:rsidRPr="00B51DE9" w:rsidTr="00AC2B56">
              <w:trPr>
                <w:trHeight w:val="284"/>
              </w:trPr>
              <w:tc>
                <w:tcPr>
                  <w:tcW w:w="2090" w:type="dxa"/>
                  <w:tcBorders>
                    <w:bottom w:val="single" w:sz="4" w:space="0" w:color="auto"/>
                  </w:tcBorders>
                  <w:shd w:val="clear" w:color="auto" w:fill="auto"/>
                </w:tcPr>
                <w:p w:rsidR="0093701E" w:rsidRPr="00B51DE9" w:rsidRDefault="0093701E" w:rsidP="00AC2B56">
                  <w:pPr>
                    <w:pStyle w:val="Textkrpermitte"/>
                  </w:pPr>
                  <w:proofErr w:type="spellStart"/>
                  <w:r w:rsidRPr="00B51DE9">
                    <w:t>LernTHEMA</w:t>
                  </w:r>
                  <w:proofErr w:type="spellEnd"/>
                </w:p>
              </w:tc>
            </w:tr>
            <w:tr w:rsidR="0093701E" w:rsidRPr="00B51DE9" w:rsidTr="00AC2B56">
              <w:trPr>
                <w:trHeight w:val="284"/>
              </w:trPr>
              <w:tc>
                <w:tcPr>
                  <w:tcW w:w="2090" w:type="dxa"/>
                  <w:tcBorders>
                    <w:bottom w:val="nil"/>
                  </w:tcBorders>
                  <w:shd w:val="clear" w:color="auto" w:fill="D9D9D9" w:themeFill="background1" w:themeFillShade="D9"/>
                </w:tcPr>
                <w:p w:rsidR="0093701E" w:rsidRPr="00B51DE9" w:rsidRDefault="0093701E" w:rsidP="00AC2B56">
                  <w:pPr>
                    <w:pStyle w:val="TabelleKopfmitte"/>
                  </w:pPr>
                  <w:proofErr w:type="spellStart"/>
                  <w:r w:rsidRPr="00B51DE9">
                    <w:t>LernSCHRITT</w:t>
                  </w:r>
                  <w:proofErr w:type="spellEnd"/>
                </w:p>
              </w:tc>
            </w:tr>
          </w:tbl>
          <w:p w:rsidR="0093701E" w:rsidRPr="00B51DE9" w:rsidRDefault="0093701E" w:rsidP="00AC2B56"/>
        </w:tc>
      </w:tr>
      <w:tr w:rsidR="0093701E" w:rsidRPr="00B51DE9" w:rsidTr="00AC2B56">
        <w:trPr>
          <w:trHeight w:val="149"/>
        </w:trPr>
        <w:tc>
          <w:tcPr>
            <w:tcW w:w="7348" w:type="dxa"/>
            <w:gridSpan w:val="3"/>
            <w:tcBorders>
              <w:top w:val="single" w:sz="4" w:space="0" w:color="auto"/>
              <w:left w:val="nil"/>
              <w:right w:val="nil"/>
            </w:tcBorders>
          </w:tcPr>
          <w:p w:rsidR="0093701E" w:rsidRPr="00B51DE9" w:rsidRDefault="0093701E" w:rsidP="00AC2B56"/>
        </w:tc>
        <w:tc>
          <w:tcPr>
            <w:tcW w:w="196" w:type="dxa"/>
            <w:gridSpan w:val="2"/>
            <w:tcBorders>
              <w:top w:val="nil"/>
              <w:left w:val="nil"/>
              <w:right w:val="nil"/>
            </w:tcBorders>
          </w:tcPr>
          <w:p w:rsidR="0093701E" w:rsidRPr="00B51DE9" w:rsidRDefault="0093701E" w:rsidP="00AC2B56"/>
        </w:tc>
        <w:tc>
          <w:tcPr>
            <w:tcW w:w="2095" w:type="dxa"/>
            <w:tcBorders>
              <w:top w:val="single" w:sz="4" w:space="0" w:color="auto"/>
              <w:left w:val="nil"/>
              <w:right w:val="nil"/>
            </w:tcBorders>
          </w:tcPr>
          <w:p w:rsidR="0093701E" w:rsidRPr="00B51DE9" w:rsidRDefault="0093701E" w:rsidP="00AC2B56"/>
        </w:tc>
      </w:tr>
      <w:tr w:rsidR="0093701E" w:rsidRPr="00B51DE9" w:rsidTr="00AC2B56">
        <w:trPr>
          <w:trHeight w:val="443"/>
        </w:trPr>
        <w:tc>
          <w:tcPr>
            <w:tcW w:w="4818" w:type="dxa"/>
            <w:gridSpan w:val="2"/>
            <w:vMerge w:val="restart"/>
            <w:tcBorders>
              <w:left w:val="single" w:sz="4" w:space="0" w:color="auto"/>
              <w:right w:val="single" w:sz="4" w:space="0" w:color="auto"/>
            </w:tcBorders>
          </w:tcPr>
          <w:p w:rsidR="0093701E" w:rsidRPr="004B658C" w:rsidRDefault="0093701E" w:rsidP="00AC2B56">
            <w:pPr>
              <w:pStyle w:val="Tabelle6pt"/>
            </w:pPr>
            <w:r>
              <w:t>Kompetenzen:</w:t>
            </w:r>
          </w:p>
          <w:p w:rsidR="00FE1330" w:rsidRDefault="00FE1330" w:rsidP="00FE1330">
            <w:pPr>
              <w:pStyle w:val="Kopf8ptafz"/>
            </w:pPr>
            <w:r>
              <w:t>Ich kann elektrischen Strom in einem einfachen Stromkreis messen.</w:t>
            </w:r>
          </w:p>
          <w:p w:rsidR="00FE1330" w:rsidRDefault="00FE1330" w:rsidP="00FE1330">
            <w:pPr>
              <w:pStyle w:val="Kopf8ptafz"/>
            </w:pPr>
            <w:r>
              <w:t>Ich kann Strom als Modell erklären.</w:t>
            </w:r>
          </w:p>
          <w:p w:rsidR="00FE1330" w:rsidRDefault="00FE1330" w:rsidP="00FE1330">
            <w:pPr>
              <w:pStyle w:val="Kopf8ptafz"/>
            </w:pPr>
            <w:r>
              <w:t>Ich kann mit Strömen rechnen.</w:t>
            </w:r>
          </w:p>
          <w:p w:rsidR="0093701E" w:rsidRDefault="00FE1330" w:rsidP="00FE1330">
            <w:pPr>
              <w:pStyle w:val="Kopf8ptafz"/>
            </w:pPr>
            <w:r>
              <w:t>Ich kenne die technische Stromrichtung.</w:t>
            </w:r>
          </w:p>
        </w:tc>
        <w:tc>
          <w:tcPr>
            <w:tcW w:w="4821" w:type="dxa"/>
            <w:gridSpan w:val="4"/>
            <w:tcBorders>
              <w:left w:val="single" w:sz="4" w:space="0" w:color="auto"/>
              <w:right w:val="single" w:sz="4" w:space="0" w:color="auto"/>
            </w:tcBorders>
          </w:tcPr>
          <w:p w:rsidR="0093701E" w:rsidRDefault="0093701E" w:rsidP="00AC2B56">
            <w:pPr>
              <w:pStyle w:val="Tabelle6pt"/>
            </w:pPr>
            <w:r>
              <w:t>Was Sie schon können sollten:</w:t>
            </w:r>
          </w:p>
          <w:p w:rsidR="0093701E" w:rsidRPr="00234B66" w:rsidRDefault="0093701E" w:rsidP="00D36664">
            <w:pPr>
              <w:pStyle w:val="Kopf8ptafz"/>
            </w:pPr>
            <w:r>
              <w:t>Ich k</w:t>
            </w:r>
            <w:r w:rsidR="00D36664">
              <w:t>enne elektrische Grundgrößen</w:t>
            </w:r>
            <w:r w:rsidR="00453471">
              <w:t>.</w:t>
            </w:r>
          </w:p>
        </w:tc>
      </w:tr>
      <w:tr w:rsidR="0093701E" w:rsidRPr="00B51DE9" w:rsidTr="00AC2B56">
        <w:trPr>
          <w:trHeight w:val="443"/>
        </w:trPr>
        <w:tc>
          <w:tcPr>
            <w:tcW w:w="4818" w:type="dxa"/>
            <w:gridSpan w:val="2"/>
            <w:vMerge/>
            <w:tcBorders>
              <w:left w:val="single" w:sz="4" w:space="0" w:color="auto"/>
              <w:right w:val="single" w:sz="4" w:space="0" w:color="auto"/>
            </w:tcBorders>
          </w:tcPr>
          <w:p w:rsidR="0093701E" w:rsidRDefault="0093701E" w:rsidP="00AC2B56">
            <w:pPr>
              <w:pStyle w:val="Tabelle6pt"/>
            </w:pPr>
          </w:p>
        </w:tc>
        <w:tc>
          <w:tcPr>
            <w:tcW w:w="4821" w:type="dxa"/>
            <w:gridSpan w:val="4"/>
            <w:tcBorders>
              <w:left w:val="single" w:sz="4" w:space="0" w:color="auto"/>
              <w:right w:val="single" w:sz="4" w:space="0" w:color="auto"/>
            </w:tcBorders>
          </w:tcPr>
          <w:p w:rsidR="0093701E" w:rsidRDefault="0093701E" w:rsidP="00C75100">
            <w:pPr>
              <w:pStyle w:val="Tabelle6pt"/>
            </w:pPr>
            <w:r>
              <w:t>Wofür Sie das benötigen:</w:t>
            </w:r>
            <w:r w:rsidR="00C75100">
              <w:t xml:space="preserve"> </w:t>
            </w:r>
          </w:p>
        </w:tc>
      </w:tr>
      <w:tr w:rsidR="0093701E" w:rsidRPr="00B51DE9" w:rsidTr="00AC2B56">
        <w:trPr>
          <w:trHeight w:val="443"/>
        </w:trPr>
        <w:tc>
          <w:tcPr>
            <w:tcW w:w="4818" w:type="dxa"/>
            <w:gridSpan w:val="2"/>
            <w:vMerge/>
            <w:tcBorders>
              <w:left w:val="single" w:sz="4" w:space="0" w:color="auto"/>
              <w:right w:val="single" w:sz="4" w:space="0" w:color="auto"/>
            </w:tcBorders>
          </w:tcPr>
          <w:p w:rsidR="0093701E" w:rsidRDefault="0093701E" w:rsidP="00AC2B56">
            <w:pPr>
              <w:pStyle w:val="Tabelle6pt"/>
            </w:pPr>
          </w:p>
        </w:tc>
        <w:tc>
          <w:tcPr>
            <w:tcW w:w="4821" w:type="dxa"/>
            <w:gridSpan w:val="4"/>
            <w:tcBorders>
              <w:left w:val="single" w:sz="4" w:space="0" w:color="auto"/>
              <w:right w:val="single" w:sz="4" w:space="0" w:color="auto"/>
            </w:tcBorders>
          </w:tcPr>
          <w:p w:rsidR="0093701E" w:rsidRDefault="0093701E" w:rsidP="00AC2B56">
            <w:pPr>
              <w:pStyle w:val="Tabelle6pt"/>
            </w:pPr>
            <w:r>
              <w:t>Wie Sie Ihr Können prüfen können:</w:t>
            </w:r>
          </w:p>
          <w:p w:rsidR="0093701E" w:rsidRPr="00234B66" w:rsidRDefault="0093701E" w:rsidP="002F3E6A">
            <w:pPr>
              <w:pStyle w:val="Kopf8ptafz"/>
            </w:pPr>
            <w:r w:rsidRPr="00234B66">
              <w:t xml:space="preserve">Siehe </w:t>
            </w:r>
            <w:r w:rsidR="002F3E6A">
              <w:t>Lernwegeliste oder Lernschritt ET</w:t>
            </w:r>
            <w:r w:rsidR="00BC085B">
              <w:t>1.01.05.03</w:t>
            </w:r>
          </w:p>
        </w:tc>
      </w:tr>
    </w:tbl>
    <w:p w:rsidR="0093701E" w:rsidRDefault="00BF1938" w:rsidP="0093701E">
      <w:pPr>
        <w:pStyle w:val="berschrift1"/>
      </w:pPr>
      <w:r>
        <w:rPr>
          <w:noProof/>
          <w:sz w:val="24"/>
        </w:rPr>
        <w:drawing>
          <wp:anchor distT="0" distB="0" distL="114300" distR="114300" simplePos="0" relativeHeight="251660288" behindDoc="0" locked="0" layoutInCell="0" allowOverlap="1" wp14:anchorId="0C7B8AB8" wp14:editId="7A857641">
            <wp:simplePos x="0" y="0"/>
            <wp:positionH relativeFrom="rightMargin">
              <wp:posOffset>107950</wp:posOffset>
            </wp:positionH>
            <wp:positionV relativeFrom="paragraph">
              <wp:posOffset>102413</wp:posOffset>
            </wp:positionV>
            <wp:extent cx="323850" cy="323850"/>
            <wp:effectExtent l="0" t="0" r="0" b="0"/>
            <wp:wrapNone/>
            <wp:docPr id="965"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3701E">
        <w:t>Elektrischer Strom</w:t>
      </w:r>
    </w:p>
    <w:p w:rsidR="0093701E" w:rsidRPr="00887E73" w:rsidRDefault="0093701E" w:rsidP="0093701E">
      <w:pPr>
        <w:pStyle w:val="Textkrper"/>
      </w:pPr>
      <w:r w:rsidRPr="00887E73">
        <w:t xml:space="preserve">In einem Stromkreis bewegen sich Elektronen. Diese können Energie </w:t>
      </w:r>
      <w:r w:rsidR="00751031">
        <w:t>transportieren.</w:t>
      </w:r>
    </w:p>
    <w:p w:rsidR="0093701E" w:rsidRPr="00887E73" w:rsidRDefault="0093701E" w:rsidP="0093701E">
      <w:pPr>
        <w:pStyle w:val="Textkrper"/>
      </w:pPr>
    </w:p>
    <w:p w:rsidR="0093701E" w:rsidRPr="00887E73" w:rsidRDefault="00453471" w:rsidP="0093701E">
      <w:pPr>
        <w:pStyle w:val="Textkrper"/>
      </w:pPr>
      <w:r>
        <w:t xml:space="preserve">Damit </w:t>
      </w:r>
      <w:r w:rsidR="0093701E" w:rsidRPr="00887E73">
        <w:t>Strom fließen kann, muss eine Energiequelle eine elektrische Spannung erze</w:t>
      </w:r>
      <w:r w:rsidR="0093701E" w:rsidRPr="00887E73">
        <w:t>u</w:t>
      </w:r>
      <w:r w:rsidR="0093701E" w:rsidRPr="00887E73">
        <w:t>gen.</w:t>
      </w:r>
    </w:p>
    <w:p w:rsidR="0093701E" w:rsidRPr="00887E73" w:rsidRDefault="0093701E" w:rsidP="0093701E">
      <w:pPr>
        <w:pStyle w:val="Textkrper"/>
        <w:rPr>
          <w:szCs w:val="24"/>
        </w:rPr>
      </w:pPr>
    </w:p>
    <w:p w:rsidR="0093701E" w:rsidRPr="00887E73" w:rsidRDefault="0093701E" w:rsidP="0093701E">
      <w:pPr>
        <w:pStyle w:val="Textkrper"/>
      </w:pPr>
      <w:r w:rsidRPr="00887E73">
        <w:t>Der Strom bewegt sich vom Plus-Anschluss der Spannungsquelle ü</w:t>
      </w:r>
      <w:r w:rsidR="00751031">
        <w:t xml:space="preserve">ber den </w:t>
      </w:r>
      <w:proofErr w:type="spellStart"/>
      <w:r w:rsidR="00751031">
        <w:t>Hinleiter</w:t>
      </w:r>
      <w:proofErr w:type="spellEnd"/>
      <w:r w:rsidR="00751031">
        <w:t>, den Energie</w:t>
      </w:r>
      <w:r w:rsidR="00453471">
        <w:t>wandler</w:t>
      </w:r>
      <w:r w:rsidR="00751031">
        <w:t>/Lampe (frühere Bezeichnung Verbraucher</w:t>
      </w:r>
      <w:r>
        <w:t>) und den Rückleiter zum Minus–Anschluss der Spannungsquelle</w:t>
      </w:r>
      <w:r w:rsidRPr="00887E73">
        <w:t>.</w:t>
      </w:r>
    </w:p>
    <w:p w:rsidR="009C0E6A" w:rsidRPr="009C0E6A" w:rsidRDefault="009C0E6A" w:rsidP="009C0E6A">
      <w:pPr>
        <w:pStyle w:val="Textkrper"/>
        <w:rPr>
          <w:rStyle w:val="Hervorhebung"/>
          <w:i w:val="0"/>
          <w:iCs w:val="0"/>
        </w:rPr>
      </w:pPr>
    </w:p>
    <w:p w:rsidR="009C0E6A" w:rsidRPr="009C0E6A" w:rsidRDefault="008645F7" w:rsidP="009C0E6A">
      <w:pPr>
        <w:pStyle w:val="Textkrper"/>
        <w:rPr>
          <w:rStyle w:val="Hervorhebung"/>
          <w:i w:val="0"/>
          <w:iCs w:val="0"/>
        </w:rPr>
      </w:pPr>
      <w:r>
        <w:rPr>
          <w:noProof/>
        </w:rPr>
        <w:drawing>
          <wp:inline distT="0" distB="0" distL="0" distR="0" wp14:anchorId="6D168B67" wp14:editId="14EEEEEC">
            <wp:extent cx="2615609" cy="1580262"/>
            <wp:effectExtent l="0" t="0" r="0" b="1270"/>
            <wp:docPr id="945" name="Grafik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r Strom.jpg"/>
                    <pic:cNvPicPr/>
                  </pic:nvPicPr>
                  <pic:blipFill rotWithShape="1">
                    <a:blip r:embed="rId102" cstate="print">
                      <a:extLst>
                        <a:ext uri="{BEBA8EAE-BF5A-486C-A8C5-ECC9F3942E4B}">
                          <a14:imgProps xmlns:a14="http://schemas.microsoft.com/office/drawing/2010/main">
                            <a14:imgLayer r:embed="rId103">
                              <a14:imgEffect>
                                <a14:brightnessContrast bright="20000"/>
                              </a14:imgEffect>
                            </a14:imgLayer>
                          </a14:imgProps>
                        </a:ext>
                        <a:ext uri="{28A0092B-C50C-407E-A947-70E740481C1C}">
                          <a14:useLocalDpi xmlns:a14="http://schemas.microsoft.com/office/drawing/2010/main" val="0"/>
                        </a:ext>
                      </a:extLst>
                    </a:blip>
                    <a:srcRect l="18518" t="22223" r="22223" b="30041"/>
                    <a:stretch/>
                  </pic:blipFill>
                  <pic:spPr bwMode="auto">
                    <a:xfrm>
                      <a:off x="0" y="0"/>
                      <a:ext cx="2624998" cy="1585934"/>
                    </a:xfrm>
                    <a:prstGeom prst="rect">
                      <a:avLst/>
                    </a:prstGeom>
                    <a:ln>
                      <a:noFill/>
                    </a:ln>
                    <a:extLst>
                      <a:ext uri="{53640926-AAD7-44D8-BBD7-CCE9431645EC}">
                        <a14:shadowObscured xmlns:a14="http://schemas.microsoft.com/office/drawing/2010/main"/>
                      </a:ext>
                    </a:extLst>
                  </pic:spPr>
                </pic:pic>
              </a:graphicData>
            </a:graphic>
          </wp:inline>
        </w:drawing>
      </w:r>
    </w:p>
    <w:p w:rsidR="0093701E" w:rsidRPr="00656D8D" w:rsidRDefault="005564F6" w:rsidP="0093701E">
      <w:pPr>
        <w:pStyle w:val="berschrift2"/>
      </w:pPr>
      <w:r>
        <w:rPr>
          <w:noProof/>
          <w:sz w:val="24"/>
        </w:rPr>
        <w:drawing>
          <wp:anchor distT="0" distB="0" distL="114300" distR="114300" simplePos="0" relativeHeight="251663360" behindDoc="0" locked="0" layoutInCell="0" allowOverlap="1" wp14:anchorId="2D509AFE" wp14:editId="0856D227">
            <wp:simplePos x="0" y="0"/>
            <wp:positionH relativeFrom="rightMargin">
              <wp:posOffset>107950</wp:posOffset>
            </wp:positionH>
            <wp:positionV relativeFrom="paragraph">
              <wp:posOffset>372745</wp:posOffset>
            </wp:positionV>
            <wp:extent cx="349885" cy="320675"/>
            <wp:effectExtent l="0" t="0" r="0" b="3175"/>
            <wp:wrapNone/>
            <wp:docPr id="97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64384" behindDoc="0" locked="0" layoutInCell="0" allowOverlap="1" wp14:anchorId="05C8C769" wp14:editId="0296C530">
            <wp:simplePos x="0" y="0"/>
            <wp:positionH relativeFrom="rightMargin">
              <wp:posOffset>467995</wp:posOffset>
            </wp:positionH>
            <wp:positionV relativeFrom="paragraph">
              <wp:posOffset>372745</wp:posOffset>
            </wp:positionV>
            <wp:extent cx="349885" cy="320675"/>
            <wp:effectExtent l="0" t="0" r="0" b="3175"/>
            <wp:wrapNone/>
            <wp:docPr id="97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65408" behindDoc="0" locked="0" layoutInCell="0" allowOverlap="1" wp14:anchorId="6D178532" wp14:editId="3A5DC94D">
            <wp:simplePos x="0" y="0"/>
            <wp:positionH relativeFrom="rightMargin">
              <wp:posOffset>828040</wp:posOffset>
            </wp:positionH>
            <wp:positionV relativeFrom="paragraph">
              <wp:posOffset>373050</wp:posOffset>
            </wp:positionV>
            <wp:extent cx="348615" cy="320040"/>
            <wp:effectExtent l="0" t="0" r="0" b="3810"/>
            <wp:wrapNone/>
            <wp:docPr id="97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93701E" w:rsidRPr="00656D8D">
        <w:t>Stromstärke</w:t>
      </w:r>
      <w:r w:rsidR="00C00226">
        <w:rPr>
          <w:noProof/>
          <w:sz w:val="24"/>
        </w:rPr>
        <w:drawing>
          <wp:anchor distT="0" distB="0" distL="114300" distR="114300" simplePos="0" relativeHeight="251661312" behindDoc="0" locked="0" layoutInCell="0" allowOverlap="1" wp14:anchorId="3B005C39" wp14:editId="17DEDAF7">
            <wp:simplePos x="0" y="0"/>
            <wp:positionH relativeFrom="rightMargin">
              <wp:posOffset>107950</wp:posOffset>
            </wp:positionH>
            <wp:positionV relativeFrom="paragraph">
              <wp:posOffset>0</wp:posOffset>
            </wp:positionV>
            <wp:extent cx="323850" cy="323850"/>
            <wp:effectExtent l="0" t="0" r="0" b="0"/>
            <wp:wrapNone/>
            <wp:docPr id="96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3701E" w:rsidRDefault="0093701E" w:rsidP="0093701E">
      <w:pPr>
        <w:pStyle w:val="Textkrper"/>
      </w:pPr>
      <w:r>
        <w:t>Je mehr Elektronen in einer Sekunde durch einen Leiter fließen, umso größer ist die Stärke des elektrischen Stromes.</w:t>
      </w:r>
    </w:p>
    <w:p w:rsidR="00BA7986" w:rsidRDefault="00BA7986" w:rsidP="0093701E">
      <w:pPr>
        <w:pStyle w:val="Textkrper"/>
      </w:pPr>
    </w:p>
    <w:p w:rsidR="00BA7986" w:rsidRPr="00887E73" w:rsidRDefault="00BA7986" w:rsidP="00BA7986">
      <w:pPr>
        <w:pStyle w:val="Textkrper"/>
      </w:pPr>
      <w:r w:rsidRPr="00887E73">
        <w:t>Da in einem Stromkrei</w:t>
      </w:r>
      <w:r>
        <w:t xml:space="preserve">s sehr viele Elektronen fließen, </w:t>
      </w:r>
      <w:r w:rsidRPr="00887E73">
        <w:t>gibt man die Menge nicht in Anzahl der Elektrone</w:t>
      </w:r>
      <w:r>
        <w:t xml:space="preserve">n an, </w:t>
      </w:r>
      <w:r w:rsidRPr="00887E73">
        <w:t>sondern fasst sehr viele Elektronen zu einer größeren Einheit z</w:t>
      </w:r>
      <w:r w:rsidRPr="00887E73">
        <w:t>u</w:t>
      </w:r>
      <w:r w:rsidRPr="00887E73">
        <w:t>sammen.</w:t>
      </w:r>
    </w:p>
    <w:p w:rsidR="00BA7986" w:rsidRPr="00887E73" w:rsidRDefault="00BA7986" w:rsidP="00BA7986">
      <w:pPr>
        <w:pStyle w:val="Textkrper"/>
        <w:rPr>
          <w:szCs w:val="24"/>
        </w:rPr>
      </w:pPr>
    </w:p>
    <w:p w:rsidR="00BA7986" w:rsidRPr="00887E73" w:rsidRDefault="00BA7986" w:rsidP="00BA7986">
      <w:pPr>
        <w:pStyle w:val="Textkrper"/>
        <w:rPr>
          <w:rStyle w:val="Hervorhebung"/>
        </w:rPr>
      </w:pPr>
      <w:r w:rsidRPr="00887E73">
        <w:rPr>
          <w:rStyle w:val="Hervorhebung"/>
        </w:rPr>
        <w:t>Vergleich:</w:t>
      </w:r>
    </w:p>
    <w:p w:rsidR="00BA7986" w:rsidRDefault="00BA7986" w:rsidP="00BA7986">
      <w:pPr>
        <w:pStyle w:val="Textkrper"/>
        <w:rPr>
          <w:rStyle w:val="Hervorhebung"/>
        </w:rPr>
      </w:pPr>
      <w:r w:rsidRPr="00887E73">
        <w:rPr>
          <w:rStyle w:val="Hervorhebung"/>
        </w:rPr>
        <w:t>Um die Flüssigkeitsmenge von Wasser zu beschreiben</w:t>
      </w:r>
      <w:r>
        <w:rPr>
          <w:rStyle w:val="Hervorhebung"/>
        </w:rPr>
        <w:t>,</w:t>
      </w:r>
      <w:r w:rsidRPr="00887E73">
        <w:rPr>
          <w:rStyle w:val="Hervorhebung"/>
        </w:rPr>
        <w:t xml:space="preserve"> gibt man nicht die Anzahl der Wa</w:t>
      </w:r>
      <w:r w:rsidRPr="00887E73">
        <w:rPr>
          <w:rStyle w:val="Hervorhebung"/>
        </w:rPr>
        <w:t>s</w:t>
      </w:r>
      <w:r w:rsidRPr="00887E73">
        <w:rPr>
          <w:rStyle w:val="Hervorhebung"/>
        </w:rPr>
        <w:t>sermoleküle an</w:t>
      </w:r>
      <w:r>
        <w:rPr>
          <w:rStyle w:val="Hervorhebung"/>
        </w:rPr>
        <w:t>,</w:t>
      </w:r>
      <w:r w:rsidRPr="00887E73">
        <w:rPr>
          <w:rStyle w:val="Hervorhebung"/>
        </w:rPr>
        <w:t xml:space="preserve"> sondern benutzt als Maßeinheit die Einheit Liter.</w:t>
      </w:r>
    </w:p>
    <w:p w:rsidR="00BA7986" w:rsidRDefault="00BA7986" w:rsidP="0093701E">
      <w:pPr>
        <w:pStyle w:val="Textkrper"/>
      </w:pPr>
    </w:p>
    <w:p w:rsidR="0093701E" w:rsidRDefault="0093701E" w:rsidP="0093701E">
      <w:pPr>
        <w:pStyle w:val="AufgabeLinie"/>
        <w:tabs>
          <w:tab w:val="clear" w:pos="7371"/>
          <w:tab w:val="left" w:leader="underscore" w:pos="6237"/>
        </w:tabs>
      </w:pPr>
      <w:r>
        <w:t xml:space="preserve">Die Einheit des elektrischen Stromes ist das </w:t>
      </w:r>
      <w:r>
        <w:tab/>
        <w:t>.</w:t>
      </w:r>
    </w:p>
    <w:p w:rsidR="0093701E" w:rsidRDefault="00505EF9" w:rsidP="00603FA5">
      <w:pPr>
        <w:pStyle w:val="AufgabeLinie"/>
        <w:tabs>
          <w:tab w:val="clear" w:pos="7371"/>
          <w:tab w:val="left" w:leader="underscore" w:pos="5670"/>
        </w:tabs>
      </w:pPr>
      <w:r>
        <w:t xml:space="preserve">Das </w:t>
      </w:r>
      <w:r w:rsidR="00BA7986">
        <w:t xml:space="preserve">Einheitenzeichen für den elektrischen Strom ist </w:t>
      </w:r>
      <w:r w:rsidR="00603FA5">
        <w:tab/>
      </w:r>
      <w:r w:rsidR="0093701E">
        <w:t>.</w:t>
      </w:r>
    </w:p>
    <w:p w:rsidR="00603FA5" w:rsidRDefault="00505EF9" w:rsidP="00603FA5">
      <w:pPr>
        <w:pStyle w:val="AufgabeLinie"/>
        <w:tabs>
          <w:tab w:val="clear" w:pos="7371"/>
          <w:tab w:val="left" w:leader="underscore" w:pos="4678"/>
        </w:tabs>
      </w:pPr>
      <w:r>
        <w:t xml:space="preserve">Das </w:t>
      </w:r>
      <w:r w:rsidR="00603FA5">
        <w:t xml:space="preserve">Formelzeichen für die Stromstärke ist </w:t>
      </w:r>
      <w:r w:rsidR="00603FA5">
        <w:tab/>
        <w:t>.</w:t>
      </w:r>
    </w:p>
    <w:p w:rsidR="0093701E" w:rsidRDefault="0093701E" w:rsidP="0093701E">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93701E" w:rsidRPr="00B51DE9" w:rsidTr="00AC2B56">
        <w:trPr>
          <w:trHeight w:val="523"/>
        </w:trPr>
        <w:tc>
          <w:tcPr>
            <w:tcW w:w="3119" w:type="dxa"/>
            <w:tcBorders>
              <w:left w:val="single" w:sz="4" w:space="0" w:color="auto"/>
              <w:bottom w:val="single" w:sz="4" w:space="0" w:color="auto"/>
              <w:right w:val="single" w:sz="4" w:space="0" w:color="auto"/>
            </w:tcBorders>
            <w:shd w:val="clear" w:color="auto" w:fill="D9D9D9"/>
            <w:hideMark/>
          </w:tcPr>
          <w:p w:rsidR="0093701E" w:rsidRDefault="0093701E" w:rsidP="00AC2B56">
            <w:pPr>
              <w:pStyle w:val="Tabelle6pt"/>
              <w:rPr>
                <w:color w:val="000000"/>
              </w:rPr>
            </w:pPr>
            <w:r>
              <w:lastRenderedPageBreak/>
              <w:br w:type="page"/>
              <w:t>Lernfeld</w:t>
            </w:r>
          </w:p>
          <w:p w:rsidR="0093701E" w:rsidRDefault="0093701E" w:rsidP="00AC2B5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93701E" w:rsidRDefault="0093701E" w:rsidP="00AC2B56">
            <w:pPr>
              <w:pStyle w:val="Tabelle6pt"/>
              <w:rPr>
                <w:color w:val="000000"/>
              </w:rPr>
            </w:pPr>
            <w:r>
              <w:t>Titel</w:t>
            </w:r>
          </w:p>
          <w:p w:rsidR="0093701E" w:rsidRDefault="0093701E" w:rsidP="00AC2B56">
            <w:pPr>
              <w:pStyle w:val="TabelleKopflinks"/>
            </w:pPr>
            <w:r>
              <w:t>Elektrischer Strom</w:t>
            </w:r>
          </w:p>
        </w:tc>
        <w:tc>
          <w:tcPr>
            <w:tcW w:w="188" w:type="dxa"/>
            <w:vMerge w:val="restart"/>
            <w:tcBorders>
              <w:top w:val="nil"/>
              <w:left w:val="single" w:sz="4" w:space="0" w:color="auto"/>
              <w:bottom w:val="nil"/>
              <w:right w:val="single" w:sz="4" w:space="0" w:color="auto"/>
            </w:tcBorders>
            <w:shd w:val="clear" w:color="auto" w:fill="FFFFFF"/>
          </w:tcPr>
          <w:p w:rsidR="0093701E" w:rsidRPr="004B658C" w:rsidRDefault="0093701E" w:rsidP="00AC2B5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1200C" w:rsidRDefault="0071200C" w:rsidP="0071200C">
            <w:pPr>
              <w:pStyle w:val="TabelleKopfmitte"/>
            </w:pPr>
          </w:p>
          <w:p w:rsidR="0093701E" w:rsidRPr="00B51DE9" w:rsidRDefault="0071200C" w:rsidP="002F3E6A">
            <w:pPr>
              <w:pStyle w:val="TabelleKopfmitte"/>
              <w:rPr>
                <w:rFonts w:eastAsia="Calibri"/>
              </w:rPr>
            </w:pPr>
            <w:r>
              <w:rPr>
                <w:rFonts w:eastAsia="Calibri"/>
              </w:rPr>
              <w:t>ET1.01.0</w:t>
            </w:r>
            <w:r w:rsidR="00D36664">
              <w:rPr>
                <w:rFonts w:eastAsia="Calibri"/>
              </w:rPr>
              <w:t>5</w:t>
            </w:r>
            <w:r>
              <w:rPr>
                <w:rFonts w:eastAsia="Calibri"/>
              </w:rPr>
              <w:t>.0</w:t>
            </w:r>
            <w:r w:rsidR="00D36664">
              <w:rPr>
                <w:rFonts w:eastAsia="Calibri"/>
              </w:rPr>
              <w:t>2</w:t>
            </w:r>
          </w:p>
        </w:tc>
      </w:tr>
      <w:tr w:rsidR="00D36664" w:rsidRPr="00B51DE9" w:rsidTr="00AC2B56">
        <w:tc>
          <w:tcPr>
            <w:tcW w:w="7348" w:type="dxa"/>
            <w:gridSpan w:val="3"/>
            <w:tcBorders>
              <w:left w:val="single" w:sz="4" w:space="0" w:color="auto"/>
              <w:bottom w:val="single" w:sz="4" w:space="0" w:color="auto"/>
              <w:right w:val="single" w:sz="4" w:space="0" w:color="auto"/>
            </w:tcBorders>
            <w:shd w:val="clear" w:color="auto" w:fill="auto"/>
            <w:hideMark/>
          </w:tcPr>
          <w:p w:rsidR="00D36664" w:rsidRPr="004B658C" w:rsidRDefault="00D36664" w:rsidP="00D36664">
            <w:pPr>
              <w:pStyle w:val="Tabelle6pt"/>
            </w:pPr>
            <w:r>
              <w:t>Kompetenzbereiche:</w:t>
            </w:r>
          </w:p>
          <w:p w:rsidR="00D36664" w:rsidRDefault="00FE1330" w:rsidP="00D36664">
            <w:pPr>
              <w:pStyle w:val="Kopf8ptafz"/>
            </w:pPr>
            <w:r>
              <w:t xml:space="preserve">Ich kann elektrische </w:t>
            </w:r>
            <w:r w:rsidR="00592A57">
              <w:t>Grundgrößen</w:t>
            </w:r>
            <w:r>
              <w:t xml:space="preserve"> unterscheiden, kenne deren Formelzeichen und kann damit rechnen</w:t>
            </w:r>
            <w:r w:rsidR="005B0C84">
              <w:t>.</w:t>
            </w:r>
          </w:p>
        </w:tc>
        <w:tc>
          <w:tcPr>
            <w:tcW w:w="188" w:type="dxa"/>
            <w:vMerge/>
            <w:tcBorders>
              <w:left w:val="single" w:sz="4" w:space="0" w:color="auto"/>
              <w:bottom w:val="nil"/>
              <w:right w:val="nil"/>
            </w:tcBorders>
            <w:vAlign w:val="center"/>
            <w:hideMark/>
          </w:tcPr>
          <w:p w:rsidR="00D36664" w:rsidRDefault="00D36664" w:rsidP="00D36664">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36664" w:rsidRPr="00B51DE9" w:rsidTr="00C12C92">
              <w:trPr>
                <w:trHeight w:val="284"/>
              </w:trPr>
              <w:tc>
                <w:tcPr>
                  <w:tcW w:w="2090" w:type="dxa"/>
                  <w:shd w:val="clear" w:color="auto" w:fill="auto"/>
                </w:tcPr>
                <w:p w:rsidR="00D36664" w:rsidRPr="00B51DE9" w:rsidRDefault="00D36664" w:rsidP="00D36664">
                  <w:pPr>
                    <w:pStyle w:val="Textkrpermitte"/>
                  </w:pPr>
                  <w:proofErr w:type="spellStart"/>
                  <w:r w:rsidRPr="00B51DE9">
                    <w:t>LernPROJEKT</w:t>
                  </w:r>
                  <w:proofErr w:type="spellEnd"/>
                </w:p>
              </w:tc>
            </w:tr>
            <w:tr w:rsidR="00D36664" w:rsidRPr="00B51DE9" w:rsidTr="00C12C92">
              <w:trPr>
                <w:trHeight w:val="284"/>
              </w:trPr>
              <w:tc>
                <w:tcPr>
                  <w:tcW w:w="2090" w:type="dxa"/>
                  <w:tcBorders>
                    <w:bottom w:val="single" w:sz="4" w:space="0" w:color="auto"/>
                  </w:tcBorders>
                  <w:shd w:val="clear" w:color="auto" w:fill="auto"/>
                </w:tcPr>
                <w:p w:rsidR="00D36664" w:rsidRPr="00B51DE9" w:rsidRDefault="00D36664" w:rsidP="00D36664">
                  <w:pPr>
                    <w:pStyle w:val="Textkrpermitte"/>
                  </w:pPr>
                  <w:proofErr w:type="spellStart"/>
                  <w:r w:rsidRPr="00B51DE9">
                    <w:t>LernTHEMA</w:t>
                  </w:r>
                  <w:proofErr w:type="spellEnd"/>
                </w:p>
              </w:tc>
            </w:tr>
            <w:tr w:rsidR="00D36664" w:rsidRPr="00B51DE9" w:rsidTr="00C12C92">
              <w:trPr>
                <w:trHeight w:val="284"/>
              </w:trPr>
              <w:tc>
                <w:tcPr>
                  <w:tcW w:w="2090" w:type="dxa"/>
                  <w:tcBorders>
                    <w:bottom w:val="nil"/>
                  </w:tcBorders>
                  <w:shd w:val="clear" w:color="auto" w:fill="D9D9D9" w:themeFill="background1" w:themeFillShade="D9"/>
                </w:tcPr>
                <w:p w:rsidR="00D36664" w:rsidRPr="00B51DE9" w:rsidRDefault="00D36664" w:rsidP="00D36664">
                  <w:pPr>
                    <w:pStyle w:val="TabelleKopfmitte"/>
                  </w:pPr>
                  <w:proofErr w:type="spellStart"/>
                  <w:r w:rsidRPr="00B51DE9">
                    <w:t>LernSCHRITT</w:t>
                  </w:r>
                  <w:proofErr w:type="spellEnd"/>
                </w:p>
              </w:tc>
            </w:tr>
          </w:tbl>
          <w:p w:rsidR="00D36664" w:rsidRPr="00B51DE9" w:rsidRDefault="00D36664" w:rsidP="00D36664"/>
        </w:tc>
      </w:tr>
      <w:tr w:rsidR="00D36664" w:rsidRPr="00B51DE9" w:rsidTr="00AC2B56">
        <w:trPr>
          <w:trHeight w:val="149"/>
        </w:trPr>
        <w:tc>
          <w:tcPr>
            <w:tcW w:w="7348" w:type="dxa"/>
            <w:gridSpan w:val="3"/>
            <w:tcBorders>
              <w:top w:val="single" w:sz="4" w:space="0" w:color="auto"/>
              <w:left w:val="nil"/>
              <w:right w:val="nil"/>
            </w:tcBorders>
          </w:tcPr>
          <w:p w:rsidR="00D36664" w:rsidRPr="00B51DE9" w:rsidRDefault="00D36664" w:rsidP="00D36664"/>
        </w:tc>
        <w:tc>
          <w:tcPr>
            <w:tcW w:w="196" w:type="dxa"/>
            <w:gridSpan w:val="2"/>
            <w:tcBorders>
              <w:top w:val="nil"/>
              <w:left w:val="nil"/>
              <w:right w:val="nil"/>
            </w:tcBorders>
          </w:tcPr>
          <w:p w:rsidR="00D36664" w:rsidRPr="00B51DE9" w:rsidRDefault="00D36664" w:rsidP="00D36664"/>
        </w:tc>
        <w:tc>
          <w:tcPr>
            <w:tcW w:w="2095" w:type="dxa"/>
            <w:tcBorders>
              <w:top w:val="single" w:sz="4" w:space="0" w:color="auto"/>
              <w:left w:val="nil"/>
              <w:right w:val="nil"/>
            </w:tcBorders>
          </w:tcPr>
          <w:p w:rsidR="00D36664" w:rsidRPr="00B51DE9" w:rsidRDefault="00D36664" w:rsidP="00D36664"/>
        </w:tc>
      </w:tr>
      <w:tr w:rsidR="00D36664" w:rsidRPr="00B51DE9" w:rsidTr="00AC2B56">
        <w:trPr>
          <w:trHeight w:val="443"/>
        </w:trPr>
        <w:tc>
          <w:tcPr>
            <w:tcW w:w="4818" w:type="dxa"/>
            <w:gridSpan w:val="2"/>
            <w:vMerge w:val="restart"/>
            <w:tcBorders>
              <w:left w:val="single" w:sz="4" w:space="0" w:color="auto"/>
              <w:right w:val="single" w:sz="4" w:space="0" w:color="auto"/>
            </w:tcBorders>
          </w:tcPr>
          <w:p w:rsidR="00D36664" w:rsidRPr="004B658C" w:rsidRDefault="00D36664" w:rsidP="00D36664">
            <w:pPr>
              <w:pStyle w:val="Tabelle6pt"/>
            </w:pPr>
            <w:r>
              <w:t>Kompetenzen:</w:t>
            </w:r>
          </w:p>
          <w:p w:rsidR="00D36664" w:rsidRDefault="00D36664" w:rsidP="00D36664">
            <w:pPr>
              <w:pStyle w:val="Kopf8ptafz"/>
            </w:pPr>
            <w:r>
              <w:t>Ich kann elektrischen Strom in einem einfachen Stromkreis messen</w:t>
            </w:r>
            <w:r w:rsidR="001F7F3A">
              <w:t>.</w:t>
            </w:r>
          </w:p>
          <w:p w:rsidR="00D36664" w:rsidRDefault="00D36664" w:rsidP="00D36664">
            <w:pPr>
              <w:pStyle w:val="Kopf8ptafz"/>
            </w:pPr>
            <w:r>
              <w:t>Ich kann Strom als Modell erklären</w:t>
            </w:r>
            <w:r w:rsidR="001F7F3A">
              <w:t>.</w:t>
            </w:r>
          </w:p>
          <w:p w:rsidR="00D36664" w:rsidRDefault="00D36664" w:rsidP="00875379">
            <w:pPr>
              <w:pStyle w:val="Kopf8ptafz"/>
            </w:pPr>
            <w:r>
              <w:t xml:space="preserve">Ich kann mit </w:t>
            </w:r>
            <w:r w:rsidR="00875379">
              <w:t>Strömen</w:t>
            </w:r>
            <w:r>
              <w:t xml:space="preserve"> rechnen</w:t>
            </w:r>
            <w:r w:rsidR="001F7F3A">
              <w:t>.</w:t>
            </w:r>
          </w:p>
          <w:p w:rsidR="00875379" w:rsidRDefault="00875379" w:rsidP="00875379">
            <w:pPr>
              <w:pStyle w:val="Kopf8ptafz"/>
            </w:pPr>
            <w:r>
              <w:t>Ich kenne die technische Stromrichtung</w:t>
            </w:r>
            <w:r w:rsidR="001F7F3A">
              <w:t>.</w:t>
            </w:r>
          </w:p>
        </w:tc>
        <w:tc>
          <w:tcPr>
            <w:tcW w:w="4821" w:type="dxa"/>
            <w:gridSpan w:val="4"/>
            <w:tcBorders>
              <w:left w:val="single" w:sz="4" w:space="0" w:color="auto"/>
              <w:right w:val="single" w:sz="4" w:space="0" w:color="auto"/>
            </w:tcBorders>
          </w:tcPr>
          <w:p w:rsidR="00D36664" w:rsidRDefault="00D36664" w:rsidP="00D36664">
            <w:pPr>
              <w:pStyle w:val="Tabelle6pt"/>
            </w:pPr>
            <w:r>
              <w:t>Was Sie schon können sollten:</w:t>
            </w:r>
          </w:p>
          <w:p w:rsidR="00D36664" w:rsidRPr="00234B66" w:rsidRDefault="00D36664" w:rsidP="00D36664">
            <w:pPr>
              <w:pStyle w:val="Kopf8ptafz"/>
            </w:pPr>
            <w:r>
              <w:t>Ich kenne elektrische Grundgrößen</w:t>
            </w:r>
            <w:r w:rsidR="001F7F3A">
              <w:t>.</w:t>
            </w:r>
          </w:p>
        </w:tc>
      </w:tr>
      <w:tr w:rsidR="00D36664" w:rsidRPr="00B51DE9" w:rsidTr="00AC2B56">
        <w:trPr>
          <w:trHeight w:val="443"/>
        </w:trPr>
        <w:tc>
          <w:tcPr>
            <w:tcW w:w="4818" w:type="dxa"/>
            <w:gridSpan w:val="2"/>
            <w:vMerge/>
            <w:tcBorders>
              <w:left w:val="single" w:sz="4" w:space="0" w:color="auto"/>
              <w:right w:val="single" w:sz="4" w:space="0" w:color="auto"/>
            </w:tcBorders>
          </w:tcPr>
          <w:p w:rsidR="00D36664" w:rsidRDefault="00D36664" w:rsidP="00D36664">
            <w:pPr>
              <w:pStyle w:val="Tabelle6pt"/>
            </w:pPr>
          </w:p>
        </w:tc>
        <w:tc>
          <w:tcPr>
            <w:tcW w:w="4821" w:type="dxa"/>
            <w:gridSpan w:val="4"/>
            <w:tcBorders>
              <w:left w:val="single" w:sz="4" w:space="0" w:color="auto"/>
              <w:right w:val="single" w:sz="4" w:space="0" w:color="auto"/>
            </w:tcBorders>
          </w:tcPr>
          <w:p w:rsidR="00D36664" w:rsidRDefault="00D36664" w:rsidP="00C75100">
            <w:pPr>
              <w:pStyle w:val="Tabelle6pt"/>
            </w:pPr>
            <w:r>
              <w:t>Wofür Sie das benötigen:</w:t>
            </w:r>
            <w:r w:rsidR="00C75100">
              <w:t xml:space="preserve"> </w:t>
            </w:r>
          </w:p>
        </w:tc>
      </w:tr>
      <w:tr w:rsidR="00D36664" w:rsidRPr="00B51DE9" w:rsidTr="00AC2B56">
        <w:trPr>
          <w:trHeight w:val="443"/>
        </w:trPr>
        <w:tc>
          <w:tcPr>
            <w:tcW w:w="4818" w:type="dxa"/>
            <w:gridSpan w:val="2"/>
            <w:vMerge/>
            <w:tcBorders>
              <w:left w:val="single" w:sz="4" w:space="0" w:color="auto"/>
              <w:right w:val="single" w:sz="4" w:space="0" w:color="auto"/>
            </w:tcBorders>
          </w:tcPr>
          <w:p w:rsidR="00D36664" w:rsidRDefault="00D36664" w:rsidP="00D36664">
            <w:pPr>
              <w:pStyle w:val="Tabelle6pt"/>
            </w:pPr>
          </w:p>
        </w:tc>
        <w:tc>
          <w:tcPr>
            <w:tcW w:w="4821" w:type="dxa"/>
            <w:gridSpan w:val="4"/>
            <w:tcBorders>
              <w:left w:val="single" w:sz="4" w:space="0" w:color="auto"/>
              <w:right w:val="single" w:sz="4" w:space="0" w:color="auto"/>
            </w:tcBorders>
          </w:tcPr>
          <w:p w:rsidR="00D36664" w:rsidRDefault="00D36664" w:rsidP="00D36664">
            <w:pPr>
              <w:pStyle w:val="Tabelle6pt"/>
            </w:pPr>
            <w:r>
              <w:t>Wie Sie Ihr Können prüfen können:</w:t>
            </w:r>
          </w:p>
          <w:p w:rsidR="00D36664" w:rsidRPr="00234B66" w:rsidRDefault="00D36664" w:rsidP="002F3E6A">
            <w:pPr>
              <w:pStyle w:val="Kopf8ptafz"/>
            </w:pPr>
            <w:r w:rsidRPr="00234B66">
              <w:t xml:space="preserve">Siehe Lernwegeliste oder Lernschritt </w:t>
            </w:r>
            <w:r w:rsidR="002F3E6A">
              <w:t>ET</w:t>
            </w:r>
            <w:r w:rsidR="00BC085B">
              <w:t>1.01.05.03</w:t>
            </w:r>
          </w:p>
        </w:tc>
      </w:tr>
    </w:tbl>
    <w:p w:rsidR="0093701E" w:rsidRDefault="00EE0C2D" w:rsidP="0093701E">
      <w:pPr>
        <w:pStyle w:val="berschrift2"/>
      </w:pPr>
      <w:r>
        <w:rPr>
          <w:noProof/>
          <w:sz w:val="24"/>
        </w:rPr>
        <w:drawing>
          <wp:anchor distT="0" distB="0" distL="114300" distR="114300" simplePos="0" relativeHeight="251662336" behindDoc="0" locked="0" layoutInCell="0" allowOverlap="1" wp14:anchorId="7CA8F76B" wp14:editId="7928CD23">
            <wp:simplePos x="0" y="0"/>
            <wp:positionH relativeFrom="rightMargin">
              <wp:posOffset>107950</wp:posOffset>
            </wp:positionH>
            <wp:positionV relativeFrom="paragraph">
              <wp:posOffset>105105</wp:posOffset>
            </wp:positionV>
            <wp:extent cx="323850" cy="323850"/>
            <wp:effectExtent l="0" t="0" r="0" b="0"/>
            <wp:wrapNone/>
            <wp:docPr id="118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93701E" w:rsidRPr="003908B8" w:rsidRDefault="00DD2CA8" w:rsidP="00DD2CA8">
      <w:pPr>
        <w:pStyle w:val="Textkrper"/>
      </w:pPr>
      <w:r>
        <w:t>1 Kiloampere = 1</w:t>
      </w:r>
      <w:r w:rsidR="0093701E">
        <w:t xml:space="preserve"> </w:t>
      </w:r>
      <w:proofErr w:type="spellStart"/>
      <w:r w:rsidR="003908B8">
        <w:t>kA</w:t>
      </w:r>
      <w:proofErr w:type="spellEnd"/>
      <w:r w:rsidR="003908B8">
        <w:t xml:space="preserve"> </w:t>
      </w:r>
      <w:r>
        <w:t>= 1000 A = 1</w:t>
      </w:r>
      <w:r w:rsidR="003908B8">
        <w:t xml:space="preserve"> x 10</w:t>
      </w:r>
      <w:r w:rsidR="003908B8">
        <w:rPr>
          <w:vertAlign w:val="superscript"/>
        </w:rPr>
        <w:t>3</w:t>
      </w:r>
      <w:r w:rsidR="003908B8">
        <w:t xml:space="preserve"> A = </w:t>
      </w:r>
      <w:r>
        <w:t xml:space="preserve">1 </w:t>
      </w:r>
      <w:r w:rsidR="003908B8">
        <w:t>E03 A</w:t>
      </w:r>
    </w:p>
    <w:p w:rsidR="003908B8" w:rsidRPr="006E3F78" w:rsidRDefault="003908B8" w:rsidP="00DD2CA8">
      <w:pPr>
        <w:pStyle w:val="Textkrper"/>
        <w:rPr>
          <w:lang w:val="en-US"/>
        </w:rPr>
      </w:pPr>
      <w:r w:rsidRPr="006E3F78">
        <w:rPr>
          <w:lang w:val="en-US"/>
        </w:rPr>
        <w:t xml:space="preserve">1 </w:t>
      </w:r>
      <w:proofErr w:type="spellStart"/>
      <w:r w:rsidRPr="006E3F78">
        <w:rPr>
          <w:lang w:val="en-US"/>
        </w:rPr>
        <w:t>Milli</w:t>
      </w:r>
      <w:r w:rsidR="00DD2CA8" w:rsidRPr="006E3F78">
        <w:rPr>
          <w:lang w:val="en-US"/>
        </w:rPr>
        <w:t>ampere</w:t>
      </w:r>
      <w:proofErr w:type="spellEnd"/>
      <w:r w:rsidR="00DD2CA8" w:rsidRPr="006E3F78">
        <w:rPr>
          <w:lang w:val="en-US"/>
        </w:rPr>
        <w:t xml:space="preserve"> = 1</w:t>
      </w:r>
      <w:r w:rsidRPr="006E3F78">
        <w:rPr>
          <w:lang w:val="en-US"/>
        </w:rPr>
        <w:t xml:space="preserve"> mA </w:t>
      </w:r>
      <w:r w:rsidR="00453471">
        <w:rPr>
          <w:lang w:val="en-US"/>
        </w:rPr>
        <w:t>= 1/</w:t>
      </w:r>
      <w:r w:rsidR="00DD2CA8" w:rsidRPr="006E3F78">
        <w:rPr>
          <w:lang w:val="en-US"/>
        </w:rPr>
        <w:t>1000</w:t>
      </w:r>
      <w:r w:rsidRPr="006E3F78">
        <w:rPr>
          <w:lang w:val="en-US"/>
        </w:rPr>
        <w:t xml:space="preserve"> A = </w:t>
      </w:r>
      <w:r w:rsidR="00DD2CA8" w:rsidRPr="006E3F78">
        <w:rPr>
          <w:lang w:val="en-US"/>
        </w:rPr>
        <w:t>0,001</w:t>
      </w:r>
      <w:r w:rsidRPr="006E3F78">
        <w:rPr>
          <w:lang w:val="en-US"/>
        </w:rPr>
        <w:t xml:space="preserve"> A</w:t>
      </w:r>
      <w:r w:rsidR="00DD2CA8" w:rsidRPr="006E3F78">
        <w:rPr>
          <w:lang w:val="en-US"/>
        </w:rPr>
        <w:t xml:space="preserve"> = 1 </w:t>
      </w:r>
      <w:r w:rsidRPr="006E3F78">
        <w:rPr>
          <w:lang w:val="en-US"/>
        </w:rPr>
        <w:t>x 10</w:t>
      </w:r>
      <w:r w:rsidRPr="006E3F78">
        <w:rPr>
          <w:vertAlign w:val="superscript"/>
          <w:lang w:val="en-US"/>
        </w:rPr>
        <w:t>-3</w:t>
      </w:r>
      <w:r w:rsidRPr="006E3F78">
        <w:rPr>
          <w:lang w:val="en-US"/>
        </w:rPr>
        <w:t xml:space="preserve"> A = </w:t>
      </w:r>
      <w:r w:rsidR="00DD2CA8" w:rsidRPr="006E3F78">
        <w:rPr>
          <w:lang w:val="en-US"/>
        </w:rPr>
        <w:t xml:space="preserve">1 </w:t>
      </w:r>
      <w:r w:rsidRPr="006E3F78">
        <w:rPr>
          <w:lang w:val="en-US"/>
        </w:rPr>
        <w:t>E</w:t>
      </w:r>
      <w:r w:rsidR="00E77586" w:rsidRPr="006E3F78">
        <w:rPr>
          <w:lang w:val="en-US"/>
        </w:rPr>
        <w:t>-</w:t>
      </w:r>
      <w:r w:rsidRPr="006E3F78">
        <w:rPr>
          <w:lang w:val="en-US"/>
        </w:rPr>
        <w:t>03 A</w:t>
      </w:r>
    </w:p>
    <w:p w:rsidR="00341102" w:rsidRPr="006E3F78" w:rsidRDefault="00341102" w:rsidP="00DD2CA8">
      <w:pPr>
        <w:pStyle w:val="Textkrper"/>
        <w:rPr>
          <w:lang w:val="en-US"/>
        </w:rPr>
      </w:pPr>
      <w:r w:rsidRPr="006E3F78">
        <w:rPr>
          <w:lang w:val="en-US"/>
        </w:rPr>
        <w:t xml:space="preserve">1 </w:t>
      </w:r>
      <w:proofErr w:type="spellStart"/>
      <w:r w:rsidRPr="006E3F78">
        <w:rPr>
          <w:lang w:val="en-US"/>
        </w:rPr>
        <w:t>Mikro</w:t>
      </w:r>
      <w:r w:rsidR="00DD2CA8" w:rsidRPr="006E3F78">
        <w:rPr>
          <w:lang w:val="en-US"/>
        </w:rPr>
        <w:t>ampere</w:t>
      </w:r>
      <w:proofErr w:type="spellEnd"/>
      <w:r w:rsidR="00DD2CA8" w:rsidRPr="006E3F78">
        <w:rPr>
          <w:lang w:val="en-US"/>
        </w:rPr>
        <w:t xml:space="preserve"> = 1</w:t>
      </w:r>
      <w:r w:rsidRPr="006E3F78">
        <w:rPr>
          <w:lang w:val="en-US"/>
        </w:rPr>
        <w:t xml:space="preserve"> µA </w:t>
      </w:r>
      <w:r w:rsidR="00DD2CA8" w:rsidRPr="006E3F78">
        <w:rPr>
          <w:lang w:val="en-US"/>
        </w:rPr>
        <w:t xml:space="preserve">= 1/1000000 </w:t>
      </w:r>
      <w:r w:rsidRPr="006E3F78">
        <w:rPr>
          <w:lang w:val="en-US"/>
        </w:rPr>
        <w:t xml:space="preserve">A = </w:t>
      </w:r>
      <w:r w:rsidR="00DD2CA8" w:rsidRPr="006E3F78">
        <w:rPr>
          <w:lang w:val="en-US"/>
        </w:rPr>
        <w:t xml:space="preserve">0,000001 </w:t>
      </w:r>
      <w:r w:rsidR="004B1B4F" w:rsidRPr="006E3F78">
        <w:rPr>
          <w:lang w:val="en-US"/>
        </w:rPr>
        <w:t xml:space="preserve">A = 1 </w:t>
      </w:r>
      <w:r w:rsidRPr="006E3F78">
        <w:rPr>
          <w:lang w:val="en-US"/>
        </w:rPr>
        <w:t>x 10</w:t>
      </w:r>
      <w:r w:rsidRPr="006E3F78">
        <w:rPr>
          <w:vertAlign w:val="superscript"/>
          <w:lang w:val="en-US"/>
        </w:rPr>
        <w:t>-6</w:t>
      </w:r>
      <w:r w:rsidR="004B1B4F" w:rsidRPr="006E3F78">
        <w:rPr>
          <w:lang w:val="en-US"/>
        </w:rPr>
        <w:t xml:space="preserve"> A = 1</w:t>
      </w:r>
      <w:r w:rsidRPr="006E3F78">
        <w:rPr>
          <w:lang w:val="en-US"/>
        </w:rPr>
        <w:t xml:space="preserve"> E-06 A</w:t>
      </w:r>
    </w:p>
    <w:p w:rsidR="0093701E" w:rsidRPr="004A75A3" w:rsidRDefault="0093701E" w:rsidP="0093701E">
      <w:pPr>
        <w:pStyle w:val="berschrift2"/>
      </w:pPr>
      <w:r w:rsidRPr="004A75A3">
        <w:t>Messen der Stromstärke</w:t>
      </w:r>
    </w:p>
    <w:p w:rsidR="0093701E" w:rsidRDefault="0093701E" w:rsidP="0093701E">
      <w:pPr>
        <w:pStyle w:val="Textkrper"/>
      </w:pPr>
      <w:r>
        <w:t xml:space="preserve">Zum Messen der elektrischen Stromstärke muss der Strommesser </w:t>
      </w:r>
      <w:r w:rsidR="00F73784">
        <w:t>„</w:t>
      </w:r>
      <w:r>
        <w:t>in</w:t>
      </w:r>
      <w:r w:rsidR="00F73784">
        <w:t>“</w:t>
      </w:r>
      <w:r>
        <w:t xml:space="preserve"> die Leitung g</w:t>
      </w:r>
      <w:r>
        <w:t>e</w:t>
      </w:r>
      <w:r>
        <w:t>schaltet werden.</w:t>
      </w:r>
    </w:p>
    <w:p w:rsidR="00F73784" w:rsidRDefault="00F73784" w:rsidP="0093701E">
      <w:pPr>
        <w:pStyle w:val="Textkrper"/>
      </w:pPr>
      <w:r>
        <w:rPr>
          <w:noProof/>
        </w:rPr>
        <w:drawing>
          <wp:anchor distT="0" distB="0" distL="114300" distR="114300" simplePos="0" relativeHeight="251652096" behindDoc="1" locked="0" layoutInCell="1" allowOverlap="1" wp14:anchorId="2D52AEED" wp14:editId="580D93A3">
            <wp:simplePos x="0" y="0"/>
            <wp:positionH relativeFrom="column">
              <wp:posOffset>2555875</wp:posOffset>
            </wp:positionH>
            <wp:positionV relativeFrom="paragraph">
              <wp:posOffset>19050</wp:posOffset>
            </wp:positionV>
            <wp:extent cx="614045" cy="407035"/>
            <wp:effectExtent l="0" t="0" r="0" b="0"/>
            <wp:wrapTight wrapText="bothSides">
              <wp:wrapPolygon edited="0">
                <wp:start x="8711" y="0"/>
                <wp:lineTo x="1340" y="10109"/>
                <wp:lineTo x="1340" y="12131"/>
                <wp:lineTo x="8711" y="20218"/>
                <wp:lineTo x="14072" y="20218"/>
                <wp:lineTo x="20103" y="11120"/>
                <wp:lineTo x="20103" y="9098"/>
                <wp:lineTo x="13402" y="0"/>
                <wp:lineTo x="8711" y="0"/>
              </wp:wrapPolygon>
            </wp:wrapTight>
            <wp:docPr id="978" name="Grafik 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r Strom_Strommessgerät.JPG"/>
                    <pic:cNvPicPr/>
                  </pic:nvPicPr>
                  <pic:blipFill>
                    <a:blip r:embed="rId104" cstate="print">
                      <a:clrChange>
                        <a:clrFrom>
                          <a:srgbClr val="FFFEF2"/>
                        </a:clrFrom>
                        <a:clrTo>
                          <a:srgbClr val="FFFEF2">
                            <a:alpha val="0"/>
                          </a:srgbClr>
                        </a:clrTo>
                      </a:clrChange>
                      <a:extLst>
                        <a:ext uri="{28A0092B-C50C-407E-A947-70E740481C1C}">
                          <a14:useLocalDpi xmlns:a14="http://schemas.microsoft.com/office/drawing/2010/main" val="0"/>
                        </a:ext>
                      </a:extLst>
                    </a:blip>
                    <a:stretch>
                      <a:fillRect/>
                    </a:stretch>
                  </pic:blipFill>
                  <pic:spPr>
                    <a:xfrm>
                      <a:off x="0" y="0"/>
                      <a:ext cx="614045" cy="407035"/>
                    </a:xfrm>
                    <a:prstGeom prst="rect">
                      <a:avLst/>
                    </a:prstGeom>
                  </pic:spPr>
                </pic:pic>
              </a:graphicData>
            </a:graphic>
            <wp14:sizeRelH relativeFrom="margin">
              <wp14:pctWidth>0</wp14:pctWidth>
            </wp14:sizeRelH>
            <wp14:sizeRelV relativeFrom="margin">
              <wp14:pctHeight>0</wp14:pctHeight>
            </wp14:sizeRelV>
          </wp:anchor>
        </w:drawing>
      </w:r>
    </w:p>
    <w:p w:rsidR="0093701E" w:rsidRDefault="0093701E" w:rsidP="0093701E">
      <w:pPr>
        <w:ind w:firstLine="708"/>
      </w:pPr>
      <w:r>
        <w:t>Schaltzeichen eines Strommessers</w:t>
      </w:r>
      <w:r w:rsidR="00F73784">
        <w:t>:</w:t>
      </w:r>
    </w:p>
    <w:p w:rsidR="0093701E" w:rsidRPr="00FF3650" w:rsidRDefault="0093701E" w:rsidP="0093701E">
      <w:pPr>
        <w:pStyle w:val="Textkrper"/>
      </w:pPr>
    </w:p>
    <w:p w:rsidR="0093701E" w:rsidRDefault="008645F7" w:rsidP="0093701E">
      <w:pPr>
        <w:pStyle w:val="Textkrpermitte"/>
      </w:pPr>
      <w:r>
        <w:rPr>
          <w:noProof/>
        </w:rPr>
        <w:drawing>
          <wp:inline distT="0" distB="0" distL="0" distR="0" wp14:anchorId="1BE5B061" wp14:editId="55AC3CBF">
            <wp:extent cx="2447281" cy="1350335"/>
            <wp:effectExtent l="0" t="0" r="0" b="2540"/>
            <wp:docPr id="957" name="Grafik 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r Strom_Messung.jpg"/>
                    <pic:cNvPicPr/>
                  </pic:nvPicPr>
                  <pic:blipFill rotWithShape="1">
                    <a:blip r:embed="rId105" cstate="print">
                      <a:extLst>
                        <a:ext uri="{28A0092B-C50C-407E-A947-70E740481C1C}">
                          <a14:useLocalDpi xmlns:a14="http://schemas.microsoft.com/office/drawing/2010/main" val="0"/>
                        </a:ext>
                      </a:extLst>
                    </a:blip>
                    <a:srcRect l="10805" t="18644" r="22458" b="32258"/>
                    <a:stretch/>
                  </pic:blipFill>
                  <pic:spPr bwMode="auto">
                    <a:xfrm>
                      <a:off x="0" y="0"/>
                      <a:ext cx="2457733" cy="1356102"/>
                    </a:xfrm>
                    <a:prstGeom prst="rect">
                      <a:avLst/>
                    </a:prstGeom>
                    <a:ln>
                      <a:noFill/>
                    </a:ln>
                    <a:extLst>
                      <a:ext uri="{53640926-AAD7-44D8-BBD7-CCE9431645EC}">
                        <a14:shadowObscured xmlns:a14="http://schemas.microsoft.com/office/drawing/2010/main"/>
                      </a:ext>
                    </a:extLst>
                  </pic:spPr>
                </pic:pic>
              </a:graphicData>
            </a:graphic>
          </wp:inline>
        </w:drawing>
      </w:r>
    </w:p>
    <w:p w:rsidR="00965500" w:rsidRDefault="00965500" w:rsidP="00B87FEF">
      <w:pPr>
        <w:pStyle w:val="Textkrpermitte"/>
        <w:jc w:val="left"/>
      </w:pPr>
    </w:p>
    <w:p w:rsidR="00B87FEF" w:rsidRPr="00B87FEF" w:rsidRDefault="00B87FEF" w:rsidP="00B87FEF">
      <w:pPr>
        <w:pStyle w:val="Textkrper"/>
      </w:pPr>
      <w:r>
        <w:t>Die Stromst</w:t>
      </w:r>
      <w:r w:rsidR="00373212">
        <w:rPr>
          <w:noProof/>
          <w:sz w:val="24"/>
        </w:rPr>
        <w:drawing>
          <wp:anchor distT="0" distB="0" distL="114300" distR="114300" simplePos="0" relativeHeight="251669504" behindDoc="0" locked="0" layoutInCell="0" allowOverlap="1" wp14:anchorId="4BA35E7A" wp14:editId="556C4829">
            <wp:simplePos x="0" y="0"/>
            <wp:positionH relativeFrom="rightMargin">
              <wp:posOffset>107950</wp:posOffset>
            </wp:positionH>
            <wp:positionV relativeFrom="paragraph">
              <wp:posOffset>0</wp:posOffset>
            </wp:positionV>
            <wp:extent cx="323850" cy="323850"/>
            <wp:effectExtent l="0" t="0" r="0" b="0"/>
            <wp:wrapNone/>
            <wp:docPr id="989"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ärke kann vor oder nach dem Energiewandler (Verbraucher) gemessen we</w:t>
      </w:r>
      <w:r>
        <w:t>r</w:t>
      </w:r>
      <w:r>
        <w:t>den.</w:t>
      </w:r>
    </w:p>
    <w:p w:rsidR="0093701E" w:rsidRPr="004A75A3" w:rsidRDefault="0093701E" w:rsidP="0093701E">
      <w:pPr>
        <w:pStyle w:val="berschrift2"/>
      </w:pPr>
      <w:r w:rsidRPr="004A75A3">
        <w:t>Stromrichtung</w:t>
      </w:r>
    </w:p>
    <w:p w:rsidR="0093701E" w:rsidRDefault="0093701E" w:rsidP="0093701E">
      <w:pPr>
        <w:pStyle w:val="Textkrper"/>
      </w:pPr>
      <w:r>
        <w:t>Die freien Elektronen bewegen sich außerhalb der Spannungsquelle vom negativen Pol zum positiven Pol.</w:t>
      </w:r>
    </w:p>
    <w:p w:rsidR="0093701E" w:rsidRDefault="00BF1938" w:rsidP="00BF1938">
      <w:pPr>
        <w:pStyle w:val="Textkrper"/>
      </w:pPr>
      <w:r>
        <w:t>In der Elektrotechnik ist die</w:t>
      </w:r>
      <w:r w:rsidR="0093701E">
        <w:t xml:space="preserve"> </w:t>
      </w:r>
      <w:r>
        <w:t>„</w:t>
      </w:r>
      <w:r w:rsidR="0093701E" w:rsidRPr="00BF1938">
        <w:rPr>
          <w:rStyle w:val="Unterstrichen"/>
          <w:u w:val="none"/>
        </w:rPr>
        <w:t>technische</w:t>
      </w:r>
      <w:r>
        <w:rPr>
          <w:rStyle w:val="Unterstrichen"/>
          <w:u w:val="none"/>
        </w:rPr>
        <w:t>“</w:t>
      </w:r>
      <w:r>
        <w:t xml:space="preserve"> Stromrichtung jedoch vom positiven Pol zum negativen Pol</w:t>
      </w:r>
      <w:r w:rsidR="0093701E">
        <w:t xml:space="preserve"> festgelegt worden.</w:t>
      </w:r>
    </w:p>
    <w:p w:rsidR="00BF1938" w:rsidRDefault="00BF1938" w:rsidP="00BF1938">
      <w:pPr>
        <w:pStyle w:val="Textkrper"/>
      </w:pPr>
    </w:p>
    <w:p w:rsidR="00BF1938" w:rsidRDefault="00D21F7B" w:rsidP="0093701E">
      <w:pPr>
        <w:pStyle w:val="Textkrper"/>
        <w:jc w:val="center"/>
      </w:pPr>
      <w:r>
        <w:rPr>
          <w:noProof/>
        </w:rPr>
        <w:drawing>
          <wp:inline distT="0" distB="0" distL="0" distR="0" wp14:anchorId="36191E91" wp14:editId="7CB67A10">
            <wp:extent cx="2251197" cy="1456660"/>
            <wp:effectExtent l="0" t="0" r="0" b="0"/>
            <wp:docPr id="1185" name="Grafik 1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r Strom_Technische Stromrichtung.JPG"/>
                    <pic:cNvPicPr/>
                  </pic:nvPicPr>
                  <pic:blipFill rotWithShape="1">
                    <a:blip r:embed="rId106" cstate="print">
                      <a:extLst>
                        <a:ext uri="{28A0092B-C50C-407E-A947-70E740481C1C}">
                          <a14:useLocalDpi xmlns:a14="http://schemas.microsoft.com/office/drawing/2010/main" val="0"/>
                        </a:ext>
                      </a:extLst>
                    </a:blip>
                    <a:srcRect l="18433" t="24576" r="27542" b="28813"/>
                    <a:stretch/>
                  </pic:blipFill>
                  <pic:spPr bwMode="auto">
                    <a:xfrm>
                      <a:off x="0" y="0"/>
                      <a:ext cx="2260809" cy="1462880"/>
                    </a:xfrm>
                    <a:prstGeom prst="rect">
                      <a:avLst/>
                    </a:prstGeom>
                    <a:ln>
                      <a:noFill/>
                    </a:ln>
                    <a:extLst>
                      <a:ext uri="{53640926-AAD7-44D8-BBD7-CCE9431645EC}">
                        <a14:shadowObscured xmlns:a14="http://schemas.microsoft.com/office/drawing/2010/main"/>
                      </a:ext>
                    </a:extLst>
                  </pic:spPr>
                </pic:pic>
              </a:graphicData>
            </a:graphic>
          </wp:inline>
        </w:drawing>
      </w:r>
    </w:p>
    <w:p w:rsidR="0093701E" w:rsidRDefault="0093701E" w:rsidP="00BF1938">
      <w:pPr>
        <w:pStyle w:val="Textkrper"/>
        <w:jc w:val="lef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93701E" w:rsidRPr="00B51DE9" w:rsidTr="00AC2B56">
        <w:trPr>
          <w:trHeight w:val="523"/>
        </w:trPr>
        <w:tc>
          <w:tcPr>
            <w:tcW w:w="3119" w:type="dxa"/>
            <w:tcBorders>
              <w:left w:val="single" w:sz="4" w:space="0" w:color="auto"/>
              <w:bottom w:val="single" w:sz="4" w:space="0" w:color="auto"/>
              <w:right w:val="single" w:sz="4" w:space="0" w:color="auto"/>
            </w:tcBorders>
            <w:shd w:val="clear" w:color="auto" w:fill="D9D9D9"/>
            <w:hideMark/>
          </w:tcPr>
          <w:p w:rsidR="0093701E" w:rsidRDefault="0093701E" w:rsidP="00AC2B56">
            <w:pPr>
              <w:pStyle w:val="Tabelle6pt"/>
              <w:rPr>
                <w:color w:val="000000"/>
              </w:rPr>
            </w:pPr>
            <w:r>
              <w:lastRenderedPageBreak/>
              <w:br w:type="page"/>
              <w:t>Lernfeld</w:t>
            </w:r>
          </w:p>
          <w:p w:rsidR="0093701E" w:rsidRDefault="0093701E" w:rsidP="00AC2B5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93701E" w:rsidRDefault="0093701E" w:rsidP="00AC2B56">
            <w:pPr>
              <w:pStyle w:val="Tabelle6pt"/>
              <w:rPr>
                <w:color w:val="000000"/>
              </w:rPr>
            </w:pPr>
            <w:r>
              <w:t>Titel</w:t>
            </w:r>
          </w:p>
          <w:p w:rsidR="0093701E" w:rsidRDefault="0093701E" w:rsidP="00AC2B56">
            <w:pPr>
              <w:pStyle w:val="TabelleKopflinks"/>
            </w:pPr>
            <w:r>
              <w:t>Elektrischer Strom</w:t>
            </w:r>
          </w:p>
        </w:tc>
        <w:tc>
          <w:tcPr>
            <w:tcW w:w="188" w:type="dxa"/>
            <w:vMerge w:val="restart"/>
            <w:tcBorders>
              <w:top w:val="nil"/>
              <w:left w:val="single" w:sz="4" w:space="0" w:color="auto"/>
              <w:bottom w:val="nil"/>
              <w:right w:val="single" w:sz="4" w:space="0" w:color="auto"/>
            </w:tcBorders>
            <w:shd w:val="clear" w:color="auto" w:fill="FFFFFF"/>
          </w:tcPr>
          <w:p w:rsidR="0093701E" w:rsidRPr="004B658C" w:rsidRDefault="0093701E" w:rsidP="00AC2B5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1200C" w:rsidRDefault="0071200C" w:rsidP="0071200C">
            <w:pPr>
              <w:pStyle w:val="TabelleKopfmitte"/>
            </w:pPr>
          </w:p>
          <w:p w:rsidR="0093701E" w:rsidRPr="00B51DE9" w:rsidRDefault="0071200C" w:rsidP="002F3E6A">
            <w:pPr>
              <w:pStyle w:val="TabelleKopfmitte"/>
              <w:rPr>
                <w:rFonts w:eastAsia="Calibri"/>
              </w:rPr>
            </w:pPr>
            <w:r>
              <w:rPr>
                <w:rFonts w:eastAsia="Calibri"/>
              </w:rPr>
              <w:t>ET1.01.</w:t>
            </w:r>
            <w:r w:rsidR="00D36664">
              <w:rPr>
                <w:rFonts w:eastAsia="Calibri"/>
              </w:rPr>
              <w:t>05</w:t>
            </w:r>
            <w:r>
              <w:rPr>
                <w:rFonts w:eastAsia="Calibri"/>
              </w:rPr>
              <w:t>.0</w:t>
            </w:r>
            <w:r w:rsidR="00D36664">
              <w:rPr>
                <w:rFonts w:eastAsia="Calibri"/>
              </w:rPr>
              <w:t>3</w:t>
            </w:r>
          </w:p>
        </w:tc>
      </w:tr>
      <w:tr w:rsidR="00875379" w:rsidRPr="00B51DE9" w:rsidTr="00AC2B56">
        <w:tc>
          <w:tcPr>
            <w:tcW w:w="7348" w:type="dxa"/>
            <w:gridSpan w:val="3"/>
            <w:tcBorders>
              <w:left w:val="single" w:sz="4" w:space="0" w:color="auto"/>
              <w:bottom w:val="single" w:sz="4" w:space="0" w:color="auto"/>
              <w:right w:val="single" w:sz="4" w:space="0" w:color="auto"/>
            </w:tcBorders>
            <w:shd w:val="clear" w:color="auto" w:fill="auto"/>
            <w:hideMark/>
          </w:tcPr>
          <w:p w:rsidR="00875379" w:rsidRPr="004B658C" w:rsidRDefault="00875379" w:rsidP="00875379">
            <w:pPr>
              <w:pStyle w:val="Tabelle6pt"/>
            </w:pPr>
            <w:r>
              <w:t>Kompetenzbereiche:</w:t>
            </w:r>
          </w:p>
          <w:p w:rsidR="00875379" w:rsidRDefault="00FE1330" w:rsidP="00875379">
            <w:pPr>
              <w:pStyle w:val="Kopf8ptafz"/>
            </w:pPr>
            <w:r>
              <w:t xml:space="preserve">Ich kann elektrische </w:t>
            </w:r>
            <w:r w:rsidR="00592A57">
              <w:t>Grundgrößen</w:t>
            </w:r>
            <w:r>
              <w:t xml:space="preserve"> unterscheiden, kenne deren Formelzeichen und kann damit </w:t>
            </w:r>
            <w:r w:rsidR="005B0C84">
              <w:t>rechnen.</w:t>
            </w:r>
          </w:p>
        </w:tc>
        <w:tc>
          <w:tcPr>
            <w:tcW w:w="188" w:type="dxa"/>
            <w:vMerge/>
            <w:tcBorders>
              <w:left w:val="single" w:sz="4" w:space="0" w:color="auto"/>
              <w:bottom w:val="nil"/>
              <w:right w:val="nil"/>
            </w:tcBorders>
            <w:vAlign w:val="center"/>
            <w:hideMark/>
          </w:tcPr>
          <w:p w:rsidR="00875379" w:rsidRDefault="00875379" w:rsidP="0087537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75379" w:rsidRPr="00B51DE9" w:rsidTr="00C12C92">
              <w:trPr>
                <w:trHeight w:val="284"/>
              </w:trPr>
              <w:tc>
                <w:tcPr>
                  <w:tcW w:w="2090" w:type="dxa"/>
                  <w:shd w:val="clear" w:color="auto" w:fill="auto"/>
                </w:tcPr>
                <w:p w:rsidR="00875379" w:rsidRPr="00B51DE9" w:rsidRDefault="00875379" w:rsidP="00875379">
                  <w:pPr>
                    <w:pStyle w:val="Textkrpermitte"/>
                  </w:pPr>
                  <w:proofErr w:type="spellStart"/>
                  <w:r w:rsidRPr="00B51DE9">
                    <w:t>LernPROJEKT</w:t>
                  </w:r>
                  <w:proofErr w:type="spellEnd"/>
                </w:p>
              </w:tc>
            </w:tr>
            <w:tr w:rsidR="00875379" w:rsidRPr="00B51DE9" w:rsidTr="00C12C92">
              <w:trPr>
                <w:trHeight w:val="284"/>
              </w:trPr>
              <w:tc>
                <w:tcPr>
                  <w:tcW w:w="2090" w:type="dxa"/>
                  <w:tcBorders>
                    <w:bottom w:val="single" w:sz="4" w:space="0" w:color="auto"/>
                  </w:tcBorders>
                  <w:shd w:val="clear" w:color="auto" w:fill="auto"/>
                </w:tcPr>
                <w:p w:rsidR="00875379" w:rsidRPr="00B51DE9" w:rsidRDefault="00875379" w:rsidP="00875379">
                  <w:pPr>
                    <w:pStyle w:val="Textkrpermitte"/>
                  </w:pPr>
                  <w:proofErr w:type="spellStart"/>
                  <w:r w:rsidRPr="00B51DE9">
                    <w:t>LernTHEMA</w:t>
                  </w:r>
                  <w:proofErr w:type="spellEnd"/>
                </w:p>
              </w:tc>
            </w:tr>
            <w:tr w:rsidR="00875379" w:rsidRPr="00B51DE9" w:rsidTr="00C12C92">
              <w:trPr>
                <w:trHeight w:val="284"/>
              </w:trPr>
              <w:tc>
                <w:tcPr>
                  <w:tcW w:w="2090" w:type="dxa"/>
                  <w:tcBorders>
                    <w:bottom w:val="nil"/>
                  </w:tcBorders>
                  <w:shd w:val="clear" w:color="auto" w:fill="D9D9D9" w:themeFill="background1" w:themeFillShade="D9"/>
                </w:tcPr>
                <w:p w:rsidR="00875379" w:rsidRPr="00B51DE9" w:rsidRDefault="00875379" w:rsidP="00875379">
                  <w:pPr>
                    <w:pStyle w:val="TabelleKopfmitte"/>
                  </w:pPr>
                  <w:proofErr w:type="spellStart"/>
                  <w:r w:rsidRPr="00B51DE9">
                    <w:t>LernSCHRITT</w:t>
                  </w:r>
                  <w:proofErr w:type="spellEnd"/>
                </w:p>
              </w:tc>
            </w:tr>
          </w:tbl>
          <w:p w:rsidR="00875379" w:rsidRPr="00B51DE9" w:rsidRDefault="00875379" w:rsidP="00875379"/>
        </w:tc>
      </w:tr>
      <w:tr w:rsidR="00875379" w:rsidRPr="00B51DE9" w:rsidTr="00AC2B56">
        <w:trPr>
          <w:trHeight w:val="149"/>
        </w:trPr>
        <w:tc>
          <w:tcPr>
            <w:tcW w:w="7348" w:type="dxa"/>
            <w:gridSpan w:val="3"/>
            <w:tcBorders>
              <w:top w:val="single" w:sz="4" w:space="0" w:color="auto"/>
              <w:left w:val="nil"/>
              <w:right w:val="nil"/>
            </w:tcBorders>
          </w:tcPr>
          <w:p w:rsidR="00875379" w:rsidRPr="00B51DE9" w:rsidRDefault="00875379" w:rsidP="00875379"/>
        </w:tc>
        <w:tc>
          <w:tcPr>
            <w:tcW w:w="196" w:type="dxa"/>
            <w:gridSpan w:val="2"/>
            <w:tcBorders>
              <w:top w:val="nil"/>
              <w:left w:val="nil"/>
              <w:right w:val="nil"/>
            </w:tcBorders>
          </w:tcPr>
          <w:p w:rsidR="00875379" w:rsidRPr="00B51DE9" w:rsidRDefault="00875379" w:rsidP="00875379"/>
        </w:tc>
        <w:tc>
          <w:tcPr>
            <w:tcW w:w="2095" w:type="dxa"/>
            <w:tcBorders>
              <w:top w:val="single" w:sz="4" w:space="0" w:color="auto"/>
              <w:left w:val="nil"/>
              <w:right w:val="nil"/>
            </w:tcBorders>
          </w:tcPr>
          <w:p w:rsidR="00875379" w:rsidRPr="00B51DE9" w:rsidRDefault="00875379" w:rsidP="00875379"/>
        </w:tc>
      </w:tr>
      <w:tr w:rsidR="00875379" w:rsidRPr="00B51DE9" w:rsidTr="00AC2B56">
        <w:trPr>
          <w:trHeight w:val="443"/>
        </w:trPr>
        <w:tc>
          <w:tcPr>
            <w:tcW w:w="4818" w:type="dxa"/>
            <w:gridSpan w:val="2"/>
            <w:vMerge w:val="restart"/>
            <w:tcBorders>
              <w:left w:val="single" w:sz="4" w:space="0" w:color="auto"/>
              <w:right w:val="single" w:sz="4" w:space="0" w:color="auto"/>
            </w:tcBorders>
          </w:tcPr>
          <w:p w:rsidR="00875379" w:rsidRPr="004B658C" w:rsidRDefault="00875379" w:rsidP="00875379">
            <w:pPr>
              <w:pStyle w:val="Tabelle6pt"/>
            </w:pPr>
            <w:r>
              <w:t>Kompetenzen:</w:t>
            </w:r>
          </w:p>
          <w:p w:rsidR="00875379" w:rsidRDefault="00875379" w:rsidP="00875379">
            <w:pPr>
              <w:pStyle w:val="Kopf8ptafz"/>
            </w:pPr>
            <w:r>
              <w:t>Ich kann elektrischen Strom in einem einfachen Stromkreis messen</w:t>
            </w:r>
            <w:r w:rsidR="001F7F3A">
              <w:t>.</w:t>
            </w:r>
          </w:p>
          <w:p w:rsidR="00875379" w:rsidRDefault="00875379" w:rsidP="00875379">
            <w:pPr>
              <w:pStyle w:val="Kopf8ptafz"/>
            </w:pPr>
            <w:r>
              <w:t>Ich kann Strom als Modell erklären</w:t>
            </w:r>
            <w:r w:rsidR="001F7F3A">
              <w:t>.</w:t>
            </w:r>
          </w:p>
          <w:p w:rsidR="00875379" w:rsidRDefault="00875379" w:rsidP="00875379">
            <w:pPr>
              <w:pStyle w:val="Kopf8ptafz"/>
            </w:pPr>
            <w:r>
              <w:t>Ich kann mit Strömen rechnen</w:t>
            </w:r>
            <w:r w:rsidR="001F7F3A">
              <w:t>.</w:t>
            </w:r>
          </w:p>
          <w:p w:rsidR="00875379" w:rsidRDefault="00875379" w:rsidP="00875379">
            <w:pPr>
              <w:pStyle w:val="Kopf8ptafz"/>
            </w:pPr>
            <w:r>
              <w:t>Ich kenne die technische Stromrichtung</w:t>
            </w:r>
            <w:r w:rsidR="001F7F3A">
              <w:t>.</w:t>
            </w:r>
          </w:p>
        </w:tc>
        <w:tc>
          <w:tcPr>
            <w:tcW w:w="4821" w:type="dxa"/>
            <w:gridSpan w:val="4"/>
            <w:tcBorders>
              <w:left w:val="single" w:sz="4" w:space="0" w:color="auto"/>
              <w:right w:val="single" w:sz="4" w:space="0" w:color="auto"/>
            </w:tcBorders>
          </w:tcPr>
          <w:p w:rsidR="00875379" w:rsidRDefault="00875379" w:rsidP="00875379">
            <w:pPr>
              <w:pStyle w:val="Tabelle6pt"/>
            </w:pPr>
            <w:r>
              <w:t>Was Sie schon können sollten:</w:t>
            </w:r>
          </w:p>
          <w:p w:rsidR="00875379" w:rsidRPr="00234B66" w:rsidRDefault="00875379" w:rsidP="00875379">
            <w:pPr>
              <w:pStyle w:val="Kopf8ptafz"/>
            </w:pPr>
            <w:r>
              <w:t>Ich kenne elektrische Grundgrößen</w:t>
            </w:r>
            <w:r w:rsidR="001F7F3A">
              <w:t>.</w:t>
            </w:r>
          </w:p>
        </w:tc>
      </w:tr>
      <w:tr w:rsidR="00875379" w:rsidRPr="00B51DE9" w:rsidTr="00AC2B56">
        <w:trPr>
          <w:trHeight w:val="443"/>
        </w:trPr>
        <w:tc>
          <w:tcPr>
            <w:tcW w:w="4818" w:type="dxa"/>
            <w:gridSpan w:val="2"/>
            <w:vMerge/>
            <w:tcBorders>
              <w:left w:val="single" w:sz="4" w:space="0" w:color="auto"/>
              <w:right w:val="single" w:sz="4" w:space="0" w:color="auto"/>
            </w:tcBorders>
          </w:tcPr>
          <w:p w:rsidR="00875379" w:rsidRDefault="00875379" w:rsidP="00875379">
            <w:pPr>
              <w:pStyle w:val="Tabelle6pt"/>
            </w:pPr>
          </w:p>
        </w:tc>
        <w:tc>
          <w:tcPr>
            <w:tcW w:w="4821" w:type="dxa"/>
            <w:gridSpan w:val="4"/>
            <w:tcBorders>
              <w:left w:val="single" w:sz="4" w:space="0" w:color="auto"/>
              <w:right w:val="single" w:sz="4" w:space="0" w:color="auto"/>
            </w:tcBorders>
          </w:tcPr>
          <w:p w:rsidR="00875379" w:rsidRDefault="00875379" w:rsidP="00C75100">
            <w:pPr>
              <w:pStyle w:val="Tabelle6pt"/>
            </w:pPr>
            <w:r>
              <w:t>Wofür Sie das benötigen:</w:t>
            </w:r>
            <w:r w:rsidR="00C75100">
              <w:t xml:space="preserve"> </w:t>
            </w:r>
          </w:p>
        </w:tc>
      </w:tr>
      <w:tr w:rsidR="00875379" w:rsidRPr="00B51DE9" w:rsidTr="00AC2B56">
        <w:trPr>
          <w:trHeight w:val="443"/>
        </w:trPr>
        <w:tc>
          <w:tcPr>
            <w:tcW w:w="4818" w:type="dxa"/>
            <w:gridSpan w:val="2"/>
            <w:vMerge/>
            <w:tcBorders>
              <w:left w:val="single" w:sz="4" w:space="0" w:color="auto"/>
              <w:right w:val="single" w:sz="4" w:space="0" w:color="auto"/>
            </w:tcBorders>
          </w:tcPr>
          <w:p w:rsidR="00875379" w:rsidRDefault="00875379" w:rsidP="00875379">
            <w:pPr>
              <w:pStyle w:val="Tabelle6pt"/>
            </w:pPr>
          </w:p>
        </w:tc>
        <w:tc>
          <w:tcPr>
            <w:tcW w:w="4821" w:type="dxa"/>
            <w:gridSpan w:val="4"/>
            <w:tcBorders>
              <w:left w:val="single" w:sz="4" w:space="0" w:color="auto"/>
              <w:right w:val="single" w:sz="4" w:space="0" w:color="auto"/>
            </w:tcBorders>
          </w:tcPr>
          <w:p w:rsidR="00875379" w:rsidRDefault="00875379" w:rsidP="00875379">
            <w:pPr>
              <w:pStyle w:val="Tabelle6pt"/>
            </w:pPr>
            <w:r>
              <w:t>Wie Sie Ihr Können prüfen können:</w:t>
            </w:r>
          </w:p>
          <w:p w:rsidR="00875379" w:rsidRPr="00234B66" w:rsidRDefault="00875379" w:rsidP="002F3E6A">
            <w:pPr>
              <w:pStyle w:val="Kopf8ptafz"/>
            </w:pPr>
            <w:r w:rsidRPr="00234B66">
              <w:t xml:space="preserve">Siehe Lernwegeliste oder Lernschritt </w:t>
            </w:r>
            <w:r w:rsidR="002F3E6A">
              <w:t>ET</w:t>
            </w:r>
            <w:r w:rsidR="00BC085B">
              <w:t>1.01.05.03</w:t>
            </w:r>
          </w:p>
        </w:tc>
      </w:tr>
    </w:tbl>
    <w:p w:rsidR="0093701E" w:rsidRDefault="0093701E" w:rsidP="0093701E">
      <w:pPr>
        <w:pStyle w:val="berschrift1"/>
      </w:pPr>
      <w:r>
        <w:rPr>
          <w:noProof/>
          <w:sz w:val="24"/>
        </w:rPr>
        <w:drawing>
          <wp:anchor distT="0" distB="0" distL="114300" distR="114300" simplePos="0" relativeHeight="251653120" behindDoc="0" locked="0" layoutInCell="0" allowOverlap="1" wp14:anchorId="471F5B04" wp14:editId="18F37B1A">
            <wp:simplePos x="0" y="0"/>
            <wp:positionH relativeFrom="rightMargin">
              <wp:posOffset>107950</wp:posOffset>
            </wp:positionH>
            <wp:positionV relativeFrom="paragraph">
              <wp:posOffset>113741</wp:posOffset>
            </wp:positionV>
            <wp:extent cx="658495" cy="323850"/>
            <wp:effectExtent l="0" t="0" r="8255" b="0"/>
            <wp:wrapNone/>
            <wp:docPr id="98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93701E" w:rsidRDefault="0093701E" w:rsidP="0093701E">
      <w:pPr>
        <w:pStyle w:val="Textkrper"/>
      </w:pPr>
      <w:r>
        <w:rPr>
          <w:noProof/>
          <w:sz w:val="24"/>
        </w:rPr>
        <w:drawing>
          <wp:anchor distT="0" distB="0" distL="114300" distR="114300" simplePos="0" relativeHeight="251654144" behindDoc="0" locked="0" layoutInCell="0" allowOverlap="1" wp14:anchorId="4FC65555" wp14:editId="06C48343">
            <wp:simplePos x="0" y="0"/>
            <wp:positionH relativeFrom="rightMargin">
              <wp:posOffset>107950</wp:posOffset>
            </wp:positionH>
            <wp:positionV relativeFrom="paragraph">
              <wp:posOffset>23495</wp:posOffset>
            </wp:positionV>
            <wp:extent cx="349885" cy="320675"/>
            <wp:effectExtent l="0" t="0" r="0" b="3175"/>
            <wp:wrapNone/>
            <wp:docPr id="98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Rechnen Sie folgende Größen gemäß Vorgabe um:</w:t>
      </w:r>
    </w:p>
    <w:p w:rsidR="0093701E" w:rsidRPr="00D6654F" w:rsidRDefault="0093701E" w:rsidP="0093701E">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93701E" w:rsidRPr="00A410C8" w:rsidTr="00933B3B">
        <w:tc>
          <w:tcPr>
            <w:tcW w:w="776" w:type="pct"/>
            <w:shd w:val="clear" w:color="auto" w:fill="D9D9D9" w:themeFill="background1" w:themeFillShade="D9"/>
          </w:tcPr>
          <w:p w:rsidR="0093701E" w:rsidRPr="00A410C8" w:rsidRDefault="008235DC" w:rsidP="00AC2B56">
            <w:pPr>
              <w:pStyle w:val="TabelleKopfmitte"/>
            </w:pPr>
            <w:r>
              <w:t>a)</w:t>
            </w:r>
          </w:p>
        </w:tc>
        <w:tc>
          <w:tcPr>
            <w:tcW w:w="845" w:type="pct"/>
            <w:shd w:val="clear" w:color="auto" w:fill="D9D9D9" w:themeFill="background1" w:themeFillShade="D9"/>
          </w:tcPr>
          <w:p w:rsidR="0093701E" w:rsidRPr="00A410C8" w:rsidRDefault="008235DC" w:rsidP="00AC2B56">
            <w:pPr>
              <w:pStyle w:val="TabelleKopfmitte"/>
            </w:pPr>
            <w:r>
              <w:t>b)</w:t>
            </w:r>
          </w:p>
        </w:tc>
        <w:tc>
          <w:tcPr>
            <w:tcW w:w="845" w:type="pct"/>
            <w:shd w:val="clear" w:color="auto" w:fill="D9D9D9" w:themeFill="background1" w:themeFillShade="D9"/>
          </w:tcPr>
          <w:p w:rsidR="0093701E" w:rsidRPr="00A410C8" w:rsidRDefault="0093701E" w:rsidP="00AC2B56">
            <w:pPr>
              <w:pStyle w:val="TabelleKopfmitte"/>
            </w:pPr>
            <w:r>
              <w:t>c</w:t>
            </w:r>
            <w:r w:rsidR="008235DC">
              <w:t>)</w:t>
            </w:r>
          </w:p>
        </w:tc>
        <w:tc>
          <w:tcPr>
            <w:tcW w:w="845" w:type="pct"/>
            <w:shd w:val="clear" w:color="auto" w:fill="D9D9D9" w:themeFill="background1" w:themeFillShade="D9"/>
          </w:tcPr>
          <w:p w:rsidR="0093701E" w:rsidRPr="00A410C8" w:rsidRDefault="0093701E" w:rsidP="00AC2B56">
            <w:pPr>
              <w:pStyle w:val="TabelleKopfmitte"/>
            </w:pPr>
            <w:r>
              <w:t>d</w:t>
            </w:r>
            <w:r w:rsidR="008235DC">
              <w:t>)</w:t>
            </w:r>
          </w:p>
        </w:tc>
        <w:tc>
          <w:tcPr>
            <w:tcW w:w="845" w:type="pct"/>
            <w:shd w:val="clear" w:color="auto" w:fill="D9D9D9" w:themeFill="background1" w:themeFillShade="D9"/>
          </w:tcPr>
          <w:p w:rsidR="0093701E" w:rsidRPr="00A410C8" w:rsidRDefault="0093701E" w:rsidP="00AC2B56">
            <w:pPr>
              <w:pStyle w:val="TabelleKopfmitte"/>
            </w:pPr>
            <w:r>
              <w:t>e</w:t>
            </w:r>
            <w:r w:rsidR="008235DC">
              <w:t>)</w:t>
            </w:r>
          </w:p>
        </w:tc>
        <w:tc>
          <w:tcPr>
            <w:tcW w:w="843" w:type="pct"/>
            <w:shd w:val="clear" w:color="auto" w:fill="D9D9D9" w:themeFill="background1" w:themeFillShade="D9"/>
          </w:tcPr>
          <w:p w:rsidR="0093701E" w:rsidRPr="00A410C8" w:rsidRDefault="0093701E" w:rsidP="00AC2B56">
            <w:pPr>
              <w:pStyle w:val="TabelleKopfmitte"/>
            </w:pPr>
            <w:r>
              <w:t>f</w:t>
            </w:r>
            <w:r w:rsidR="008235DC">
              <w:t>)</w:t>
            </w:r>
          </w:p>
        </w:tc>
      </w:tr>
      <w:tr w:rsidR="0093701E" w:rsidRPr="003B6317" w:rsidTr="00933B3B">
        <w:tc>
          <w:tcPr>
            <w:tcW w:w="776" w:type="pct"/>
          </w:tcPr>
          <w:p w:rsidR="0093701E" w:rsidRPr="003B6317" w:rsidRDefault="0093701E" w:rsidP="00AC2B56">
            <w:pPr>
              <w:pStyle w:val="Textkrpermitte"/>
            </w:pPr>
            <w:r>
              <w:t>1,2</w:t>
            </w:r>
            <w:r w:rsidR="00655D25">
              <w:t xml:space="preserve"> </w:t>
            </w:r>
            <w:proofErr w:type="spellStart"/>
            <w:r>
              <w:t>kA</w:t>
            </w:r>
            <w:proofErr w:type="spellEnd"/>
          </w:p>
        </w:tc>
        <w:tc>
          <w:tcPr>
            <w:tcW w:w="845" w:type="pct"/>
            <w:shd w:val="clear" w:color="auto" w:fill="auto"/>
          </w:tcPr>
          <w:p w:rsidR="0093701E" w:rsidRPr="003B6317" w:rsidRDefault="0093701E" w:rsidP="00AC2B56">
            <w:pPr>
              <w:pStyle w:val="Textkrpermitte"/>
            </w:pPr>
            <w:r>
              <w:t>24</w:t>
            </w:r>
            <w:r w:rsidR="00453471">
              <w:t xml:space="preserve"> </w:t>
            </w:r>
            <w:r>
              <w:t>mA</w:t>
            </w:r>
          </w:p>
        </w:tc>
        <w:tc>
          <w:tcPr>
            <w:tcW w:w="845" w:type="pct"/>
          </w:tcPr>
          <w:p w:rsidR="0093701E" w:rsidRPr="003B6317" w:rsidRDefault="0093701E" w:rsidP="00AC2B56">
            <w:pPr>
              <w:pStyle w:val="Textkrpermitte"/>
            </w:pPr>
            <w:r>
              <w:t>12</w:t>
            </w:r>
            <w:r w:rsidR="00453471">
              <w:t xml:space="preserve"> </w:t>
            </w:r>
            <w:r>
              <w:t>A</w:t>
            </w:r>
          </w:p>
        </w:tc>
        <w:tc>
          <w:tcPr>
            <w:tcW w:w="845" w:type="pct"/>
          </w:tcPr>
          <w:p w:rsidR="0093701E" w:rsidRPr="003B6317" w:rsidRDefault="0093701E" w:rsidP="00AC2B56">
            <w:pPr>
              <w:pStyle w:val="Textkrpermitte"/>
            </w:pPr>
            <w:r>
              <w:t>0,37</w:t>
            </w:r>
            <w:r w:rsidR="00453471">
              <w:t xml:space="preserve"> </w:t>
            </w:r>
            <w:r>
              <w:t>A</w:t>
            </w:r>
          </w:p>
        </w:tc>
        <w:tc>
          <w:tcPr>
            <w:tcW w:w="845" w:type="pct"/>
          </w:tcPr>
          <w:p w:rsidR="0093701E" w:rsidRPr="003B6317" w:rsidRDefault="0093701E" w:rsidP="00AC2B56">
            <w:pPr>
              <w:pStyle w:val="Textkrpermitte"/>
            </w:pPr>
            <w:r>
              <w:t>400</w:t>
            </w:r>
            <w:r w:rsidR="00453471">
              <w:t xml:space="preserve"> </w:t>
            </w:r>
            <w:proofErr w:type="spellStart"/>
            <w:r>
              <w:t>kA</w:t>
            </w:r>
            <w:proofErr w:type="spellEnd"/>
          </w:p>
        </w:tc>
        <w:tc>
          <w:tcPr>
            <w:tcW w:w="843" w:type="pct"/>
          </w:tcPr>
          <w:p w:rsidR="0093701E" w:rsidRPr="003B6317" w:rsidRDefault="0093701E" w:rsidP="00AC2B56">
            <w:pPr>
              <w:pStyle w:val="Textkrpermitte"/>
            </w:pPr>
            <w:r>
              <w:t>3450</w:t>
            </w:r>
            <w:r w:rsidR="00453471">
              <w:t xml:space="preserve"> </w:t>
            </w:r>
            <w:r>
              <w:t>mA</w:t>
            </w:r>
          </w:p>
        </w:tc>
      </w:tr>
      <w:tr w:rsidR="0093701E" w:rsidRPr="003B6317" w:rsidTr="00933B3B">
        <w:tc>
          <w:tcPr>
            <w:tcW w:w="776" w:type="pct"/>
          </w:tcPr>
          <w:p w:rsidR="0093701E" w:rsidRPr="003B6317" w:rsidRDefault="0093701E" w:rsidP="00AC2B56">
            <w:pPr>
              <w:pStyle w:val="TextkrpernrauenText"/>
              <w:jc w:val="right"/>
            </w:pPr>
            <w:r>
              <w:t>A</w:t>
            </w:r>
          </w:p>
        </w:tc>
        <w:tc>
          <w:tcPr>
            <w:tcW w:w="845" w:type="pct"/>
            <w:shd w:val="clear" w:color="auto" w:fill="auto"/>
          </w:tcPr>
          <w:p w:rsidR="0093701E" w:rsidRPr="003B6317" w:rsidRDefault="0093701E" w:rsidP="00AC2B56">
            <w:pPr>
              <w:pStyle w:val="TextkrpernrauenText"/>
              <w:jc w:val="right"/>
            </w:pPr>
            <w:r>
              <w:t>A</w:t>
            </w:r>
          </w:p>
        </w:tc>
        <w:tc>
          <w:tcPr>
            <w:tcW w:w="845" w:type="pct"/>
          </w:tcPr>
          <w:p w:rsidR="0093701E" w:rsidRPr="003B6317" w:rsidRDefault="0093701E" w:rsidP="00AC2B56">
            <w:pPr>
              <w:pStyle w:val="TextkrpernrauenText"/>
              <w:jc w:val="right"/>
            </w:pPr>
            <w:proofErr w:type="spellStart"/>
            <w:r>
              <w:t>kA</w:t>
            </w:r>
            <w:proofErr w:type="spellEnd"/>
          </w:p>
        </w:tc>
        <w:tc>
          <w:tcPr>
            <w:tcW w:w="845" w:type="pct"/>
          </w:tcPr>
          <w:p w:rsidR="0093701E" w:rsidRPr="003B6317" w:rsidRDefault="0093701E" w:rsidP="00AC2B56">
            <w:pPr>
              <w:pStyle w:val="TextkrpernrauenText"/>
              <w:jc w:val="right"/>
            </w:pPr>
            <w:r>
              <w:t>mA</w:t>
            </w:r>
          </w:p>
        </w:tc>
        <w:tc>
          <w:tcPr>
            <w:tcW w:w="845" w:type="pct"/>
          </w:tcPr>
          <w:p w:rsidR="0093701E" w:rsidRPr="003B6317" w:rsidRDefault="00513701" w:rsidP="00AC2B56">
            <w:pPr>
              <w:pStyle w:val="TextkrpernrauenText"/>
              <w:jc w:val="right"/>
            </w:pPr>
            <w:r>
              <w:t>A</w:t>
            </w:r>
          </w:p>
        </w:tc>
        <w:tc>
          <w:tcPr>
            <w:tcW w:w="843" w:type="pct"/>
          </w:tcPr>
          <w:p w:rsidR="0093701E" w:rsidRPr="003B6317" w:rsidRDefault="0093701E" w:rsidP="00AC2B56">
            <w:pPr>
              <w:pStyle w:val="TextkrpernrauenText"/>
              <w:jc w:val="right"/>
            </w:pPr>
            <w:r>
              <w:t>A</w:t>
            </w:r>
          </w:p>
        </w:tc>
      </w:tr>
    </w:tbl>
    <w:p w:rsidR="0093701E" w:rsidRDefault="0093701E" w:rsidP="0093701E">
      <w:pPr>
        <w:pStyle w:val="Textkrper"/>
      </w:pPr>
    </w:p>
    <w:p w:rsidR="0093701E" w:rsidRDefault="0093701E" w:rsidP="0093701E">
      <w:pPr>
        <w:pStyle w:val="berschrift1"/>
      </w:pPr>
      <w:r>
        <w:rPr>
          <w:noProof/>
          <w:sz w:val="24"/>
        </w:rPr>
        <w:drawing>
          <wp:anchor distT="0" distB="0" distL="114300" distR="114300" simplePos="0" relativeHeight="251655168" behindDoc="0" locked="0" layoutInCell="0" allowOverlap="1" wp14:anchorId="3BEC4B9A" wp14:editId="731D1780">
            <wp:simplePos x="0" y="0"/>
            <wp:positionH relativeFrom="rightMargin">
              <wp:posOffset>107950</wp:posOffset>
            </wp:positionH>
            <wp:positionV relativeFrom="paragraph">
              <wp:posOffset>87630</wp:posOffset>
            </wp:positionV>
            <wp:extent cx="658495" cy="323850"/>
            <wp:effectExtent l="0" t="0" r="8255" b="0"/>
            <wp:wrapNone/>
            <wp:docPr id="94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Strommessung</w:t>
      </w:r>
    </w:p>
    <w:p w:rsidR="0093701E" w:rsidRDefault="0093701E" w:rsidP="0093701E">
      <w:pPr>
        <w:pStyle w:val="Textkrper"/>
      </w:pPr>
      <w:r>
        <w:t xml:space="preserve">Ergänzen Sie in </w:t>
      </w:r>
      <w:r w:rsidR="005051A8">
        <w:t>der untenstehenden Schaltung ein Strommessgerät</w:t>
      </w:r>
      <w:r>
        <w:rPr>
          <w:noProof/>
          <w:sz w:val="24"/>
        </w:rPr>
        <w:drawing>
          <wp:anchor distT="0" distB="0" distL="114300" distR="114300" simplePos="0" relativeHeight="251656192" behindDoc="0" locked="0" layoutInCell="0" allowOverlap="1" wp14:anchorId="3E1B916C" wp14:editId="42A6A2BE">
            <wp:simplePos x="0" y="0"/>
            <wp:positionH relativeFrom="rightMargin">
              <wp:posOffset>107950</wp:posOffset>
            </wp:positionH>
            <wp:positionV relativeFrom="paragraph">
              <wp:posOffset>0</wp:posOffset>
            </wp:positionV>
            <wp:extent cx="345440" cy="323850"/>
            <wp:effectExtent l="0" t="0" r="0" b="0"/>
            <wp:wrapNone/>
            <wp:docPr id="9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w:t>
      </w:r>
    </w:p>
    <w:p w:rsidR="0093701E" w:rsidRDefault="0093701E" w:rsidP="0093701E">
      <w:pPr>
        <w:pStyle w:val="Textkrper"/>
      </w:pPr>
    </w:p>
    <w:p w:rsidR="0093701E" w:rsidRDefault="0093701E" w:rsidP="0093701E">
      <w:pPr>
        <w:pStyle w:val="Textkrper"/>
      </w:pPr>
    </w:p>
    <w:p w:rsidR="0093701E" w:rsidRDefault="0049623E" w:rsidP="0093701E">
      <w:pPr>
        <w:pStyle w:val="Textkrper"/>
      </w:pPr>
      <w:r>
        <w:rPr>
          <w:noProof/>
        </w:rPr>
        <w:drawing>
          <wp:inline distT="0" distB="0" distL="0" distR="0" wp14:anchorId="0DBE29F2" wp14:editId="535BD100">
            <wp:extent cx="4411561" cy="2721935"/>
            <wp:effectExtent l="0" t="0" r="8255" b="2540"/>
            <wp:docPr id="1186" name="Grafik 1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ommessung Aufgabe Niveau A.JPG"/>
                    <pic:cNvPicPr/>
                  </pic:nvPicPr>
                  <pic:blipFill rotWithShape="1">
                    <a:blip r:embed="rId107">
                      <a:extLst>
                        <a:ext uri="{28A0092B-C50C-407E-A947-70E740481C1C}">
                          <a14:useLocalDpi xmlns:a14="http://schemas.microsoft.com/office/drawing/2010/main" val="0"/>
                        </a:ext>
                      </a:extLst>
                    </a:blip>
                    <a:srcRect l="14568" t="26107" r="20363" b="20363"/>
                    <a:stretch/>
                  </pic:blipFill>
                  <pic:spPr bwMode="auto">
                    <a:xfrm>
                      <a:off x="0" y="0"/>
                      <a:ext cx="4440973" cy="2740082"/>
                    </a:xfrm>
                    <a:prstGeom prst="rect">
                      <a:avLst/>
                    </a:prstGeom>
                    <a:ln>
                      <a:noFill/>
                    </a:ln>
                    <a:extLst>
                      <a:ext uri="{53640926-AAD7-44D8-BBD7-CCE9431645EC}">
                        <a14:shadowObscured xmlns:a14="http://schemas.microsoft.com/office/drawing/2010/main"/>
                      </a:ext>
                    </a:extLst>
                  </pic:spPr>
                </pic:pic>
              </a:graphicData>
            </a:graphic>
          </wp:inline>
        </w:drawing>
      </w:r>
    </w:p>
    <w:p w:rsidR="0093701E" w:rsidRDefault="0093701E" w:rsidP="0093701E">
      <w:pPr>
        <w:pStyle w:val="Textkrper"/>
      </w:pPr>
    </w:p>
    <w:p w:rsidR="0093701E" w:rsidRDefault="0093701E" w:rsidP="0093701E">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75379" w:rsidRPr="00B51DE9" w:rsidTr="00AC2B56">
        <w:trPr>
          <w:trHeight w:val="523"/>
        </w:trPr>
        <w:tc>
          <w:tcPr>
            <w:tcW w:w="3119" w:type="dxa"/>
            <w:tcBorders>
              <w:left w:val="single" w:sz="4" w:space="0" w:color="auto"/>
              <w:bottom w:val="single" w:sz="4" w:space="0" w:color="auto"/>
              <w:right w:val="single" w:sz="4" w:space="0" w:color="auto"/>
            </w:tcBorders>
            <w:shd w:val="clear" w:color="auto" w:fill="D9D9D9"/>
            <w:hideMark/>
          </w:tcPr>
          <w:p w:rsidR="00875379" w:rsidRDefault="00875379" w:rsidP="00875379">
            <w:pPr>
              <w:pStyle w:val="Tabelle6pt"/>
              <w:rPr>
                <w:color w:val="000000"/>
              </w:rPr>
            </w:pPr>
            <w:r>
              <w:lastRenderedPageBreak/>
              <w:br w:type="page"/>
              <w:t>Lernfeld</w:t>
            </w:r>
          </w:p>
          <w:p w:rsidR="00875379" w:rsidRDefault="00875379" w:rsidP="00875379">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75379" w:rsidRDefault="00875379" w:rsidP="00875379">
            <w:pPr>
              <w:pStyle w:val="Tabelle6pt"/>
              <w:rPr>
                <w:color w:val="000000"/>
              </w:rPr>
            </w:pPr>
            <w:r>
              <w:t>Titel</w:t>
            </w:r>
          </w:p>
          <w:p w:rsidR="00875379" w:rsidRDefault="00875379" w:rsidP="00875379">
            <w:pPr>
              <w:pStyle w:val="TabelleKopflinks"/>
            </w:pPr>
            <w:r>
              <w:t>Elektrischer Strom</w:t>
            </w:r>
          </w:p>
        </w:tc>
        <w:tc>
          <w:tcPr>
            <w:tcW w:w="188" w:type="dxa"/>
            <w:vMerge w:val="restart"/>
            <w:tcBorders>
              <w:top w:val="nil"/>
              <w:left w:val="single" w:sz="4" w:space="0" w:color="auto"/>
              <w:bottom w:val="nil"/>
              <w:right w:val="single" w:sz="4" w:space="0" w:color="auto"/>
            </w:tcBorders>
            <w:shd w:val="clear" w:color="auto" w:fill="FFFFFF"/>
          </w:tcPr>
          <w:p w:rsidR="00875379" w:rsidRPr="004B658C" w:rsidRDefault="00875379" w:rsidP="0087537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75379" w:rsidRDefault="00875379" w:rsidP="00875379">
            <w:pPr>
              <w:pStyle w:val="TabelleKopfmitte"/>
            </w:pPr>
          </w:p>
          <w:p w:rsidR="00875379" w:rsidRPr="00B51DE9" w:rsidRDefault="00875379" w:rsidP="002F3E6A">
            <w:pPr>
              <w:pStyle w:val="TabelleKopfmitte"/>
              <w:rPr>
                <w:rFonts w:eastAsia="Calibri"/>
              </w:rPr>
            </w:pPr>
            <w:r>
              <w:rPr>
                <w:rFonts w:eastAsia="Calibri"/>
              </w:rPr>
              <w:t>ET1.01.05.03</w:t>
            </w:r>
          </w:p>
        </w:tc>
      </w:tr>
      <w:tr w:rsidR="00875379" w:rsidRPr="00B51DE9" w:rsidTr="00AC2B56">
        <w:tc>
          <w:tcPr>
            <w:tcW w:w="7348" w:type="dxa"/>
            <w:gridSpan w:val="3"/>
            <w:tcBorders>
              <w:left w:val="single" w:sz="4" w:space="0" w:color="auto"/>
              <w:bottom w:val="single" w:sz="4" w:space="0" w:color="auto"/>
              <w:right w:val="single" w:sz="4" w:space="0" w:color="auto"/>
            </w:tcBorders>
            <w:shd w:val="clear" w:color="auto" w:fill="auto"/>
            <w:hideMark/>
          </w:tcPr>
          <w:p w:rsidR="00875379" w:rsidRPr="004B658C" w:rsidRDefault="00875379" w:rsidP="00875379">
            <w:pPr>
              <w:pStyle w:val="Tabelle6pt"/>
            </w:pPr>
            <w:r>
              <w:t>Kompetenzbereiche:</w:t>
            </w:r>
          </w:p>
          <w:p w:rsidR="00875379" w:rsidRDefault="00FE1330" w:rsidP="00875379">
            <w:pPr>
              <w:pStyle w:val="Kopf8ptafz"/>
            </w:pPr>
            <w:r>
              <w:t xml:space="preserve">Ich kann elektrische </w:t>
            </w:r>
            <w:r w:rsidR="00592A57">
              <w:t>Grundgrößen</w:t>
            </w:r>
            <w:r>
              <w:t xml:space="preserve"> unterscheiden, kenne deren Formelzeichen und kann damit </w:t>
            </w:r>
            <w:r w:rsidR="005B0C84">
              <w:t>rechnen.</w:t>
            </w:r>
          </w:p>
        </w:tc>
        <w:tc>
          <w:tcPr>
            <w:tcW w:w="188" w:type="dxa"/>
            <w:vMerge/>
            <w:tcBorders>
              <w:left w:val="single" w:sz="4" w:space="0" w:color="auto"/>
              <w:bottom w:val="nil"/>
              <w:right w:val="nil"/>
            </w:tcBorders>
            <w:vAlign w:val="center"/>
            <w:hideMark/>
          </w:tcPr>
          <w:p w:rsidR="00875379" w:rsidRDefault="00875379" w:rsidP="0087537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75379" w:rsidRPr="00B51DE9" w:rsidTr="00C12C92">
              <w:trPr>
                <w:trHeight w:val="284"/>
              </w:trPr>
              <w:tc>
                <w:tcPr>
                  <w:tcW w:w="2090" w:type="dxa"/>
                  <w:shd w:val="clear" w:color="auto" w:fill="auto"/>
                </w:tcPr>
                <w:p w:rsidR="00875379" w:rsidRPr="00B51DE9" w:rsidRDefault="00875379" w:rsidP="00875379">
                  <w:pPr>
                    <w:pStyle w:val="Textkrpermitte"/>
                  </w:pPr>
                  <w:proofErr w:type="spellStart"/>
                  <w:r w:rsidRPr="00B51DE9">
                    <w:t>LernPROJEKT</w:t>
                  </w:r>
                  <w:proofErr w:type="spellEnd"/>
                </w:p>
              </w:tc>
            </w:tr>
            <w:tr w:rsidR="00875379" w:rsidRPr="00B51DE9" w:rsidTr="00C12C92">
              <w:trPr>
                <w:trHeight w:val="284"/>
              </w:trPr>
              <w:tc>
                <w:tcPr>
                  <w:tcW w:w="2090" w:type="dxa"/>
                  <w:tcBorders>
                    <w:bottom w:val="single" w:sz="4" w:space="0" w:color="auto"/>
                  </w:tcBorders>
                  <w:shd w:val="clear" w:color="auto" w:fill="auto"/>
                </w:tcPr>
                <w:p w:rsidR="00875379" w:rsidRPr="00B51DE9" w:rsidRDefault="00875379" w:rsidP="00875379">
                  <w:pPr>
                    <w:pStyle w:val="Textkrpermitte"/>
                  </w:pPr>
                  <w:proofErr w:type="spellStart"/>
                  <w:r w:rsidRPr="00B51DE9">
                    <w:t>LernTHEMA</w:t>
                  </w:r>
                  <w:proofErr w:type="spellEnd"/>
                </w:p>
              </w:tc>
            </w:tr>
            <w:tr w:rsidR="00875379" w:rsidRPr="00B51DE9" w:rsidTr="00C12C92">
              <w:trPr>
                <w:trHeight w:val="284"/>
              </w:trPr>
              <w:tc>
                <w:tcPr>
                  <w:tcW w:w="2090" w:type="dxa"/>
                  <w:tcBorders>
                    <w:bottom w:val="nil"/>
                  </w:tcBorders>
                  <w:shd w:val="clear" w:color="auto" w:fill="D9D9D9" w:themeFill="background1" w:themeFillShade="D9"/>
                </w:tcPr>
                <w:p w:rsidR="00875379" w:rsidRPr="00B51DE9" w:rsidRDefault="00875379" w:rsidP="00875379">
                  <w:pPr>
                    <w:pStyle w:val="TabelleKopfmitte"/>
                  </w:pPr>
                  <w:proofErr w:type="spellStart"/>
                  <w:r w:rsidRPr="00B51DE9">
                    <w:t>LernSCHRITT</w:t>
                  </w:r>
                  <w:proofErr w:type="spellEnd"/>
                </w:p>
              </w:tc>
            </w:tr>
          </w:tbl>
          <w:p w:rsidR="00875379" w:rsidRPr="00B51DE9" w:rsidRDefault="00875379" w:rsidP="00875379"/>
        </w:tc>
      </w:tr>
      <w:tr w:rsidR="00875379" w:rsidRPr="00B51DE9" w:rsidTr="00AC2B56">
        <w:trPr>
          <w:trHeight w:val="149"/>
        </w:trPr>
        <w:tc>
          <w:tcPr>
            <w:tcW w:w="7348" w:type="dxa"/>
            <w:gridSpan w:val="3"/>
            <w:tcBorders>
              <w:top w:val="single" w:sz="4" w:space="0" w:color="auto"/>
              <w:left w:val="nil"/>
              <w:right w:val="nil"/>
            </w:tcBorders>
          </w:tcPr>
          <w:p w:rsidR="00875379" w:rsidRPr="00B51DE9" w:rsidRDefault="00875379" w:rsidP="00875379"/>
        </w:tc>
        <w:tc>
          <w:tcPr>
            <w:tcW w:w="196" w:type="dxa"/>
            <w:gridSpan w:val="2"/>
            <w:tcBorders>
              <w:top w:val="nil"/>
              <w:left w:val="nil"/>
              <w:right w:val="nil"/>
            </w:tcBorders>
          </w:tcPr>
          <w:p w:rsidR="00875379" w:rsidRPr="00B51DE9" w:rsidRDefault="00875379" w:rsidP="00875379"/>
        </w:tc>
        <w:tc>
          <w:tcPr>
            <w:tcW w:w="2095" w:type="dxa"/>
            <w:tcBorders>
              <w:top w:val="single" w:sz="4" w:space="0" w:color="auto"/>
              <w:left w:val="nil"/>
              <w:right w:val="nil"/>
            </w:tcBorders>
          </w:tcPr>
          <w:p w:rsidR="00875379" w:rsidRPr="00B51DE9" w:rsidRDefault="00875379" w:rsidP="00875379"/>
        </w:tc>
      </w:tr>
      <w:tr w:rsidR="00875379" w:rsidRPr="00B51DE9" w:rsidTr="00AC2B56">
        <w:trPr>
          <w:trHeight w:val="443"/>
        </w:trPr>
        <w:tc>
          <w:tcPr>
            <w:tcW w:w="4818" w:type="dxa"/>
            <w:gridSpan w:val="2"/>
            <w:vMerge w:val="restart"/>
            <w:tcBorders>
              <w:left w:val="single" w:sz="4" w:space="0" w:color="auto"/>
              <w:right w:val="single" w:sz="4" w:space="0" w:color="auto"/>
            </w:tcBorders>
          </w:tcPr>
          <w:p w:rsidR="00875379" w:rsidRPr="004B658C" w:rsidRDefault="00875379" w:rsidP="00875379">
            <w:pPr>
              <w:pStyle w:val="Tabelle6pt"/>
            </w:pPr>
            <w:r>
              <w:t>Kompetenzen:</w:t>
            </w:r>
          </w:p>
          <w:p w:rsidR="00875379" w:rsidRDefault="00875379" w:rsidP="00875379">
            <w:pPr>
              <w:pStyle w:val="Kopf8ptafz"/>
            </w:pPr>
            <w:r>
              <w:t>Ich kann elektrischen Strom in einem einfachen Stromkreis messen</w:t>
            </w:r>
            <w:r w:rsidR="00D842E0">
              <w:t>.</w:t>
            </w:r>
          </w:p>
          <w:p w:rsidR="00875379" w:rsidRDefault="00875379" w:rsidP="00875379">
            <w:pPr>
              <w:pStyle w:val="Kopf8ptafz"/>
            </w:pPr>
            <w:r>
              <w:t>Ich kann Strom als Modell erklären</w:t>
            </w:r>
            <w:r w:rsidR="00D842E0">
              <w:t>.</w:t>
            </w:r>
          </w:p>
          <w:p w:rsidR="00875379" w:rsidRDefault="00875379" w:rsidP="00875379">
            <w:pPr>
              <w:pStyle w:val="Kopf8ptafz"/>
            </w:pPr>
            <w:r>
              <w:t>Ich kann mit Strömen rechnen</w:t>
            </w:r>
            <w:r w:rsidR="00D842E0">
              <w:t>.</w:t>
            </w:r>
          </w:p>
          <w:p w:rsidR="00875379" w:rsidRDefault="00875379" w:rsidP="00875379">
            <w:pPr>
              <w:pStyle w:val="Kopf8ptafz"/>
            </w:pPr>
            <w:r>
              <w:t>Ich kenne die technische Stromrichtung</w:t>
            </w:r>
            <w:r w:rsidR="00D842E0">
              <w:t>.</w:t>
            </w:r>
          </w:p>
        </w:tc>
        <w:tc>
          <w:tcPr>
            <w:tcW w:w="4821" w:type="dxa"/>
            <w:gridSpan w:val="4"/>
            <w:tcBorders>
              <w:left w:val="single" w:sz="4" w:space="0" w:color="auto"/>
              <w:right w:val="single" w:sz="4" w:space="0" w:color="auto"/>
            </w:tcBorders>
          </w:tcPr>
          <w:p w:rsidR="00875379" w:rsidRDefault="00875379" w:rsidP="00875379">
            <w:pPr>
              <w:pStyle w:val="Tabelle6pt"/>
            </w:pPr>
            <w:r>
              <w:t>Was Sie schon können sollten:</w:t>
            </w:r>
          </w:p>
          <w:p w:rsidR="00875379" w:rsidRPr="00234B66" w:rsidRDefault="00875379" w:rsidP="00875379">
            <w:pPr>
              <w:pStyle w:val="Kopf8ptafz"/>
            </w:pPr>
            <w:r>
              <w:t>Ich kenne elektrische Grundgrößen</w:t>
            </w:r>
            <w:r w:rsidR="00453471">
              <w:t>.</w:t>
            </w:r>
          </w:p>
        </w:tc>
      </w:tr>
      <w:tr w:rsidR="00875379" w:rsidRPr="00B51DE9" w:rsidTr="00AC2B56">
        <w:trPr>
          <w:trHeight w:val="443"/>
        </w:trPr>
        <w:tc>
          <w:tcPr>
            <w:tcW w:w="4818" w:type="dxa"/>
            <w:gridSpan w:val="2"/>
            <w:vMerge/>
            <w:tcBorders>
              <w:left w:val="single" w:sz="4" w:space="0" w:color="auto"/>
              <w:right w:val="single" w:sz="4" w:space="0" w:color="auto"/>
            </w:tcBorders>
          </w:tcPr>
          <w:p w:rsidR="00875379" w:rsidRDefault="00875379" w:rsidP="00875379">
            <w:pPr>
              <w:pStyle w:val="Tabelle6pt"/>
            </w:pPr>
          </w:p>
        </w:tc>
        <w:tc>
          <w:tcPr>
            <w:tcW w:w="4821" w:type="dxa"/>
            <w:gridSpan w:val="4"/>
            <w:tcBorders>
              <w:left w:val="single" w:sz="4" w:space="0" w:color="auto"/>
              <w:right w:val="single" w:sz="4" w:space="0" w:color="auto"/>
            </w:tcBorders>
          </w:tcPr>
          <w:p w:rsidR="00875379" w:rsidRDefault="00875379" w:rsidP="00C75100">
            <w:pPr>
              <w:pStyle w:val="Tabelle6pt"/>
            </w:pPr>
            <w:r>
              <w:t>Wofür Sie das benötigen:</w:t>
            </w:r>
            <w:r w:rsidR="00C75100">
              <w:t xml:space="preserve"> </w:t>
            </w:r>
          </w:p>
        </w:tc>
      </w:tr>
      <w:tr w:rsidR="00875379" w:rsidRPr="00B51DE9" w:rsidTr="00AC2B56">
        <w:trPr>
          <w:trHeight w:val="443"/>
        </w:trPr>
        <w:tc>
          <w:tcPr>
            <w:tcW w:w="4818" w:type="dxa"/>
            <w:gridSpan w:val="2"/>
            <w:vMerge/>
            <w:tcBorders>
              <w:left w:val="single" w:sz="4" w:space="0" w:color="auto"/>
              <w:right w:val="single" w:sz="4" w:space="0" w:color="auto"/>
            </w:tcBorders>
          </w:tcPr>
          <w:p w:rsidR="00875379" w:rsidRDefault="00875379" w:rsidP="00875379">
            <w:pPr>
              <w:pStyle w:val="Tabelle6pt"/>
            </w:pPr>
          </w:p>
        </w:tc>
        <w:tc>
          <w:tcPr>
            <w:tcW w:w="4821" w:type="dxa"/>
            <w:gridSpan w:val="4"/>
            <w:tcBorders>
              <w:left w:val="single" w:sz="4" w:space="0" w:color="auto"/>
              <w:right w:val="single" w:sz="4" w:space="0" w:color="auto"/>
            </w:tcBorders>
          </w:tcPr>
          <w:p w:rsidR="00875379" w:rsidRPr="00234B66" w:rsidRDefault="00875379" w:rsidP="00C75100">
            <w:pPr>
              <w:pStyle w:val="Tabelle6pt"/>
            </w:pPr>
            <w:r>
              <w:t>Wie Sie Ihr Können prüfen können:</w:t>
            </w:r>
            <w:r w:rsidR="00C75100" w:rsidRPr="00234B66">
              <w:t xml:space="preserve"> </w:t>
            </w:r>
          </w:p>
        </w:tc>
      </w:tr>
    </w:tbl>
    <w:p w:rsidR="0093701E" w:rsidRDefault="0093701E" w:rsidP="0093701E">
      <w:pPr>
        <w:pStyle w:val="berschrift1"/>
      </w:pPr>
      <w:r>
        <w:rPr>
          <w:noProof/>
          <w:sz w:val="24"/>
        </w:rPr>
        <w:drawing>
          <wp:anchor distT="0" distB="0" distL="114300" distR="114300" simplePos="0" relativeHeight="251657216" behindDoc="0" locked="0" layoutInCell="0" allowOverlap="1" wp14:anchorId="261C4A19" wp14:editId="26537AB3">
            <wp:simplePos x="0" y="0"/>
            <wp:positionH relativeFrom="rightMargin">
              <wp:posOffset>107950</wp:posOffset>
            </wp:positionH>
            <wp:positionV relativeFrom="paragraph">
              <wp:posOffset>113741</wp:posOffset>
            </wp:positionV>
            <wp:extent cx="658495" cy="323850"/>
            <wp:effectExtent l="0" t="0" r="8255" b="0"/>
            <wp:wrapNone/>
            <wp:docPr id="5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93701E" w:rsidRDefault="0093701E" w:rsidP="0093701E">
      <w:pPr>
        <w:pStyle w:val="Textkrper"/>
      </w:pPr>
      <w:r>
        <w:t>Rechnen Sie folgende Größen gemäß Vorgabe um:</w:t>
      </w:r>
      <w:r w:rsidR="00E87A74">
        <w:rPr>
          <w:noProof/>
          <w:sz w:val="24"/>
        </w:rPr>
        <w:drawing>
          <wp:anchor distT="0" distB="0" distL="114300" distR="114300" simplePos="0" relativeHeight="251671552" behindDoc="0" locked="0" layoutInCell="0" allowOverlap="1" wp14:anchorId="6B96E1CB" wp14:editId="16610E80">
            <wp:simplePos x="0" y="0"/>
            <wp:positionH relativeFrom="rightMargin">
              <wp:posOffset>107950</wp:posOffset>
            </wp:positionH>
            <wp:positionV relativeFrom="paragraph">
              <wp:posOffset>0</wp:posOffset>
            </wp:positionV>
            <wp:extent cx="345440" cy="323850"/>
            <wp:effectExtent l="0" t="0" r="0" b="0"/>
            <wp:wrapNone/>
            <wp:docPr id="99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3701E" w:rsidRPr="00D6654F" w:rsidRDefault="0093701E" w:rsidP="0093701E">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93701E" w:rsidRPr="00A410C8" w:rsidTr="00933B3B">
        <w:tc>
          <w:tcPr>
            <w:tcW w:w="776" w:type="pct"/>
            <w:shd w:val="clear" w:color="auto" w:fill="D9D9D9" w:themeFill="background1" w:themeFillShade="D9"/>
          </w:tcPr>
          <w:p w:rsidR="0093701E" w:rsidRPr="00A410C8" w:rsidRDefault="0093701E" w:rsidP="00AC2B56">
            <w:pPr>
              <w:pStyle w:val="TabelleKopfmitte"/>
            </w:pPr>
            <w:r>
              <w:t>a</w:t>
            </w:r>
            <w:r w:rsidR="00B650EF">
              <w:t>)</w:t>
            </w:r>
          </w:p>
        </w:tc>
        <w:tc>
          <w:tcPr>
            <w:tcW w:w="845" w:type="pct"/>
            <w:shd w:val="clear" w:color="auto" w:fill="D9D9D9" w:themeFill="background1" w:themeFillShade="D9"/>
          </w:tcPr>
          <w:p w:rsidR="0093701E" w:rsidRPr="00A410C8" w:rsidRDefault="0093701E" w:rsidP="00AC2B56">
            <w:pPr>
              <w:pStyle w:val="TabelleKopfmitte"/>
            </w:pPr>
            <w:r>
              <w:t>b</w:t>
            </w:r>
            <w:r w:rsidR="00B650EF">
              <w:t>)</w:t>
            </w:r>
          </w:p>
        </w:tc>
        <w:tc>
          <w:tcPr>
            <w:tcW w:w="845" w:type="pct"/>
            <w:shd w:val="clear" w:color="auto" w:fill="D9D9D9" w:themeFill="background1" w:themeFillShade="D9"/>
          </w:tcPr>
          <w:p w:rsidR="0093701E" w:rsidRPr="00A410C8" w:rsidRDefault="0093701E" w:rsidP="00AC2B56">
            <w:pPr>
              <w:pStyle w:val="TabelleKopfmitte"/>
            </w:pPr>
            <w:r>
              <w:t>c</w:t>
            </w:r>
            <w:r w:rsidR="00B650EF">
              <w:t>)</w:t>
            </w:r>
          </w:p>
        </w:tc>
        <w:tc>
          <w:tcPr>
            <w:tcW w:w="845" w:type="pct"/>
            <w:shd w:val="clear" w:color="auto" w:fill="D9D9D9" w:themeFill="background1" w:themeFillShade="D9"/>
          </w:tcPr>
          <w:p w:rsidR="0093701E" w:rsidRPr="00A410C8" w:rsidRDefault="0093701E" w:rsidP="00AC2B56">
            <w:pPr>
              <w:pStyle w:val="TabelleKopfmitte"/>
            </w:pPr>
            <w:r>
              <w:t>d</w:t>
            </w:r>
            <w:r w:rsidR="00B650EF">
              <w:t>)</w:t>
            </w:r>
          </w:p>
        </w:tc>
        <w:tc>
          <w:tcPr>
            <w:tcW w:w="845" w:type="pct"/>
            <w:shd w:val="clear" w:color="auto" w:fill="D9D9D9" w:themeFill="background1" w:themeFillShade="D9"/>
          </w:tcPr>
          <w:p w:rsidR="0093701E" w:rsidRPr="00A410C8" w:rsidRDefault="0093701E" w:rsidP="00AC2B56">
            <w:pPr>
              <w:pStyle w:val="TabelleKopfmitte"/>
            </w:pPr>
            <w:r>
              <w:t>e</w:t>
            </w:r>
            <w:r w:rsidR="00B650EF">
              <w:t>)</w:t>
            </w:r>
          </w:p>
        </w:tc>
        <w:tc>
          <w:tcPr>
            <w:tcW w:w="843" w:type="pct"/>
            <w:shd w:val="clear" w:color="auto" w:fill="D9D9D9" w:themeFill="background1" w:themeFillShade="D9"/>
          </w:tcPr>
          <w:p w:rsidR="0093701E" w:rsidRPr="00A410C8" w:rsidRDefault="0093701E" w:rsidP="00AC2B56">
            <w:pPr>
              <w:pStyle w:val="TabelleKopfmitte"/>
            </w:pPr>
            <w:r>
              <w:t>f</w:t>
            </w:r>
            <w:r w:rsidR="00B650EF">
              <w:t>)</w:t>
            </w:r>
          </w:p>
        </w:tc>
      </w:tr>
      <w:tr w:rsidR="0093701E" w:rsidRPr="003B6317" w:rsidTr="00933B3B">
        <w:tc>
          <w:tcPr>
            <w:tcW w:w="776" w:type="pct"/>
          </w:tcPr>
          <w:p w:rsidR="0093701E" w:rsidRPr="003B6317" w:rsidRDefault="0093701E" w:rsidP="00AC2B56">
            <w:pPr>
              <w:pStyle w:val="Textkrpermitte"/>
            </w:pPr>
            <w:r>
              <w:t>1,2</w:t>
            </w:r>
            <w:r w:rsidR="00453471">
              <w:t xml:space="preserve"> </w:t>
            </w:r>
            <w:proofErr w:type="spellStart"/>
            <w:r>
              <w:t>kA</w:t>
            </w:r>
            <w:proofErr w:type="spellEnd"/>
          </w:p>
        </w:tc>
        <w:tc>
          <w:tcPr>
            <w:tcW w:w="845" w:type="pct"/>
            <w:shd w:val="clear" w:color="auto" w:fill="auto"/>
          </w:tcPr>
          <w:p w:rsidR="0093701E" w:rsidRPr="003B6317" w:rsidRDefault="0093701E" w:rsidP="00AC2B56">
            <w:pPr>
              <w:pStyle w:val="Textkrpermitte"/>
            </w:pPr>
            <w:r>
              <w:t>24</w:t>
            </w:r>
            <w:r w:rsidR="00453471">
              <w:t xml:space="preserve"> </w:t>
            </w:r>
            <w:r>
              <w:t>mA</w:t>
            </w:r>
          </w:p>
        </w:tc>
        <w:tc>
          <w:tcPr>
            <w:tcW w:w="845" w:type="pct"/>
          </w:tcPr>
          <w:p w:rsidR="0093701E" w:rsidRPr="003B6317" w:rsidRDefault="0093701E" w:rsidP="00AC2B56">
            <w:pPr>
              <w:pStyle w:val="Textkrpermitte"/>
            </w:pPr>
            <w:r>
              <w:t>12</w:t>
            </w:r>
            <w:r w:rsidR="00453471">
              <w:t xml:space="preserve"> </w:t>
            </w:r>
            <w:r>
              <w:t>A</w:t>
            </w:r>
          </w:p>
        </w:tc>
        <w:tc>
          <w:tcPr>
            <w:tcW w:w="845" w:type="pct"/>
          </w:tcPr>
          <w:p w:rsidR="0093701E" w:rsidRPr="003B6317" w:rsidRDefault="0093701E" w:rsidP="00AC2B56">
            <w:pPr>
              <w:pStyle w:val="Textkrpermitte"/>
            </w:pPr>
            <w:r>
              <w:t>0,37</w:t>
            </w:r>
            <w:r w:rsidR="00453471">
              <w:t xml:space="preserve"> </w:t>
            </w:r>
            <w:r>
              <w:t>A</w:t>
            </w:r>
          </w:p>
        </w:tc>
        <w:tc>
          <w:tcPr>
            <w:tcW w:w="845" w:type="pct"/>
          </w:tcPr>
          <w:p w:rsidR="0093701E" w:rsidRPr="003B6317" w:rsidRDefault="0093701E" w:rsidP="00AC2B56">
            <w:pPr>
              <w:pStyle w:val="Textkrpermitte"/>
            </w:pPr>
            <w:r>
              <w:t>400</w:t>
            </w:r>
            <w:r w:rsidR="00453471">
              <w:t xml:space="preserve"> </w:t>
            </w:r>
            <w:proofErr w:type="spellStart"/>
            <w:r>
              <w:t>kA</w:t>
            </w:r>
            <w:proofErr w:type="spellEnd"/>
          </w:p>
        </w:tc>
        <w:tc>
          <w:tcPr>
            <w:tcW w:w="843" w:type="pct"/>
          </w:tcPr>
          <w:p w:rsidR="0093701E" w:rsidRPr="003B6317" w:rsidRDefault="0093701E" w:rsidP="00AC2B56">
            <w:pPr>
              <w:pStyle w:val="Textkrpermitte"/>
            </w:pPr>
            <w:r>
              <w:t>3450</w:t>
            </w:r>
            <w:r w:rsidR="00453471">
              <w:t xml:space="preserve"> </w:t>
            </w:r>
            <w:r>
              <w:t>mA</w:t>
            </w:r>
          </w:p>
        </w:tc>
      </w:tr>
      <w:tr w:rsidR="0093701E" w:rsidRPr="003B6317" w:rsidTr="00933B3B">
        <w:tc>
          <w:tcPr>
            <w:tcW w:w="776" w:type="pct"/>
          </w:tcPr>
          <w:p w:rsidR="0093701E" w:rsidRPr="003B6317" w:rsidRDefault="0093701E" w:rsidP="00AC2B56">
            <w:pPr>
              <w:pStyle w:val="TextkrpernrauenText"/>
              <w:jc w:val="right"/>
            </w:pPr>
            <w:r>
              <w:t>A</w:t>
            </w:r>
          </w:p>
        </w:tc>
        <w:tc>
          <w:tcPr>
            <w:tcW w:w="845" w:type="pct"/>
            <w:shd w:val="clear" w:color="auto" w:fill="auto"/>
          </w:tcPr>
          <w:p w:rsidR="0093701E" w:rsidRPr="003B6317" w:rsidRDefault="0093701E" w:rsidP="00AC2B56">
            <w:pPr>
              <w:pStyle w:val="TextkrpernrauenText"/>
              <w:jc w:val="right"/>
            </w:pPr>
            <w:r>
              <w:t>A</w:t>
            </w:r>
          </w:p>
        </w:tc>
        <w:tc>
          <w:tcPr>
            <w:tcW w:w="845" w:type="pct"/>
          </w:tcPr>
          <w:p w:rsidR="0093701E" w:rsidRPr="003B6317" w:rsidRDefault="0093701E" w:rsidP="00AC2B56">
            <w:pPr>
              <w:pStyle w:val="TextkrpernrauenText"/>
              <w:jc w:val="right"/>
            </w:pPr>
            <w:proofErr w:type="spellStart"/>
            <w:r>
              <w:t>kA</w:t>
            </w:r>
            <w:proofErr w:type="spellEnd"/>
          </w:p>
        </w:tc>
        <w:tc>
          <w:tcPr>
            <w:tcW w:w="845" w:type="pct"/>
          </w:tcPr>
          <w:p w:rsidR="0093701E" w:rsidRPr="003B6317" w:rsidRDefault="0093701E" w:rsidP="00AC2B56">
            <w:pPr>
              <w:pStyle w:val="TextkrpernrauenText"/>
              <w:jc w:val="right"/>
            </w:pPr>
            <w:r>
              <w:t>mA</w:t>
            </w:r>
          </w:p>
        </w:tc>
        <w:tc>
          <w:tcPr>
            <w:tcW w:w="845" w:type="pct"/>
          </w:tcPr>
          <w:p w:rsidR="0093701E" w:rsidRPr="003B6317" w:rsidRDefault="00513701" w:rsidP="00AC2B56">
            <w:pPr>
              <w:pStyle w:val="TextkrpernrauenText"/>
              <w:jc w:val="right"/>
            </w:pPr>
            <w:r>
              <w:t>A</w:t>
            </w:r>
          </w:p>
        </w:tc>
        <w:tc>
          <w:tcPr>
            <w:tcW w:w="843" w:type="pct"/>
          </w:tcPr>
          <w:p w:rsidR="0093701E" w:rsidRPr="003B6317" w:rsidRDefault="0093701E" w:rsidP="00AC2B56">
            <w:pPr>
              <w:pStyle w:val="TextkrpernrauenText"/>
              <w:jc w:val="right"/>
            </w:pPr>
            <w:r>
              <w:t>A</w:t>
            </w:r>
          </w:p>
        </w:tc>
      </w:tr>
    </w:tbl>
    <w:p w:rsidR="0093701E" w:rsidRDefault="0093701E" w:rsidP="0093701E">
      <w:pPr>
        <w:pStyle w:val="Textkrper"/>
      </w:pPr>
    </w:p>
    <w:p w:rsidR="0093701E" w:rsidRDefault="00FE08DA" w:rsidP="0093701E">
      <w:pPr>
        <w:pStyle w:val="berschrift1"/>
      </w:pPr>
      <w:r>
        <w:rPr>
          <w:noProof/>
          <w:sz w:val="24"/>
        </w:rPr>
        <w:drawing>
          <wp:anchor distT="0" distB="0" distL="114300" distR="114300" simplePos="0" relativeHeight="251668480" behindDoc="0" locked="0" layoutInCell="0" allowOverlap="1" wp14:anchorId="2476119A" wp14:editId="608E1743">
            <wp:simplePos x="0" y="0"/>
            <wp:positionH relativeFrom="rightMargin">
              <wp:posOffset>107950</wp:posOffset>
            </wp:positionH>
            <wp:positionV relativeFrom="paragraph">
              <wp:posOffset>129235</wp:posOffset>
            </wp:positionV>
            <wp:extent cx="302701" cy="324000"/>
            <wp:effectExtent l="0" t="0" r="2540" b="0"/>
            <wp:wrapNone/>
            <wp:docPr id="98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93701E">
        <w:t>Strommessung</w:t>
      </w:r>
    </w:p>
    <w:p w:rsidR="0093701E" w:rsidRDefault="0093701E" w:rsidP="0093701E">
      <w:pPr>
        <w:pStyle w:val="Textkrper"/>
      </w:pPr>
      <w:r>
        <w:t xml:space="preserve">Ergänzen Sie in </w:t>
      </w:r>
      <w:r>
        <w:rPr>
          <w:noProof/>
          <w:sz w:val="24"/>
        </w:rPr>
        <w:drawing>
          <wp:anchor distT="0" distB="0" distL="114300" distR="114300" simplePos="0" relativeHeight="251658240" behindDoc="0" locked="0" layoutInCell="0" allowOverlap="1" wp14:anchorId="461F48C5" wp14:editId="393788D4">
            <wp:simplePos x="0" y="0"/>
            <wp:positionH relativeFrom="rightMargin">
              <wp:posOffset>107950</wp:posOffset>
            </wp:positionH>
            <wp:positionV relativeFrom="paragraph">
              <wp:posOffset>0</wp:posOffset>
            </wp:positionV>
            <wp:extent cx="345440" cy="323850"/>
            <wp:effectExtent l="0" t="0" r="0" b="0"/>
            <wp:wrapNone/>
            <wp:docPr id="120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der untenstehenden Schaltung als Verbraucher eine Lampe </w:t>
      </w:r>
      <w:r w:rsidR="00324B25">
        <w:t>sowie ein Strommessgerät.</w:t>
      </w:r>
    </w:p>
    <w:p w:rsidR="0093701E" w:rsidRDefault="00386195" w:rsidP="0093701E">
      <w:pPr>
        <w:pStyle w:val="Textkrper"/>
      </w:pPr>
      <w:r>
        <w:t>Zeichnen Sie dann</w:t>
      </w:r>
      <w:r w:rsidR="0093701E">
        <w:t xml:space="preserve"> die Strom- und Spannungspfeile in die Schaltung ein.</w:t>
      </w:r>
    </w:p>
    <w:p w:rsidR="0093701E" w:rsidRDefault="0093701E" w:rsidP="0093701E">
      <w:pPr>
        <w:pStyle w:val="Textkrper"/>
      </w:pPr>
    </w:p>
    <w:p w:rsidR="0093701E" w:rsidRDefault="0093701E" w:rsidP="0093701E">
      <w:pPr>
        <w:pStyle w:val="Textkrper"/>
      </w:pPr>
    </w:p>
    <w:p w:rsidR="00BF16B7" w:rsidRDefault="00BF16B7" w:rsidP="0093701E">
      <w:pPr>
        <w:pStyle w:val="Textkrper"/>
      </w:pPr>
    </w:p>
    <w:p w:rsidR="0093701E" w:rsidRDefault="008235DC" w:rsidP="0093701E">
      <w:pPr>
        <w:pStyle w:val="Textkrper"/>
      </w:pPr>
      <w:r>
        <w:rPr>
          <w:noProof/>
        </w:rPr>
        <w:drawing>
          <wp:inline distT="0" distB="0" distL="0" distR="0" wp14:anchorId="22890FFF" wp14:editId="7F378173">
            <wp:extent cx="4679950" cy="2179320"/>
            <wp:effectExtent l="0" t="0" r="0" b="0"/>
            <wp:docPr id="1203" name="Grafik 1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ommessung Aufgabe Niveau B.JPG"/>
                    <pic:cNvPicPr/>
                  </pic:nvPicPr>
                  <pic:blipFill>
                    <a:blip r:embed="rId108">
                      <a:clrChange>
                        <a:clrFrom>
                          <a:srgbClr val="FFFEF2"/>
                        </a:clrFrom>
                        <a:clrTo>
                          <a:srgbClr val="FFFEF2">
                            <a:alpha val="0"/>
                          </a:srgbClr>
                        </a:clrTo>
                      </a:clrChange>
                      <a:extLst>
                        <a:ext uri="{28A0092B-C50C-407E-A947-70E740481C1C}">
                          <a14:useLocalDpi xmlns:a14="http://schemas.microsoft.com/office/drawing/2010/main" val="0"/>
                        </a:ext>
                      </a:extLst>
                    </a:blip>
                    <a:stretch>
                      <a:fillRect/>
                    </a:stretch>
                  </pic:blipFill>
                  <pic:spPr>
                    <a:xfrm>
                      <a:off x="0" y="0"/>
                      <a:ext cx="4679950" cy="2179320"/>
                    </a:xfrm>
                    <a:prstGeom prst="rect">
                      <a:avLst/>
                    </a:prstGeom>
                  </pic:spPr>
                </pic:pic>
              </a:graphicData>
            </a:graphic>
          </wp:inline>
        </w:drawing>
      </w:r>
    </w:p>
    <w:p w:rsidR="0093701E" w:rsidRDefault="0093701E" w:rsidP="0093701E">
      <w:pPr>
        <w:pStyle w:val="Textkrper"/>
      </w:pPr>
    </w:p>
    <w:p w:rsidR="0093701E" w:rsidRDefault="0093701E" w:rsidP="0093701E">
      <w:pPr>
        <w:pStyle w:val="Textkrper"/>
      </w:pPr>
    </w:p>
    <w:p w:rsidR="0093701E" w:rsidRDefault="0093701E" w:rsidP="0093701E">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75379" w:rsidRPr="00B51DE9" w:rsidTr="00AC2B56">
        <w:trPr>
          <w:trHeight w:val="523"/>
        </w:trPr>
        <w:tc>
          <w:tcPr>
            <w:tcW w:w="3119" w:type="dxa"/>
            <w:tcBorders>
              <w:left w:val="single" w:sz="4" w:space="0" w:color="auto"/>
              <w:bottom w:val="single" w:sz="4" w:space="0" w:color="auto"/>
              <w:right w:val="single" w:sz="4" w:space="0" w:color="auto"/>
            </w:tcBorders>
            <w:shd w:val="clear" w:color="auto" w:fill="D9D9D9"/>
            <w:hideMark/>
          </w:tcPr>
          <w:p w:rsidR="00875379" w:rsidRDefault="00875379" w:rsidP="00875379">
            <w:pPr>
              <w:pStyle w:val="Tabelle6pt"/>
              <w:rPr>
                <w:color w:val="000000"/>
              </w:rPr>
            </w:pPr>
            <w:r>
              <w:lastRenderedPageBreak/>
              <w:br w:type="page"/>
              <w:t>Lernfeld</w:t>
            </w:r>
          </w:p>
          <w:p w:rsidR="00875379" w:rsidRDefault="00875379" w:rsidP="00875379">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75379" w:rsidRDefault="00875379" w:rsidP="00875379">
            <w:pPr>
              <w:pStyle w:val="Tabelle6pt"/>
              <w:rPr>
                <w:color w:val="000000"/>
              </w:rPr>
            </w:pPr>
            <w:r>
              <w:t>Titel</w:t>
            </w:r>
          </w:p>
          <w:p w:rsidR="00875379" w:rsidRDefault="00875379" w:rsidP="00875379">
            <w:pPr>
              <w:pStyle w:val="TabelleKopflinks"/>
            </w:pPr>
            <w:r>
              <w:t>Elektrischer Strom</w:t>
            </w:r>
          </w:p>
        </w:tc>
        <w:tc>
          <w:tcPr>
            <w:tcW w:w="188" w:type="dxa"/>
            <w:vMerge w:val="restart"/>
            <w:tcBorders>
              <w:top w:val="nil"/>
              <w:left w:val="single" w:sz="4" w:space="0" w:color="auto"/>
              <w:bottom w:val="nil"/>
              <w:right w:val="single" w:sz="4" w:space="0" w:color="auto"/>
            </w:tcBorders>
            <w:shd w:val="clear" w:color="auto" w:fill="FFFFFF"/>
          </w:tcPr>
          <w:p w:rsidR="00875379" w:rsidRPr="004B658C" w:rsidRDefault="00875379" w:rsidP="0087537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F3E6A" w:rsidRDefault="002F3E6A" w:rsidP="00875379">
            <w:pPr>
              <w:pStyle w:val="TabelleKopfmitte"/>
              <w:rPr>
                <w:rFonts w:eastAsia="Calibri"/>
              </w:rPr>
            </w:pPr>
          </w:p>
          <w:p w:rsidR="00875379" w:rsidRPr="00B51DE9" w:rsidRDefault="00875379" w:rsidP="002F3E6A">
            <w:pPr>
              <w:pStyle w:val="TabelleKopfmitte"/>
              <w:rPr>
                <w:rFonts w:eastAsia="Calibri"/>
              </w:rPr>
            </w:pPr>
            <w:r>
              <w:rPr>
                <w:rFonts w:eastAsia="Calibri"/>
              </w:rPr>
              <w:t>ET1.01.05.03</w:t>
            </w:r>
          </w:p>
        </w:tc>
      </w:tr>
      <w:tr w:rsidR="00875379" w:rsidRPr="00B51DE9" w:rsidTr="00AC2B56">
        <w:tc>
          <w:tcPr>
            <w:tcW w:w="7348" w:type="dxa"/>
            <w:gridSpan w:val="3"/>
            <w:tcBorders>
              <w:left w:val="single" w:sz="4" w:space="0" w:color="auto"/>
              <w:bottom w:val="single" w:sz="4" w:space="0" w:color="auto"/>
              <w:right w:val="single" w:sz="4" w:space="0" w:color="auto"/>
            </w:tcBorders>
            <w:shd w:val="clear" w:color="auto" w:fill="auto"/>
            <w:hideMark/>
          </w:tcPr>
          <w:p w:rsidR="00875379" w:rsidRPr="004B658C" w:rsidRDefault="00875379" w:rsidP="00875379">
            <w:pPr>
              <w:pStyle w:val="Tabelle6pt"/>
            </w:pPr>
            <w:r>
              <w:t>Kompetenzbereiche:</w:t>
            </w:r>
          </w:p>
          <w:p w:rsidR="00875379" w:rsidRDefault="00FE1330" w:rsidP="00875379">
            <w:pPr>
              <w:pStyle w:val="Kopf8ptafz"/>
            </w:pPr>
            <w:r>
              <w:t xml:space="preserve">Ich kann elektrische </w:t>
            </w:r>
            <w:r w:rsidR="00592A57">
              <w:t>Grundgrößen</w:t>
            </w:r>
            <w:r>
              <w:t xml:space="preserve"> unterscheiden, kenne deren Formelzeichen und kann </w:t>
            </w:r>
            <w:r w:rsidR="005B0C84">
              <w:t>damit rechnen.</w:t>
            </w:r>
          </w:p>
        </w:tc>
        <w:tc>
          <w:tcPr>
            <w:tcW w:w="188" w:type="dxa"/>
            <w:vMerge/>
            <w:tcBorders>
              <w:left w:val="single" w:sz="4" w:space="0" w:color="auto"/>
              <w:bottom w:val="nil"/>
              <w:right w:val="nil"/>
            </w:tcBorders>
            <w:vAlign w:val="center"/>
            <w:hideMark/>
          </w:tcPr>
          <w:p w:rsidR="00875379" w:rsidRDefault="00875379" w:rsidP="0087537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75379" w:rsidRPr="00B51DE9" w:rsidTr="00C12C92">
              <w:trPr>
                <w:trHeight w:val="284"/>
              </w:trPr>
              <w:tc>
                <w:tcPr>
                  <w:tcW w:w="2090" w:type="dxa"/>
                  <w:shd w:val="clear" w:color="auto" w:fill="auto"/>
                </w:tcPr>
                <w:p w:rsidR="00875379" w:rsidRPr="00B51DE9" w:rsidRDefault="00875379" w:rsidP="00875379">
                  <w:pPr>
                    <w:pStyle w:val="Textkrpermitte"/>
                  </w:pPr>
                  <w:proofErr w:type="spellStart"/>
                  <w:r w:rsidRPr="00B51DE9">
                    <w:t>LernPROJEKT</w:t>
                  </w:r>
                  <w:proofErr w:type="spellEnd"/>
                </w:p>
              </w:tc>
            </w:tr>
            <w:tr w:rsidR="00875379" w:rsidRPr="00B51DE9" w:rsidTr="00C12C92">
              <w:trPr>
                <w:trHeight w:val="284"/>
              </w:trPr>
              <w:tc>
                <w:tcPr>
                  <w:tcW w:w="2090" w:type="dxa"/>
                  <w:tcBorders>
                    <w:bottom w:val="single" w:sz="4" w:space="0" w:color="auto"/>
                  </w:tcBorders>
                  <w:shd w:val="clear" w:color="auto" w:fill="auto"/>
                </w:tcPr>
                <w:p w:rsidR="00875379" w:rsidRPr="00B51DE9" w:rsidRDefault="00875379" w:rsidP="00875379">
                  <w:pPr>
                    <w:pStyle w:val="Textkrpermitte"/>
                  </w:pPr>
                  <w:proofErr w:type="spellStart"/>
                  <w:r w:rsidRPr="00B51DE9">
                    <w:t>LernTHEMA</w:t>
                  </w:r>
                  <w:proofErr w:type="spellEnd"/>
                </w:p>
              </w:tc>
            </w:tr>
            <w:tr w:rsidR="00875379" w:rsidRPr="00B51DE9" w:rsidTr="00C12C92">
              <w:trPr>
                <w:trHeight w:val="284"/>
              </w:trPr>
              <w:tc>
                <w:tcPr>
                  <w:tcW w:w="2090" w:type="dxa"/>
                  <w:tcBorders>
                    <w:bottom w:val="nil"/>
                  </w:tcBorders>
                  <w:shd w:val="clear" w:color="auto" w:fill="D9D9D9" w:themeFill="background1" w:themeFillShade="D9"/>
                </w:tcPr>
                <w:p w:rsidR="00875379" w:rsidRPr="00B51DE9" w:rsidRDefault="00875379" w:rsidP="00875379">
                  <w:pPr>
                    <w:pStyle w:val="TabelleKopfmitte"/>
                  </w:pPr>
                  <w:proofErr w:type="spellStart"/>
                  <w:r w:rsidRPr="00B51DE9">
                    <w:t>LernSCHRITT</w:t>
                  </w:r>
                  <w:proofErr w:type="spellEnd"/>
                </w:p>
              </w:tc>
            </w:tr>
          </w:tbl>
          <w:p w:rsidR="00875379" w:rsidRPr="00B51DE9" w:rsidRDefault="00875379" w:rsidP="00875379"/>
        </w:tc>
      </w:tr>
      <w:tr w:rsidR="00875379" w:rsidRPr="00B51DE9" w:rsidTr="00AC2B56">
        <w:trPr>
          <w:trHeight w:val="149"/>
        </w:trPr>
        <w:tc>
          <w:tcPr>
            <w:tcW w:w="7348" w:type="dxa"/>
            <w:gridSpan w:val="3"/>
            <w:tcBorders>
              <w:top w:val="single" w:sz="4" w:space="0" w:color="auto"/>
              <w:left w:val="nil"/>
              <w:right w:val="nil"/>
            </w:tcBorders>
          </w:tcPr>
          <w:p w:rsidR="00875379" w:rsidRPr="00B51DE9" w:rsidRDefault="00875379" w:rsidP="00875379"/>
        </w:tc>
        <w:tc>
          <w:tcPr>
            <w:tcW w:w="196" w:type="dxa"/>
            <w:gridSpan w:val="2"/>
            <w:tcBorders>
              <w:top w:val="nil"/>
              <w:left w:val="nil"/>
              <w:right w:val="nil"/>
            </w:tcBorders>
          </w:tcPr>
          <w:p w:rsidR="00875379" w:rsidRPr="00B51DE9" w:rsidRDefault="00875379" w:rsidP="00875379"/>
        </w:tc>
        <w:tc>
          <w:tcPr>
            <w:tcW w:w="2095" w:type="dxa"/>
            <w:tcBorders>
              <w:top w:val="single" w:sz="4" w:space="0" w:color="auto"/>
              <w:left w:val="nil"/>
              <w:right w:val="nil"/>
            </w:tcBorders>
          </w:tcPr>
          <w:p w:rsidR="00875379" w:rsidRPr="00B51DE9" w:rsidRDefault="00875379" w:rsidP="00875379"/>
        </w:tc>
      </w:tr>
      <w:tr w:rsidR="00875379" w:rsidRPr="00B51DE9" w:rsidTr="00AC2B56">
        <w:trPr>
          <w:trHeight w:val="443"/>
        </w:trPr>
        <w:tc>
          <w:tcPr>
            <w:tcW w:w="4818" w:type="dxa"/>
            <w:gridSpan w:val="2"/>
            <w:vMerge w:val="restart"/>
            <w:tcBorders>
              <w:left w:val="single" w:sz="4" w:space="0" w:color="auto"/>
              <w:right w:val="single" w:sz="4" w:space="0" w:color="auto"/>
            </w:tcBorders>
          </w:tcPr>
          <w:p w:rsidR="00875379" w:rsidRPr="004B658C" w:rsidRDefault="00875379" w:rsidP="00875379">
            <w:pPr>
              <w:pStyle w:val="Tabelle6pt"/>
            </w:pPr>
            <w:r>
              <w:t>Kompetenzen:</w:t>
            </w:r>
          </w:p>
          <w:p w:rsidR="00875379" w:rsidRDefault="00875379" w:rsidP="00875379">
            <w:pPr>
              <w:pStyle w:val="Kopf8ptafz"/>
            </w:pPr>
            <w:r>
              <w:t>Ich kann elektrischen Strom in einem einfachen Stromkreis messen</w:t>
            </w:r>
            <w:r w:rsidR="00933B3B">
              <w:t>.</w:t>
            </w:r>
          </w:p>
          <w:p w:rsidR="00875379" w:rsidRDefault="00875379" w:rsidP="00875379">
            <w:pPr>
              <w:pStyle w:val="Kopf8ptafz"/>
            </w:pPr>
            <w:r>
              <w:t>Ich kann Strom als Modell erklären</w:t>
            </w:r>
            <w:r w:rsidR="00933B3B">
              <w:t>.</w:t>
            </w:r>
          </w:p>
          <w:p w:rsidR="00875379" w:rsidRDefault="00875379" w:rsidP="00875379">
            <w:pPr>
              <w:pStyle w:val="Kopf8ptafz"/>
            </w:pPr>
            <w:r>
              <w:t>Ich kann mit Strömen rechnen</w:t>
            </w:r>
            <w:r w:rsidR="00933B3B">
              <w:t>.</w:t>
            </w:r>
          </w:p>
          <w:p w:rsidR="00875379" w:rsidRDefault="00875379" w:rsidP="00875379">
            <w:pPr>
              <w:pStyle w:val="Kopf8ptafz"/>
            </w:pPr>
            <w:r>
              <w:t>Ich kenne die technische Stromrichtung</w:t>
            </w:r>
            <w:r w:rsidR="00933B3B">
              <w:t>.</w:t>
            </w:r>
          </w:p>
        </w:tc>
        <w:tc>
          <w:tcPr>
            <w:tcW w:w="4821" w:type="dxa"/>
            <w:gridSpan w:val="4"/>
            <w:tcBorders>
              <w:left w:val="single" w:sz="4" w:space="0" w:color="auto"/>
              <w:right w:val="single" w:sz="4" w:space="0" w:color="auto"/>
            </w:tcBorders>
          </w:tcPr>
          <w:p w:rsidR="00875379" w:rsidRDefault="00875379" w:rsidP="00875379">
            <w:pPr>
              <w:pStyle w:val="Tabelle6pt"/>
            </w:pPr>
            <w:r>
              <w:t>Was Sie schon können sollten:</w:t>
            </w:r>
          </w:p>
          <w:p w:rsidR="00875379" w:rsidRPr="00234B66" w:rsidRDefault="00875379" w:rsidP="00875379">
            <w:pPr>
              <w:pStyle w:val="Kopf8ptafz"/>
            </w:pPr>
            <w:r>
              <w:t>Ich kenne elektrische Grundgrößen</w:t>
            </w:r>
            <w:r w:rsidR="00933B3B">
              <w:t>.</w:t>
            </w:r>
          </w:p>
        </w:tc>
      </w:tr>
      <w:tr w:rsidR="00875379" w:rsidRPr="00B51DE9" w:rsidTr="00AC2B56">
        <w:trPr>
          <w:trHeight w:val="443"/>
        </w:trPr>
        <w:tc>
          <w:tcPr>
            <w:tcW w:w="4818" w:type="dxa"/>
            <w:gridSpan w:val="2"/>
            <w:vMerge/>
            <w:tcBorders>
              <w:left w:val="single" w:sz="4" w:space="0" w:color="auto"/>
              <w:right w:val="single" w:sz="4" w:space="0" w:color="auto"/>
            </w:tcBorders>
          </w:tcPr>
          <w:p w:rsidR="00875379" w:rsidRDefault="00875379" w:rsidP="00875379">
            <w:pPr>
              <w:pStyle w:val="Tabelle6pt"/>
            </w:pPr>
          </w:p>
        </w:tc>
        <w:tc>
          <w:tcPr>
            <w:tcW w:w="4821" w:type="dxa"/>
            <w:gridSpan w:val="4"/>
            <w:tcBorders>
              <w:left w:val="single" w:sz="4" w:space="0" w:color="auto"/>
              <w:right w:val="single" w:sz="4" w:space="0" w:color="auto"/>
            </w:tcBorders>
          </w:tcPr>
          <w:p w:rsidR="00875379" w:rsidRDefault="00875379" w:rsidP="00C75100">
            <w:pPr>
              <w:pStyle w:val="Tabelle6pt"/>
            </w:pPr>
            <w:r>
              <w:t>Wofür Sie das benötigen:</w:t>
            </w:r>
            <w:r w:rsidR="00C75100">
              <w:t xml:space="preserve"> </w:t>
            </w:r>
          </w:p>
        </w:tc>
      </w:tr>
      <w:tr w:rsidR="00875379" w:rsidRPr="00B51DE9" w:rsidTr="00AC2B56">
        <w:trPr>
          <w:trHeight w:val="443"/>
        </w:trPr>
        <w:tc>
          <w:tcPr>
            <w:tcW w:w="4818" w:type="dxa"/>
            <w:gridSpan w:val="2"/>
            <w:vMerge/>
            <w:tcBorders>
              <w:left w:val="single" w:sz="4" w:space="0" w:color="auto"/>
              <w:right w:val="single" w:sz="4" w:space="0" w:color="auto"/>
            </w:tcBorders>
          </w:tcPr>
          <w:p w:rsidR="00875379" w:rsidRDefault="00875379" w:rsidP="00875379">
            <w:pPr>
              <w:pStyle w:val="Tabelle6pt"/>
            </w:pPr>
          </w:p>
        </w:tc>
        <w:tc>
          <w:tcPr>
            <w:tcW w:w="4821" w:type="dxa"/>
            <w:gridSpan w:val="4"/>
            <w:tcBorders>
              <w:left w:val="single" w:sz="4" w:space="0" w:color="auto"/>
              <w:right w:val="single" w:sz="4" w:space="0" w:color="auto"/>
            </w:tcBorders>
          </w:tcPr>
          <w:p w:rsidR="00875379" w:rsidRPr="00234B66" w:rsidRDefault="00875379" w:rsidP="00C75100">
            <w:pPr>
              <w:pStyle w:val="Tabelle6pt"/>
            </w:pPr>
            <w:r>
              <w:t>Wie Sie Ihr Können prüfen können:</w:t>
            </w:r>
            <w:r w:rsidR="00C75100" w:rsidRPr="00234B66">
              <w:t xml:space="preserve"> </w:t>
            </w:r>
          </w:p>
        </w:tc>
      </w:tr>
    </w:tbl>
    <w:p w:rsidR="0093701E" w:rsidRDefault="000A4CCE" w:rsidP="0093701E">
      <w:pPr>
        <w:pStyle w:val="berschrift1"/>
      </w:pPr>
      <w:r>
        <w:rPr>
          <w:noProof/>
          <w:sz w:val="24"/>
        </w:rPr>
        <w:drawing>
          <wp:anchor distT="0" distB="0" distL="114300" distR="114300" simplePos="0" relativeHeight="251666432" behindDoc="0" locked="0" layoutInCell="0" allowOverlap="1" wp14:anchorId="45694A94" wp14:editId="735EE9D4">
            <wp:simplePos x="0" y="0"/>
            <wp:positionH relativeFrom="rightMargin">
              <wp:posOffset>107950</wp:posOffset>
            </wp:positionH>
            <wp:positionV relativeFrom="paragraph">
              <wp:posOffset>146100</wp:posOffset>
            </wp:positionV>
            <wp:extent cx="302701" cy="324000"/>
            <wp:effectExtent l="0" t="0" r="2540" b="0"/>
            <wp:wrapNone/>
            <wp:docPr id="98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93701E" w:rsidRDefault="00E87A74" w:rsidP="0093701E">
      <w:pPr>
        <w:pStyle w:val="Textkrper"/>
      </w:pPr>
      <w:r>
        <w:rPr>
          <w:noProof/>
          <w:sz w:val="24"/>
        </w:rPr>
        <w:drawing>
          <wp:anchor distT="0" distB="0" distL="114300" distR="114300" simplePos="0" relativeHeight="251670528" behindDoc="0" locked="0" layoutInCell="0" allowOverlap="1" wp14:anchorId="1B3D5098" wp14:editId="1A49A453">
            <wp:simplePos x="0" y="0"/>
            <wp:positionH relativeFrom="rightMargin">
              <wp:posOffset>107950</wp:posOffset>
            </wp:positionH>
            <wp:positionV relativeFrom="paragraph">
              <wp:posOffset>41910</wp:posOffset>
            </wp:positionV>
            <wp:extent cx="345440" cy="323850"/>
            <wp:effectExtent l="0" t="0" r="0" b="0"/>
            <wp:wrapNone/>
            <wp:docPr id="99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3701E">
        <w:t>Rechnen Sie folgende Größen gemäß Vorgabe um:</w:t>
      </w:r>
    </w:p>
    <w:p w:rsidR="0093701E" w:rsidRPr="00D6654F" w:rsidRDefault="0093701E" w:rsidP="0093701E">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93701E" w:rsidRPr="00A410C8" w:rsidTr="00933B3B">
        <w:tc>
          <w:tcPr>
            <w:tcW w:w="776" w:type="pct"/>
            <w:shd w:val="clear" w:color="auto" w:fill="D9D9D9" w:themeFill="background1" w:themeFillShade="D9"/>
          </w:tcPr>
          <w:p w:rsidR="0093701E" w:rsidRPr="00A410C8" w:rsidRDefault="0093701E" w:rsidP="00AC2B56">
            <w:pPr>
              <w:pStyle w:val="TabelleKopfmitte"/>
            </w:pPr>
            <w:r>
              <w:t>a</w:t>
            </w:r>
            <w:r w:rsidR="00B650EF">
              <w:t>)</w:t>
            </w:r>
          </w:p>
        </w:tc>
        <w:tc>
          <w:tcPr>
            <w:tcW w:w="845" w:type="pct"/>
            <w:shd w:val="clear" w:color="auto" w:fill="D9D9D9" w:themeFill="background1" w:themeFillShade="D9"/>
          </w:tcPr>
          <w:p w:rsidR="0093701E" w:rsidRPr="00A410C8" w:rsidRDefault="0093701E" w:rsidP="00AC2B56">
            <w:pPr>
              <w:pStyle w:val="TabelleKopfmitte"/>
            </w:pPr>
            <w:r>
              <w:t>b</w:t>
            </w:r>
            <w:r w:rsidR="00B650EF">
              <w:t>)</w:t>
            </w:r>
          </w:p>
        </w:tc>
        <w:tc>
          <w:tcPr>
            <w:tcW w:w="845" w:type="pct"/>
            <w:shd w:val="clear" w:color="auto" w:fill="D9D9D9" w:themeFill="background1" w:themeFillShade="D9"/>
          </w:tcPr>
          <w:p w:rsidR="0093701E" w:rsidRPr="00A410C8" w:rsidRDefault="0093701E" w:rsidP="00AC2B56">
            <w:pPr>
              <w:pStyle w:val="TabelleKopfmitte"/>
            </w:pPr>
            <w:r>
              <w:t>c</w:t>
            </w:r>
            <w:r w:rsidR="00B650EF">
              <w:t>)</w:t>
            </w:r>
          </w:p>
        </w:tc>
        <w:tc>
          <w:tcPr>
            <w:tcW w:w="845" w:type="pct"/>
            <w:shd w:val="clear" w:color="auto" w:fill="D9D9D9" w:themeFill="background1" w:themeFillShade="D9"/>
          </w:tcPr>
          <w:p w:rsidR="0093701E" w:rsidRPr="00A410C8" w:rsidRDefault="0093701E" w:rsidP="00AC2B56">
            <w:pPr>
              <w:pStyle w:val="TabelleKopfmitte"/>
            </w:pPr>
            <w:r>
              <w:t>d</w:t>
            </w:r>
            <w:r w:rsidR="00B650EF">
              <w:t>)</w:t>
            </w:r>
          </w:p>
        </w:tc>
        <w:tc>
          <w:tcPr>
            <w:tcW w:w="845" w:type="pct"/>
            <w:shd w:val="clear" w:color="auto" w:fill="D9D9D9" w:themeFill="background1" w:themeFillShade="D9"/>
          </w:tcPr>
          <w:p w:rsidR="0093701E" w:rsidRPr="00A410C8" w:rsidRDefault="0093701E" w:rsidP="00AC2B56">
            <w:pPr>
              <w:pStyle w:val="TabelleKopfmitte"/>
            </w:pPr>
            <w:r>
              <w:t>e</w:t>
            </w:r>
            <w:r w:rsidR="00B650EF">
              <w:t>)</w:t>
            </w:r>
          </w:p>
        </w:tc>
        <w:tc>
          <w:tcPr>
            <w:tcW w:w="843" w:type="pct"/>
            <w:shd w:val="clear" w:color="auto" w:fill="D9D9D9" w:themeFill="background1" w:themeFillShade="D9"/>
          </w:tcPr>
          <w:p w:rsidR="0093701E" w:rsidRPr="00A410C8" w:rsidRDefault="0093701E" w:rsidP="00AC2B56">
            <w:pPr>
              <w:pStyle w:val="TabelleKopfmitte"/>
            </w:pPr>
            <w:r>
              <w:t>f</w:t>
            </w:r>
            <w:r w:rsidR="00B650EF">
              <w:t>)</w:t>
            </w:r>
          </w:p>
        </w:tc>
      </w:tr>
      <w:tr w:rsidR="0093701E" w:rsidRPr="003B6317" w:rsidTr="00933B3B">
        <w:tc>
          <w:tcPr>
            <w:tcW w:w="776" w:type="pct"/>
          </w:tcPr>
          <w:p w:rsidR="0093701E" w:rsidRPr="003B6317" w:rsidRDefault="0093701E" w:rsidP="00AC2B56">
            <w:pPr>
              <w:pStyle w:val="Textkrpermitte"/>
            </w:pPr>
            <w:r>
              <w:t>1,2</w:t>
            </w:r>
            <w:r w:rsidR="00453471">
              <w:t xml:space="preserve"> </w:t>
            </w:r>
            <w:proofErr w:type="spellStart"/>
            <w:r>
              <w:t>kA</w:t>
            </w:r>
            <w:proofErr w:type="spellEnd"/>
          </w:p>
        </w:tc>
        <w:tc>
          <w:tcPr>
            <w:tcW w:w="845" w:type="pct"/>
            <w:shd w:val="clear" w:color="auto" w:fill="auto"/>
          </w:tcPr>
          <w:p w:rsidR="0093701E" w:rsidRPr="003B6317" w:rsidRDefault="0093701E" w:rsidP="00AC2B56">
            <w:pPr>
              <w:pStyle w:val="Textkrpermitte"/>
            </w:pPr>
            <w:r>
              <w:t>24</w:t>
            </w:r>
            <w:r w:rsidR="00453471">
              <w:t xml:space="preserve"> </w:t>
            </w:r>
            <w:r>
              <w:t>mA</w:t>
            </w:r>
          </w:p>
        </w:tc>
        <w:tc>
          <w:tcPr>
            <w:tcW w:w="845" w:type="pct"/>
          </w:tcPr>
          <w:p w:rsidR="0093701E" w:rsidRPr="003B6317" w:rsidRDefault="0093701E" w:rsidP="00AC2B56">
            <w:pPr>
              <w:pStyle w:val="Textkrpermitte"/>
            </w:pPr>
            <w:r>
              <w:t>12</w:t>
            </w:r>
            <w:r w:rsidR="00453471">
              <w:t xml:space="preserve"> </w:t>
            </w:r>
            <w:r>
              <w:t>A</w:t>
            </w:r>
          </w:p>
        </w:tc>
        <w:tc>
          <w:tcPr>
            <w:tcW w:w="845" w:type="pct"/>
          </w:tcPr>
          <w:p w:rsidR="0093701E" w:rsidRPr="003B6317" w:rsidRDefault="0093701E" w:rsidP="00AC2B56">
            <w:pPr>
              <w:pStyle w:val="Textkrpermitte"/>
            </w:pPr>
            <w:r>
              <w:t>0,37</w:t>
            </w:r>
            <w:r w:rsidR="00453471">
              <w:t xml:space="preserve"> </w:t>
            </w:r>
            <w:r>
              <w:t>A</w:t>
            </w:r>
          </w:p>
        </w:tc>
        <w:tc>
          <w:tcPr>
            <w:tcW w:w="845" w:type="pct"/>
          </w:tcPr>
          <w:p w:rsidR="0093701E" w:rsidRPr="003B6317" w:rsidRDefault="0093701E" w:rsidP="00AC2B56">
            <w:pPr>
              <w:pStyle w:val="Textkrpermitte"/>
            </w:pPr>
            <w:r>
              <w:t>400</w:t>
            </w:r>
            <w:r w:rsidR="00453471">
              <w:t xml:space="preserve"> </w:t>
            </w:r>
            <w:proofErr w:type="spellStart"/>
            <w:r>
              <w:t>kA</w:t>
            </w:r>
            <w:proofErr w:type="spellEnd"/>
          </w:p>
        </w:tc>
        <w:tc>
          <w:tcPr>
            <w:tcW w:w="843" w:type="pct"/>
          </w:tcPr>
          <w:p w:rsidR="0093701E" w:rsidRPr="003B6317" w:rsidRDefault="0093701E" w:rsidP="00AC2B56">
            <w:pPr>
              <w:pStyle w:val="Textkrpermitte"/>
            </w:pPr>
            <w:r>
              <w:t>3450</w:t>
            </w:r>
            <w:r w:rsidR="00453471">
              <w:t xml:space="preserve"> </w:t>
            </w:r>
            <w:r>
              <w:t>mA</w:t>
            </w:r>
          </w:p>
        </w:tc>
      </w:tr>
      <w:tr w:rsidR="0093701E" w:rsidRPr="003B6317" w:rsidTr="00933B3B">
        <w:tc>
          <w:tcPr>
            <w:tcW w:w="776" w:type="pct"/>
          </w:tcPr>
          <w:p w:rsidR="0093701E" w:rsidRPr="003B6317" w:rsidRDefault="0093701E" w:rsidP="00AC2B56">
            <w:pPr>
              <w:pStyle w:val="TextkrpernrauenText"/>
              <w:jc w:val="right"/>
            </w:pPr>
            <w:r>
              <w:t>A</w:t>
            </w:r>
          </w:p>
        </w:tc>
        <w:tc>
          <w:tcPr>
            <w:tcW w:w="845" w:type="pct"/>
            <w:shd w:val="clear" w:color="auto" w:fill="auto"/>
          </w:tcPr>
          <w:p w:rsidR="0093701E" w:rsidRPr="003B6317" w:rsidRDefault="0093701E" w:rsidP="00AC2B56">
            <w:pPr>
              <w:pStyle w:val="TextkrpernrauenText"/>
              <w:jc w:val="right"/>
            </w:pPr>
            <w:r>
              <w:t>A</w:t>
            </w:r>
          </w:p>
        </w:tc>
        <w:tc>
          <w:tcPr>
            <w:tcW w:w="845" w:type="pct"/>
          </w:tcPr>
          <w:p w:rsidR="0093701E" w:rsidRPr="003B6317" w:rsidRDefault="0093701E" w:rsidP="00AC2B56">
            <w:pPr>
              <w:pStyle w:val="TextkrpernrauenText"/>
              <w:jc w:val="right"/>
            </w:pPr>
            <w:proofErr w:type="spellStart"/>
            <w:r>
              <w:t>kA</w:t>
            </w:r>
            <w:proofErr w:type="spellEnd"/>
          </w:p>
        </w:tc>
        <w:tc>
          <w:tcPr>
            <w:tcW w:w="845" w:type="pct"/>
          </w:tcPr>
          <w:p w:rsidR="0093701E" w:rsidRPr="003B6317" w:rsidRDefault="0093701E" w:rsidP="00AC2B56">
            <w:pPr>
              <w:pStyle w:val="TextkrpernrauenText"/>
              <w:jc w:val="right"/>
            </w:pPr>
            <w:r>
              <w:t>mA</w:t>
            </w:r>
          </w:p>
        </w:tc>
        <w:tc>
          <w:tcPr>
            <w:tcW w:w="845" w:type="pct"/>
          </w:tcPr>
          <w:p w:rsidR="0093701E" w:rsidRPr="003B6317" w:rsidRDefault="00513701" w:rsidP="00AC2B56">
            <w:pPr>
              <w:pStyle w:val="TextkrpernrauenText"/>
              <w:jc w:val="right"/>
            </w:pPr>
            <w:r>
              <w:t>A</w:t>
            </w:r>
          </w:p>
        </w:tc>
        <w:tc>
          <w:tcPr>
            <w:tcW w:w="843" w:type="pct"/>
          </w:tcPr>
          <w:p w:rsidR="0093701E" w:rsidRPr="003B6317" w:rsidRDefault="0093701E" w:rsidP="00AC2B56">
            <w:pPr>
              <w:pStyle w:val="TextkrpernrauenText"/>
              <w:jc w:val="right"/>
            </w:pPr>
            <w:r>
              <w:t>A</w:t>
            </w:r>
          </w:p>
        </w:tc>
      </w:tr>
    </w:tbl>
    <w:p w:rsidR="0093701E" w:rsidRDefault="0093701E" w:rsidP="0093701E">
      <w:pPr>
        <w:pStyle w:val="Textkrper"/>
      </w:pPr>
    </w:p>
    <w:p w:rsidR="0093701E" w:rsidRDefault="000A4CCE" w:rsidP="0093701E">
      <w:pPr>
        <w:pStyle w:val="berschrift1"/>
      </w:pPr>
      <w:r>
        <w:rPr>
          <w:noProof/>
          <w:sz w:val="24"/>
        </w:rPr>
        <w:drawing>
          <wp:anchor distT="0" distB="0" distL="114300" distR="114300" simplePos="0" relativeHeight="251667456" behindDoc="0" locked="0" layoutInCell="0" allowOverlap="1" wp14:anchorId="1631B41C" wp14:editId="0BD7533E">
            <wp:simplePos x="0" y="0"/>
            <wp:positionH relativeFrom="rightMargin">
              <wp:posOffset>107950</wp:posOffset>
            </wp:positionH>
            <wp:positionV relativeFrom="paragraph">
              <wp:posOffset>117044</wp:posOffset>
            </wp:positionV>
            <wp:extent cx="302701" cy="324000"/>
            <wp:effectExtent l="0" t="0" r="2540" b="0"/>
            <wp:wrapNone/>
            <wp:docPr id="9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93701E">
        <w:t>Strommessung</w:t>
      </w:r>
    </w:p>
    <w:p w:rsidR="0093701E" w:rsidRDefault="0093701E" w:rsidP="0093701E">
      <w:pPr>
        <w:pStyle w:val="Textkrper"/>
      </w:pPr>
      <w:r>
        <w:t>Zeichnen Sie an die unten dargestellte Spannungsquelle</w:t>
      </w:r>
      <w:r w:rsidRPr="003C7E1D">
        <w:rPr>
          <w:noProof/>
          <w:sz w:val="24"/>
        </w:rPr>
        <w:drawing>
          <wp:anchor distT="0" distB="0" distL="114300" distR="114300" simplePos="0" relativeHeight="251659264" behindDoc="0" locked="0" layoutInCell="0" allowOverlap="1" wp14:anchorId="5EA1266C" wp14:editId="674BE036">
            <wp:simplePos x="0" y="0"/>
            <wp:positionH relativeFrom="rightMargin">
              <wp:posOffset>107950</wp:posOffset>
            </wp:positionH>
            <wp:positionV relativeFrom="paragraph">
              <wp:posOffset>0</wp:posOffset>
            </wp:positionV>
            <wp:extent cx="345440" cy="323850"/>
            <wp:effectExtent l="0" t="0" r="0" b="0"/>
            <wp:wrapNone/>
            <wp:docPr id="95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001C1728">
        <w:t>als Energiewandler</w:t>
      </w:r>
      <w:r>
        <w:t xml:space="preserve"> eine Lampe sowie ein Stromm</w:t>
      </w:r>
      <w:r w:rsidR="001C1728">
        <w:t>essgerät</w:t>
      </w:r>
      <w:r>
        <w:t>.</w:t>
      </w:r>
    </w:p>
    <w:p w:rsidR="0093701E" w:rsidRDefault="00933B3B" w:rsidP="0093701E">
      <w:pPr>
        <w:pStyle w:val="Textkrper"/>
      </w:pPr>
      <w:r>
        <w:t>Zeichnen Sie dann</w:t>
      </w:r>
      <w:r w:rsidR="0093701E">
        <w:t xml:space="preserve"> die Strom- und Spannungspfeile in die Schaltung ein.</w:t>
      </w:r>
    </w:p>
    <w:p w:rsidR="0093701E" w:rsidRDefault="0093701E" w:rsidP="0093701E">
      <w:pPr>
        <w:pStyle w:val="Textkrper"/>
      </w:pPr>
    </w:p>
    <w:p w:rsidR="0093701E" w:rsidRDefault="0093701E" w:rsidP="0093701E">
      <w:pPr>
        <w:pStyle w:val="Textkrper"/>
      </w:pPr>
    </w:p>
    <w:p w:rsidR="0093701E" w:rsidRDefault="0093701E" w:rsidP="0093701E">
      <w:pPr>
        <w:pStyle w:val="Textkrper"/>
      </w:pPr>
    </w:p>
    <w:p w:rsidR="0093701E" w:rsidRDefault="0093701E" w:rsidP="0093701E">
      <w:pPr>
        <w:pStyle w:val="Textkrper"/>
      </w:pPr>
    </w:p>
    <w:p w:rsidR="0093701E" w:rsidRDefault="0093701E" w:rsidP="0093701E">
      <w:pPr>
        <w:pStyle w:val="Textkrper"/>
      </w:pPr>
    </w:p>
    <w:p w:rsidR="0093701E" w:rsidRDefault="0093701E" w:rsidP="0093701E">
      <w:pPr>
        <w:pStyle w:val="Textkrper"/>
      </w:pPr>
      <w:r>
        <w:rPr>
          <w:noProof/>
        </w:rPr>
        <w:drawing>
          <wp:inline distT="0" distB="0" distL="0" distR="0" wp14:anchorId="64E575CB" wp14:editId="51E4E874">
            <wp:extent cx="1457325" cy="1495425"/>
            <wp:effectExtent l="0" t="0" r="0" b="0"/>
            <wp:docPr id="1213" name="Grafik 1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ommessung Aufgabe Niveau C.JPG"/>
                    <pic:cNvPicPr/>
                  </pic:nvPicPr>
                  <pic:blipFill>
                    <a:blip r:embed="rId109">
                      <a:clrChange>
                        <a:clrFrom>
                          <a:srgbClr val="FFFEF2"/>
                        </a:clrFrom>
                        <a:clrTo>
                          <a:srgbClr val="FFFEF2">
                            <a:alpha val="0"/>
                          </a:srgbClr>
                        </a:clrTo>
                      </a:clrChange>
                      <a:extLst>
                        <a:ext uri="{28A0092B-C50C-407E-A947-70E740481C1C}">
                          <a14:useLocalDpi xmlns:a14="http://schemas.microsoft.com/office/drawing/2010/main" val="0"/>
                        </a:ext>
                      </a:extLst>
                    </a:blip>
                    <a:stretch>
                      <a:fillRect/>
                    </a:stretch>
                  </pic:blipFill>
                  <pic:spPr>
                    <a:xfrm>
                      <a:off x="0" y="0"/>
                      <a:ext cx="1457325" cy="1495425"/>
                    </a:xfrm>
                    <a:prstGeom prst="rect">
                      <a:avLst/>
                    </a:prstGeom>
                  </pic:spPr>
                </pic:pic>
              </a:graphicData>
            </a:graphic>
          </wp:inline>
        </w:drawing>
      </w:r>
    </w:p>
    <w:p w:rsidR="0093701E" w:rsidRDefault="0093701E" w:rsidP="0093701E">
      <w:pPr>
        <w:pStyle w:val="Textkrper"/>
      </w:pPr>
    </w:p>
    <w:p w:rsidR="0093701E" w:rsidRDefault="0093701E" w:rsidP="0093701E">
      <w:pPr>
        <w:pStyle w:val="Textkrper"/>
      </w:pPr>
    </w:p>
    <w:p w:rsidR="0093701E" w:rsidRPr="00BC2C86" w:rsidRDefault="0093701E" w:rsidP="0093701E">
      <w:pPr>
        <w:pStyle w:val="Textkrper"/>
      </w:pPr>
    </w:p>
    <w:p w:rsidR="0093701E" w:rsidRDefault="0093701E" w:rsidP="0093701E">
      <w:pPr>
        <w:pStyle w:val="Textkrper"/>
      </w:pPr>
    </w:p>
    <w:p w:rsidR="0093701E" w:rsidRPr="00BC2C86" w:rsidRDefault="0093701E" w:rsidP="0093701E">
      <w:pPr>
        <w:pStyle w:val="Textkrper"/>
      </w:pPr>
    </w:p>
    <w:p w:rsidR="00875379" w:rsidRDefault="00AD1E2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386195" w:rsidRPr="00B51DE9" w:rsidTr="002F3E6A">
        <w:trPr>
          <w:trHeight w:val="523"/>
        </w:trPr>
        <w:tc>
          <w:tcPr>
            <w:tcW w:w="3119" w:type="dxa"/>
            <w:tcBorders>
              <w:left w:val="single" w:sz="4" w:space="0" w:color="auto"/>
              <w:bottom w:val="single" w:sz="4" w:space="0" w:color="auto"/>
              <w:right w:val="single" w:sz="4" w:space="0" w:color="auto"/>
            </w:tcBorders>
            <w:shd w:val="clear" w:color="auto" w:fill="D9D9D9"/>
            <w:hideMark/>
          </w:tcPr>
          <w:p w:rsidR="00386195" w:rsidRDefault="00386195" w:rsidP="002F3E6A">
            <w:pPr>
              <w:pStyle w:val="Tabelle6pt"/>
              <w:rPr>
                <w:color w:val="000000"/>
              </w:rPr>
            </w:pPr>
            <w:r>
              <w:lastRenderedPageBreak/>
              <w:br w:type="page"/>
              <w:t>Lernfeld</w:t>
            </w:r>
          </w:p>
          <w:p w:rsidR="00386195" w:rsidRDefault="00386195" w:rsidP="002F3E6A">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386195" w:rsidRDefault="00386195" w:rsidP="002F3E6A">
            <w:pPr>
              <w:pStyle w:val="Tabelle6pt"/>
              <w:rPr>
                <w:color w:val="000000"/>
              </w:rPr>
            </w:pPr>
            <w:r>
              <w:t>Titel</w:t>
            </w:r>
          </w:p>
          <w:p w:rsidR="00386195" w:rsidRDefault="00386195" w:rsidP="002F3E6A">
            <w:pPr>
              <w:pStyle w:val="TabelleKopflinks"/>
            </w:pPr>
            <w:r>
              <w:t>Elektrischer Strom</w:t>
            </w:r>
          </w:p>
        </w:tc>
        <w:tc>
          <w:tcPr>
            <w:tcW w:w="188" w:type="dxa"/>
            <w:vMerge w:val="restart"/>
            <w:tcBorders>
              <w:top w:val="nil"/>
              <w:left w:val="single" w:sz="4" w:space="0" w:color="auto"/>
              <w:bottom w:val="nil"/>
              <w:right w:val="single" w:sz="4" w:space="0" w:color="auto"/>
            </w:tcBorders>
            <w:shd w:val="clear" w:color="auto" w:fill="FFFFFF"/>
          </w:tcPr>
          <w:p w:rsidR="00386195" w:rsidRPr="004B658C" w:rsidRDefault="00386195" w:rsidP="002F3E6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F3E6A" w:rsidRDefault="002F3E6A" w:rsidP="00386195">
            <w:pPr>
              <w:pStyle w:val="TabelleKopfmitte"/>
              <w:rPr>
                <w:rFonts w:eastAsia="Calibri"/>
              </w:rPr>
            </w:pPr>
          </w:p>
          <w:p w:rsidR="00386195" w:rsidRPr="00B51DE9" w:rsidRDefault="00386195" w:rsidP="00386195">
            <w:pPr>
              <w:pStyle w:val="TabelleKopfmitte"/>
              <w:rPr>
                <w:rFonts w:eastAsia="Calibri"/>
              </w:rPr>
            </w:pPr>
            <w:r>
              <w:rPr>
                <w:rFonts w:eastAsia="Calibri"/>
              </w:rPr>
              <w:t>ET</w:t>
            </w:r>
            <w:r w:rsidR="00BC085B">
              <w:rPr>
                <w:rFonts w:eastAsia="Calibri"/>
              </w:rPr>
              <w:t>1.01.05.03</w:t>
            </w:r>
          </w:p>
        </w:tc>
      </w:tr>
      <w:tr w:rsidR="00386195" w:rsidRPr="00B51DE9" w:rsidTr="002F3E6A">
        <w:tc>
          <w:tcPr>
            <w:tcW w:w="7348" w:type="dxa"/>
            <w:gridSpan w:val="2"/>
            <w:tcBorders>
              <w:left w:val="single" w:sz="4" w:space="0" w:color="auto"/>
              <w:bottom w:val="single" w:sz="4" w:space="0" w:color="auto"/>
              <w:right w:val="single" w:sz="4" w:space="0" w:color="auto"/>
            </w:tcBorders>
            <w:hideMark/>
          </w:tcPr>
          <w:p w:rsidR="00386195" w:rsidRPr="004B658C" w:rsidRDefault="00386195" w:rsidP="002F3E6A">
            <w:pPr>
              <w:pStyle w:val="Tabelle6pt"/>
            </w:pPr>
            <w:r>
              <w:t>Kompetenzbereiche:</w:t>
            </w:r>
          </w:p>
          <w:p w:rsidR="00386195" w:rsidRDefault="00FE1330" w:rsidP="002F3E6A">
            <w:pPr>
              <w:pStyle w:val="Kopf8ptafz"/>
            </w:pPr>
            <w:r>
              <w:t>Ich kann elektrische Grundgröße</w:t>
            </w:r>
            <w:r w:rsidR="00592A57">
              <w:t>n</w:t>
            </w:r>
            <w:r>
              <w:t xml:space="preserve"> unterscheiden, kenne deren Formelzeichen und kann </w:t>
            </w:r>
            <w:r w:rsidR="005B0C84">
              <w:t>damit rechnen.</w:t>
            </w:r>
          </w:p>
        </w:tc>
        <w:tc>
          <w:tcPr>
            <w:tcW w:w="188" w:type="dxa"/>
            <w:vMerge/>
            <w:tcBorders>
              <w:left w:val="single" w:sz="4" w:space="0" w:color="auto"/>
              <w:bottom w:val="nil"/>
              <w:right w:val="nil"/>
            </w:tcBorders>
            <w:vAlign w:val="center"/>
            <w:hideMark/>
          </w:tcPr>
          <w:p w:rsidR="00386195" w:rsidRDefault="00386195" w:rsidP="002F3E6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86195" w:rsidRPr="00B51DE9" w:rsidTr="002F3E6A">
              <w:trPr>
                <w:trHeight w:val="284"/>
              </w:trPr>
              <w:tc>
                <w:tcPr>
                  <w:tcW w:w="2090" w:type="dxa"/>
                  <w:shd w:val="clear" w:color="auto" w:fill="D9D9D9" w:themeFill="background1" w:themeFillShade="D9"/>
                </w:tcPr>
                <w:p w:rsidR="00386195" w:rsidRPr="00B51DE9" w:rsidRDefault="00386195" w:rsidP="002F3E6A">
                  <w:pPr>
                    <w:pStyle w:val="TabelleKopfmitte"/>
                  </w:pPr>
                  <w:r w:rsidRPr="00B51DE9">
                    <w:t>L</w:t>
                  </w:r>
                  <w:r>
                    <w:t>ösung</w:t>
                  </w:r>
                </w:p>
              </w:tc>
            </w:tr>
          </w:tbl>
          <w:p w:rsidR="00386195" w:rsidRPr="00B51DE9" w:rsidRDefault="00386195" w:rsidP="002F3E6A"/>
        </w:tc>
      </w:tr>
    </w:tbl>
    <w:p w:rsidR="00875379" w:rsidRDefault="00875379" w:rsidP="00875379">
      <w:pPr>
        <w:pStyle w:val="berschrift1"/>
      </w:pPr>
      <w:r>
        <w:rPr>
          <w:noProof/>
          <w:sz w:val="24"/>
        </w:rPr>
        <w:drawing>
          <wp:anchor distT="0" distB="0" distL="114300" distR="114300" simplePos="0" relativeHeight="251753472" behindDoc="0" locked="0" layoutInCell="0" allowOverlap="1" wp14:anchorId="55B67FB5" wp14:editId="554E2D3A">
            <wp:simplePos x="0" y="0"/>
            <wp:positionH relativeFrom="rightMargin">
              <wp:posOffset>107950</wp:posOffset>
            </wp:positionH>
            <wp:positionV relativeFrom="paragraph">
              <wp:posOffset>113741</wp:posOffset>
            </wp:positionV>
            <wp:extent cx="658495" cy="323850"/>
            <wp:effectExtent l="0" t="0" r="8255" b="0"/>
            <wp:wrapNone/>
            <wp:docPr id="57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875379" w:rsidRDefault="00875379" w:rsidP="00875379">
      <w:pPr>
        <w:pStyle w:val="Textkrper"/>
      </w:pPr>
      <w:r>
        <w:t>Rechnen Sie folgende Größen gemäß Vorgabe um:</w:t>
      </w:r>
    </w:p>
    <w:p w:rsidR="00875379" w:rsidRPr="00D6654F" w:rsidRDefault="00875379" w:rsidP="00875379">
      <w:pPr>
        <w:pStyle w:val="Textkrper"/>
      </w:pPr>
      <w:r>
        <w:rPr>
          <w:noProof/>
          <w:sz w:val="24"/>
        </w:rPr>
        <w:drawing>
          <wp:anchor distT="0" distB="0" distL="114300" distR="114300" simplePos="0" relativeHeight="251759616" behindDoc="0" locked="0" layoutInCell="0" allowOverlap="1" wp14:anchorId="3329E82E" wp14:editId="69BD0BF1">
            <wp:simplePos x="0" y="0"/>
            <wp:positionH relativeFrom="rightMargin">
              <wp:posOffset>828040</wp:posOffset>
            </wp:positionH>
            <wp:positionV relativeFrom="paragraph">
              <wp:posOffset>0</wp:posOffset>
            </wp:positionV>
            <wp:extent cx="349200" cy="320400"/>
            <wp:effectExtent l="0" t="0" r="0" b="3810"/>
            <wp:wrapNone/>
            <wp:docPr id="57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58592" behindDoc="0" locked="0" layoutInCell="0" allowOverlap="1" wp14:anchorId="14801796" wp14:editId="111592B6">
            <wp:simplePos x="0" y="0"/>
            <wp:positionH relativeFrom="rightMargin">
              <wp:posOffset>467995</wp:posOffset>
            </wp:positionH>
            <wp:positionV relativeFrom="paragraph">
              <wp:posOffset>0</wp:posOffset>
            </wp:positionV>
            <wp:extent cx="349885" cy="320675"/>
            <wp:effectExtent l="0" t="0" r="0" b="3175"/>
            <wp:wrapNone/>
            <wp:docPr id="60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57568" behindDoc="0" locked="0" layoutInCell="0" allowOverlap="1" wp14:anchorId="03AA12F5" wp14:editId="2EA5F561">
            <wp:simplePos x="0" y="0"/>
            <wp:positionH relativeFrom="rightMargin">
              <wp:posOffset>107950</wp:posOffset>
            </wp:positionH>
            <wp:positionV relativeFrom="paragraph">
              <wp:posOffset>0</wp:posOffset>
            </wp:positionV>
            <wp:extent cx="349885" cy="320675"/>
            <wp:effectExtent l="0" t="0" r="0" b="3175"/>
            <wp:wrapNone/>
            <wp:docPr id="60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875379" w:rsidRPr="00A410C8" w:rsidTr="00386195">
        <w:tc>
          <w:tcPr>
            <w:tcW w:w="776" w:type="pct"/>
            <w:shd w:val="clear" w:color="auto" w:fill="D9D9D9" w:themeFill="background1" w:themeFillShade="D9"/>
          </w:tcPr>
          <w:p w:rsidR="00875379" w:rsidRPr="00A410C8" w:rsidRDefault="00875379" w:rsidP="00C12C92">
            <w:pPr>
              <w:pStyle w:val="TabelleKopfmitte"/>
            </w:pPr>
            <w:r>
              <w:t>a)</w:t>
            </w:r>
          </w:p>
        </w:tc>
        <w:tc>
          <w:tcPr>
            <w:tcW w:w="845" w:type="pct"/>
            <w:shd w:val="clear" w:color="auto" w:fill="D9D9D9" w:themeFill="background1" w:themeFillShade="D9"/>
          </w:tcPr>
          <w:p w:rsidR="00875379" w:rsidRPr="00A410C8" w:rsidRDefault="00875379" w:rsidP="00C12C92">
            <w:pPr>
              <w:pStyle w:val="TabelleKopfmitte"/>
            </w:pPr>
            <w:r>
              <w:t>b)</w:t>
            </w:r>
          </w:p>
        </w:tc>
        <w:tc>
          <w:tcPr>
            <w:tcW w:w="845" w:type="pct"/>
            <w:shd w:val="clear" w:color="auto" w:fill="D9D9D9" w:themeFill="background1" w:themeFillShade="D9"/>
          </w:tcPr>
          <w:p w:rsidR="00875379" w:rsidRPr="00A410C8" w:rsidRDefault="00875379" w:rsidP="00C12C92">
            <w:pPr>
              <w:pStyle w:val="TabelleKopfmitte"/>
            </w:pPr>
            <w:r>
              <w:t>c)</w:t>
            </w:r>
          </w:p>
        </w:tc>
        <w:tc>
          <w:tcPr>
            <w:tcW w:w="845" w:type="pct"/>
            <w:shd w:val="clear" w:color="auto" w:fill="D9D9D9" w:themeFill="background1" w:themeFillShade="D9"/>
          </w:tcPr>
          <w:p w:rsidR="00875379" w:rsidRPr="00A410C8" w:rsidRDefault="00875379" w:rsidP="00C12C92">
            <w:pPr>
              <w:pStyle w:val="TabelleKopfmitte"/>
            </w:pPr>
            <w:r>
              <w:t>d)</w:t>
            </w:r>
          </w:p>
        </w:tc>
        <w:tc>
          <w:tcPr>
            <w:tcW w:w="845" w:type="pct"/>
            <w:shd w:val="clear" w:color="auto" w:fill="D9D9D9" w:themeFill="background1" w:themeFillShade="D9"/>
          </w:tcPr>
          <w:p w:rsidR="00875379" w:rsidRPr="00A410C8" w:rsidRDefault="00875379" w:rsidP="00C12C92">
            <w:pPr>
              <w:pStyle w:val="TabelleKopfmitte"/>
            </w:pPr>
            <w:r>
              <w:t>e)</w:t>
            </w:r>
          </w:p>
        </w:tc>
        <w:tc>
          <w:tcPr>
            <w:tcW w:w="843" w:type="pct"/>
            <w:shd w:val="clear" w:color="auto" w:fill="D9D9D9" w:themeFill="background1" w:themeFillShade="D9"/>
          </w:tcPr>
          <w:p w:rsidR="00875379" w:rsidRPr="00A410C8" w:rsidRDefault="00875379" w:rsidP="00C12C92">
            <w:pPr>
              <w:pStyle w:val="TabelleKopfmitte"/>
            </w:pPr>
            <w:r>
              <w:t>f)</w:t>
            </w:r>
          </w:p>
        </w:tc>
      </w:tr>
      <w:tr w:rsidR="00875379" w:rsidRPr="003B6317" w:rsidTr="00655D25">
        <w:tc>
          <w:tcPr>
            <w:tcW w:w="776" w:type="pct"/>
            <w:vAlign w:val="center"/>
          </w:tcPr>
          <w:p w:rsidR="00875379" w:rsidRPr="003B6317" w:rsidRDefault="00875379" w:rsidP="00655D25">
            <w:pPr>
              <w:pStyle w:val="Textkrpermitte"/>
            </w:pPr>
            <w:r>
              <w:t>1,2</w:t>
            </w:r>
            <w:r w:rsidR="00453471">
              <w:t xml:space="preserve"> </w:t>
            </w:r>
            <w:proofErr w:type="spellStart"/>
            <w:r>
              <w:t>kA</w:t>
            </w:r>
            <w:proofErr w:type="spellEnd"/>
          </w:p>
        </w:tc>
        <w:tc>
          <w:tcPr>
            <w:tcW w:w="845" w:type="pct"/>
            <w:shd w:val="clear" w:color="auto" w:fill="auto"/>
            <w:vAlign w:val="center"/>
          </w:tcPr>
          <w:p w:rsidR="00875379" w:rsidRPr="003B6317" w:rsidRDefault="00875379" w:rsidP="00655D25">
            <w:pPr>
              <w:pStyle w:val="Textkrpermitte"/>
            </w:pPr>
            <w:r>
              <w:t>24</w:t>
            </w:r>
            <w:r w:rsidR="00453471">
              <w:t xml:space="preserve"> </w:t>
            </w:r>
            <w:r>
              <w:t>mA</w:t>
            </w:r>
          </w:p>
        </w:tc>
        <w:tc>
          <w:tcPr>
            <w:tcW w:w="845" w:type="pct"/>
            <w:vAlign w:val="center"/>
          </w:tcPr>
          <w:p w:rsidR="00875379" w:rsidRPr="003B6317" w:rsidRDefault="00875379" w:rsidP="00655D25">
            <w:pPr>
              <w:pStyle w:val="Textkrpermitte"/>
            </w:pPr>
            <w:r>
              <w:t>12</w:t>
            </w:r>
            <w:r w:rsidR="00453471">
              <w:t xml:space="preserve"> </w:t>
            </w:r>
            <w:r>
              <w:t>A</w:t>
            </w:r>
          </w:p>
        </w:tc>
        <w:tc>
          <w:tcPr>
            <w:tcW w:w="845" w:type="pct"/>
            <w:vAlign w:val="center"/>
          </w:tcPr>
          <w:p w:rsidR="00875379" w:rsidRPr="003B6317" w:rsidRDefault="00875379" w:rsidP="00655D25">
            <w:pPr>
              <w:pStyle w:val="Textkrpermitte"/>
            </w:pPr>
            <w:r>
              <w:t>0,37</w:t>
            </w:r>
            <w:r w:rsidR="00453471">
              <w:t xml:space="preserve"> </w:t>
            </w:r>
            <w:r>
              <w:t>A</w:t>
            </w:r>
          </w:p>
        </w:tc>
        <w:tc>
          <w:tcPr>
            <w:tcW w:w="845" w:type="pct"/>
            <w:vAlign w:val="center"/>
          </w:tcPr>
          <w:p w:rsidR="00875379" w:rsidRPr="003B6317" w:rsidRDefault="00875379" w:rsidP="00655D25">
            <w:pPr>
              <w:pStyle w:val="Textkrpermitte"/>
            </w:pPr>
            <w:r>
              <w:t>400</w:t>
            </w:r>
            <w:r w:rsidR="00453471">
              <w:t xml:space="preserve"> </w:t>
            </w:r>
            <w:proofErr w:type="spellStart"/>
            <w:r>
              <w:t>kA</w:t>
            </w:r>
            <w:proofErr w:type="spellEnd"/>
          </w:p>
        </w:tc>
        <w:tc>
          <w:tcPr>
            <w:tcW w:w="843" w:type="pct"/>
            <w:vAlign w:val="center"/>
          </w:tcPr>
          <w:p w:rsidR="00875379" w:rsidRPr="003B6317" w:rsidRDefault="00875379" w:rsidP="00655D25">
            <w:pPr>
              <w:pStyle w:val="Textkrpermitte"/>
            </w:pPr>
            <w:r>
              <w:t>3450</w:t>
            </w:r>
            <w:r w:rsidR="00453471">
              <w:t xml:space="preserve"> </w:t>
            </w:r>
            <w:r>
              <w:t>mA</w:t>
            </w:r>
          </w:p>
        </w:tc>
      </w:tr>
      <w:tr w:rsidR="00875379" w:rsidRPr="003B6317" w:rsidTr="00655D25">
        <w:tc>
          <w:tcPr>
            <w:tcW w:w="776" w:type="pct"/>
            <w:vAlign w:val="center"/>
          </w:tcPr>
          <w:p w:rsidR="00875379" w:rsidRPr="003B6317" w:rsidRDefault="00513701" w:rsidP="00655D25">
            <w:pPr>
              <w:pStyle w:val="TextkrpernrauenText"/>
            </w:pPr>
            <w:r>
              <w:t>1200</w:t>
            </w:r>
            <w:r w:rsidR="00655D25">
              <w:t xml:space="preserve"> </w:t>
            </w:r>
            <w:r w:rsidR="00875379">
              <w:t>A</w:t>
            </w:r>
          </w:p>
        </w:tc>
        <w:tc>
          <w:tcPr>
            <w:tcW w:w="845" w:type="pct"/>
            <w:shd w:val="clear" w:color="auto" w:fill="auto"/>
            <w:vAlign w:val="center"/>
          </w:tcPr>
          <w:p w:rsidR="00875379" w:rsidRPr="003B6317" w:rsidRDefault="00513701" w:rsidP="00655D25">
            <w:pPr>
              <w:pStyle w:val="TextkrpernrauenText"/>
            </w:pPr>
            <w:r>
              <w:t>0,024</w:t>
            </w:r>
            <w:r w:rsidR="00655D25">
              <w:t xml:space="preserve"> </w:t>
            </w:r>
            <w:r w:rsidR="00875379">
              <w:t>A</w:t>
            </w:r>
          </w:p>
        </w:tc>
        <w:tc>
          <w:tcPr>
            <w:tcW w:w="845" w:type="pct"/>
            <w:vAlign w:val="center"/>
          </w:tcPr>
          <w:p w:rsidR="00875379" w:rsidRPr="003B6317" w:rsidRDefault="00513701" w:rsidP="00655D25">
            <w:pPr>
              <w:pStyle w:val="TextkrpernrauenText"/>
            </w:pPr>
            <w:r>
              <w:t>0,012</w:t>
            </w:r>
            <w:r w:rsidR="00655D25">
              <w:t xml:space="preserve"> </w:t>
            </w:r>
            <w:proofErr w:type="spellStart"/>
            <w:r w:rsidR="00875379">
              <w:t>kA</w:t>
            </w:r>
            <w:proofErr w:type="spellEnd"/>
          </w:p>
        </w:tc>
        <w:tc>
          <w:tcPr>
            <w:tcW w:w="845" w:type="pct"/>
            <w:vAlign w:val="center"/>
          </w:tcPr>
          <w:p w:rsidR="00875379" w:rsidRPr="003B6317" w:rsidRDefault="00513701" w:rsidP="00655D25">
            <w:pPr>
              <w:pStyle w:val="TextkrpernrauenText"/>
            </w:pPr>
            <w:r>
              <w:t>370</w:t>
            </w:r>
            <w:r w:rsidR="00655D25">
              <w:t xml:space="preserve"> </w:t>
            </w:r>
            <w:r w:rsidR="00875379">
              <w:t>mA</w:t>
            </w:r>
          </w:p>
        </w:tc>
        <w:tc>
          <w:tcPr>
            <w:tcW w:w="845" w:type="pct"/>
            <w:vAlign w:val="center"/>
          </w:tcPr>
          <w:p w:rsidR="00875379" w:rsidRPr="003B6317" w:rsidRDefault="00513701" w:rsidP="00655D25">
            <w:pPr>
              <w:pStyle w:val="TextkrpernrauenText"/>
              <w:ind w:left="0"/>
              <w:jc w:val="center"/>
            </w:pPr>
            <w:r>
              <w:t>400.000</w:t>
            </w:r>
            <w:r w:rsidR="00655D25">
              <w:t xml:space="preserve"> </w:t>
            </w:r>
            <w:r>
              <w:t>A</w:t>
            </w:r>
          </w:p>
        </w:tc>
        <w:tc>
          <w:tcPr>
            <w:tcW w:w="843" w:type="pct"/>
            <w:vAlign w:val="center"/>
          </w:tcPr>
          <w:p w:rsidR="00875379" w:rsidRPr="003B6317" w:rsidRDefault="00513701" w:rsidP="00655D25">
            <w:pPr>
              <w:pStyle w:val="TextkrpernrauenText"/>
            </w:pPr>
            <w:r>
              <w:t>3,45</w:t>
            </w:r>
            <w:r w:rsidR="00655D25">
              <w:t xml:space="preserve"> </w:t>
            </w:r>
            <w:r w:rsidR="00875379">
              <w:t>A</w:t>
            </w:r>
          </w:p>
        </w:tc>
      </w:tr>
    </w:tbl>
    <w:p w:rsidR="00875379" w:rsidRDefault="00875379" w:rsidP="00875379">
      <w:pPr>
        <w:pStyle w:val="Textkrper"/>
      </w:pPr>
    </w:p>
    <w:p w:rsidR="00875379" w:rsidRDefault="00875379" w:rsidP="00875379">
      <w:pPr>
        <w:pStyle w:val="berschrift1"/>
      </w:pPr>
      <w:r>
        <w:rPr>
          <w:noProof/>
          <w:sz w:val="24"/>
        </w:rPr>
        <w:drawing>
          <wp:anchor distT="0" distB="0" distL="114300" distR="114300" simplePos="0" relativeHeight="251755520" behindDoc="0" locked="0" layoutInCell="0" allowOverlap="1" wp14:anchorId="2FC362CE" wp14:editId="75B24722">
            <wp:simplePos x="0" y="0"/>
            <wp:positionH relativeFrom="rightMargin">
              <wp:posOffset>107950</wp:posOffset>
            </wp:positionH>
            <wp:positionV relativeFrom="paragraph">
              <wp:posOffset>129235</wp:posOffset>
            </wp:positionV>
            <wp:extent cx="302701" cy="324000"/>
            <wp:effectExtent l="0" t="0" r="2540" b="0"/>
            <wp:wrapNone/>
            <wp:docPr id="57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t>Strommessung</w:t>
      </w:r>
    </w:p>
    <w:p w:rsidR="00875379" w:rsidRDefault="00875379" w:rsidP="00875379">
      <w:pPr>
        <w:pStyle w:val="Textkrper"/>
      </w:pPr>
      <w:r>
        <w:t xml:space="preserve">Ergänzen Sie in </w:t>
      </w:r>
      <w:r w:rsidR="00513701">
        <w:rPr>
          <w:noProof/>
          <w:sz w:val="24"/>
        </w:rPr>
        <w:drawing>
          <wp:anchor distT="0" distB="0" distL="114300" distR="114300" simplePos="0" relativeHeight="251763712" behindDoc="0" locked="0" layoutInCell="0" allowOverlap="1" wp14:anchorId="535FDC6F" wp14:editId="1F987C8C">
            <wp:simplePos x="0" y="0"/>
            <wp:positionH relativeFrom="rightMargin">
              <wp:posOffset>828040</wp:posOffset>
            </wp:positionH>
            <wp:positionV relativeFrom="paragraph">
              <wp:posOffset>0</wp:posOffset>
            </wp:positionV>
            <wp:extent cx="349200" cy="320400"/>
            <wp:effectExtent l="0" t="0" r="0" b="3810"/>
            <wp:wrapNone/>
            <wp:docPr id="61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13701">
        <w:rPr>
          <w:noProof/>
          <w:sz w:val="24"/>
        </w:rPr>
        <w:drawing>
          <wp:anchor distT="0" distB="0" distL="114300" distR="114300" simplePos="0" relativeHeight="251762688" behindDoc="0" locked="0" layoutInCell="0" allowOverlap="1" wp14:anchorId="37EEC1C1" wp14:editId="5D8BDA1C">
            <wp:simplePos x="0" y="0"/>
            <wp:positionH relativeFrom="rightMargin">
              <wp:posOffset>467995</wp:posOffset>
            </wp:positionH>
            <wp:positionV relativeFrom="paragraph">
              <wp:posOffset>0</wp:posOffset>
            </wp:positionV>
            <wp:extent cx="349885" cy="320675"/>
            <wp:effectExtent l="0" t="0" r="0" b="3175"/>
            <wp:wrapNone/>
            <wp:docPr id="6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13701">
        <w:rPr>
          <w:noProof/>
          <w:sz w:val="24"/>
        </w:rPr>
        <w:drawing>
          <wp:anchor distT="0" distB="0" distL="114300" distR="114300" simplePos="0" relativeHeight="251761664" behindDoc="0" locked="0" layoutInCell="0" allowOverlap="1" wp14:anchorId="593B4B92" wp14:editId="52CF135A">
            <wp:simplePos x="0" y="0"/>
            <wp:positionH relativeFrom="rightMargin">
              <wp:posOffset>107950</wp:posOffset>
            </wp:positionH>
            <wp:positionV relativeFrom="paragraph">
              <wp:posOffset>0</wp:posOffset>
            </wp:positionV>
            <wp:extent cx="349885" cy="320675"/>
            <wp:effectExtent l="0" t="0" r="0" b="3175"/>
            <wp:wrapNone/>
            <wp:docPr id="61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der untenstehenden Schal</w:t>
      </w:r>
      <w:r w:rsidR="00453471">
        <w:t>tung als Verbraucher eine Lampe</w:t>
      </w:r>
      <w:r>
        <w:t xml:space="preserve"> sowie ein Strommessgerät.</w:t>
      </w:r>
    </w:p>
    <w:p w:rsidR="00875379" w:rsidRDefault="00933B3B" w:rsidP="00875379">
      <w:pPr>
        <w:pStyle w:val="Textkrper"/>
      </w:pPr>
      <w:r>
        <w:t>Zeichnen Sie dann</w:t>
      </w:r>
      <w:r w:rsidR="00875379">
        <w:t xml:space="preserve"> die Strom- und Spannungspfeile in die Schaltung ein.</w:t>
      </w:r>
    </w:p>
    <w:p w:rsidR="00875379" w:rsidRDefault="00875379" w:rsidP="00875379">
      <w:pPr>
        <w:pStyle w:val="Textkrper"/>
      </w:pPr>
    </w:p>
    <w:p w:rsidR="00875379" w:rsidRDefault="00875379" w:rsidP="00875379">
      <w:pPr>
        <w:pStyle w:val="Textkrper"/>
      </w:pPr>
    </w:p>
    <w:p w:rsidR="00875379" w:rsidRDefault="00875379" w:rsidP="00875379">
      <w:pPr>
        <w:pStyle w:val="Textkrper"/>
      </w:pPr>
    </w:p>
    <w:p w:rsidR="00875379" w:rsidRDefault="00513701" w:rsidP="00875379">
      <w:pPr>
        <w:pStyle w:val="Textkrper"/>
      </w:pPr>
      <w:r w:rsidRPr="00513701">
        <w:rPr>
          <w:noProof/>
        </w:rPr>
        <w:drawing>
          <wp:inline distT="0" distB="0" distL="0" distR="0" wp14:anchorId="6D265270" wp14:editId="72357E5B">
            <wp:extent cx="4748044" cy="2658139"/>
            <wp:effectExtent l="0" t="0" r="0" b="8890"/>
            <wp:docPr id="611" name="Grafik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Kommission Elektro BFPE\20150616\Elektrischer Strom_Messung.jpg"/>
                    <pic:cNvPicPr>
                      <a:picLocks noChangeAspect="1" noChangeArrowheads="1"/>
                    </pic:cNvPicPr>
                  </pic:nvPicPr>
                  <pic:blipFill rotWithShape="1">
                    <a:blip r:embed="rId110">
                      <a:extLst>
                        <a:ext uri="{BEBA8EAE-BF5A-486C-A8C5-ECC9F3942E4B}">
                          <a14:imgProps xmlns:a14="http://schemas.microsoft.com/office/drawing/2010/main">
                            <a14:imgLayer r:embed="rId111">
                              <a14:imgEffect>
                                <a14:brightnessContrast bright="20000"/>
                              </a14:imgEffect>
                            </a14:imgLayer>
                          </a14:imgProps>
                        </a:ext>
                        <a:ext uri="{28A0092B-C50C-407E-A947-70E740481C1C}">
                          <a14:useLocalDpi xmlns:a14="http://schemas.microsoft.com/office/drawing/2010/main" val="0"/>
                        </a:ext>
                      </a:extLst>
                    </a:blip>
                    <a:srcRect l="22794" t="29412" r="20221" b="28051"/>
                    <a:stretch/>
                  </pic:blipFill>
                  <pic:spPr bwMode="auto">
                    <a:xfrm>
                      <a:off x="0" y="0"/>
                      <a:ext cx="4755278" cy="2662189"/>
                    </a:xfrm>
                    <a:prstGeom prst="rect">
                      <a:avLst/>
                    </a:prstGeom>
                    <a:noFill/>
                    <a:ln>
                      <a:noFill/>
                    </a:ln>
                    <a:extLst>
                      <a:ext uri="{53640926-AAD7-44D8-BBD7-CCE9431645EC}">
                        <a14:shadowObscured xmlns:a14="http://schemas.microsoft.com/office/drawing/2010/main"/>
                      </a:ext>
                    </a:extLst>
                  </pic:spPr>
                </pic:pic>
              </a:graphicData>
            </a:graphic>
          </wp:inline>
        </w:drawing>
      </w:r>
    </w:p>
    <w:p w:rsidR="00875379" w:rsidRDefault="00875379" w:rsidP="00875379">
      <w:pPr>
        <w:pStyle w:val="Textkrper"/>
      </w:pPr>
    </w:p>
    <w:p w:rsidR="00C954DA" w:rsidRDefault="0087537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C954DA" w:rsidRPr="00B51DE9" w:rsidTr="00C12C92">
        <w:trPr>
          <w:trHeight w:val="523"/>
        </w:trPr>
        <w:tc>
          <w:tcPr>
            <w:tcW w:w="3119" w:type="dxa"/>
            <w:tcBorders>
              <w:left w:val="single" w:sz="4" w:space="0" w:color="auto"/>
              <w:bottom w:val="single" w:sz="4" w:space="0" w:color="auto"/>
              <w:right w:val="single" w:sz="4" w:space="0" w:color="auto"/>
            </w:tcBorders>
            <w:shd w:val="clear" w:color="auto" w:fill="D9D9D9"/>
            <w:hideMark/>
          </w:tcPr>
          <w:p w:rsidR="00C954DA" w:rsidRDefault="00C954DA" w:rsidP="00C12C92">
            <w:pPr>
              <w:pStyle w:val="Tabelle6pt"/>
              <w:rPr>
                <w:color w:val="000000"/>
              </w:rPr>
            </w:pPr>
            <w:r>
              <w:lastRenderedPageBreak/>
              <w:br w:type="page"/>
              <w:t>Lernfeld</w:t>
            </w:r>
          </w:p>
          <w:p w:rsidR="00C954DA" w:rsidRDefault="00C954DA" w:rsidP="00C12C92">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C954DA" w:rsidRDefault="00C954DA" w:rsidP="00C12C92">
            <w:pPr>
              <w:pStyle w:val="Tabelle6pt"/>
              <w:rPr>
                <w:color w:val="000000"/>
              </w:rPr>
            </w:pPr>
            <w:r>
              <w:t>Titel</w:t>
            </w:r>
          </w:p>
          <w:p w:rsidR="00C954DA" w:rsidRDefault="00C954DA" w:rsidP="00C12C92">
            <w:pPr>
              <w:pStyle w:val="TabelleKopflinks"/>
            </w:pPr>
            <w:r>
              <w:t>Elektrischer Widerstand und Leitwert</w:t>
            </w:r>
          </w:p>
        </w:tc>
        <w:tc>
          <w:tcPr>
            <w:tcW w:w="188" w:type="dxa"/>
            <w:vMerge w:val="restart"/>
            <w:tcBorders>
              <w:top w:val="nil"/>
              <w:left w:val="single" w:sz="4" w:space="0" w:color="auto"/>
              <w:bottom w:val="nil"/>
              <w:right w:val="single" w:sz="4" w:space="0" w:color="auto"/>
            </w:tcBorders>
            <w:shd w:val="clear" w:color="auto" w:fill="FFFFFF"/>
          </w:tcPr>
          <w:p w:rsidR="00C954DA" w:rsidRPr="004B658C" w:rsidRDefault="00C954DA" w:rsidP="00C12C9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F3E6A" w:rsidRDefault="002F3E6A" w:rsidP="00C954DA">
            <w:pPr>
              <w:pStyle w:val="TabelleKopfmitte"/>
              <w:rPr>
                <w:rFonts w:eastAsia="Calibri"/>
              </w:rPr>
            </w:pPr>
          </w:p>
          <w:p w:rsidR="00C954DA" w:rsidRPr="00B51DE9" w:rsidRDefault="00C954DA" w:rsidP="002F3E6A">
            <w:pPr>
              <w:pStyle w:val="TabelleKopfmitte"/>
              <w:rPr>
                <w:rFonts w:eastAsia="Calibri"/>
              </w:rPr>
            </w:pPr>
            <w:r>
              <w:rPr>
                <w:rFonts w:eastAsia="Calibri"/>
              </w:rPr>
              <w:t>ET1.01.06</w:t>
            </w:r>
          </w:p>
        </w:tc>
      </w:tr>
      <w:tr w:rsidR="00C954DA" w:rsidRPr="00B51DE9" w:rsidTr="00C12C92">
        <w:tc>
          <w:tcPr>
            <w:tcW w:w="7348" w:type="dxa"/>
            <w:gridSpan w:val="3"/>
            <w:tcBorders>
              <w:left w:val="single" w:sz="4" w:space="0" w:color="auto"/>
              <w:bottom w:val="single" w:sz="4" w:space="0" w:color="auto"/>
              <w:right w:val="single" w:sz="4" w:space="0" w:color="auto"/>
            </w:tcBorders>
            <w:hideMark/>
          </w:tcPr>
          <w:p w:rsidR="00C954DA" w:rsidRPr="004B658C" w:rsidRDefault="00C954DA" w:rsidP="00C12C92">
            <w:pPr>
              <w:pStyle w:val="Tabelle6pt"/>
            </w:pPr>
            <w:r>
              <w:t>Kompetenzbereiche:</w:t>
            </w:r>
          </w:p>
          <w:p w:rsidR="007F4B16" w:rsidRDefault="003C6360" w:rsidP="007F4B16">
            <w:pPr>
              <w:pStyle w:val="Kopf8ptafz"/>
            </w:pPr>
            <w:r>
              <w:t>Ich kann elektrische Grundgröße</w:t>
            </w:r>
            <w:r w:rsidR="00592A57">
              <w:t>n</w:t>
            </w:r>
            <w:r>
              <w:t xml:space="preserve"> unterscheiden, kenne deren Formelzeichen und kann </w:t>
            </w:r>
            <w:r w:rsidR="005B0C84">
              <w:t>damit rechnen.</w:t>
            </w:r>
          </w:p>
          <w:p w:rsidR="00C954DA" w:rsidRDefault="00C954DA" w:rsidP="007F4B16">
            <w:pPr>
              <w:pStyle w:val="Kopf8ptafz"/>
              <w:numPr>
                <w:ilvl w:val="0"/>
                <w:numId w:val="0"/>
              </w:numPr>
              <w:ind w:left="416"/>
            </w:pPr>
          </w:p>
        </w:tc>
        <w:tc>
          <w:tcPr>
            <w:tcW w:w="188" w:type="dxa"/>
            <w:vMerge/>
            <w:tcBorders>
              <w:left w:val="single" w:sz="4" w:space="0" w:color="auto"/>
              <w:bottom w:val="nil"/>
              <w:right w:val="nil"/>
            </w:tcBorders>
            <w:vAlign w:val="center"/>
            <w:hideMark/>
          </w:tcPr>
          <w:p w:rsidR="00C954DA" w:rsidRDefault="00C954DA" w:rsidP="00C12C9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954DA" w:rsidRPr="00B51DE9" w:rsidTr="00C12C92">
              <w:trPr>
                <w:trHeight w:val="284"/>
              </w:trPr>
              <w:tc>
                <w:tcPr>
                  <w:tcW w:w="2090" w:type="dxa"/>
                  <w:shd w:val="clear" w:color="auto" w:fill="auto"/>
                </w:tcPr>
                <w:p w:rsidR="00C954DA" w:rsidRPr="00B51DE9" w:rsidRDefault="00C954DA" w:rsidP="00C12C92">
                  <w:pPr>
                    <w:pStyle w:val="Textkrpermitte"/>
                  </w:pPr>
                  <w:proofErr w:type="spellStart"/>
                  <w:r w:rsidRPr="00B51DE9">
                    <w:t>LernPROJEKT</w:t>
                  </w:r>
                  <w:proofErr w:type="spellEnd"/>
                </w:p>
              </w:tc>
            </w:tr>
            <w:tr w:rsidR="00C954DA" w:rsidRPr="00B51DE9" w:rsidTr="00C12C92">
              <w:trPr>
                <w:trHeight w:val="284"/>
              </w:trPr>
              <w:tc>
                <w:tcPr>
                  <w:tcW w:w="2090" w:type="dxa"/>
                  <w:tcBorders>
                    <w:bottom w:val="single" w:sz="4" w:space="0" w:color="auto"/>
                  </w:tcBorders>
                  <w:shd w:val="clear" w:color="auto" w:fill="D9D9D9" w:themeFill="background1" w:themeFillShade="D9"/>
                </w:tcPr>
                <w:p w:rsidR="00C954DA" w:rsidRPr="00B51DE9" w:rsidRDefault="00C954DA" w:rsidP="00C12C92">
                  <w:pPr>
                    <w:pStyle w:val="TabelleKopfmitte"/>
                  </w:pPr>
                  <w:proofErr w:type="spellStart"/>
                  <w:r w:rsidRPr="00B51DE9">
                    <w:t>LernTHEMA</w:t>
                  </w:r>
                  <w:proofErr w:type="spellEnd"/>
                </w:p>
              </w:tc>
            </w:tr>
            <w:tr w:rsidR="00C954DA" w:rsidRPr="00B51DE9" w:rsidTr="00C12C92">
              <w:trPr>
                <w:trHeight w:val="284"/>
              </w:trPr>
              <w:tc>
                <w:tcPr>
                  <w:tcW w:w="2090" w:type="dxa"/>
                  <w:tcBorders>
                    <w:bottom w:val="nil"/>
                  </w:tcBorders>
                </w:tcPr>
                <w:p w:rsidR="00C954DA" w:rsidRPr="00B51DE9" w:rsidRDefault="00C954DA" w:rsidP="00C12C92">
                  <w:pPr>
                    <w:pStyle w:val="Textkrpermitte"/>
                  </w:pPr>
                  <w:proofErr w:type="spellStart"/>
                  <w:r w:rsidRPr="00B51DE9">
                    <w:t>LernSCHRITT</w:t>
                  </w:r>
                  <w:proofErr w:type="spellEnd"/>
                </w:p>
              </w:tc>
            </w:tr>
          </w:tbl>
          <w:p w:rsidR="00C954DA" w:rsidRPr="00B51DE9" w:rsidRDefault="00C954DA" w:rsidP="00C12C92"/>
        </w:tc>
      </w:tr>
      <w:tr w:rsidR="00C954DA" w:rsidRPr="00B51DE9" w:rsidTr="00C12C92">
        <w:trPr>
          <w:trHeight w:val="149"/>
        </w:trPr>
        <w:tc>
          <w:tcPr>
            <w:tcW w:w="7348" w:type="dxa"/>
            <w:gridSpan w:val="3"/>
            <w:tcBorders>
              <w:top w:val="single" w:sz="4" w:space="0" w:color="auto"/>
              <w:left w:val="nil"/>
              <w:right w:val="nil"/>
            </w:tcBorders>
          </w:tcPr>
          <w:p w:rsidR="00C954DA" w:rsidRPr="00B51DE9" w:rsidRDefault="00C954DA" w:rsidP="00C12C92"/>
        </w:tc>
        <w:tc>
          <w:tcPr>
            <w:tcW w:w="196" w:type="dxa"/>
            <w:gridSpan w:val="2"/>
            <w:tcBorders>
              <w:top w:val="nil"/>
              <w:left w:val="nil"/>
              <w:right w:val="nil"/>
            </w:tcBorders>
          </w:tcPr>
          <w:p w:rsidR="00C954DA" w:rsidRPr="00B51DE9" w:rsidRDefault="00C954DA" w:rsidP="00C12C92"/>
        </w:tc>
        <w:tc>
          <w:tcPr>
            <w:tcW w:w="2095" w:type="dxa"/>
            <w:tcBorders>
              <w:top w:val="single" w:sz="4" w:space="0" w:color="auto"/>
              <w:left w:val="nil"/>
              <w:right w:val="nil"/>
            </w:tcBorders>
          </w:tcPr>
          <w:p w:rsidR="00C954DA" w:rsidRPr="00B51DE9" w:rsidRDefault="00C954DA" w:rsidP="00C12C92"/>
        </w:tc>
      </w:tr>
      <w:tr w:rsidR="00C954DA" w:rsidRPr="00B51DE9" w:rsidTr="00C12C92">
        <w:trPr>
          <w:trHeight w:val="942"/>
        </w:trPr>
        <w:tc>
          <w:tcPr>
            <w:tcW w:w="4818" w:type="dxa"/>
            <w:gridSpan w:val="2"/>
            <w:vMerge w:val="restart"/>
            <w:tcBorders>
              <w:left w:val="single" w:sz="4" w:space="0" w:color="auto"/>
              <w:right w:val="single" w:sz="4" w:space="0" w:color="auto"/>
            </w:tcBorders>
          </w:tcPr>
          <w:p w:rsidR="00C954DA" w:rsidRPr="004B658C" w:rsidRDefault="00C954DA" w:rsidP="00C12C92">
            <w:pPr>
              <w:pStyle w:val="Tabelle6pt"/>
            </w:pPr>
            <w:r>
              <w:t>Kompetenzen:</w:t>
            </w:r>
          </w:p>
          <w:p w:rsidR="003C6360" w:rsidRDefault="003C6360" w:rsidP="003C6360">
            <w:pPr>
              <w:pStyle w:val="Kopf8ptafz"/>
            </w:pPr>
            <w:r>
              <w:t>Ich kann elektrischen Widerstand messen.</w:t>
            </w:r>
          </w:p>
          <w:p w:rsidR="003C6360" w:rsidRDefault="003C6360" w:rsidP="003C6360">
            <w:pPr>
              <w:pStyle w:val="Kopf8ptafz"/>
            </w:pPr>
            <w:r>
              <w:t>Ich kenne die Formelzeichen des elektrischen Widerstands und des elektrischen Leitwerts und kann ihre Größenordnung einschätzen.</w:t>
            </w:r>
          </w:p>
          <w:p w:rsidR="003C6360" w:rsidRDefault="003C6360" w:rsidP="003C6360">
            <w:pPr>
              <w:pStyle w:val="Kopf8ptafz"/>
            </w:pPr>
            <w:r>
              <w:t xml:space="preserve">Ich kann mit der Merkregel des </w:t>
            </w:r>
            <w:proofErr w:type="spellStart"/>
            <w:r>
              <w:t>Ohmschen</w:t>
            </w:r>
            <w:proofErr w:type="spellEnd"/>
            <w:r>
              <w:t xml:space="preserve"> Gesetzes rechnen.</w:t>
            </w:r>
          </w:p>
          <w:p w:rsidR="00C954DA" w:rsidRDefault="00C954DA" w:rsidP="003C6360">
            <w:pPr>
              <w:pStyle w:val="Kopf8ptafz"/>
            </w:pPr>
            <w:r w:rsidRPr="005E59EC">
              <w:rPr>
                <w:rStyle w:val="Hervorhebung"/>
              </w:rPr>
              <w:t>Ich kann selbstständig und in der Gruppe an einem Projekt arbeiten und trage zum Gelingen bei.</w:t>
            </w:r>
          </w:p>
        </w:tc>
        <w:tc>
          <w:tcPr>
            <w:tcW w:w="4821" w:type="dxa"/>
            <w:gridSpan w:val="4"/>
            <w:tcBorders>
              <w:left w:val="single" w:sz="4" w:space="0" w:color="auto"/>
              <w:right w:val="single" w:sz="4" w:space="0" w:color="auto"/>
            </w:tcBorders>
          </w:tcPr>
          <w:p w:rsidR="00C954DA" w:rsidRDefault="00C954DA" w:rsidP="00C12C92">
            <w:pPr>
              <w:pStyle w:val="Tabelle6pt"/>
            </w:pPr>
            <w:r>
              <w:t>Was Sie schon können sollten:</w:t>
            </w:r>
          </w:p>
          <w:p w:rsidR="00C954DA" w:rsidRPr="00C954DA" w:rsidRDefault="00C954DA" w:rsidP="00C12C92">
            <w:pPr>
              <w:pStyle w:val="Kopf8ptafz"/>
              <w:rPr>
                <w:i/>
              </w:rPr>
            </w:pPr>
            <w:r>
              <w:t>Ich kenne elektrische Grundgrößen</w:t>
            </w:r>
            <w:r w:rsidR="001F7F3A">
              <w:t>.</w:t>
            </w:r>
          </w:p>
          <w:p w:rsidR="00C954DA" w:rsidRDefault="00C954DA" w:rsidP="00C12C92">
            <w:pPr>
              <w:pStyle w:val="Kopf8ptafz"/>
              <w:rPr>
                <w:i/>
              </w:rPr>
            </w:pPr>
            <w:r>
              <w:t>Ich kenne elektrische Spannung und elektrischen Strom</w:t>
            </w:r>
            <w:r w:rsidR="001F7F3A">
              <w:t>.</w:t>
            </w:r>
          </w:p>
          <w:p w:rsidR="00C954DA" w:rsidRPr="00E508CC" w:rsidRDefault="00C954DA" w:rsidP="00C75100">
            <w:pPr>
              <w:pStyle w:val="Kopf8ptafz"/>
              <w:rPr>
                <w:i/>
              </w:rPr>
            </w:pPr>
            <w:r w:rsidRPr="00E508CC">
              <w:rPr>
                <w:i/>
              </w:rPr>
              <w:t>Ich kann in der Gruppe kommunizieren</w:t>
            </w:r>
            <w:r w:rsidR="001F7F3A">
              <w:rPr>
                <w:i/>
              </w:rPr>
              <w:t>.</w:t>
            </w:r>
            <w:r w:rsidR="00C75100" w:rsidRPr="00E508CC">
              <w:rPr>
                <w:i/>
              </w:rPr>
              <w:t xml:space="preserve"> </w:t>
            </w:r>
          </w:p>
        </w:tc>
      </w:tr>
      <w:tr w:rsidR="00C954DA" w:rsidRPr="00B51DE9" w:rsidTr="00C12C92">
        <w:trPr>
          <w:trHeight w:val="443"/>
        </w:trPr>
        <w:tc>
          <w:tcPr>
            <w:tcW w:w="4818" w:type="dxa"/>
            <w:gridSpan w:val="2"/>
            <w:vMerge/>
            <w:tcBorders>
              <w:left w:val="single" w:sz="4" w:space="0" w:color="auto"/>
              <w:right w:val="single" w:sz="4" w:space="0" w:color="auto"/>
            </w:tcBorders>
          </w:tcPr>
          <w:p w:rsidR="00C954DA" w:rsidRDefault="00C954DA" w:rsidP="00C12C92">
            <w:pPr>
              <w:pStyle w:val="Tabelle6pt"/>
            </w:pPr>
          </w:p>
        </w:tc>
        <w:tc>
          <w:tcPr>
            <w:tcW w:w="4821" w:type="dxa"/>
            <w:gridSpan w:val="4"/>
            <w:tcBorders>
              <w:left w:val="single" w:sz="4" w:space="0" w:color="auto"/>
              <w:right w:val="single" w:sz="4" w:space="0" w:color="auto"/>
            </w:tcBorders>
          </w:tcPr>
          <w:p w:rsidR="00C954DA" w:rsidRDefault="00C954DA" w:rsidP="00C12C92">
            <w:pPr>
              <w:pStyle w:val="Tabelle6pt"/>
            </w:pPr>
            <w:r>
              <w:t>Wie Sie Ihr Können prüfen können:</w:t>
            </w:r>
          </w:p>
          <w:p w:rsidR="00C954DA" w:rsidRPr="00234B66" w:rsidRDefault="00C954DA" w:rsidP="002F3E6A">
            <w:pPr>
              <w:pStyle w:val="Kopf8ptafz"/>
            </w:pPr>
            <w:r w:rsidRPr="00234B66">
              <w:t xml:space="preserve">Siehe Lernwegeliste oder Lernschritt </w:t>
            </w:r>
            <w:r>
              <w:t>ET</w:t>
            </w:r>
            <w:r w:rsidR="00BC085B">
              <w:t>1.01.06.03</w:t>
            </w:r>
          </w:p>
        </w:tc>
      </w:tr>
    </w:tbl>
    <w:p w:rsidR="00C954DA" w:rsidRDefault="00C954DA" w:rsidP="00C954DA">
      <w:pPr>
        <w:pStyle w:val="AufgabeText"/>
      </w:pPr>
      <w:r>
        <w:rPr>
          <w:noProof/>
          <w:sz w:val="24"/>
          <w:lang w:eastAsia="de-DE"/>
        </w:rPr>
        <w:drawing>
          <wp:anchor distT="0" distB="0" distL="114300" distR="114300" simplePos="0" relativeHeight="251841536" behindDoc="0" locked="0" layoutInCell="0" allowOverlap="1" wp14:anchorId="093D6A04" wp14:editId="1418BFCC">
            <wp:simplePos x="0" y="0"/>
            <wp:positionH relativeFrom="rightMargin">
              <wp:posOffset>828040</wp:posOffset>
            </wp:positionH>
            <wp:positionV relativeFrom="paragraph">
              <wp:posOffset>0</wp:posOffset>
            </wp:positionV>
            <wp:extent cx="349200" cy="320400"/>
            <wp:effectExtent l="0" t="0" r="0" b="3810"/>
            <wp:wrapNone/>
            <wp:docPr id="124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40512" behindDoc="0" locked="0" layoutInCell="0" allowOverlap="1" wp14:anchorId="1482AC42" wp14:editId="74172DD3">
            <wp:simplePos x="0" y="0"/>
            <wp:positionH relativeFrom="rightMargin">
              <wp:posOffset>467995</wp:posOffset>
            </wp:positionH>
            <wp:positionV relativeFrom="paragraph">
              <wp:posOffset>0</wp:posOffset>
            </wp:positionV>
            <wp:extent cx="349885" cy="320675"/>
            <wp:effectExtent l="0" t="0" r="0" b="3175"/>
            <wp:wrapNone/>
            <wp:docPr id="124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39488" behindDoc="0" locked="0" layoutInCell="0" allowOverlap="1" wp14:anchorId="3845ED4A" wp14:editId="6DAD1077">
            <wp:simplePos x="0" y="0"/>
            <wp:positionH relativeFrom="rightMargin">
              <wp:posOffset>107950</wp:posOffset>
            </wp:positionH>
            <wp:positionV relativeFrom="paragraph">
              <wp:posOffset>0</wp:posOffset>
            </wp:positionV>
            <wp:extent cx="349885" cy="320675"/>
            <wp:effectExtent l="0" t="0" r="0" b="3175"/>
            <wp:wrapNone/>
            <wp:docPr id="124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54DA" w:rsidRDefault="00C954DA" w:rsidP="00C954DA">
      <w:pPr>
        <w:pStyle w:val="AufgabeText"/>
      </w:pPr>
    </w:p>
    <w:p w:rsidR="00C954DA" w:rsidRDefault="00C954DA" w:rsidP="00C954DA">
      <w:pPr>
        <w:pStyle w:val="AufgabeText"/>
      </w:pPr>
    </w:p>
    <w:tbl>
      <w:tblPr>
        <w:tblW w:w="72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7"/>
        <w:gridCol w:w="691"/>
        <w:gridCol w:w="2991"/>
        <w:gridCol w:w="2303"/>
      </w:tblGrid>
      <w:tr w:rsidR="00C954DA" w:rsidRPr="00DE4890" w:rsidTr="00C12C92">
        <w:trPr>
          <w:trHeight w:val="397"/>
        </w:trPr>
        <w:tc>
          <w:tcPr>
            <w:tcW w:w="1267" w:type="dxa"/>
            <w:shd w:val="clear" w:color="auto" w:fill="D9D9D9" w:themeFill="background1" w:themeFillShade="D9"/>
            <w:vAlign w:val="center"/>
          </w:tcPr>
          <w:p w:rsidR="00C954DA" w:rsidRPr="00E323FE" w:rsidRDefault="00C954DA" w:rsidP="00C12C92">
            <w:pPr>
              <w:pStyle w:val="TabelleKopfmitte"/>
            </w:pPr>
            <w:r w:rsidRPr="00E323FE">
              <w:t>Phase</w:t>
            </w:r>
          </w:p>
        </w:tc>
        <w:tc>
          <w:tcPr>
            <w:tcW w:w="691" w:type="dxa"/>
            <w:shd w:val="clear" w:color="auto" w:fill="D9D9D9" w:themeFill="background1" w:themeFillShade="D9"/>
            <w:vAlign w:val="center"/>
          </w:tcPr>
          <w:p w:rsidR="00C954DA" w:rsidRPr="00E323FE" w:rsidRDefault="00C954DA" w:rsidP="00C12C92">
            <w:pPr>
              <w:pStyle w:val="TabelleKopfmitte"/>
            </w:pPr>
            <w:r w:rsidRPr="00E323FE">
              <w:t>Zeit</w:t>
            </w:r>
          </w:p>
        </w:tc>
        <w:tc>
          <w:tcPr>
            <w:tcW w:w="2991" w:type="dxa"/>
            <w:shd w:val="clear" w:color="auto" w:fill="D9D9D9" w:themeFill="background1" w:themeFillShade="D9"/>
            <w:vAlign w:val="center"/>
          </w:tcPr>
          <w:p w:rsidR="00C954DA" w:rsidRPr="00E323FE" w:rsidRDefault="00C954DA" w:rsidP="00C12C92">
            <w:pPr>
              <w:pStyle w:val="TabelleKopfmitte"/>
            </w:pPr>
            <w:r w:rsidRPr="00E323FE">
              <w:t>Aufgabe</w:t>
            </w:r>
          </w:p>
        </w:tc>
        <w:tc>
          <w:tcPr>
            <w:tcW w:w="2303" w:type="dxa"/>
            <w:shd w:val="clear" w:color="auto" w:fill="D9D9D9" w:themeFill="background1" w:themeFillShade="D9"/>
            <w:vAlign w:val="center"/>
          </w:tcPr>
          <w:p w:rsidR="00C954DA" w:rsidRPr="00E323FE" w:rsidRDefault="00C954DA" w:rsidP="00C12C92">
            <w:pPr>
              <w:pStyle w:val="TabelleKopfmitte"/>
            </w:pPr>
            <w:r w:rsidRPr="00E323FE">
              <w:t>Hinweis</w:t>
            </w:r>
          </w:p>
        </w:tc>
      </w:tr>
      <w:tr w:rsidR="00C954DA" w:rsidRPr="00DE4890" w:rsidTr="00C12C92">
        <w:trPr>
          <w:trHeight w:val="624"/>
        </w:trPr>
        <w:tc>
          <w:tcPr>
            <w:tcW w:w="1267" w:type="dxa"/>
            <w:shd w:val="clear" w:color="auto" w:fill="auto"/>
            <w:vAlign w:val="center"/>
          </w:tcPr>
          <w:p w:rsidR="00C954DA" w:rsidRPr="00F0156F" w:rsidRDefault="00C954DA" w:rsidP="00C12C92">
            <w:pPr>
              <w:pStyle w:val="Textkrpermitte"/>
            </w:pPr>
            <w:r w:rsidRPr="00E323FE">
              <w:rPr>
                <w:noProof/>
                <w:sz w:val="24"/>
              </w:rPr>
              <w:drawing>
                <wp:anchor distT="0" distB="0" distL="114300" distR="114300" simplePos="0" relativeHeight="251842560" behindDoc="0" locked="0" layoutInCell="0" allowOverlap="1" wp14:anchorId="409F59E6" wp14:editId="3C48ADE3">
                  <wp:simplePos x="0" y="0"/>
                  <wp:positionH relativeFrom="rightMargin">
                    <wp:posOffset>-4416425</wp:posOffset>
                  </wp:positionH>
                  <wp:positionV relativeFrom="paragraph">
                    <wp:posOffset>95250</wp:posOffset>
                  </wp:positionV>
                  <wp:extent cx="302260" cy="323850"/>
                  <wp:effectExtent l="0" t="0" r="2540" b="0"/>
                  <wp:wrapNone/>
                  <wp:docPr id="124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954DA" w:rsidRDefault="00C954DA" w:rsidP="00C12C92">
            <w:pPr>
              <w:pStyle w:val="Textkrper"/>
              <w:jc w:val="center"/>
            </w:pPr>
            <w:r>
              <w:t>5</w:t>
            </w:r>
          </w:p>
          <w:p w:rsidR="00C954DA" w:rsidRPr="00DE4890" w:rsidRDefault="004B0D94" w:rsidP="00C12C92">
            <w:pPr>
              <w:pStyle w:val="Textkrper"/>
              <w:jc w:val="center"/>
            </w:pPr>
            <w:r>
              <w:t>Min.</w:t>
            </w:r>
          </w:p>
        </w:tc>
        <w:tc>
          <w:tcPr>
            <w:tcW w:w="2991" w:type="dxa"/>
            <w:shd w:val="clear" w:color="auto" w:fill="auto"/>
            <w:vAlign w:val="center"/>
          </w:tcPr>
          <w:p w:rsidR="00C954DA" w:rsidRPr="00DE4890" w:rsidRDefault="00C954DA" w:rsidP="00C46422">
            <w:pPr>
              <w:pStyle w:val="Textkrper"/>
              <w:rPr>
                <w:noProof/>
              </w:rPr>
            </w:pPr>
            <w:r>
              <w:rPr>
                <w:noProof/>
              </w:rPr>
              <w:t xml:space="preserve">Lesen des Infotextes </w:t>
            </w:r>
            <w:r w:rsidR="00C46422">
              <w:rPr>
                <w:noProof/>
              </w:rPr>
              <w:t>zum elektrischen Widerstand</w:t>
            </w:r>
            <w:r w:rsidR="00386195">
              <w:rPr>
                <w:noProof/>
              </w:rPr>
              <w:t xml:space="preserve"> und ausfüllen des Lückentextes</w:t>
            </w:r>
          </w:p>
        </w:tc>
        <w:tc>
          <w:tcPr>
            <w:tcW w:w="2303" w:type="dxa"/>
            <w:vAlign w:val="center"/>
          </w:tcPr>
          <w:p w:rsidR="00C954DA" w:rsidRPr="00DE4890" w:rsidRDefault="00C954DA" w:rsidP="002F3E6A">
            <w:pPr>
              <w:pStyle w:val="Textkrper"/>
              <w:jc w:val="center"/>
              <w:rPr>
                <w:noProof/>
              </w:rPr>
            </w:pPr>
            <w:r>
              <w:rPr>
                <w:rFonts w:eastAsia="Calibri"/>
              </w:rPr>
              <w:t>ET1.01.0</w:t>
            </w:r>
            <w:r w:rsidR="00C46422">
              <w:rPr>
                <w:rFonts w:eastAsia="Calibri"/>
              </w:rPr>
              <w:t>6</w:t>
            </w:r>
            <w:r>
              <w:rPr>
                <w:rFonts w:eastAsia="Calibri"/>
              </w:rPr>
              <w:t>.01 A</w:t>
            </w:r>
            <w:r w:rsidR="002F3E6A">
              <w:rPr>
                <w:rFonts w:eastAsia="Calibri"/>
              </w:rPr>
              <w:t xml:space="preserve"> – </w:t>
            </w:r>
            <w:r>
              <w:rPr>
                <w:rFonts w:eastAsia="Calibri"/>
              </w:rPr>
              <w:t>C</w:t>
            </w:r>
            <w:r w:rsidRPr="00DE4890">
              <w:rPr>
                <w:noProof/>
              </w:rPr>
              <w:t xml:space="preserve"> </w:t>
            </w:r>
          </w:p>
        </w:tc>
      </w:tr>
      <w:tr w:rsidR="00C46422" w:rsidRPr="00DE4890" w:rsidTr="00C12C92">
        <w:trPr>
          <w:trHeight w:val="624"/>
        </w:trPr>
        <w:tc>
          <w:tcPr>
            <w:tcW w:w="1267" w:type="dxa"/>
            <w:shd w:val="clear" w:color="auto" w:fill="auto"/>
            <w:vAlign w:val="center"/>
          </w:tcPr>
          <w:p w:rsidR="00C46422" w:rsidRDefault="00C46422" w:rsidP="00C46422">
            <w:pPr>
              <w:pStyle w:val="Textkrpermitte"/>
              <w:rPr>
                <w:noProof/>
                <w:sz w:val="24"/>
              </w:rPr>
            </w:pPr>
            <w:r w:rsidRPr="003E519F">
              <w:rPr>
                <w:noProof/>
                <w:sz w:val="24"/>
              </w:rPr>
              <w:drawing>
                <wp:anchor distT="0" distB="0" distL="114300" distR="114300" simplePos="0" relativeHeight="251858944" behindDoc="0" locked="0" layoutInCell="0" allowOverlap="1" wp14:anchorId="4B43B56E" wp14:editId="7F94203D">
                  <wp:simplePos x="0" y="0"/>
                  <wp:positionH relativeFrom="rightMargin">
                    <wp:posOffset>-4601845</wp:posOffset>
                  </wp:positionH>
                  <wp:positionV relativeFrom="paragraph">
                    <wp:posOffset>27940</wp:posOffset>
                  </wp:positionV>
                  <wp:extent cx="658495" cy="323850"/>
                  <wp:effectExtent l="0" t="0" r="8255" b="0"/>
                  <wp:wrapNone/>
                  <wp:docPr id="125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46422" w:rsidRDefault="00C46422" w:rsidP="00C46422">
            <w:pPr>
              <w:pStyle w:val="Textkrper"/>
              <w:jc w:val="center"/>
            </w:pPr>
            <w:r>
              <w:t>5</w:t>
            </w:r>
          </w:p>
          <w:p w:rsidR="00C46422" w:rsidRPr="00DE4890" w:rsidRDefault="004B0D94" w:rsidP="00C46422">
            <w:pPr>
              <w:pStyle w:val="Textkrper"/>
              <w:jc w:val="center"/>
            </w:pPr>
            <w:r>
              <w:t>Min.</w:t>
            </w:r>
          </w:p>
        </w:tc>
        <w:tc>
          <w:tcPr>
            <w:tcW w:w="2991" w:type="dxa"/>
            <w:shd w:val="clear" w:color="auto" w:fill="auto"/>
            <w:vAlign w:val="center"/>
          </w:tcPr>
          <w:p w:rsidR="00C46422" w:rsidRPr="00DE4890" w:rsidRDefault="00C46422" w:rsidP="00683962">
            <w:pPr>
              <w:pStyle w:val="Textkrper"/>
              <w:rPr>
                <w:noProof/>
              </w:rPr>
            </w:pPr>
            <w:r>
              <w:rPr>
                <w:noProof/>
              </w:rPr>
              <w:t>Verglei</w:t>
            </w:r>
            <w:r w:rsidR="00933B3B">
              <w:rPr>
                <w:noProof/>
              </w:rPr>
              <w:t xml:space="preserve">ch der Lösungen mit </w:t>
            </w:r>
            <w:r w:rsidR="00683962">
              <w:rPr>
                <w:noProof/>
              </w:rPr>
              <w:t>der Partnerin/dem Partner</w:t>
            </w:r>
          </w:p>
        </w:tc>
        <w:tc>
          <w:tcPr>
            <w:tcW w:w="2303" w:type="dxa"/>
            <w:vAlign w:val="center"/>
          </w:tcPr>
          <w:p w:rsidR="00C46422" w:rsidRDefault="00C46422" w:rsidP="002F3E6A">
            <w:pPr>
              <w:pStyle w:val="Textkrper"/>
              <w:jc w:val="center"/>
              <w:rPr>
                <w:rFonts w:eastAsia="Calibri"/>
              </w:rPr>
            </w:pPr>
            <w:r>
              <w:rPr>
                <w:rFonts w:eastAsia="Calibri"/>
              </w:rPr>
              <w:t>ET</w:t>
            </w:r>
            <w:r w:rsidR="002F3E6A">
              <w:rPr>
                <w:rFonts w:eastAsia="Calibri"/>
              </w:rPr>
              <w:t xml:space="preserve">1.01.06.01 A – </w:t>
            </w:r>
            <w:r>
              <w:rPr>
                <w:rFonts w:eastAsia="Calibri"/>
              </w:rPr>
              <w:t>C</w:t>
            </w:r>
          </w:p>
        </w:tc>
      </w:tr>
      <w:tr w:rsidR="00C46422" w:rsidRPr="00DE4890" w:rsidTr="00C12C92">
        <w:trPr>
          <w:trHeight w:val="624"/>
        </w:trPr>
        <w:tc>
          <w:tcPr>
            <w:tcW w:w="1267" w:type="dxa"/>
            <w:shd w:val="clear" w:color="auto" w:fill="auto"/>
            <w:vAlign w:val="center"/>
          </w:tcPr>
          <w:p w:rsidR="00C46422" w:rsidRPr="00F0156F" w:rsidRDefault="00C46422" w:rsidP="00C46422">
            <w:pPr>
              <w:pStyle w:val="Textkrpermitte"/>
              <w:jc w:val="left"/>
              <w:rPr>
                <w:noProof/>
              </w:rPr>
            </w:pPr>
            <w:r w:rsidRPr="00C81B23">
              <w:rPr>
                <w:noProof/>
                <w:sz w:val="24"/>
              </w:rPr>
              <w:drawing>
                <wp:anchor distT="0" distB="0" distL="114300" distR="114300" simplePos="0" relativeHeight="251860992" behindDoc="0" locked="0" layoutInCell="0" allowOverlap="1" wp14:anchorId="70A5B7D9" wp14:editId="208AEB0F">
                  <wp:simplePos x="0" y="0"/>
                  <wp:positionH relativeFrom="rightMargin">
                    <wp:posOffset>-4424045</wp:posOffset>
                  </wp:positionH>
                  <wp:positionV relativeFrom="paragraph">
                    <wp:posOffset>26670</wp:posOffset>
                  </wp:positionV>
                  <wp:extent cx="323850" cy="323850"/>
                  <wp:effectExtent l="0" t="0" r="0" b="0"/>
                  <wp:wrapNone/>
                  <wp:docPr id="124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46422" w:rsidRDefault="00C46422" w:rsidP="00C46422">
            <w:pPr>
              <w:pStyle w:val="Textkrper"/>
              <w:jc w:val="center"/>
            </w:pPr>
            <w:r>
              <w:t>5</w:t>
            </w:r>
          </w:p>
          <w:p w:rsidR="00C46422" w:rsidRDefault="004B0D94" w:rsidP="00C46422">
            <w:pPr>
              <w:pStyle w:val="Textkrper"/>
              <w:jc w:val="center"/>
            </w:pPr>
            <w:r>
              <w:t>Min.</w:t>
            </w:r>
          </w:p>
        </w:tc>
        <w:tc>
          <w:tcPr>
            <w:tcW w:w="2991" w:type="dxa"/>
            <w:shd w:val="clear" w:color="auto" w:fill="auto"/>
            <w:vAlign w:val="center"/>
          </w:tcPr>
          <w:p w:rsidR="00C46422" w:rsidRDefault="00C46422" w:rsidP="00C46422">
            <w:pPr>
              <w:pStyle w:val="Textkrper"/>
              <w:rPr>
                <w:noProof/>
              </w:rPr>
            </w:pPr>
            <w:r>
              <w:rPr>
                <w:noProof/>
              </w:rPr>
              <w:t>Besprechung der Lösung im Plenum</w:t>
            </w:r>
          </w:p>
        </w:tc>
        <w:tc>
          <w:tcPr>
            <w:tcW w:w="2303" w:type="dxa"/>
            <w:vAlign w:val="center"/>
          </w:tcPr>
          <w:p w:rsidR="00C46422" w:rsidRPr="00DE4890" w:rsidRDefault="00C46422" w:rsidP="002F3E6A">
            <w:pPr>
              <w:pStyle w:val="Textkrper"/>
              <w:jc w:val="center"/>
              <w:rPr>
                <w:noProof/>
              </w:rPr>
            </w:pPr>
            <w:r>
              <w:rPr>
                <w:rFonts w:eastAsia="Calibri"/>
              </w:rPr>
              <w:t>ET1.01.</w:t>
            </w:r>
            <w:r w:rsidR="002F3E6A">
              <w:rPr>
                <w:rFonts w:eastAsia="Calibri"/>
              </w:rPr>
              <w:t xml:space="preserve">06.01 A – </w:t>
            </w:r>
            <w:r>
              <w:rPr>
                <w:rFonts w:eastAsia="Calibri"/>
              </w:rPr>
              <w:t>C</w:t>
            </w:r>
          </w:p>
        </w:tc>
      </w:tr>
      <w:tr w:rsidR="00C46422" w:rsidRPr="00DE4890" w:rsidTr="00C12C92">
        <w:trPr>
          <w:trHeight w:val="624"/>
        </w:trPr>
        <w:tc>
          <w:tcPr>
            <w:tcW w:w="1267" w:type="dxa"/>
            <w:shd w:val="clear" w:color="auto" w:fill="auto"/>
            <w:vAlign w:val="center"/>
          </w:tcPr>
          <w:p w:rsidR="00C46422" w:rsidRPr="00F0156F" w:rsidRDefault="00C46422" w:rsidP="00C12C92">
            <w:pPr>
              <w:pStyle w:val="Textkrpermitte"/>
            </w:pPr>
            <w:r w:rsidRPr="00E323FE">
              <w:rPr>
                <w:noProof/>
                <w:sz w:val="24"/>
              </w:rPr>
              <w:drawing>
                <wp:anchor distT="0" distB="0" distL="114300" distR="114300" simplePos="0" relativeHeight="251864064" behindDoc="0" locked="0" layoutInCell="0" allowOverlap="1" wp14:anchorId="0C684F3B" wp14:editId="18B4476E">
                  <wp:simplePos x="0" y="0"/>
                  <wp:positionH relativeFrom="rightMargin">
                    <wp:posOffset>-4416425</wp:posOffset>
                  </wp:positionH>
                  <wp:positionV relativeFrom="paragraph">
                    <wp:posOffset>95250</wp:posOffset>
                  </wp:positionV>
                  <wp:extent cx="302260" cy="323850"/>
                  <wp:effectExtent l="0" t="0" r="2540" b="0"/>
                  <wp:wrapNone/>
                  <wp:docPr id="12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46422" w:rsidRDefault="00C46422" w:rsidP="00C12C92">
            <w:pPr>
              <w:pStyle w:val="Textkrper"/>
              <w:jc w:val="center"/>
            </w:pPr>
            <w:r>
              <w:t>5</w:t>
            </w:r>
          </w:p>
          <w:p w:rsidR="00C46422" w:rsidRPr="00DE4890" w:rsidRDefault="004B0D94" w:rsidP="00C12C92">
            <w:pPr>
              <w:pStyle w:val="Textkrper"/>
              <w:jc w:val="center"/>
            </w:pPr>
            <w:r>
              <w:t>Min.</w:t>
            </w:r>
          </w:p>
        </w:tc>
        <w:tc>
          <w:tcPr>
            <w:tcW w:w="2991" w:type="dxa"/>
            <w:shd w:val="clear" w:color="auto" w:fill="auto"/>
            <w:vAlign w:val="center"/>
          </w:tcPr>
          <w:p w:rsidR="00C46422" w:rsidRPr="00DE4890" w:rsidRDefault="00C46422" w:rsidP="00C46422">
            <w:pPr>
              <w:pStyle w:val="Textkrper"/>
              <w:rPr>
                <w:noProof/>
              </w:rPr>
            </w:pPr>
            <w:r>
              <w:rPr>
                <w:noProof/>
              </w:rPr>
              <w:t>Lesen des Infotextes zum elektrischen Leitwert</w:t>
            </w:r>
            <w:r w:rsidR="00933B3B">
              <w:rPr>
                <w:noProof/>
              </w:rPr>
              <w:t xml:space="preserve"> und ausfüllen des Lückentextes</w:t>
            </w:r>
          </w:p>
        </w:tc>
        <w:tc>
          <w:tcPr>
            <w:tcW w:w="2303" w:type="dxa"/>
            <w:vAlign w:val="center"/>
          </w:tcPr>
          <w:p w:rsidR="00C46422" w:rsidRPr="00DE4890" w:rsidRDefault="00C46422" w:rsidP="002F3E6A">
            <w:pPr>
              <w:pStyle w:val="Textkrper"/>
              <w:jc w:val="center"/>
              <w:rPr>
                <w:noProof/>
              </w:rPr>
            </w:pPr>
            <w:r>
              <w:rPr>
                <w:rFonts w:eastAsia="Calibri"/>
              </w:rPr>
              <w:t>ET</w:t>
            </w:r>
            <w:r w:rsidR="002F3E6A">
              <w:rPr>
                <w:rFonts w:eastAsia="Calibri"/>
              </w:rPr>
              <w:t xml:space="preserve">1.01.06.01 A – </w:t>
            </w:r>
            <w:r>
              <w:rPr>
                <w:rFonts w:eastAsia="Calibri"/>
              </w:rPr>
              <w:t>C</w:t>
            </w:r>
            <w:r w:rsidRPr="00DE4890">
              <w:rPr>
                <w:noProof/>
              </w:rPr>
              <w:t xml:space="preserve"> </w:t>
            </w:r>
          </w:p>
        </w:tc>
      </w:tr>
      <w:tr w:rsidR="00C46422" w:rsidRPr="00DE4890" w:rsidTr="00C12C92">
        <w:trPr>
          <w:trHeight w:val="624"/>
        </w:trPr>
        <w:tc>
          <w:tcPr>
            <w:tcW w:w="1267" w:type="dxa"/>
            <w:shd w:val="clear" w:color="auto" w:fill="auto"/>
            <w:vAlign w:val="center"/>
          </w:tcPr>
          <w:p w:rsidR="00C46422" w:rsidRDefault="00C46422" w:rsidP="00C12C92">
            <w:pPr>
              <w:pStyle w:val="Textkrpermitte"/>
              <w:rPr>
                <w:noProof/>
                <w:sz w:val="24"/>
              </w:rPr>
            </w:pPr>
            <w:r w:rsidRPr="003E519F">
              <w:rPr>
                <w:noProof/>
                <w:sz w:val="24"/>
              </w:rPr>
              <w:drawing>
                <wp:anchor distT="0" distB="0" distL="114300" distR="114300" simplePos="0" relativeHeight="251866112" behindDoc="0" locked="0" layoutInCell="0" allowOverlap="1" wp14:anchorId="5724F4E4" wp14:editId="3FD3B5EE">
                  <wp:simplePos x="0" y="0"/>
                  <wp:positionH relativeFrom="rightMargin">
                    <wp:posOffset>-4548505</wp:posOffset>
                  </wp:positionH>
                  <wp:positionV relativeFrom="paragraph">
                    <wp:posOffset>49530</wp:posOffset>
                  </wp:positionV>
                  <wp:extent cx="658495" cy="323850"/>
                  <wp:effectExtent l="0" t="0" r="8255" b="0"/>
                  <wp:wrapNone/>
                  <wp:docPr id="126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46422" w:rsidRDefault="00C46422" w:rsidP="00C12C92">
            <w:pPr>
              <w:pStyle w:val="Textkrper"/>
              <w:jc w:val="center"/>
            </w:pPr>
            <w:r>
              <w:t>5</w:t>
            </w:r>
          </w:p>
          <w:p w:rsidR="00C46422" w:rsidRPr="00DE4890" w:rsidRDefault="004B0D94" w:rsidP="00C12C92">
            <w:pPr>
              <w:pStyle w:val="Textkrper"/>
              <w:jc w:val="center"/>
            </w:pPr>
            <w:r>
              <w:t>Min.</w:t>
            </w:r>
          </w:p>
        </w:tc>
        <w:tc>
          <w:tcPr>
            <w:tcW w:w="2991" w:type="dxa"/>
            <w:shd w:val="clear" w:color="auto" w:fill="auto"/>
            <w:vAlign w:val="center"/>
          </w:tcPr>
          <w:p w:rsidR="00C46422" w:rsidRPr="00DE4890" w:rsidRDefault="00C46422" w:rsidP="00C12C92">
            <w:pPr>
              <w:pStyle w:val="Textkrper"/>
              <w:rPr>
                <w:noProof/>
              </w:rPr>
            </w:pPr>
            <w:r>
              <w:rPr>
                <w:noProof/>
              </w:rPr>
              <w:t>Verglei</w:t>
            </w:r>
            <w:r w:rsidR="00933B3B">
              <w:rPr>
                <w:noProof/>
              </w:rPr>
              <w:t xml:space="preserve">ch der Lösungen mit </w:t>
            </w:r>
            <w:r w:rsidR="00683962">
              <w:rPr>
                <w:noProof/>
              </w:rPr>
              <w:t>der Partnerin/dem Partner</w:t>
            </w:r>
          </w:p>
        </w:tc>
        <w:tc>
          <w:tcPr>
            <w:tcW w:w="2303" w:type="dxa"/>
            <w:vAlign w:val="center"/>
          </w:tcPr>
          <w:p w:rsidR="00C46422" w:rsidRDefault="00C46422" w:rsidP="002F3E6A">
            <w:pPr>
              <w:pStyle w:val="Textkrper"/>
              <w:jc w:val="center"/>
              <w:rPr>
                <w:rFonts w:eastAsia="Calibri"/>
              </w:rPr>
            </w:pPr>
            <w:r>
              <w:rPr>
                <w:rFonts w:eastAsia="Calibri"/>
              </w:rPr>
              <w:t>ET</w:t>
            </w:r>
            <w:r w:rsidR="002F3E6A">
              <w:rPr>
                <w:rFonts w:eastAsia="Calibri"/>
              </w:rPr>
              <w:t xml:space="preserve">1.01.06.01 A – </w:t>
            </w:r>
            <w:r>
              <w:rPr>
                <w:rFonts w:eastAsia="Calibri"/>
              </w:rPr>
              <w:t>C</w:t>
            </w:r>
          </w:p>
        </w:tc>
      </w:tr>
      <w:tr w:rsidR="00C46422" w:rsidRPr="00DE4890" w:rsidTr="00C12C92">
        <w:trPr>
          <w:trHeight w:val="624"/>
        </w:trPr>
        <w:tc>
          <w:tcPr>
            <w:tcW w:w="1267" w:type="dxa"/>
            <w:shd w:val="clear" w:color="auto" w:fill="auto"/>
            <w:vAlign w:val="center"/>
          </w:tcPr>
          <w:p w:rsidR="00C46422" w:rsidRPr="00F0156F" w:rsidRDefault="00C46422" w:rsidP="00C12C92">
            <w:pPr>
              <w:pStyle w:val="Textkrpermitte"/>
              <w:jc w:val="left"/>
              <w:rPr>
                <w:noProof/>
              </w:rPr>
            </w:pPr>
            <w:r w:rsidRPr="00C81B23">
              <w:rPr>
                <w:noProof/>
                <w:sz w:val="24"/>
              </w:rPr>
              <w:drawing>
                <wp:anchor distT="0" distB="0" distL="114300" distR="114300" simplePos="0" relativeHeight="251867136" behindDoc="0" locked="0" layoutInCell="0" allowOverlap="1" wp14:anchorId="37F742E7" wp14:editId="23CE70C9">
                  <wp:simplePos x="0" y="0"/>
                  <wp:positionH relativeFrom="rightMargin">
                    <wp:posOffset>-4413885</wp:posOffset>
                  </wp:positionH>
                  <wp:positionV relativeFrom="paragraph">
                    <wp:posOffset>45085</wp:posOffset>
                  </wp:positionV>
                  <wp:extent cx="323850" cy="323850"/>
                  <wp:effectExtent l="0" t="0" r="0" b="0"/>
                  <wp:wrapNone/>
                  <wp:docPr id="126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46422" w:rsidRDefault="00C46422" w:rsidP="00C12C92">
            <w:pPr>
              <w:pStyle w:val="Textkrper"/>
              <w:jc w:val="center"/>
            </w:pPr>
            <w:r>
              <w:t>5</w:t>
            </w:r>
          </w:p>
          <w:p w:rsidR="00C46422" w:rsidRDefault="004B0D94" w:rsidP="00C12C92">
            <w:pPr>
              <w:pStyle w:val="Textkrper"/>
              <w:jc w:val="center"/>
            </w:pPr>
            <w:r>
              <w:t>Min.</w:t>
            </w:r>
          </w:p>
        </w:tc>
        <w:tc>
          <w:tcPr>
            <w:tcW w:w="2991" w:type="dxa"/>
            <w:shd w:val="clear" w:color="auto" w:fill="auto"/>
            <w:vAlign w:val="center"/>
          </w:tcPr>
          <w:p w:rsidR="00C46422" w:rsidRDefault="00C46422" w:rsidP="00C12C92">
            <w:pPr>
              <w:pStyle w:val="Textkrper"/>
              <w:rPr>
                <w:noProof/>
              </w:rPr>
            </w:pPr>
            <w:r>
              <w:rPr>
                <w:noProof/>
              </w:rPr>
              <w:t>Besprechung der Lösung im Plenum</w:t>
            </w:r>
          </w:p>
        </w:tc>
        <w:tc>
          <w:tcPr>
            <w:tcW w:w="2303" w:type="dxa"/>
            <w:vAlign w:val="center"/>
          </w:tcPr>
          <w:p w:rsidR="00C46422" w:rsidRPr="00DE4890" w:rsidRDefault="00C46422" w:rsidP="002F3E6A">
            <w:pPr>
              <w:pStyle w:val="Textkrper"/>
              <w:jc w:val="center"/>
              <w:rPr>
                <w:noProof/>
              </w:rPr>
            </w:pPr>
            <w:r>
              <w:rPr>
                <w:rFonts w:eastAsia="Calibri"/>
              </w:rPr>
              <w:t>E</w:t>
            </w:r>
            <w:r w:rsidR="002F3E6A">
              <w:rPr>
                <w:rFonts w:eastAsia="Calibri"/>
              </w:rPr>
              <w:t xml:space="preserve">T1.01.06.01 A – </w:t>
            </w:r>
            <w:r>
              <w:rPr>
                <w:rFonts w:eastAsia="Calibri"/>
              </w:rPr>
              <w:t>C</w:t>
            </w:r>
          </w:p>
        </w:tc>
      </w:tr>
      <w:tr w:rsidR="00C46422" w:rsidRPr="00DE4890" w:rsidTr="00C12C92">
        <w:trPr>
          <w:trHeight w:val="624"/>
        </w:trPr>
        <w:tc>
          <w:tcPr>
            <w:tcW w:w="1267" w:type="dxa"/>
            <w:shd w:val="clear" w:color="auto" w:fill="auto"/>
            <w:vAlign w:val="center"/>
          </w:tcPr>
          <w:p w:rsidR="00C46422" w:rsidRPr="00F0156F" w:rsidRDefault="00C46422" w:rsidP="00C46422">
            <w:pPr>
              <w:pStyle w:val="Textkrpermitte"/>
            </w:pPr>
            <w:r>
              <w:rPr>
                <w:noProof/>
                <w:sz w:val="24"/>
              </w:rPr>
              <w:drawing>
                <wp:anchor distT="0" distB="0" distL="114300" distR="114300" simplePos="0" relativeHeight="251857920" behindDoc="0" locked="0" layoutInCell="0" allowOverlap="1" wp14:anchorId="41C992D4" wp14:editId="6D12B79D">
                  <wp:simplePos x="0" y="0"/>
                  <wp:positionH relativeFrom="rightMargin">
                    <wp:posOffset>-4406900</wp:posOffset>
                  </wp:positionH>
                  <wp:positionV relativeFrom="paragraph">
                    <wp:posOffset>32385</wp:posOffset>
                  </wp:positionV>
                  <wp:extent cx="302260" cy="323850"/>
                  <wp:effectExtent l="0" t="0" r="2540" b="0"/>
                  <wp:wrapNone/>
                  <wp:docPr id="125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46422" w:rsidRDefault="000A2BB4" w:rsidP="00C46422">
            <w:pPr>
              <w:pStyle w:val="Textkrper"/>
              <w:jc w:val="center"/>
            </w:pPr>
            <w:r>
              <w:t>10</w:t>
            </w:r>
          </w:p>
          <w:p w:rsidR="00C46422" w:rsidRPr="00DE4890" w:rsidRDefault="004B0D94" w:rsidP="00C46422">
            <w:pPr>
              <w:pStyle w:val="Textkrper"/>
              <w:jc w:val="center"/>
            </w:pPr>
            <w:r>
              <w:t>Min.</w:t>
            </w:r>
          </w:p>
        </w:tc>
        <w:tc>
          <w:tcPr>
            <w:tcW w:w="2991" w:type="dxa"/>
            <w:shd w:val="clear" w:color="auto" w:fill="auto"/>
            <w:vAlign w:val="center"/>
          </w:tcPr>
          <w:p w:rsidR="00C46422" w:rsidRPr="00DE4890" w:rsidRDefault="00C46422" w:rsidP="00D2772F">
            <w:pPr>
              <w:pStyle w:val="Textkrper"/>
              <w:jc w:val="left"/>
              <w:rPr>
                <w:noProof/>
              </w:rPr>
            </w:pPr>
            <w:r>
              <w:rPr>
                <w:noProof/>
              </w:rPr>
              <w:t>Lesen des Infotextes zu</w:t>
            </w:r>
            <w:r w:rsidR="00D2772F">
              <w:rPr>
                <w:noProof/>
              </w:rPr>
              <w:t>m</w:t>
            </w:r>
            <w:r>
              <w:rPr>
                <w:noProof/>
              </w:rPr>
              <w:t xml:space="preserve"> </w:t>
            </w:r>
            <w:r w:rsidR="00D2772F">
              <w:rPr>
                <w:noProof/>
              </w:rPr>
              <w:t>Ohm</w:t>
            </w:r>
            <w:r w:rsidR="00933B3B">
              <w:rPr>
                <w:noProof/>
              </w:rPr>
              <w:t>schen Gesetz und dessen Formel</w:t>
            </w:r>
          </w:p>
        </w:tc>
        <w:tc>
          <w:tcPr>
            <w:tcW w:w="2303" w:type="dxa"/>
            <w:vAlign w:val="center"/>
          </w:tcPr>
          <w:p w:rsidR="00C46422" w:rsidRPr="00396FF9" w:rsidRDefault="00C46422" w:rsidP="002F3E6A">
            <w:pPr>
              <w:pStyle w:val="Textkrper"/>
              <w:jc w:val="center"/>
              <w:rPr>
                <w:rFonts w:eastAsia="Calibri"/>
              </w:rPr>
            </w:pPr>
            <w:r>
              <w:rPr>
                <w:rFonts w:eastAsia="Calibri"/>
              </w:rPr>
              <w:t>ET1.01.06.0</w:t>
            </w:r>
            <w:r w:rsidR="00D2772F">
              <w:rPr>
                <w:rFonts w:eastAsia="Calibri"/>
              </w:rPr>
              <w:t>2</w:t>
            </w:r>
            <w:r w:rsidR="002F3E6A">
              <w:rPr>
                <w:rFonts w:eastAsia="Calibri"/>
              </w:rPr>
              <w:t xml:space="preserve"> A – </w:t>
            </w:r>
            <w:r>
              <w:rPr>
                <w:rFonts w:eastAsia="Calibri"/>
              </w:rPr>
              <w:t>C</w:t>
            </w:r>
          </w:p>
        </w:tc>
      </w:tr>
      <w:tr w:rsidR="00C46422" w:rsidRPr="00DE4890" w:rsidTr="00C12C92">
        <w:trPr>
          <w:trHeight w:val="624"/>
        </w:trPr>
        <w:tc>
          <w:tcPr>
            <w:tcW w:w="1267" w:type="dxa"/>
            <w:shd w:val="clear" w:color="auto" w:fill="auto"/>
            <w:vAlign w:val="center"/>
          </w:tcPr>
          <w:p w:rsidR="00C46422" w:rsidRPr="00F0156F" w:rsidRDefault="000A2BB4" w:rsidP="00C46422">
            <w:pPr>
              <w:pStyle w:val="Textkrpermitte"/>
              <w:rPr>
                <w:noProof/>
              </w:rPr>
            </w:pPr>
            <w:r w:rsidRPr="003E519F">
              <w:rPr>
                <w:noProof/>
                <w:sz w:val="24"/>
              </w:rPr>
              <w:drawing>
                <wp:anchor distT="0" distB="0" distL="114300" distR="114300" simplePos="0" relativeHeight="251869184" behindDoc="0" locked="0" layoutInCell="0" allowOverlap="1" wp14:anchorId="021AF1C2" wp14:editId="5EB94C5B">
                  <wp:simplePos x="0" y="0"/>
                  <wp:positionH relativeFrom="rightMargin">
                    <wp:posOffset>-4538980</wp:posOffset>
                  </wp:positionH>
                  <wp:positionV relativeFrom="paragraph">
                    <wp:posOffset>93345</wp:posOffset>
                  </wp:positionV>
                  <wp:extent cx="658495" cy="323850"/>
                  <wp:effectExtent l="0" t="0" r="8255" b="0"/>
                  <wp:wrapNone/>
                  <wp:docPr id="126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46422" w:rsidRDefault="000A2BB4" w:rsidP="00C46422">
            <w:pPr>
              <w:pStyle w:val="Textkrper"/>
              <w:jc w:val="center"/>
            </w:pPr>
            <w:r>
              <w:t>20</w:t>
            </w:r>
          </w:p>
          <w:p w:rsidR="00C46422" w:rsidRDefault="004B0D94" w:rsidP="00C46422">
            <w:pPr>
              <w:pStyle w:val="Textkrper"/>
              <w:jc w:val="center"/>
            </w:pPr>
            <w:r>
              <w:t>Min.</w:t>
            </w:r>
          </w:p>
        </w:tc>
        <w:tc>
          <w:tcPr>
            <w:tcW w:w="2991" w:type="dxa"/>
            <w:shd w:val="clear" w:color="auto" w:fill="auto"/>
            <w:vAlign w:val="center"/>
          </w:tcPr>
          <w:p w:rsidR="00C46422" w:rsidRDefault="000A2BB4" w:rsidP="00C46422">
            <w:pPr>
              <w:pStyle w:val="Textkrper"/>
              <w:jc w:val="left"/>
              <w:rPr>
                <w:noProof/>
              </w:rPr>
            </w:pPr>
            <w:r>
              <w:rPr>
                <w:noProof/>
              </w:rPr>
              <w:t>Bearbeitung der Aufgaben zum elekt</w:t>
            </w:r>
            <w:r w:rsidR="00933B3B">
              <w:rPr>
                <w:noProof/>
              </w:rPr>
              <w:t>rischen Widerstand und Leitwert</w:t>
            </w:r>
          </w:p>
        </w:tc>
        <w:tc>
          <w:tcPr>
            <w:tcW w:w="2303" w:type="dxa"/>
            <w:vAlign w:val="center"/>
          </w:tcPr>
          <w:p w:rsidR="00C46422" w:rsidRPr="00DE4890" w:rsidRDefault="000A2BB4" w:rsidP="002F3E6A">
            <w:pPr>
              <w:pStyle w:val="Textkrper"/>
              <w:jc w:val="center"/>
              <w:rPr>
                <w:noProof/>
              </w:rPr>
            </w:pPr>
            <w:r>
              <w:rPr>
                <w:rFonts w:eastAsia="Calibri"/>
              </w:rPr>
              <w:t>ET</w:t>
            </w:r>
            <w:r w:rsidR="002F3E6A">
              <w:rPr>
                <w:rFonts w:eastAsia="Calibri"/>
              </w:rPr>
              <w:t xml:space="preserve">1.01.06.03 A – </w:t>
            </w:r>
            <w:r>
              <w:rPr>
                <w:rFonts w:eastAsia="Calibri"/>
              </w:rPr>
              <w:t>C</w:t>
            </w:r>
          </w:p>
        </w:tc>
      </w:tr>
      <w:tr w:rsidR="00C46422" w:rsidRPr="00DE4890" w:rsidTr="00C12C92">
        <w:trPr>
          <w:trHeight w:val="624"/>
        </w:trPr>
        <w:tc>
          <w:tcPr>
            <w:tcW w:w="1267" w:type="dxa"/>
            <w:shd w:val="clear" w:color="auto" w:fill="auto"/>
            <w:vAlign w:val="center"/>
          </w:tcPr>
          <w:p w:rsidR="00C46422" w:rsidRPr="00F0156F" w:rsidRDefault="00C46422" w:rsidP="00C46422">
            <w:pPr>
              <w:pStyle w:val="Textkrpermitte"/>
            </w:pPr>
            <w:r w:rsidRPr="00E323FE">
              <w:rPr>
                <w:noProof/>
                <w:sz w:val="24"/>
              </w:rPr>
              <w:drawing>
                <wp:anchor distT="0" distB="0" distL="114300" distR="114300" simplePos="0" relativeHeight="251855872" behindDoc="0" locked="0" layoutInCell="0" allowOverlap="1" wp14:anchorId="05B337B3" wp14:editId="476C8314">
                  <wp:simplePos x="0" y="0"/>
                  <wp:positionH relativeFrom="rightMargin">
                    <wp:posOffset>-4416425</wp:posOffset>
                  </wp:positionH>
                  <wp:positionV relativeFrom="paragraph">
                    <wp:posOffset>95250</wp:posOffset>
                  </wp:positionV>
                  <wp:extent cx="302260" cy="323850"/>
                  <wp:effectExtent l="0" t="0" r="2540" b="0"/>
                  <wp:wrapNone/>
                  <wp:docPr id="12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C46422" w:rsidRDefault="000A2BB4" w:rsidP="00C46422">
            <w:pPr>
              <w:pStyle w:val="Textkrper"/>
              <w:jc w:val="center"/>
            </w:pPr>
            <w:r>
              <w:t>10</w:t>
            </w:r>
          </w:p>
          <w:p w:rsidR="00C46422" w:rsidRPr="00DE4890" w:rsidRDefault="004B0D94" w:rsidP="00C46422">
            <w:pPr>
              <w:pStyle w:val="Textkrper"/>
              <w:jc w:val="center"/>
            </w:pPr>
            <w:r>
              <w:t>Min.</w:t>
            </w:r>
          </w:p>
        </w:tc>
        <w:tc>
          <w:tcPr>
            <w:tcW w:w="2991" w:type="dxa"/>
            <w:shd w:val="clear" w:color="auto" w:fill="auto"/>
            <w:vAlign w:val="center"/>
          </w:tcPr>
          <w:p w:rsidR="00C46422" w:rsidRPr="00DE4890" w:rsidRDefault="00C46422" w:rsidP="00C46422">
            <w:pPr>
              <w:pStyle w:val="Textkrper"/>
              <w:rPr>
                <w:noProof/>
              </w:rPr>
            </w:pPr>
            <w:r>
              <w:rPr>
                <w:noProof/>
              </w:rPr>
              <w:t>Kontrollieren der Ergebnisse anhand des Lösungsblattes</w:t>
            </w:r>
          </w:p>
        </w:tc>
        <w:tc>
          <w:tcPr>
            <w:tcW w:w="2303" w:type="dxa"/>
            <w:vAlign w:val="center"/>
          </w:tcPr>
          <w:p w:rsidR="00C46422" w:rsidRPr="00DE4890" w:rsidRDefault="00C46422" w:rsidP="002F3E6A">
            <w:pPr>
              <w:pStyle w:val="Textkrper"/>
              <w:jc w:val="center"/>
              <w:rPr>
                <w:noProof/>
              </w:rPr>
            </w:pPr>
            <w:r>
              <w:rPr>
                <w:rFonts w:eastAsia="Calibri"/>
              </w:rPr>
              <w:t>ET</w:t>
            </w:r>
            <w:r w:rsidR="00BC085B">
              <w:rPr>
                <w:rFonts w:eastAsia="Calibri"/>
              </w:rPr>
              <w:t>1.01.06.03</w:t>
            </w:r>
            <w:r w:rsidR="002F3E6A">
              <w:rPr>
                <w:rFonts w:eastAsia="Calibri"/>
              </w:rPr>
              <w:t xml:space="preserve"> A – </w:t>
            </w:r>
            <w:r>
              <w:rPr>
                <w:rFonts w:eastAsia="Calibri"/>
              </w:rPr>
              <w:t>C</w:t>
            </w:r>
            <w:r w:rsidRPr="00DE4890">
              <w:rPr>
                <w:noProof/>
              </w:rPr>
              <w:t xml:space="preserve"> </w:t>
            </w:r>
          </w:p>
        </w:tc>
      </w:tr>
      <w:tr w:rsidR="000344FD" w:rsidRPr="00DE4890" w:rsidTr="00C12C92">
        <w:trPr>
          <w:trHeight w:val="624"/>
        </w:trPr>
        <w:tc>
          <w:tcPr>
            <w:tcW w:w="1267" w:type="dxa"/>
            <w:shd w:val="clear" w:color="auto" w:fill="auto"/>
            <w:vAlign w:val="center"/>
          </w:tcPr>
          <w:p w:rsidR="000344FD" w:rsidRPr="00E323FE" w:rsidRDefault="000344FD" w:rsidP="00C46422">
            <w:pPr>
              <w:pStyle w:val="Textkrpermitte"/>
              <w:rPr>
                <w:noProof/>
                <w:sz w:val="24"/>
              </w:rPr>
            </w:pPr>
            <w:r w:rsidRPr="003E519F">
              <w:rPr>
                <w:noProof/>
                <w:sz w:val="24"/>
              </w:rPr>
              <w:drawing>
                <wp:anchor distT="0" distB="0" distL="114300" distR="114300" simplePos="0" relativeHeight="252314624" behindDoc="0" locked="0" layoutInCell="0" allowOverlap="1" wp14:anchorId="7B5D4115" wp14:editId="4396CB60">
                  <wp:simplePos x="0" y="0"/>
                  <wp:positionH relativeFrom="rightMargin">
                    <wp:posOffset>-4550856</wp:posOffset>
                  </wp:positionH>
                  <wp:positionV relativeFrom="paragraph">
                    <wp:posOffset>179524</wp:posOffset>
                  </wp:positionV>
                  <wp:extent cx="658495" cy="323850"/>
                  <wp:effectExtent l="0" t="0" r="8255" b="0"/>
                  <wp:wrapNone/>
                  <wp:docPr id="192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0344FD" w:rsidRDefault="000344FD" w:rsidP="00943526">
            <w:pPr>
              <w:pStyle w:val="Textkrper"/>
              <w:jc w:val="center"/>
            </w:pPr>
            <w:r>
              <w:t>20</w:t>
            </w:r>
          </w:p>
          <w:p w:rsidR="000344FD" w:rsidRDefault="000344FD" w:rsidP="00943526">
            <w:pPr>
              <w:pStyle w:val="Textkrper"/>
              <w:jc w:val="center"/>
            </w:pPr>
            <w:r>
              <w:t>Min</w:t>
            </w:r>
            <w:r w:rsidR="00775E7A">
              <w:t>.</w:t>
            </w:r>
          </w:p>
        </w:tc>
        <w:tc>
          <w:tcPr>
            <w:tcW w:w="2991" w:type="dxa"/>
            <w:shd w:val="clear" w:color="auto" w:fill="auto"/>
            <w:vAlign w:val="center"/>
          </w:tcPr>
          <w:p w:rsidR="000344FD" w:rsidRDefault="000344FD" w:rsidP="00943526">
            <w:pPr>
              <w:pStyle w:val="Textkrper"/>
              <w:rPr>
                <w:noProof/>
              </w:rPr>
            </w:pPr>
            <w:r>
              <w:rPr>
                <w:noProof/>
              </w:rPr>
              <w:t>Erstellen eines Lernplakats zu einem Fehler im Wissenstets, der die Ve</w:t>
            </w:r>
            <w:r w:rsidR="00775E7A">
              <w:rPr>
                <w:noProof/>
              </w:rPr>
              <w:t>rmeidung dieses Fehlers erklärt</w:t>
            </w:r>
          </w:p>
        </w:tc>
        <w:tc>
          <w:tcPr>
            <w:tcW w:w="2303" w:type="dxa"/>
            <w:vAlign w:val="center"/>
          </w:tcPr>
          <w:p w:rsidR="000344FD" w:rsidRDefault="000344FD" w:rsidP="002F3E6A">
            <w:pPr>
              <w:pStyle w:val="Textkrper"/>
              <w:jc w:val="center"/>
              <w:rPr>
                <w:rFonts w:eastAsia="Calibri"/>
              </w:rPr>
            </w:pPr>
          </w:p>
        </w:tc>
      </w:tr>
    </w:tbl>
    <w:p w:rsidR="00C954DA" w:rsidRDefault="00C954DA">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C3D50" w:rsidRPr="00B51DE9" w:rsidTr="004377F6">
        <w:trPr>
          <w:trHeight w:val="523"/>
        </w:trPr>
        <w:tc>
          <w:tcPr>
            <w:tcW w:w="3119" w:type="dxa"/>
            <w:tcBorders>
              <w:left w:val="single" w:sz="4" w:space="0" w:color="auto"/>
              <w:bottom w:val="single" w:sz="4" w:space="0" w:color="auto"/>
              <w:right w:val="single" w:sz="4" w:space="0" w:color="auto"/>
            </w:tcBorders>
            <w:shd w:val="clear" w:color="auto" w:fill="D9D9D9"/>
            <w:hideMark/>
          </w:tcPr>
          <w:p w:rsidR="007C3D50" w:rsidRDefault="007C3D50" w:rsidP="007C3D50">
            <w:pPr>
              <w:pStyle w:val="Tabelle6pt"/>
              <w:rPr>
                <w:color w:val="000000"/>
              </w:rPr>
            </w:pPr>
            <w:r>
              <w:lastRenderedPageBreak/>
              <w:br w:type="page"/>
              <w:t>Lernfeld</w:t>
            </w:r>
          </w:p>
          <w:p w:rsidR="007C3D50" w:rsidRDefault="007C3D50" w:rsidP="007C3D50">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C3D50" w:rsidRDefault="007C3D50" w:rsidP="007C3D50">
            <w:pPr>
              <w:pStyle w:val="Tabelle6pt"/>
              <w:rPr>
                <w:color w:val="000000"/>
              </w:rPr>
            </w:pPr>
            <w:r>
              <w:t>Titel</w:t>
            </w:r>
          </w:p>
          <w:p w:rsidR="007C3D50" w:rsidRDefault="007C3D50" w:rsidP="007C3D50">
            <w:pPr>
              <w:pStyle w:val="TabelleKopflinks"/>
            </w:pPr>
            <w:r>
              <w:t>Elektrischer Widerstand und Leitwert</w:t>
            </w:r>
          </w:p>
        </w:tc>
        <w:tc>
          <w:tcPr>
            <w:tcW w:w="188" w:type="dxa"/>
            <w:vMerge w:val="restart"/>
            <w:tcBorders>
              <w:top w:val="nil"/>
              <w:left w:val="single" w:sz="4" w:space="0" w:color="auto"/>
              <w:bottom w:val="nil"/>
              <w:right w:val="single" w:sz="4" w:space="0" w:color="auto"/>
            </w:tcBorders>
            <w:shd w:val="clear" w:color="auto" w:fill="FFFFFF"/>
          </w:tcPr>
          <w:p w:rsidR="007C3D50" w:rsidRPr="004B658C" w:rsidRDefault="007C3D50" w:rsidP="007C3D5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C3D50" w:rsidRDefault="007C3D50" w:rsidP="007C3D50">
            <w:pPr>
              <w:pStyle w:val="TabelleKopfmitte"/>
            </w:pPr>
          </w:p>
          <w:p w:rsidR="007C3D50" w:rsidRPr="00B51DE9" w:rsidRDefault="007C3D50" w:rsidP="002F3E6A">
            <w:pPr>
              <w:pStyle w:val="TabelleKopfmitte"/>
              <w:rPr>
                <w:rFonts w:eastAsia="Calibri"/>
              </w:rPr>
            </w:pPr>
            <w:r>
              <w:rPr>
                <w:rFonts w:eastAsia="Calibri"/>
              </w:rPr>
              <w:t>ET1.01.06.01</w:t>
            </w:r>
          </w:p>
        </w:tc>
      </w:tr>
      <w:tr w:rsidR="007C3D50" w:rsidRPr="00B51DE9" w:rsidTr="004377F6">
        <w:tc>
          <w:tcPr>
            <w:tcW w:w="7348" w:type="dxa"/>
            <w:gridSpan w:val="3"/>
            <w:tcBorders>
              <w:left w:val="single" w:sz="4" w:space="0" w:color="auto"/>
              <w:bottom w:val="single" w:sz="4" w:space="0" w:color="auto"/>
              <w:right w:val="single" w:sz="4" w:space="0" w:color="auto"/>
            </w:tcBorders>
            <w:shd w:val="clear" w:color="auto" w:fill="auto"/>
            <w:hideMark/>
          </w:tcPr>
          <w:p w:rsidR="007C3D50" w:rsidRPr="004B658C" w:rsidRDefault="007C3D50" w:rsidP="007C3D50">
            <w:pPr>
              <w:pStyle w:val="Tabelle6pt"/>
            </w:pPr>
            <w:r>
              <w:t>Kompetenzbereiche:</w:t>
            </w:r>
          </w:p>
          <w:p w:rsidR="007C3D50" w:rsidRDefault="007F4B16" w:rsidP="007C3D50">
            <w:pPr>
              <w:pStyle w:val="Kopf8ptafz"/>
            </w:pPr>
            <w:r>
              <w:t xml:space="preserve">Ich kann elektrische </w:t>
            </w:r>
            <w:r w:rsidR="00592A57">
              <w:t>Grundgrößen</w:t>
            </w:r>
            <w:r>
              <w:t xml:space="preserve"> unterscheiden, kenne deren Formelzeichen und kann </w:t>
            </w:r>
            <w:r w:rsidR="005B0C84">
              <w:t>damit rechnen.</w:t>
            </w:r>
          </w:p>
        </w:tc>
        <w:tc>
          <w:tcPr>
            <w:tcW w:w="188" w:type="dxa"/>
            <w:vMerge/>
            <w:tcBorders>
              <w:left w:val="single" w:sz="4" w:space="0" w:color="auto"/>
              <w:bottom w:val="nil"/>
              <w:right w:val="nil"/>
            </w:tcBorders>
            <w:vAlign w:val="center"/>
            <w:hideMark/>
          </w:tcPr>
          <w:p w:rsidR="007C3D50" w:rsidRDefault="007C3D50" w:rsidP="007C3D5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C3D50" w:rsidRPr="00B51DE9" w:rsidTr="00C12C92">
              <w:trPr>
                <w:trHeight w:val="284"/>
              </w:trPr>
              <w:tc>
                <w:tcPr>
                  <w:tcW w:w="2090" w:type="dxa"/>
                  <w:shd w:val="clear" w:color="auto" w:fill="auto"/>
                </w:tcPr>
                <w:p w:rsidR="007C3D50" w:rsidRPr="00B51DE9" w:rsidRDefault="007C3D50" w:rsidP="007C3D50">
                  <w:pPr>
                    <w:pStyle w:val="Textkrpermitte"/>
                  </w:pPr>
                  <w:proofErr w:type="spellStart"/>
                  <w:r w:rsidRPr="00B51DE9">
                    <w:t>LernPROJEKT</w:t>
                  </w:r>
                  <w:proofErr w:type="spellEnd"/>
                </w:p>
              </w:tc>
            </w:tr>
            <w:tr w:rsidR="007C3D50" w:rsidRPr="00B51DE9" w:rsidTr="00C12C92">
              <w:trPr>
                <w:trHeight w:val="284"/>
              </w:trPr>
              <w:tc>
                <w:tcPr>
                  <w:tcW w:w="2090" w:type="dxa"/>
                  <w:tcBorders>
                    <w:bottom w:val="single" w:sz="4" w:space="0" w:color="auto"/>
                  </w:tcBorders>
                  <w:shd w:val="clear" w:color="auto" w:fill="auto"/>
                </w:tcPr>
                <w:p w:rsidR="007C3D50" w:rsidRPr="00B51DE9" w:rsidRDefault="007C3D50" w:rsidP="007C3D50">
                  <w:pPr>
                    <w:pStyle w:val="Textkrpermitte"/>
                  </w:pPr>
                  <w:proofErr w:type="spellStart"/>
                  <w:r w:rsidRPr="00B51DE9">
                    <w:t>LernTHEMA</w:t>
                  </w:r>
                  <w:proofErr w:type="spellEnd"/>
                </w:p>
              </w:tc>
            </w:tr>
            <w:tr w:rsidR="007C3D50" w:rsidRPr="00B51DE9" w:rsidTr="00C12C92">
              <w:trPr>
                <w:trHeight w:val="284"/>
              </w:trPr>
              <w:tc>
                <w:tcPr>
                  <w:tcW w:w="2090" w:type="dxa"/>
                  <w:tcBorders>
                    <w:bottom w:val="nil"/>
                  </w:tcBorders>
                  <w:shd w:val="clear" w:color="auto" w:fill="D9D9D9" w:themeFill="background1" w:themeFillShade="D9"/>
                </w:tcPr>
                <w:p w:rsidR="007C3D50" w:rsidRPr="00B51DE9" w:rsidRDefault="007C3D50" w:rsidP="007C3D50">
                  <w:pPr>
                    <w:pStyle w:val="TabelleKopfmitte"/>
                  </w:pPr>
                  <w:proofErr w:type="spellStart"/>
                  <w:r w:rsidRPr="00B51DE9">
                    <w:t>LernSCHRITT</w:t>
                  </w:r>
                  <w:proofErr w:type="spellEnd"/>
                </w:p>
              </w:tc>
            </w:tr>
          </w:tbl>
          <w:p w:rsidR="007C3D50" w:rsidRPr="00B51DE9" w:rsidRDefault="007C3D50" w:rsidP="007C3D50"/>
        </w:tc>
      </w:tr>
      <w:tr w:rsidR="007C3D50" w:rsidRPr="00B51DE9" w:rsidTr="004377F6">
        <w:trPr>
          <w:trHeight w:val="149"/>
        </w:trPr>
        <w:tc>
          <w:tcPr>
            <w:tcW w:w="7348" w:type="dxa"/>
            <w:gridSpan w:val="3"/>
            <w:tcBorders>
              <w:top w:val="single" w:sz="4" w:space="0" w:color="auto"/>
              <w:left w:val="nil"/>
              <w:right w:val="nil"/>
            </w:tcBorders>
          </w:tcPr>
          <w:p w:rsidR="007C3D50" w:rsidRPr="00B51DE9" w:rsidRDefault="007C3D50" w:rsidP="007C3D50"/>
        </w:tc>
        <w:tc>
          <w:tcPr>
            <w:tcW w:w="196" w:type="dxa"/>
            <w:gridSpan w:val="2"/>
            <w:tcBorders>
              <w:top w:val="nil"/>
              <w:left w:val="nil"/>
              <w:right w:val="nil"/>
            </w:tcBorders>
          </w:tcPr>
          <w:p w:rsidR="007C3D50" w:rsidRPr="00B51DE9" w:rsidRDefault="007C3D50" w:rsidP="007C3D50"/>
        </w:tc>
        <w:tc>
          <w:tcPr>
            <w:tcW w:w="2095" w:type="dxa"/>
            <w:tcBorders>
              <w:top w:val="single" w:sz="4" w:space="0" w:color="auto"/>
              <w:left w:val="nil"/>
              <w:right w:val="nil"/>
            </w:tcBorders>
          </w:tcPr>
          <w:p w:rsidR="007C3D50" w:rsidRPr="00B51DE9" w:rsidRDefault="007C3D50" w:rsidP="007C3D50"/>
        </w:tc>
      </w:tr>
      <w:tr w:rsidR="007C3D50" w:rsidRPr="00B51DE9" w:rsidTr="004377F6">
        <w:trPr>
          <w:trHeight w:val="443"/>
        </w:trPr>
        <w:tc>
          <w:tcPr>
            <w:tcW w:w="4818" w:type="dxa"/>
            <w:gridSpan w:val="2"/>
            <w:vMerge w:val="restart"/>
            <w:tcBorders>
              <w:left w:val="single" w:sz="4" w:space="0" w:color="auto"/>
              <w:right w:val="single" w:sz="4" w:space="0" w:color="auto"/>
            </w:tcBorders>
          </w:tcPr>
          <w:p w:rsidR="007C3D50" w:rsidRPr="004B658C" w:rsidRDefault="007C3D50" w:rsidP="007C3D50">
            <w:pPr>
              <w:pStyle w:val="Tabelle6pt"/>
            </w:pPr>
            <w:r>
              <w:t>Kompetenzen:</w:t>
            </w:r>
          </w:p>
          <w:p w:rsidR="003C6360" w:rsidRDefault="003C6360" w:rsidP="003C6360">
            <w:pPr>
              <w:pStyle w:val="Kopf8ptafz"/>
            </w:pPr>
            <w:r>
              <w:t>Ich kann elektrischen Widerstand messen.</w:t>
            </w:r>
          </w:p>
          <w:p w:rsidR="003C6360" w:rsidRDefault="003C6360" w:rsidP="003C6360">
            <w:pPr>
              <w:pStyle w:val="Kopf8ptafz"/>
            </w:pPr>
            <w:r>
              <w:t>Ich kenne die Formelzeichen des elektrischen Widerstands und des elektrischen Leitwerts und kann ihre Größenordnung einschätzen.</w:t>
            </w:r>
          </w:p>
          <w:p w:rsidR="007C3D50" w:rsidRDefault="003C6360" w:rsidP="003C6360">
            <w:pPr>
              <w:pStyle w:val="Kopf8ptafz"/>
            </w:pPr>
            <w:r>
              <w:t xml:space="preserve">Ich kann mit der Merkregel des </w:t>
            </w:r>
            <w:proofErr w:type="spellStart"/>
            <w:r>
              <w:t>Ohmschen</w:t>
            </w:r>
            <w:proofErr w:type="spellEnd"/>
            <w:r>
              <w:t xml:space="preserve"> Gesetzes rechnen.</w:t>
            </w:r>
          </w:p>
        </w:tc>
        <w:tc>
          <w:tcPr>
            <w:tcW w:w="4821" w:type="dxa"/>
            <w:gridSpan w:val="4"/>
            <w:tcBorders>
              <w:left w:val="single" w:sz="4" w:space="0" w:color="auto"/>
              <w:right w:val="single" w:sz="4" w:space="0" w:color="auto"/>
            </w:tcBorders>
          </w:tcPr>
          <w:p w:rsidR="007C3D50" w:rsidRDefault="007C3D50" w:rsidP="007C3D50">
            <w:pPr>
              <w:pStyle w:val="Tabelle6pt"/>
            </w:pPr>
            <w:r>
              <w:t>Was Sie schon können sollten:</w:t>
            </w:r>
          </w:p>
          <w:p w:rsidR="007C3D50" w:rsidRPr="00234B66" w:rsidRDefault="007C3D50" w:rsidP="007C3D50">
            <w:pPr>
              <w:pStyle w:val="Kopf8ptafz"/>
            </w:pPr>
            <w:r>
              <w:t>Ich kenne elektrische Grundgrößen</w:t>
            </w:r>
            <w:r w:rsidR="001F7F3A">
              <w:t>.</w:t>
            </w: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C75100">
            <w:pPr>
              <w:pStyle w:val="Tabelle6pt"/>
            </w:pPr>
            <w:r>
              <w:t>Wofür Sie das benötigen:</w:t>
            </w:r>
            <w:r w:rsidR="00C75100">
              <w:t xml:space="preserve"> </w:t>
            </w: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Pr="00234B66" w:rsidRDefault="007C3D50" w:rsidP="00C75100">
            <w:pPr>
              <w:pStyle w:val="Tabelle6pt"/>
            </w:pPr>
            <w:r>
              <w:t>Wie Sie Ihr Können prüfen können:</w:t>
            </w:r>
            <w:r w:rsidR="00C75100" w:rsidRPr="00234B66">
              <w:t xml:space="preserve"> </w:t>
            </w:r>
          </w:p>
        </w:tc>
      </w:tr>
    </w:tbl>
    <w:p w:rsidR="00AD1E29" w:rsidRPr="00FE03D0" w:rsidRDefault="00AD1E29" w:rsidP="00AD1E29">
      <w:pPr>
        <w:pStyle w:val="berschrift1"/>
      </w:pPr>
      <w:r>
        <w:rPr>
          <w:noProof/>
          <w:sz w:val="24"/>
        </w:rPr>
        <w:drawing>
          <wp:anchor distT="0" distB="0" distL="114300" distR="114300" simplePos="0" relativeHeight="251706368" behindDoc="0" locked="0" layoutInCell="0" allowOverlap="1" wp14:anchorId="0975B959" wp14:editId="04544DF2">
            <wp:simplePos x="0" y="0"/>
            <wp:positionH relativeFrom="rightMargin">
              <wp:posOffset>107950</wp:posOffset>
            </wp:positionH>
            <wp:positionV relativeFrom="paragraph">
              <wp:posOffset>105105</wp:posOffset>
            </wp:positionV>
            <wp:extent cx="323850" cy="323850"/>
            <wp:effectExtent l="0" t="0" r="0" b="0"/>
            <wp:wrapNone/>
            <wp:docPr id="3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Elektrischer Widerstand</w:t>
      </w:r>
    </w:p>
    <w:p w:rsidR="00AD1E29" w:rsidRDefault="00AD1E29" w:rsidP="00AD1E29">
      <w:pPr>
        <w:pStyle w:val="Textkrper"/>
      </w:pPr>
      <w:r>
        <w:rPr>
          <w:noProof/>
          <w:sz w:val="24"/>
        </w:rPr>
        <w:drawing>
          <wp:anchor distT="0" distB="0" distL="114300" distR="114300" simplePos="0" relativeHeight="251708416" behindDoc="0" locked="0" layoutInCell="0" allowOverlap="1" wp14:anchorId="313F02C0" wp14:editId="59593E50">
            <wp:simplePos x="0" y="0"/>
            <wp:positionH relativeFrom="rightMargin">
              <wp:posOffset>467995</wp:posOffset>
            </wp:positionH>
            <wp:positionV relativeFrom="paragraph">
              <wp:posOffset>-635</wp:posOffset>
            </wp:positionV>
            <wp:extent cx="349885" cy="320675"/>
            <wp:effectExtent l="0" t="0" r="0" b="3175"/>
            <wp:wrapNone/>
            <wp:docPr id="4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09440" behindDoc="0" locked="0" layoutInCell="0" allowOverlap="1" wp14:anchorId="4FB8769A" wp14:editId="72AACF3A">
            <wp:simplePos x="0" y="0"/>
            <wp:positionH relativeFrom="rightMargin">
              <wp:posOffset>828040</wp:posOffset>
            </wp:positionH>
            <wp:positionV relativeFrom="paragraph">
              <wp:posOffset>-635</wp:posOffset>
            </wp:positionV>
            <wp:extent cx="348615" cy="320040"/>
            <wp:effectExtent l="0" t="0" r="0" b="3810"/>
            <wp:wrapNone/>
            <wp:docPr id="4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07392" behindDoc="0" locked="0" layoutInCell="0" allowOverlap="1" wp14:anchorId="1DDCE9BF" wp14:editId="3EFFF9A9">
            <wp:simplePos x="0" y="0"/>
            <wp:positionH relativeFrom="rightMargin">
              <wp:posOffset>107950</wp:posOffset>
            </wp:positionH>
            <wp:positionV relativeFrom="paragraph">
              <wp:posOffset>-305</wp:posOffset>
            </wp:positionV>
            <wp:extent cx="349885" cy="320675"/>
            <wp:effectExtent l="0" t="0" r="0" b="3175"/>
            <wp:wrapNone/>
            <wp:docPr id="9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453471">
        <w:t xml:space="preserve">Fließt </w:t>
      </w:r>
      <w:r>
        <w:t>elektrischer Strom durch einen metallis</w:t>
      </w:r>
      <w:r w:rsidR="008A5228">
        <w:t xml:space="preserve">chen Leiter, so werden die </w:t>
      </w:r>
      <w:r>
        <w:t>sich</w:t>
      </w:r>
      <w:r w:rsidR="008A5228">
        <w:t xml:space="preserve"> dabei</w:t>
      </w:r>
      <w:r>
        <w:t xml:space="preserve"> for</w:t>
      </w:r>
      <w:r>
        <w:t>t</w:t>
      </w:r>
      <w:r>
        <w:t>bewegenden Elektronen durch Kollisionen mit den Atomen des Leiters behindert. Der Leiter setzt dem Stromfluss einen Widerstand entgegen.</w:t>
      </w:r>
    </w:p>
    <w:p w:rsidR="00AD1E29" w:rsidRDefault="00AD1E29" w:rsidP="00AD1E29">
      <w:pPr>
        <w:pStyle w:val="Textkrper"/>
      </w:pPr>
      <w:r>
        <w:t>Somit gibt der elektrische Widerstand an, wie stark der Stromfluss in einem elektrischen Leiter gehemmt wird.</w:t>
      </w:r>
    </w:p>
    <w:p w:rsidR="00AD1E29" w:rsidRDefault="00AD1E29" w:rsidP="00AD1E29">
      <w:pPr>
        <w:pStyle w:val="AufgabeLinie"/>
        <w:tabs>
          <w:tab w:val="clear" w:pos="7371"/>
          <w:tab w:val="left" w:leader="underscore" w:pos="6237"/>
        </w:tabs>
      </w:pPr>
      <w:r>
        <w:t xml:space="preserve">Die Einheit des elektrischen Widerstandes ist das </w:t>
      </w:r>
      <w:r>
        <w:tab/>
      </w:r>
      <w:r w:rsidR="00453471">
        <w:t>.</w:t>
      </w:r>
    </w:p>
    <w:p w:rsidR="00AD1E29" w:rsidRDefault="00AD1E29" w:rsidP="00AD1E29">
      <w:pPr>
        <w:pStyle w:val="AufgabeLinie"/>
        <w:tabs>
          <w:tab w:val="clear" w:pos="7371"/>
          <w:tab w:val="left" w:leader="underscore" w:pos="5812"/>
        </w:tabs>
      </w:pPr>
      <w:r>
        <w:t xml:space="preserve">Einheitenzeichen für den elektrischen Widerstand ist </w:t>
      </w:r>
      <w:r>
        <w:tab/>
        <w:t>.</w:t>
      </w:r>
    </w:p>
    <w:p w:rsidR="00AD1E29" w:rsidRDefault="00AD1E29" w:rsidP="00AD1E29">
      <w:pPr>
        <w:pStyle w:val="AufgabeLinie"/>
        <w:tabs>
          <w:tab w:val="clear" w:pos="7371"/>
          <w:tab w:val="left" w:leader="underscore" w:pos="5529"/>
        </w:tabs>
      </w:pPr>
      <w:r>
        <w:rPr>
          <w:noProof/>
          <w:lang w:eastAsia="de-DE"/>
        </w:rPr>
        <w:drawing>
          <wp:anchor distT="0" distB="0" distL="114300" distR="114300" simplePos="0" relativeHeight="251718656" behindDoc="1" locked="0" layoutInCell="1" allowOverlap="1" wp14:anchorId="7D19A7DA" wp14:editId="5C493FC5">
            <wp:simplePos x="0" y="0"/>
            <wp:positionH relativeFrom="column">
              <wp:posOffset>1181100</wp:posOffset>
            </wp:positionH>
            <wp:positionV relativeFrom="paragraph">
              <wp:posOffset>276225</wp:posOffset>
            </wp:positionV>
            <wp:extent cx="809625" cy="190500"/>
            <wp:effectExtent l="0" t="0" r="9525" b="0"/>
            <wp:wrapTight wrapText="bothSides">
              <wp:wrapPolygon edited="0">
                <wp:start x="4574" y="0"/>
                <wp:lineTo x="0" y="6480"/>
                <wp:lineTo x="0" y="12960"/>
                <wp:lineTo x="4574" y="19440"/>
                <wp:lineTo x="17788" y="19440"/>
                <wp:lineTo x="21346" y="12960"/>
                <wp:lineTo x="21346" y="8640"/>
                <wp:lineTo x="17788" y="0"/>
                <wp:lineTo x="4574" y="0"/>
              </wp:wrapPolygon>
            </wp:wrapTight>
            <wp:docPr id="1215" name="Grafik 1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derstand.jpg"/>
                    <pic:cNvPicPr/>
                  </pic:nvPicPr>
                  <pic:blipFill>
                    <a:blip r:embed="rId112">
                      <a:clrChange>
                        <a:clrFrom>
                          <a:srgbClr val="FEFEF2"/>
                        </a:clrFrom>
                        <a:clrTo>
                          <a:srgbClr val="FEFEF2">
                            <a:alpha val="0"/>
                          </a:srgbClr>
                        </a:clrTo>
                      </a:clrChange>
                      <a:extLst>
                        <a:ext uri="{28A0092B-C50C-407E-A947-70E740481C1C}">
                          <a14:useLocalDpi xmlns:a14="http://schemas.microsoft.com/office/drawing/2010/main" val="0"/>
                        </a:ext>
                      </a:extLst>
                    </a:blip>
                    <a:stretch>
                      <a:fillRect/>
                    </a:stretch>
                  </pic:blipFill>
                  <pic:spPr>
                    <a:xfrm>
                      <a:off x="0" y="0"/>
                      <a:ext cx="809625" cy="190500"/>
                    </a:xfrm>
                    <a:prstGeom prst="rect">
                      <a:avLst/>
                    </a:prstGeom>
                  </pic:spPr>
                </pic:pic>
              </a:graphicData>
            </a:graphic>
            <wp14:sizeRelH relativeFrom="margin">
              <wp14:pctWidth>0</wp14:pctWidth>
            </wp14:sizeRelH>
            <wp14:sizeRelV relativeFrom="margin">
              <wp14:pctHeight>0</wp14:pctHeight>
            </wp14:sizeRelV>
          </wp:anchor>
        </w:drawing>
      </w:r>
      <w:r>
        <w:t xml:space="preserve">Formelzeichen für den elektrischen Widerstand ist </w:t>
      </w:r>
      <w:r>
        <w:tab/>
        <w:t>.</w:t>
      </w:r>
    </w:p>
    <w:p w:rsidR="00AD1E29" w:rsidRDefault="00AD1E29" w:rsidP="00AD1E29">
      <w:pPr>
        <w:pStyle w:val="Textkrper"/>
      </w:pPr>
      <w:r>
        <w:t>Schaltzeichen:</w:t>
      </w:r>
    </w:p>
    <w:p w:rsidR="00AD1E29" w:rsidRDefault="00AD1E29" w:rsidP="00AD1E29">
      <w:pPr>
        <w:pStyle w:val="berschrift2"/>
      </w:pPr>
      <w:r>
        <w:rPr>
          <w:noProof/>
          <w:sz w:val="24"/>
        </w:rPr>
        <w:drawing>
          <wp:anchor distT="0" distB="0" distL="114300" distR="114300" simplePos="0" relativeHeight="251710464" behindDoc="0" locked="0" layoutInCell="0" allowOverlap="1" wp14:anchorId="01203FDD" wp14:editId="4D3EA5DA">
            <wp:simplePos x="0" y="0"/>
            <wp:positionH relativeFrom="rightMargin">
              <wp:posOffset>107950</wp:posOffset>
            </wp:positionH>
            <wp:positionV relativeFrom="paragraph">
              <wp:posOffset>43815</wp:posOffset>
            </wp:positionV>
            <wp:extent cx="323850" cy="323850"/>
            <wp:effectExtent l="0" t="0" r="0" b="0"/>
            <wp:wrapNone/>
            <wp:docPr id="982"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Elektrischer Leitwert</w:t>
      </w:r>
    </w:p>
    <w:p w:rsidR="00AD1E29" w:rsidRDefault="00AD1E29" w:rsidP="00AD1E29">
      <w:pPr>
        <w:pStyle w:val="Textkrper"/>
      </w:pPr>
      <w:r>
        <w:rPr>
          <w:noProof/>
          <w:sz w:val="24"/>
        </w:rPr>
        <w:drawing>
          <wp:anchor distT="0" distB="0" distL="114300" distR="114300" simplePos="0" relativeHeight="251713536" behindDoc="0" locked="0" layoutInCell="0" allowOverlap="1" wp14:anchorId="776D683F" wp14:editId="3B452C34">
            <wp:simplePos x="0" y="0"/>
            <wp:positionH relativeFrom="rightMargin">
              <wp:posOffset>828040</wp:posOffset>
            </wp:positionH>
            <wp:positionV relativeFrom="paragraph">
              <wp:posOffset>13970</wp:posOffset>
            </wp:positionV>
            <wp:extent cx="348615" cy="320040"/>
            <wp:effectExtent l="0" t="0" r="0" b="3810"/>
            <wp:wrapNone/>
            <wp:docPr id="98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12512" behindDoc="0" locked="0" layoutInCell="0" allowOverlap="1" wp14:anchorId="67BD8F58" wp14:editId="6E31159B">
            <wp:simplePos x="0" y="0"/>
            <wp:positionH relativeFrom="rightMargin">
              <wp:posOffset>467995</wp:posOffset>
            </wp:positionH>
            <wp:positionV relativeFrom="paragraph">
              <wp:posOffset>13970</wp:posOffset>
            </wp:positionV>
            <wp:extent cx="349885" cy="320675"/>
            <wp:effectExtent l="0" t="0" r="0" b="3175"/>
            <wp:wrapNone/>
            <wp:docPr id="98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11488" behindDoc="0" locked="0" layoutInCell="0" allowOverlap="1" wp14:anchorId="6C16D810" wp14:editId="436BC849">
            <wp:simplePos x="0" y="0"/>
            <wp:positionH relativeFrom="rightMargin">
              <wp:posOffset>107950</wp:posOffset>
            </wp:positionH>
            <wp:positionV relativeFrom="paragraph">
              <wp:posOffset>14300</wp:posOffset>
            </wp:positionV>
            <wp:extent cx="349885" cy="320675"/>
            <wp:effectExtent l="0" t="0" r="0" b="3175"/>
            <wp:wrapNone/>
            <wp:docPr id="99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Der elektrische Leitwert gibt an, wie gut ein elektrischer Leiter den Strom leitet.</w:t>
      </w:r>
    </w:p>
    <w:p w:rsidR="00AD1E29" w:rsidRDefault="00AD1E29" w:rsidP="00AD1E29">
      <w:pPr>
        <w:pStyle w:val="AufgabeLinie"/>
        <w:tabs>
          <w:tab w:val="clear" w:pos="7371"/>
          <w:tab w:val="left" w:leader="underscore" w:pos="6237"/>
        </w:tabs>
      </w:pPr>
      <w:r>
        <w:t xml:space="preserve">Die Einheit des elektrischen Leitwertes ist </w:t>
      </w:r>
      <w:r>
        <w:tab/>
      </w:r>
      <w:r w:rsidR="008A5228">
        <w:t>.</w:t>
      </w:r>
    </w:p>
    <w:p w:rsidR="00AD1E29" w:rsidRDefault="00AD1E29" w:rsidP="00AD1E29">
      <w:pPr>
        <w:pStyle w:val="AufgabeLinie"/>
        <w:tabs>
          <w:tab w:val="clear" w:pos="7371"/>
          <w:tab w:val="left" w:leader="underscore" w:pos="5529"/>
        </w:tabs>
      </w:pPr>
      <w:r>
        <w:t xml:space="preserve">Einheitenzeichen für den elektrischen Leitwert ist </w:t>
      </w:r>
      <w:r>
        <w:tab/>
        <w:t>.</w:t>
      </w:r>
    </w:p>
    <w:p w:rsidR="00AD1E29" w:rsidRDefault="00AD1E29" w:rsidP="00AD1E29">
      <w:pPr>
        <w:pStyle w:val="AufgabeLinie"/>
        <w:tabs>
          <w:tab w:val="clear" w:pos="7371"/>
          <w:tab w:val="left" w:leader="underscore" w:pos="5245"/>
        </w:tabs>
      </w:pPr>
      <w:r>
        <w:t xml:space="preserve">Formelzeichen für den elektrischen Leitwert ist </w:t>
      </w:r>
      <w:r>
        <w:tab/>
        <w:t>.</w:t>
      </w:r>
    </w:p>
    <w:p w:rsidR="00AD1E29" w:rsidRPr="000946BC" w:rsidRDefault="00AD1E29" w:rsidP="00AD1E29">
      <w:pPr>
        <w:pStyle w:val="Textkrper"/>
        <w:rPr>
          <w:rFonts w:eastAsiaTheme="minorEastAsia"/>
        </w:rPr>
      </w:pPr>
      <m:oMathPara>
        <m:oMath>
          <m:r>
            <w:rPr>
              <w:rFonts w:ascii="Cambria Math" w:hAnsi="Cambria Math"/>
            </w:rPr>
            <m:t xml:space="preserve">Leitwert= </m:t>
          </m:r>
          <m:f>
            <m:fPr>
              <m:ctrlPr>
                <w:rPr>
                  <w:rFonts w:ascii="Cambria Math" w:hAnsi="Cambria Math"/>
                  <w:i/>
                </w:rPr>
              </m:ctrlPr>
            </m:fPr>
            <m:num>
              <m:r>
                <w:rPr>
                  <w:rFonts w:ascii="Cambria Math" w:hAnsi="Cambria Math"/>
                </w:rPr>
                <m:t>1</m:t>
              </m:r>
            </m:num>
            <m:den>
              <m:r>
                <w:rPr>
                  <w:rFonts w:ascii="Cambria Math" w:hAnsi="Cambria Math"/>
                </w:rPr>
                <m:t>Widerstand</m:t>
              </m:r>
            </m:den>
          </m:f>
        </m:oMath>
      </m:oMathPara>
    </w:p>
    <w:p w:rsidR="00AD1E29" w:rsidRDefault="00AD1E29" w:rsidP="00AD1E29">
      <w:pPr>
        <w:pStyle w:val="Textkrper"/>
        <w:rPr>
          <w:rFonts w:eastAsiaTheme="minorEastAsia"/>
        </w:rPr>
      </w:pPr>
    </w:p>
    <w:p w:rsidR="00AD1E29" w:rsidRPr="00931FF3" w:rsidRDefault="00AD1E29" w:rsidP="00AD1E29">
      <w:pPr>
        <w:pStyle w:val="Textkrper"/>
        <w:tabs>
          <w:tab w:val="left" w:pos="3261"/>
        </w:tabs>
      </w:pPr>
      <w:r>
        <w:rPr>
          <w:rFonts w:eastAsiaTheme="minorEastAsia"/>
          <w:iCs/>
        </w:rPr>
        <w:t>Mit Formelzeichen:</w:t>
      </w:r>
      <w:r>
        <w:rPr>
          <w:rFonts w:eastAsiaTheme="minorEastAsia"/>
          <w:iCs/>
        </w:rPr>
        <w:tab/>
      </w:r>
      <m:oMath>
        <m:r>
          <w:rPr>
            <w:rFonts w:ascii="Cambria Math" w:hAnsi="Cambria Math"/>
          </w:rPr>
          <m:t>G</m:t>
        </m:r>
        <m:r>
          <m:rPr>
            <m:sty m:val="p"/>
          </m:rPr>
          <w:rPr>
            <w:rFonts w:ascii="Cambria Math" w:hAnsi="Cambria Math"/>
          </w:rPr>
          <m:t xml:space="preserve">= </m:t>
        </m:r>
        <m:f>
          <m:fPr>
            <m:ctrlPr>
              <w:rPr>
                <w:rFonts w:ascii="Cambria Math" w:hAnsi="Cambria Math"/>
              </w:rPr>
            </m:ctrlPr>
          </m:fPr>
          <m:num>
            <m:r>
              <m:rPr>
                <m:sty m:val="p"/>
              </m:rPr>
              <w:rPr>
                <w:rFonts w:ascii="Cambria Math" w:hAnsi="Cambria Math"/>
              </w:rPr>
              <m:t>1</m:t>
            </m:r>
          </m:num>
          <m:den>
            <m:r>
              <w:rPr>
                <w:rFonts w:ascii="Cambria Math" w:hAnsi="Cambria Math"/>
              </w:rPr>
              <m:t>R</m:t>
            </m:r>
          </m:den>
        </m:f>
      </m:oMath>
    </w:p>
    <w:p w:rsidR="00AD1E29" w:rsidRDefault="00AD1E29" w:rsidP="00AD1E29">
      <w:pPr>
        <w:pStyle w:val="Textkrper"/>
        <w:rPr>
          <w:rFonts w:eastAsiaTheme="minorEastAsia"/>
        </w:rPr>
      </w:pPr>
    </w:p>
    <w:p w:rsidR="00AD1E29" w:rsidRDefault="00AD1E29" w:rsidP="00AD1E29">
      <w:pPr>
        <w:pStyle w:val="Textkrper"/>
        <w:rPr>
          <w:rFonts w:eastAsiaTheme="minorEastAsia"/>
        </w:rPr>
      </w:pPr>
      <w:r>
        <w:rPr>
          <w:rFonts w:eastAsiaTheme="minorEastAsia"/>
        </w:rPr>
        <w:t>Anmerkung: Der Leitwert ist der Kehrwert des Widerstands.</w:t>
      </w:r>
    </w:p>
    <w:p w:rsidR="00AD1E29" w:rsidRPr="00373048" w:rsidRDefault="00AD1E29" w:rsidP="00AD1E29">
      <w:pPr>
        <w:pStyle w:val="Textkrper"/>
        <w:rPr>
          <w:rFonts w:eastAsiaTheme="minorEastAsia"/>
        </w:rPr>
      </w:pPr>
    </w:p>
    <w:p w:rsidR="00AD1E29" w:rsidRDefault="00AD1E29" w:rsidP="00AD1E29">
      <w:pPr>
        <w:pStyle w:val="berschrift2"/>
      </w:pPr>
      <w:r>
        <w:rPr>
          <w:noProof/>
          <w:sz w:val="24"/>
        </w:rPr>
        <w:drawing>
          <wp:anchor distT="0" distB="0" distL="114300" distR="114300" simplePos="0" relativeHeight="251705344" behindDoc="0" locked="0" layoutInCell="0" allowOverlap="1" wp14:anchorId="18EF76B5" wp14:editId="35A9BD98">
            <wp:simplePos x="0" y="0"/>
            <wp:positionH relativeFrom="rightMargin">
              <wp:posOffset>107950</wp:posOffset>
            </wp:positionH>
            <wp:positionV relativeFrom="paragraph">
              <wp:posOffset>51740</wp:posOffset>
            </wp:positionV>
            <wp:extent cx="323850" cy="323850"/>
            <wp:effectExtent l="0" t="0" r="0" b="0"/>
            <wp:wrapNone/>
            <wp:docPr id="998"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AD1E29" w:rsidRPr="00C52F66" w:rsidRDefault="00AD1E29" w:rsidP="00AD1E29">
      <w:pPr>
        <w:pStyle w:val="Textkrper"/>
      </w:pPr>
      <w:r w:rsidRPr="004C5E1F">
        <w:rPr>
          <w:rFonts w:ascii="Arial" w:hAnsi="Arial"/>
          <w:noProof/>
          <w:sz w:val="24"/>
        </w:rPr>
        <w:drawing>
          <wp:anchor distT="0" distB="0" distL="114300" distR="114300" simplePos="0" relativeHeight="251716608" behindDoc="0" locked="0" layoutInCell="0" allowOverlap="1" wp14:anchorId="4BDB40C4" wp14:editId="35508329">
            <wp:simplePos x="0" y="0"/>
            <wp:positionH relativeFrom="rightMargin">
              <wp:posOffset>828040</wp:posOffset>
            </wp:positionH>
            <wp:positionV relativeFrom="paragraph">
              <wp:posOffset>27305</wp:posOffset>
            </wp:positionV>
            <wp:extent cx="348615" cy="320040"/>
            <wp:effectExtent l="0" t="0" r="0" b="3810"/>
            <wp:wrapNone/>
            <wp:docPr id="100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5E1F">
        <w:rPr>
          <w:rFonts w:ascii="Arial" w:hAnsi="Arial"/>
          <w:noProof/>
          <w:sz w:val="24"/>
        </w:rPr>
        <w:drawing>
          <wp:anchor distT="0" distB="0" distL="114300" distR="114300" simplePos="0" relativeHeight="251715584" behindDoc="0" locked="0" layoutInCell="0" allowOverlap="1" wp14:anchorId="6CC47B35" wp14:editId="48B78CC0">
            <wp:simplePos x="0" y="0"/>
            <wp:positionH relativeFrom="rightMargin">
              <wp:posOffset>467995</wp:posOffset>
            </wp:positionH>
            <wp:positionV relativeFrom="paragraph">
              <wp:posOffset>27305</wp:posOffset>
            </wp:positionV>
            <wp:extent cx="349885" cy="320675"/>
            <wp:effectExtent l="0" t="0" r="0" b="3175"/>
            <wp:wrapNone/>
            <wp:docPr id="100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5E1F">
        <w:rPr>
          <w:rFonts w:ascii="Arial" w:hAnsi="Arial"/>
          <w:noProof/>
          <w:sz w:val="24"/>
        </w:rPr>
        <w:drawing>
          <wp:anchor distT="0" distB="0" distL="114300" distR="114300" simplePos="0" relativeHeight="251714560" behindDoc="0" locked="0" layoutInCell="0" allowOverlap="1" wp14:anchorId="449F7C30" wp14:editId="356C207E">
            <wp:simplePos x="0" y="0"/>
            <wp:positionH relativeFrom="rightMargin">
              <wp:posOffset>107950</wp:posOffset>
            </wp:positionH>
            <wp:positionV relativeFrom="paragraph">
              <wp:posOffset>27610</wp:posOffset>
            </wp:positionV>
            <wp:extent cx="349885" cy="320675"/>
            <wp:effectExtent l="0" t="0" r="0" b="3175"/>
            <wp:wrapNone/>
            <wp:docPr id="100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2F66">
        <w:t>1 Megaohm = 1 M</w:t>
      </w:r>
      <w:r w:rsidRPr="00C52F66">
        <w:rPr>
          <w:rFonts w:ascii="Arial" w:hAnsi="Arial"/>
        </w:rPr>
        <w:t>Ω</w:t>
      </w:r>
      <w:r w:rsidRPr="00C52F66">
        <w:t xml:space="preserve"> = 1000</w:t>
      </w:r>
      <w:r>
        <w:t>000</w:t>
      </w:r>
      <w:r w:rsidRPr="00C52F66">
        <w:t xml:space="preserve"> </w:t>
      </w:r>
      <w:r w:rsidRPr="00C52F66">
        <w:rPr>
          <w:rFonts w:ascii="Arial" w:hAnsi="Arial"/>
        </w:rPr>
        <w:t>Ω</w:t>
      </w:r>
      <w:r w:rsidRPr="00C52F66">
        <w:t xml:space="preserve"> = 1 x 10</w:t>
      </w:r>
      <w:r>
        <w:rPr>
          <w:vertAlign w:val="superscript"/>
        </w:rPr>
        <w:t>6</w:t>
      </w:r>
      <w:r w:rsidRPr="00C52F66">
        <w:t xml:space="preserve"> </w:t>
      </w:r>
      <w:r w:rsidRPr="00C52F66">
        <w:rPr>
          <w:rFonts w:ascii="Arial" w:hAnsi="Arial"/>
        </w:rPr>
        <w:t>Ω</w:t>
      </w:r>
      <w:r w:rsidRPr="00C52F66">
        <w:t xml:space="preserve"> = 1 </w:t>
      </w:r>
      <w:r>
        <w:t>E06</w:t>
      </w:r>
      <w:r w:rsidRPr="00C52F66">
        <w:t xml:space="preserve"> </w:t>
      </w:r>
      <w:r w:rsidRPr="00C52F66">
        <w:rPr>
          <w:rFonts w:ascii="Arial" w:hAnsi="Arial"/>
        </w:rPr>
        <w:t>Ω</w:t>
      </w:r>
    </w:p>
    <w:p w:rsidR="00AD1E29" w:rsidRPr="00C52F66" w:rsidRDefault="00AD1E29" w:rsidP="00AD1E29">
      <w:pPr>
        <w:pStyle w:val="Textkrper"/>
      </w:pPr>
      <w:r w:rsidRPr="00C52F66">
        <w:t>1 Kiloohm = 1 k</w:t>
      </w:r>
      <w:r w:rsidRPr="00C52F66">
        <w:rPr>
          <w:rFonts w:ascii="Arial" w:hAnsi="Arial"/>
        </w:rPr>
        <w:t>Ω</w:t>
      </w:r>
      <w:r w:rsidRPr="00C52F66">
        <w:t xml:space="preserve"> = 1000 </w:t>
      </w:r>
      <w:r w:rsidRPr="00C52F66">
        <w:rPr>
          <w:rFonts w:ascii="Arial" w:hAnsi="Arial"/>
        </w:rPr>
        <w:t>Ω</w:t>
      </w:r>
      <w:r w:rsidRPr="00C52F66">
        <w:t xml:space="preserve"> = 1 x 10</w:t>
      </w:r>
      <w:r w:rsidRPr="00C52F66">
        <w:rPr>
          <w:vertAlign w:val="superscript"/>
        </w:rPr>
        <w:t>3</w:t>
      </w:r>
      <w:r w:rsidRPr="00C52F66">
        <w:t xml:space="preserve"> </w:t>
      </w:r>
      <w:r w:rsidRPr="00C52F66">
        <w:rPr>
          <w:rFonts w:ascii="Arial" w:hAnsi="Arial"/>
        </w:rPr>
        <w:t>Ω</w:t>
      </w:r>
      <w:r w:rsidRPr="00C52F66">
        <w:t xml:space="preserve"> = 1 E03 </w:t>
      </w:r>
      <w:r w:rsidRPr="00C52F66">
        <w:rPr>
          <w:rFonts w:ascii="Arial" w:hAnsi="Arial"/>
        </w:rPr>
        <w:t>Ω</w:t>
      </w:r>
    </w:p>
    <w:p w:rsidR="00AD1E29" w:rsidRPr="00C52F66" w:rsidRDefault="00AD1E29" w:rsidP="00AD1E29">
      <w:pPr>
        <w:pStyle w:val="Textkrper"/>
      </w:pPr>
      <w:r w:rsidRPr="00C52F66">
        <w:t xml:space="preserve">1 </w:t>
      </w:r>
      <w:proofErr w:type="spellStart"/>
      <w:r w:rsidRPr="00C52F66">
        <w:t>Milliohm</w:t>
      </w:r>
      <w:proofErr w:type="spellEnd"/>
      <w:r w:rsidRPr="00C52F66">
        <w:t xml:space="preserve"> = 1 m</w:t>
      </w:r>
      <w:r w:rsidRPr="00C52F66">
        <w:rPr>
          <w:rFonts w:ascii="Arial" w:hAnsi="Arial"/>
        </w:rPr>
        <w:t>Ω</w:t>
      </w:r>
      <w:r w:rsidR="00453471">
        <w:t xml:space="preserve"> = 1/</w:t>
      </w:r>
      <w:r w:rsidRPr="00C52F66">
        <w:t xml:space="preserve">1000 </w:t>
      </w:r>
      <w:r w:rsidRPr="00C52F66">
        <w:rPr>
          <w:rFonts w:ascii="Arial" w:hAnsi="Arial"/>
        </w:rPr>
        <w:t>Ω</w:t>
      </w:r>
      <w:r w:rsidRPr="00C52F66">
        <w:t xml:space="preserve"> = 0,001 </w:t>
      </w:r>
      <w:r w:rsidRPr="00C52F66">
        <w:rPr>
          <w:rFonts w:ascii="Arial" w:hAnsi="Arial"/>
        </w:rPr>
        <w:t>Ω</w:t>
      </w:r>
      <w:r w:rsidRPr="00C52F66">
        <w:t xml:space="preserve"> = 1 x 10</w:t>
      </w:r>
      <w:r w:rsidRPr="00C52F66">
        <w:rPr>
          <w:vertAlign w:val="superscript"/>
        </w:rPr>
        <w:t>-3</w:t>
      </w:r>
      <w:r w:rsidRPr="00C52F66">
        <w:t xml:space="preserve"> </w:t>
      </w:r>
      <w:r w:rsidRPr="00C52F66">
        <w:rPr>
          <w:rFonts w:ascii="Arial" w:hAnsi="Arial"/>
        </w:rPr>
        <w:t>Ω</w:t>
      </w:r>
      <w:r w:rsidRPr="00C52F66">
        <w:t xml:space="preserve"> = 1 E-03 </w:t>
      </w:r>
      <w:r w:rsidRPr="00C52F66">
        <w:rPr>
          <w:rFonts w:ascii="Arial" w:hAnsi="Arial"/>
        </w:rPr>
        <w:t>Ω</w:t>
      </w:r>
    </w:p>
    <w:p w:rsidR="00AD1E29" w:rsidRDefault="00AD1E29" w:rsidP="00AD1E29">
      <w:pPr>
        <w:spacing w:line="240" w:lineRule="exact"/>
        <w:rPr>
          <w:rFonts w:ascii="Source Sans Pro Semibold" w:eastAsia="Times New Roman" w:hAnsi="Source Sans Pro Semibold" w:cs="Times New Roman"/>
          <w:bCs/>
          <w:sz w:val="30"/>
          <w:szCs w:val="28"/>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C3D50" w:rsidRPr="00B51DE9" w:rsidTr="004377F6">
        <w:trPr>
          <w:trHeight w:val="523"/>
        </w:trPr>
        <w:tc>
          <w:tcPr>
            <w:tcW w:w="3119" w:type="dxa"/>
            <w:tcBorders>
              <w:left w:val="single" w:sz="4" w:space="0" w:color="auto"/>
              <w:bottom w:val="single" w:sz="4" w:space="0" w:color="auto"/>
              <w:right w:val="single" w:sz="4" w:space="0" w:color="auto"/>
            </w:tcBorders>
            <w:shd w:val="clear" w:color="auto" w:fill="D9D9D9"/>
            <w:hideMark/>
          </w:tcPr>
          <w:p w:rsidR="007C3D50" w:rsidRDefault="007C3D50" w:rsidP="007C3D50">
            <w:pPr>
              <w:pStyle w:val="Tabelle6pt"/>
              <w:rPr>
                <w:color w:val="000000"/>
              </w:rPr>
            </w:pPr>
            <w:r>
              <w:lastRenderedPageBreak/>
              <w:br w:type="page"/>
              <w:t>Lernfeld</w:t>
            </w:r>
          </w:p>
          <w:p w:rsidR="007C3D50" w:rsidRDefault="007C3D50" w:rsidP="007C3D50">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C3D50" w:rsidRDefault="007C3D50" w:rsidP="007C3D50">
            <w:pPr>
              <w:pStyle w:val="Tabelle6pt"/>
              <w:rPr>
                <w:color w:val="000000"/>
              </w:rPr>
            </w:pPr>
            <w:r>
              <w:t>Titel</w:t>
            </w:r>
          </w:p>
          <w:p w:rsidR="007C3D50" w:rsidRDefault="004A7251" w:rsidP="007C3D50">
            <w:pPr>
              <w:pStyle w:val="TabelleKopflinks"/>
            </w:pPr>
            <w:proofErr w:type="spellStart"/>
            <w:r>
              <w:t>Ohm</w:t>
            </w:r>
            <w:r w:rsidR="007C3D50">
              <w:t>sches</w:t>
            </w:r>
            <w:proofErr w:type="spellEnd"/>
            <w:r w:rsidR="007C3D50">
              <w:t xml:space="preserve"> Gesetz</w:t>
            </w:r>
          </w:p>
        </w:tc>
        <w:tc>
          <w:tcPr>
            <w:tcW w:w="188" w:type="dxa"/>
            <w:vMerge w:val="restart"/>
            <w:tcBorders>
              <w:top w:val="nil"/>
              <w:left w:val="single" w:sz="4" w:space="0" w:color="auto"/>
              <w:bottom w:val="nil"/>
              <w:right w:val="single" w:sz="4" w:space="0" w:color="auto"/>
            </w:tcBorders>
            <w:shd w:val="clear" w:color="auto" w:fill="FFFFFF"/>
          </w:tcPr>
          <w:p w:rsidR="007C3D50" w:rsidRPr="004B658C" w:rsidRDefault="007C3D50" w:rsidP="007C3D5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C3D50" w:rsidRDefault="007C3D50" w:rsidP="007C3D50">
            <w:pPr>
              <w:pStyle w:val="TabelleKopfmitte"/>
            </w:pPr>
          </w:p>
          <w:p w:rsidR="007C3D50" w:rsidRPr="00B51DE9" w:rsidRDefault="007C3D50" w:rsidP="002F3E6A">
            <w:pPr>
              <w:pStyle w:val="TabelleKopfmitte"/>
              <w:rPr>
                <w:rFonts w:eastAsia="Calibri"/>
              </w:rPr>
            </w:pPr>
            <w:r>
              <w:rPr>
                <w:rFonts w:eastAsia="Calibri"/>
              </w:rPr>
              <w:t>ET1.01.06.02</w:t>
            </w:r>
          </w:p>
        </w:tc>
      </w:tr>
      <w:tr w:rsidR="007C3D50" w:rsidRPr="00B51DE9" w:rsidTr="004377F6">
        <w:tc>
          <w:tcPr>
            <w:tcW w:w="7348" w:type="dxa"/>
            <w:gridSpan w:val="3"/>
            <w:tcBorders>
              <w:left w:val="single" w:sz="4" w:space="0" w:color="auto"/>
              <w:bottom w:val="single" w:sz="4" w:space="0" w:color="auto"/>
              <w:right w:val="single" w:sz="4" w:space="0" w:color="auto"/>
            </w:tcBorders>
            <w:shd w:val="clear" w:color="auto" w:fill="auto"/>
            <w:hideMark/>
          </w:tcPr>
          <w:p w:rsidR="007C3D50" w:rsidRPr="004B658C" w:rsidRDefault="007C3D50" w:rsidP="007C3D50">
            <w:pPr>
              <w:pStyle w:val="Tabelle6pt"/>
            </w:pPr>
            <w:r>
              <w:t>Kompetenzbereiche:</w:t>
            </w:r>
          </w:p>
          <w:p w:rsidR="007C3D50" w:rsidRDefault="007F4B16" w:rsidP="004A7251">
            <w:pPr>
              <w:pStyle w:val="Kopf8ptafz"/>
            </w:pPr>
            <w:r>
              <w:t xml:space="preserve">Ich kann elektrische </w:t>
            </w:r>
            <w:r w:rsidR="00592A57">
              <w:t>Grundgrößen</w:t>
            </w:r>
            <w:r>
              <w:t xml:space="preserve"> unterscheiden, kenne deren Formelzeichen und kann </w:t>
            </w:r>
            <w:r w:rsidR="005B0C84">
              <w:t>damit rechnen.</w:t>
            </w:r>
          </w:p>
        </w:tc>
        <w:tc>
          <w:tcPr>
            <w:tcW w:w="188" w:type="dxa"/>
            <w:vMerge/>
            <w:tcBorders>
              <w:left w:val="single" w:sz="4" w:space="0" w:color="auto"/>
              <w:bottom w:val="nil"/>
              <w:right w:val="nil"/>
            </w:tcBorders>
            <w:vAlign w:val="center"/>
            <w:hideMark/>
          </w:tcPr>
          <w:p w:rsidR="007C3D50" w:rsidRDefault="007C3D50" w:rsidP="007C3D5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C3D50" w:rsidRPr="00B51DE9" w:rsidTr="00C12C92">
              <w:trPr>
                <w:trHeight w:val="284"/>
              </w:trPr>
              <w:tc>
                <w:tcPr>
                  <w:tcW w:w="2090" w:type="dxa"/>
                  <w:shd w:val="clear" w:color="auto" w:fill="auto"/>
                </w:tcPr>
                <w:p w:rsidR="007C3D50" w:rsidRPr="00B51DE9" w:rsidRDefault="007C3D50" w:rsidP="007C3D50">
                  <w:pPr>
                    <w:pStyle w:val="Textkrpermitte"/>
                  </w:pPr>
                  <w:proofErr w:type="spellStart"/>
                  <w:r w:rsidRPr="00B51DE9">
                    <w:t>LernPROJEKT</w:t>
                  </w:r>
                  <w:proofErr w:type="spellEnd"/>
                </w:p>
              </w:tc>
            </w:tr>
            <w:tr w:rsidR="007C3D50" w:rsidRPr="00B51DE9" w:rsidTr="00C12C92">
              <w:trPr>
                <w:trHeight w:val="284"/>
              </w:trPr>
              <w:tc>
                <w:tcPr>
                  <w:tcW w:w="2090" w:type="dxa"/>
                  <w:tcBorders>
                    <w:bottom w:val="single" w:sz="4" w:space="0" w:color="auto"/>
                  </w:tcBorders>
                  <w:shd w:val="clear" w:color="auto" w:fill="auto"/>
                </w:tcPr>
                <w:p w:rsidR="007C3D50" w:rsidRPr="00B51DE9" w:rsidRDefault="007C3D50" w:rsidP="007C3D50">
                  <w:pPr>
                    <w:pStyle w:val="Textkrpermitte"/>
                  </w:pPr>
                  <w:proofErr w:type="spellStart"/>
                  <w:r w:rsidRPr="00B51DE9">
                    <w:t>LernTHEMA</w:t>
                  </w:r>
                  <w:proofErr w:type="spellEnd"/>
                </w:p>
              </w:tc>
            </w:tr>
            <w:tr w:rsidR="007C3D50" w:rsidRPr="00B51DE9" w:rsidTr="00C12C92">
              <w:trPr>
                <w:trHeight w:val="284"/>
              </w:trPr>
              <w:tc>
                <w:tcPr>
                  <w:tcW w:w="2090" w:type="dxa"/>
                  <w:tcBorders>
                    <w:bottom w:val="nil"/>
                  </w:tcBorders>
                  <w:shd w:val="clear" w:color="auto" w:fill="D9D9D9" w:themeFill="background1" w:themeFillShade="D9"/>
                </w:tcPr>
                <w:p w:rsidR="007C3D50" w:rsidRPr="00B51DE9" w:rsidRDefault="007C3D50" w:rsidP="007C3D50">
                  <w:pPr>
                    <w:pStyle w:val="TabelleKopfmitte"/>
                  </w:pPr>
                  <w:proofErr w:type="spellStart"/>
                  <w:r w:rsidRPr="00B51DE9">
                    <w:t>LernSCHRITT</w:t>
                  </w:r>
                  <w:proofErr w:type="spellEnd"/>
                </w:p>
              </w:tc>
            </w:tr>
          </w:tbl>
          <w:p w:rsidR="007C3D50" w:rsidRPr="00B51DE9" w:rsidRDefault="007C3D50" w:rsidP="007C3D50"/>
        </w:tc>
      </w:tr>
      <w:tr w:rsidR="007C3D50" w:rsidRPr="00B51DE9" w:rsidTr="004377F6">
        <w:trPr>
          <w:trHeight w:val="149"/>
        </w:trPr>
        <w:tc>
          <w:tcPr>
            <w:tcW w:w="7348" w:type="dxa"/>
            <w:gridSpan w:val="3"/>
            <w:tcBorders>
              <w:top w:val="single" w:sz="4" w:space="0" w:color="auto"/>
              <w:left w:val="nil"/>
              <w:right w:val="nil"/>
            </w:tcBorders>
          </w:tcPr>
          <w:p w:rsidR="007C3D50" w:rsidRPr="00B51DE9" w:rsidRDefault="007C3D50" w:rsidP="007C3D50"/>
        </w:tc>
        <w:tc>
          <w:tcPr>
            <w:tcW w:w="196" w:type="dxa"/>
            <w:gridSpan w:val="2"/>
            <w:tcBorders>
              <w:top w:val="nil"/>
              <w:left w:val="nil"/>
              <w:right w:val="nil"/>
            </w:tcBorders>
          </w:tcPr>
          <w:p w:rsidR="007C3D50" w:rsidRPr="00B51DE9" w:rsidRDefault="007C3D50" w:rsidP="007C3D50"/>
        </w:tc>
        <w:tc>
          <w:tcPr>
            <w:tcW w:w="2095" w:type="dxa"/>
            <w:tcBorders>
              <w:top w:val="single" w:sz="4" w:space="0" w:color="auto"/>
              <w:left w:val="nil"/>
              <w:right w:val="nil"/>
            </w:tcBorders>
          </w:tcPr>
          <w:p w:rsidR="007C3D50" w:rsidRPr="00B51DE9" w:rsidRDefault="007C3D50" w:rsidP="007C3D50"/>
        </w:tc>
      </w:tr>
      <w:tr w:rsidR="007C3D50" w:rsidRPr="00B51DE9" w:rsidTr="004377F6">
        <w:trPr>
          <w:trHeight w:val="443"/>
        </w:trPr>
        <w:tc>
          <w:tcPr>
            <w:tcW w:w="4818" w:type="dxa"/>
            <w:gridSpan w:val="2"/>
            <w:vMerge w:val="restart"/>
            <w:tcBorders>
              <w:left w:val="single" w:sz="4" w:space="0" w:color="auto"/>
              <w:right w:val="single" w:sz="4" w:space="0" w:color="auto"/>
            </w:tcBorders>
          </w:tcPr>
          <w:p w:rsidR="007C3D50" w:rsidRPr="004B658C" w:rsidRDefault="007C3D50" w:rsidP="007C3D50">
            <w:pPr>
              <w:pStyle w:val="Tabelle6pt"/>
            </w:pPr>
            <w:r>
              <w:t>Kompetenzen:</w:t>
            </w:r>
          </w:p>
          <w:p w:rsidR="007C3D50" w:rsidRDefault="007C3D50" w:rsidP="007C3D50">
            <w:pPr>
              <w:pStyle w:val="Kopf8ptafz"/>
            </w:pPr>
            <w:r>
              <w:t>Ich kann elektrischen Widerstand messen</w:t>
            </w:r>
            <w:r w:rsidR="00D842E0">
              <w:t>.</w:t>
            </w:r>
          </w:p>
          <w:p w:rsidR="007C3D50" w:rsidRDefault="007C3D50" w:rsidP="007C3D50">
            <w:pPr>
              <w:pStyle w:val="Kopf8ptafz"/>
            </w:pPr>
            <w:r>
              <w:t>Ich kenne die Formelzeichen des elektrischen Widerstands und des elektrischen Leitwerts und kann ihre Größenordnung einschätzen.</w:t>
            </w:r>
          </w:p>
          <w:p w:rsidR="007C3D50" w:rsidRDefault="007C3D50" w:rsidP="007C3D50">
            <w:pPr>
              <w:pStyle w:val="Kopf8ptafz"/>
            </w:pPr>
            <w:r>
              <w:t>Ich</w:t>
            </w:r>
            <w:r w:rsidR="004A7251">
              <w:t xml:space="preserve"> kann mit der Merkregel des </w:t>
            </w:r>
            <w:proofErr w:type="spellStart"/>
            <w:r w:rsidR="004A7251">
              <w:t>Ohm</w:t>
            </w:r>
            <w:r>
              <w:t>schen</w:t>
            </w:r>
            <w:proofErr w:type="spellEnd"/>
            <w:r>
              <w:t xml:space="preserve"> Gesetzes rechnen.</w:t>
            </w:r>
          </w:p>
        </w:tc>
        <w:tc>
          <w:tcPr>
            <w:tcW w:w="4821" w:type="dxa"/>
            <w:gridSpan w:val="4"/>
            <w:tcBorders>
              <w:left w:val="single" w:sz="4" w:space="0" w:color="auto"/>
              <w:right w:val="single" w:sz="4" w:space="0" w:color="auto"/>
            </w:tcBorders>
          </w:tcPr>
          <w:p w:rsidR="007C3D50" w:rsidRDefault="007C3D50" w:rsidP="007C3D50">
            <w:pPr>
              <w:pStyle w:val="Tabelle6pt"/>
            </w:pPr>
            <w:r>
              <w:t>Was Sie schon können sollten:</w:t>
            </w:r>
          </w:p>
          <w:p w:rsidR="007C3D50" w:rsidRPr="00234B66" w:rsidRDefault="007C3D50" w:rsidP="007C3D50">
            <w:pPr>
              <w:pStyle w:val="Kopf8ptafz"/>
            </w:pPr>
            <w:r>
              <w:t>Ich kenne elektrische Grundgrößen</w:t>
            </w:r>
            <w:r w:rsidR="00453471">
              <w:t>.</w:t>
            </w: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C75100">
            <w:pPr>
              <w:pStyle w:val="Tabelle6pt"/>
            </w:pPr>
            <w:r>
              <w:t>Wofür Sie das benötigen:</w:t>
            </w:r>
            <w:r w:rsidR="00C75100">
              <w:t xml:space="preserve"> </w:t>
            </w: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7C3D50">
            <w:pPr>
              <w:pStyle w:val="Tabelle6pt"/>
            </w:pPr>
            <w:r>
              <w:t>Wie Sie Ihr Können prüfen können:</w:t>
            </w:r>
          </w:p>
          <w:p w:rsidR="007C3D50" w:rsidRPr="00234B66" w:rsidRDefault="007C3D50" w:rsidP="002F3E6A">
            <w:pPr>
              <w:pStyle w:val="Kopf8ptafz"/>
            </w:pPr>
            <w:r w:rsidRPr="00234B66">
              <w:t xml:space="preserve">Siehe Lernwegeliste oder Lernschritt </w:t>
            </w:r>
            <w:r w:rsidR="002F3E6A">
              <w:t>ET</w:t>
            </w:r>
            <w:r w:rsidR="00BC085B">
              <w:t>1.01.06.03</w:t>
            </w:r>
          </w:p>
        </w:tc>
      </w:tr>
    </w:tbl>
    <w:p w:rsidR="00AD1E29" w:rsidRPr="00C2053B" w:rsidRDefault="00AD1E29" w:rsidP="00AD1E29">
      <w:pPr>
        <w:pStyle w:val="berschrift1"/>
      </w:pPr>
      <w:r>
        <w:rPr>
          <w:noProof/>
          <w:sz w:val="24"/>
        </w:rPr>
        <w:drawing>
          <wp:anchor distT="0" distB="0" distL="114300" distR="114300" simplePos="0" relativeHeight="251726848" behindDoc="0" locked="0" layoutInCell="0" allowOverlap="1" wp14:anchorId="10276090" wp14:editId="51B01F2C">
            <wp:simplePos x="0" y="0"/>
            <wp:positionH relativeFrom="rightMargin">
              <wp:posOffset>107950</wp:posOffset>
            </wp:positionH>
            <wp:positionV relativeFrom="paragraph">
              <wp:posOffset>434975</wp:posOffset>
            </wp:positionV>
            <wp:extent cx="349885" cy="320675"/>
            <wp:effectExtent l="0" t="0" r="0" b="3175"/>
            <wp:wrapNone/>
            <wp:docPr id="100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27872" behindDoc="0" locked="0" layoutInCell="0" allowOverlap="1" wp14:anchorId="6CA8B0ED" wp14:editId="1E985B0D">
            <wp:simplePos x="0" y="0"/>
            <wp:positionH relativeFrom="rightMargin">
              <wp:posOffset>467995</wp:posOffset>
            </wp:positionH>
            <wp:positionV relativeFrom="paragraph">
              <wp:posOffset>434975</wp:posOffset>
            </wp:positionV>
            <wp:extent cx="349885" cy="320675"/>
            <wp:effectExtent l="0" t="0" r="0" b="3175"/>
            <wp:wrapNone/>
            <wp:docPr id="100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28896" behindDoc="0" locked="0" layoutInCell="0" allowOverlap="1" wp14:anchorId="55E9CB3A" wp14:editId="0526512E">
            <wp:simplePos x="0" y="0"/>
            <wp:positionH relativeFrom="rightMargin">
              <wp:posOffset>828040</wp:posOffset>
            </wp:positionH>
            <wp:positionV relativeFrom="paragraph">
              <wp:posOffset>435280</wp:posOffset>
            </wp:positionV>
            <wp:extent cx="348615" cy="320040"/>
            <wp:effectExtent l="0" t="0" r="0" b="3810"/>
            <wp:wrapNone/>
            <wp:docPr id="100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25824" behindDoc="0" locked="0" layoutInCell="0" allowOverlap="1" wp14:anchorId="2A0514C6" wp14:editId="1FFAB936">
            <wp:simplePos x="0" y="0"/>
            <wp:positionH relativeFrom="rightMargin">
              <wp:posOffset>107950</wp:posOffset>
            </wp:positionH>
            <wp:positionV relativeFrom="paragraph">
              <wp:posOffset>70180</wp:posOffset>
            </wp:positionV>
            <wp:extent cx="323850" cy="323850"/>
            <wp:effectExtent l="0" t="0" r="0" b="0"/>
            <wp:wrapNone/>
            <wp:docPr id="1006"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C2053B">
        <w:t>Ohmsches</w:t>
      </w:r>
      <w:proofErr w:type="spellEnd"/>
      <w:r w:rsidRPr="00C2053B">
        <w:t xml:space="preserve"> Gesetz</w:t>
      </w:r>
    </w:p>
    <w:p w:rsidR="00AD1E29" w:rsidRDefault="00AD1E29" w:rsidP="00AD1E29">
      <w:pPr>
        <w:pStyle w:val="Textkrper"/>
      </w:pPr>
      <w:r w:rsidRPr="007E4D33">
        <w:t xml:space="preserve">Den Zusammenhang von Spannung U und Strom I an einem Widerstand </w:t>
      </w:r>
      <w:r w:rsidR="00655D25">
        <w:t xml:space="preserve">beschreibt das </w:t>
      </w:r>
      <w:proofErr w:type="spellStart"/>
      <w:r w:rsidR="00655D25">
        <w:t>O</w:t>
      </w:r>
      <w:r w:rsidRPr="007E4D33">
        <w:t>hmsche</w:t>
      </w:r>
      <w:proofErr w:type="spellEnd"/>
      <w:r w:rsidRPr="007E4D33">
        <w:t xml:space="preserve"> Gesetz.</w:t>
      </w:r>
    </w:p>
    <w:p w:rsidR="00AD1E29" w:rsidRDefault="00AD1E29" w:rsidP="00AD1E29">
      <w:pPr>
        <w:pStyle w:val="Textkrper"/>
      </w:pPr>
      <m:oMathPara>
        <m:oMath>
          <m:r>
            <w:rPr>
              <w:rFonts w:ascii="Cambria Math" w:hAnsi="Cambria Math"/>
            </w:rPr>
            <m:t>Widerstand</m:t>
          </m:r>
          <m:r>
            <m:rPr>
              <m:sty m:val="p"/>
            </m:rPr>
            <w:rPr>
              <w:rFonts w:ascii="Cambria Math" w:hAnsi="Cambria Math"/>
            </w:rPr>
            <m:t xml:space="preserve">= </m:t>
          </m:r>
          <m:f>
            <m:fPr>
              <m:ctrlPr>
                <w:rPr>
                  <w:rFonts w:ascii="Cambria Math" w:hAnsi="Cambria Math"/>
                </w:rPr>
              </m:ctrlPr>
            </m:fPr>
            <m:num>
              <m:r>
                <m:rPr>
                  <m:sty m:val="p"/>
                </m:rPr>
                <w:rPr>
                  <w:rFonts w:ascii="Cambria Math" w:hAnsi="Cambria Math"/>
                </w:rPr>
                <m:t>Spannung</m:t>
              </m:r>
            </m:num>
            <m:den>
              <m:r>
                <w:rPr>
                  <w:rFonts w:ascii="Cambria Math" w:hAnsi="Cambria Math"/>
                </w:rPr>
                <m:t>Strom</m:t>
              </m:r>
            </m:den>
          </m:f>
        </m:oMath>
      </m:oMathPara>
    </w:p>
    <w:p w:rsidR="00AD1E29" w:rsidRPr="007E4D33" w:rsidRDefault="00AD1E29" w:rsidP="00AD1E29">
      <w:pPr>
        <w:pStyle w:val="Textkrper"/>
      </w:pPr>
    </w:p>
    <w:p w:rsidR="00AD1E29" w:rsidRPr="00931FF3" w:rsidRDefault="00AD1E29" w:rsidP="00AD1E29">
      <w:pPr>
        <w:pStyle w:val="Textkrper"/>
        <w:tabs>
          <w:tab w:val="left" w:pos="3544"/>
        </w:tabs>
      </w:pPr>
      <w:r>
        <w:rPr>
          <w:rFonts w:eastAsiaTheme="minorEastAsia"/>
          <w:iCs/>
        </w:rPr>
        <w:t>Mit Formelzeichen:</w:t>
      </w:r>
      <w:r>
        <w:rPr>
          <w:rFonts w:eastAsiaTheme="minorEastAsia"/>
          <w:iCs/>
        </w:rPr>
        <w:tab/>
      </w:r>
      <m:oMath>
        <m:r>
          <w:rPr>
            <w:rFonts w:ascii="Cambria Math" w:hAnsi="Cambria Math"/>
          </w:rPr>
          <m:t>R</m:t>
        </m:r>
        <m:r>
          <m:rPr>
            <m:sty m:val="p"/>
          </m:rPr>
          <w:rPr>
            <w:rFonts w:ascii="Cambria Math" w:hAnsi="Cambria Math"/>
          </w:rPr>
          <m:t xml:space="preserve">= </m:t>
        </m:r>
        <m:f>
          <m:fPr>
            <m:ctrlPr>
              <w:rPr>
                <w:rFonts w:ascii="Cambria Math" w:hAnsi="Cambria Math"/>
              </w:rPr>
            </m:ctrlPr>
          </m:fPr>
          <m:num>
            <m:r>
              <m:rPr>
                <m:sty m:val="p"/>
              </m:rPr>
              <w:rPr>
                <w:rFonts w:ascii="Cambria Math" w:hAnsi="Cambria Math"/>
              </w:rPr>
              <m:t>U</m:t>
            </m:r>
          </m:num>
          <m:den>
            <m:r>
              <w:rPr>
                <w:rFonts w:ascii="Cambria Math" w:hAnsi="Cambria Math"/>
              </w:rPr>
              <m:t>I</m:t>
            </m:r>
          </m:den>
        </m:f>
      </m:oMath>
    </w:p>
    <w:p w:rsidR="00AD1E29" w:rsidRDefault="00AD1E29" w:rsidP="00AD1E29">
      <w:pPr>
        <w:pStyle w:val="berschrift2"/>
        <w:rPr>
          <w:rFonts w:eastAsiaTheme="minorEastAsia"/>
        </w:rPr>
      </w:pPr>
      <w:r>
        <w:rPr>
          <w:rFonts w:eastAsiaTheme="minorEastAsia"/>
        </w:rPr>
        <w:t>Merkregel</w:t>
      </w:r>
    </w:p>
    <w:p w:rsidR="00AD1E29" w:rsidRDefault="00AD1E29" w:rsidP="00AD1E29">
      <w:pPr>
        <w:pStyle w:val="Textkrper"/>
      </w:pPr>
      <w:r>
        <w:t>Mit dem URI-Dreieck kann die gesuchte Größe gefunden werden. Einfach die gesuchte Größe abdecken, um die Berechnungsformel zu erhalten.</w:t>
      </w:r>
    </w:p>
    <w:p w:rsidR="00AD1E29" w:rsidRPr="00560DF5" w:rsidRDefault="00AD1E29" w:rsidP="00AD1E29">
      <w:pPr>
        <w:pStyle w:val="Textkrper"/>
      </w:pPr>
      <w:r>
        <w:rPr>
          <w:rFonts w:eastAsiaTheme="minorEastAsia"/>
          <w:noProof/>
        </w:rPr>
        <mc:AlternateContent>
          <mc:Choice Requires="wps">
            <w:drawing>
              <wp:anchor distT="0" distB="0" distL="114300" distR="114300" simplePos="0" relativeHeight="251724800" behindDoc="0" locked="0" layoutInCell="1" allowOverlap="1" wp14:anchorId="70A018D1" wp14:editId="48E4FFB6">
                <wp:simplePos x="0" y="0"/>
                <wp:positionH relativeFrom="column">
                  <wp:posOffset>1995805</wp:posOffset>
                </wp:positionH>
                <wp:positionV relativeFrom="paragraph">
                  <wp:posOffset>93675</wp:posOffset>
                </wp:positionV>
                <wp:extent cx="701675" cy="584835"/>
                <wp:effectExtent l="0" t="0" r="22225" b="24765"/>
                <wp:wrapNone/>
                <wp:docPr id="32" name="Gleichschenkliges Dreieck 32"/>
                <wp:cNvGraphicFramePr/>
                <a:graphic xmlns:a="http://schemas.openxmlformats.org/drawingml/2006/main">
                  <a:graphicData uri="http://schemas.microsoft.com/office/word/2010/wordprocessingShape">
                    <wps:wsp>
                      <wps:cNvSpPr/>
                      <wps:spPr>
                        <a:xfrm>
                          <a:off x="0" y="0"/>
                          <a:ext cx="701675" cy="584835"/>
                        </a:xfrm>
                        <a:prstGeom prst="triangl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type w14:anchorId="1C6C02DF"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32" o:spid="_x0000_s1026" type="#_x0000_t5" style="position:absolute;margin-left:157.15pt;margin-top:7.4pt;width:55.25pt;height:46.05pt;z-index:25172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" filled="f" strokecolor="black [3213]" strokeweight="1pt"/>
            </w:pict>
          </mc:Fallback>
        </mc:AlternateContent>
      </w:r>
    </w:p>
    <w:p w:rsidR="00AD1E29" w:rsidRPr="00560DF5" w:rsidRDefault="00AD1E29" w:rsidP="00AD1E29">
      <w:pPr>
        <w:pStyle w:val="Textkrper"/>
      </w:pPr>
    </w:p>
    <w:p w:rsidR="00AD1E29" w:rsidRDefault="00BF50F8" w:rsidP="00AD1E29">
      <w:pPr>
        <w:pStyle w:val="Textkrper"/>
        <w:jc w:val="left"/>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U</m:t>
              </m:r>
            </m:num>
            <m:den>
              <m:r>
                <w:rPr>
                  <w:rFonts w:ascii="Cambria Math" w:eastAsiaTheme="minorEastAsia" w:hAnsi="Cambria Math"/>
                </w:rPr>
                <m:t>R ∙ I</m:t>
              </m:r>
            </m:den>
          </m:f>
        </m:oMath>
      </m:oMathPara>
    </w:p>
    <w:p w:rsidR="00AD1E29" w:rsidRDefault="00AD1E29" w:rsidP="00AD1E29">
      <w:pPr>
        <w:pStyle w:val="Textkrper"/>
        <w:jc w:val="left"/>
        <w:rPr>
          <w:rFonts w:eastAsiaTheme="minorEastAsia"/>
        </w:rPr>
      </w:pPr>
    </w:p>
    <w:p w:rsidR="00AD1E29" w:rsidRDefault="00AD1E29" w:rsidP="00AD1E29">
      <w:pPr>
        <w:pStyle w:val="Textkrper"/>
        <w:jc w:val="left"/>
        <w:rPr>
          <w:rFonts w:eastAsiaTheme="minorEastAsia"/>
        </w:rPr>
      </w:pPr>
    </w:p>
    <w:p w:rsidR="00AD1E29" w:rsidRDefault="00AD1E29" w:rsidP="00AD1E29">
      <w:pPr>
        <w:pStyle w:val="Textkrper"/>
        <w:jc w:val="left"/>
      </w:pPr>
      <w:r>
        <w:t>Dabei ergeben sich folgende Formeln:</w:t>
      </w:r>
    </w:p>
    <w:p w:rsidR="00AD1E29" w:rsidRDefault="00AD1E29" w:rsidP="00AD1E29">
      <w:pPr>
        <w:pStyle w:val="Textkrper"/>
        <w:jc w:val="left"/>
      </w:pPr>
    </w:p>
    <w:p w:rsidR="00AD1E29" w:rsidRDefault="00AD1E29" w:rsidP="00AD1E29">
      <w:pPr>
        <w:pStyle w:val="Textkrper"/>
        <w:jc w:val="left"/>
      </w:pPr>
      <m:oMathPara>
        <m:oMath>
          <m:r>
            <w:rPr>
              <w:rFonts w:ascii="Cambria Math" w:hAnsi="Cambria Math"/>
            </w:rPr>
            <m:t>U=R ∙ I</m:t>
          </m:r>
        </m:oMath>
      </m:oMathPara>
    </w:p>
    <w:p w:rsidR="00AD1E29" w:rsidRDefault="00AD1E29" w:rsidP="00AD1E29">
      <w:pPr>
        <w:pStyle w:val="Textkrper"/>
        <w:jc w:val="left"/>
      </w:pPr>
    </w:p>
    <w:p w:rsidR="00AD1E29" w:rsidRDefault="00AD1E29" w:rsidP="00AD1E29">
      <w:pPr>
        <w:pStyle w:val="Textkrper"/>
        <w:jc w:val="left"/>
      </w:pPr>
      <m:oMathPara>
        <m:oMath>
          <m:r>
            <w:rPr>
              <w:rFonts w:ascii="Cambria Math" w:hAnsi="Cambria Math"/>
            </w:rPr>
            <m:t xml:space="preserve">R= </m:t>
          </m:r>
          <m:f>
            <m:fPr>
              <m:ctrlPr>
                <w:rPr>
                  <w:rFonts w:ascii="Cambria Math" w:hAnsi="Cambria Math"/>
                  <w:i/>
                </w:rPr>
              </m:ctrlPr>
            </m:fPr>
            <m:num>
              <m:r>
                <w:rPr>
                  <w:rFonts w:ascii="Cambria Math" w:hAnsi="Cambria Math"/>
                </w:rPr>
                <m:t>U</m:t>
              </m:r>
            </m:num>
            <m:den>
              <m:r>
                <w:rPr>
                  <w:rFonts w:ascii="Cambria Math" w:hAnsi="Cambria Math"/>
                </w:rPr>
                <m:t>I</m:t>
              </m:r>
            </m:den>
          </m:f>
        </m:oMath>
      </m:oMathPara>
    </w:p>
    <w:p w:rsidR="00AD1E29" w:rsidRDefault="00AD1E29" w:rsidP="00AD1E29">
      <w:pPr>
        <w:pStyle w:val="Textkrper"/>
        <w:jc w:val="left"/>
      </w:pPr>
    </w:p>
    <w:p w:rsidR="00AD1E29" w:rsidRDefault="00AD1E29" w:rsidP="00AD1E29">
      <w:pPr>
        <w:pStyle w:val="Textkrper"/>
        <w:jc w:val="left"/>
      </w:pPr>
      <m:oMathPara>
        <m:oMath>
          <m:r>
            <w:rPr>
              <w:rFonts w:ascii="Cambria Math" w:hAnsi="Cambria Math"/>
            </w:rPr>
            <m:t xml:space="preserve">I= </m:t>
          </m:r>
          <m:f>
            <m:fPr>
              <m:ctrlPr>
                <w:rPr>
                  <w:rFonts w:ascii="Cambria Math" w:hAnsi="Cambria Math"/>
                  <w:i/>
                </w:rPr>
              </m:ctrlPr>
            </m:fPr>
            <m:num>
              <m:r>
                <w:rPr>
                  <w:rFonts w:ascii="Cambria Math" w:hAnsi="Cambria Math"/>
                </w:rPr>
                <m:t>U</m:t>
              </m:r>
            </m:num>
            <m:den>
              <m:r>
                <w:rPr>
                  <w:rFonts w:ascii="Cambria Math" w:hAnsi="Cambria Math"/>
                </w:rPr>
                <m:t>R</m:t>
              </m:r>
            </m:den>
          </m:f>
        </m:oMath>
      </m:oMathPara>
    </w:p>
    <w:p w:rsidR="00AD1E29" w:rsidRDefault="00AD1E29" w:rsidP="00AD1E29">
      <w:pPr>
        <w:pStyle w:val="Textkrper"/>
        <w:jc w:val="left"/>
      </w:pPr>
    </w:p>
    <w:p w:rsidR="00AD1E29" w:rsidRPr="00C2053B" w:rsidRDefault="00AD1E29" w:rsidP="00AD1E29">
      <w:pPr>
        <w:pStyle w:val="Textkrper"/>
        <w:jc w:val="left"/>
      </w:pPr>
      <w:r w:rsidRPr="00C2053B">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C3D50" w:rsidRPr="00B51DE9" w:rsidTr="004377F6">
        <w:trPr>
          <w:trHeight w:val="523"/>
        </w:trPr>
        <w:tc>
          <w:tcPr>
            <w:tcW w:w="3119" w:type="dxa"/>
            <w:tcBorders>
              <w:left w:val="single" w:sz="4" w:space="0" w:color="auto"/>
              <w:bottom w:val="single" w:sz="4" w:space="0" w:color="auto"/>
              <w:right w:val="single" w:sz="4" w:space="0" w:color="auto"/>
            </w:tcBorders>
            <w:shd w:val="clear" w:color="auto" w:fill="D9D9D9"/>
            <w:hideMark/>
          </w:tcPr>
          <w:p w:rsidR="007C3D50" w:rsidRDefault="007C3D50" w:rsidP="007C3D50">
            <w:pPr>
              <w:pStyle w:val="Tabelle6pt"/>
              <w:rPr>
                <w:color w:val="000000"/>
              </w:rPr>
            </w:pPr>
            <w:r>
              <w:lastRenderedPageBreak/>
              <w:br w:type="page"/>
              <w:t>Lernfeld</w:t>
            </w:r>
          </w:p>
          <w:p w:rsidR="007C3D50" w:rsidRDefault="007C3D50" w:rsidP="007C3D50">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C3D50" w:rsidRDefault="007C3D50" w:rsidP="007C3D50">
            <w:pPr>
              <w:pStyle w:val="Tabelle6pt"/>
              <w:rPr>
                <w:color w:val="000000"/>
              </w:rPr>
            </w:pPr>
            <w:r>
              <w:t>Titel</w:t>
            </w:r>
          </w:p>
          <w:p w:rsidR="007C3D50" w:rsidRDefault="007C3D50" w:rsidP="007C3D50">
            <w:pPr>
              <w:pStyle w:val="TabelleKopflinks"/>
            </w:pPr>
            <w:r>
              <w:t>Elektrischer Widerstand und Leitwert</w:t>
            </w:r>
          </w:p>
        </w:tc>
        <w:tc>
          <w:tcPr>
            <w:tcW w:w="188" w:type="dxa"/>
            <w:vMerge w:val="restart"/>
            <w:tcBorders>
              <w:top w:val="nil"/>
              <w:left w:val="single" w:sz="4" w:space="0" w:color="auto"/>
              <w:bottom w:val="nil"/>
              <w:right w:val="single" w:sz="4" w:space="0" w:color="auto"/>
            </w:tcBorders>
            <w:shd w:val="clear" w:color="auto" w:fill="FFFFFF"/>
          </w:tcPr>
          <w:p w:rsidR="007C3D50" w:rsidRPr="004B658C" w:rsidRDefault="007C3D50" w:rsidP="007C3D5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C3D50" w:rsidRDefault="007C3D50" w:rsidP="007C3D50">
            <w:pPr>
              <w:pStyle w:val="TabelleKopfmitte"/>
            </w:pPr>
          </w:p>
          <w:p w:rsidR="007C3D50" w:rsidRPr="00B51DE9" w:rsidRDefault="007C3D50" w:rsidP="002F3E6A">
            <w:pPr>
              <w:pStyle w:val="TabelleKopfmitte"/>
              <w:rPr>
                <w:rFonts w:eastAsia="Calibri"/>
              </w:rPr>
            </w:pPr>
            <w:r>
              <w:rPr>
                <w:rFonts w:eastAsia="Calibri"/>
              </w:rPr>
              <w:t>ET1.01.06.03</w:t>
            </w:r>
          </w:p>
        </w:tc>
      </w:tr>
      <w:tr w:rsidR="007C3D50" w:rsidRPr="00B51DE9" w:rsidTr="004377F6">
        <w:tc>
          <w:tcPr>
            <w:tcW w:w="7348" w:type="dxa"/>
            <w:gridSpan w:val="3"/>
            <w:tcBorders>
              <w:left w:val="single" w:sz="4" w:space="0" w:color="auto"/>
              <w:bottom w:val="single" w:sz="4" w:space="0" w:color="auto"/>
              <w:right w:val="single" w:sz="4" w:space="0" w:color="auto"/>
            </w:tcBorders>
            <w:shd w:val="clear" w:color="auto" w:fill="auto"/>
            <w:hideMark/>
          </w:tcPr>
          <w:p w:rsidR="007C3D50" w:rsidRPr="004B658C" w:rsidRDefault="007C3D50" w:rsidP="007C3D50">
            <w:pPr>
              <w:pStyle w:val="Tabelle6pt"/>
            </w:pPr>
            <w:r>
              <w:t>Kompetenzbereiche:</w:t>
            </w:r>
          </w:p>
          <w:p w:rsidR="007C3D50" w:rsidRDefault="007F4B16" w:rsidP="004A7251">
            <w:pPr>
              <w:pStyle w:val="Kopf8ptafz"/>
            </w:pPr>
            <w:r>
              <w:t xml:space="preserve">Ich kann elektrische </w:t>
            </w:r>
            <w:r w:rsidR="00592A57">
              <w:t>Grundgrößen</w:t>
            </w:r>
            <w:r>
              <w:t xml:space="preserve"> unterscheiden, kenne deren Formelzeichen und kann </w:t>
            </w:r>
            <w:r w:rsidR="005B0C84">
              <w:t>damit rechnen.</w:t>
            </w:r>
          </w:p>
        </w:tc>
        <w:tc>
          <w:tcPr>
            <w:tcW w:w="188" w:type="dxa"/>
            <w:vMerge/>
            <w:tcBorders>
              <w:left w:val="single" w:sz="4" w:space="0" w:color="auto"/>
              <w:bottom w:val="nil"/>
              <w:right w:val="nil"/>
            </w:tcBorders>
            <w:vAlign w:val="center"/>
            <w:hideMark/>
          </w:tcPr>
          <w:p w:rsidR="007C3D50" w:rsidRDefault="007C3D50" w:rsidP="007C3D5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C3D50" w:rsidRPr="00B51DE9" w:rsidTr="00C12C92">
              <w:trPr>
                <w:trHeight w:val="284"/>
              </w:trPr>
              <w:tc>
                <w:tcPr>
                  <w:tcW w:w="2090" w:type="dxa"/>
                  <w:shd w:val="clear" w:color="auto" w:fill="auto"/>
                </w:tcPr>
                <w:p w:rsidR="007C3D50" w:rsidRPr="00B51DE9" w:rsidRDefault="007C3D50" w:rsidP="007C3D50">
                  <w:pPr>
                    <w:pStyle w:val="Textkrpermitte"/>
                  </w:pPr>
                  <w:proofErr w:type="spellStart"/>
                  <w:r w:rsidRPr="00B51DE9">
                    <w:t>LernPROJEKT</w:t>
                  </w:r>
                  <w:proofErr w:type="spellEnd"/>
                </w:p>
              </w:tc>
            </w:tr>
            <w:tr w:rsidR="007C3D50" w:rsidRPr="00B51DE9" w:rsidTr="00C12C92">
              <w:trPr>
                <w:trHeight w:val="284"/>
              </w:trPr>
              <w:tc>
                <w:tcPr>
                  <w:tcW w:w="2090" w:type="dxa"/>
                  <w:tcBorders>
                    <w:bottom w:val="single" w:sz="4" w:space="0" w:color="auto"/>
                  </w:tcBorders>
                  <w:shd w:val="clear" w:color="auto" w:fill="auto"/>
                </w:tcPr>
                <w:p w:rsidR="007C3D50" w:rsidRPr="00B51DE9" w:rsidRDefault="007C3D50" w:rsidP="007C3D50">
                  <w:pPr>
                    <w:pStyle w:val="Textkrpermitte"/>
                  </w:pPr>
                  <w:proofErr w:type="spellStart"/>
                  <w:r w:rsidRPr="00B51DE9">
                    <w:t>LernTHEMA</w:t>
                  </w:r>
                  <w:proofErr w:type="spellEnd"/>
                </w:p>
              </w:tc>
            </w:tr>
            <w:tr w:rsidR="007C3D50" w:rsidRPr="00B51DE9" w:rsidTr="00C12C92">
              <w:trPr>
                <w:trHeight w:val="284"/>
              </w:trPr>
              <w:tc>
                <w:tcPr>
                  <w:tcW w:w="2090" w:type="dxa"/>
                  <w:tcBorders>
                    <w:bottom w:val="nil"/>
                  </w:tcBorders>
                  <w:shd w:val="clear" w:color="auto" w:fill="D9D9D9" w:themeFill="background1" w:themeFillShade="D9"/>
                </w:tcPr>
                <w:p w:rsidR="007C3D50" w:rsidRPr="00B51DE9" w:rsidRDefault="007C3D50" w:rsidP="007C3D50">
                  <w:pPr>
                    <w:pStyle w:val="TabelleKopfmitte"/>
                  </w:pPr>
                  <w:proofErr w:type="spellStart"/>
                  <w:r w:rsidRPr="00B51DE9">
                    <w:t>LernSCHRITT</w:t>
                  </w:r>
                  <w:proofErr w:type="spellEnd"/>
                </w:p>
              </w:tc>
            </w:tr>
          </w:tbl>
          <w:p w:rsidR="007C3D50" w:rsidRPr="00B51DE9" w:rsidRDefault="007C3D50" w:rsidP="007C3D50"/>
        </w:tc>
      </w:tr>
      <w:tr w:rsidR="007C3D50" w:rsidRPr="00B51DE9" w:rsidTr="004377F6">
        <w:trPr>
          <w:trHeight w:val="149"/>
        </w:trPr>
        <w:tc>
          <w:tcPr>
            <w:tcW w:w="7348" w:type="dxa"/>
            <w:gridSpan w:val="3"/>
            <w:tcBorders>
              <w:top w:val="single" w:sz="4" w:space="0" w:color="auto"/>
              <w:left w:val="nil"/>
              <w:right w:val="nil"/>
            </w:tcBorders>
          </w:tcPr>
          <w:p w:rsidR="007C3D50" w:rsidRPr="00B51DE9" w:rsidRDefault="007C3D50" w:rsidP="007C3D50"/>
        </w:tc>
        <w:tc>
          <w:tcPr>
            <w:tcW w:w="196" w:type="dxa"/>
            <w:gridSpan w:val="2"/>
            <w:tcBorders>
              <w:top w:val="nil"/>
              <w:left w:val="nil"/>
              <w:right w:val="nil"/>
            </w:tcBorders>
          </w:tcPr>
          <w:p w:rsidR="007C3D50" w:rsidRPr="00B51DE9" w:rsidRDefault="007C3D50" w:rsidP="007C3D50"/>
        </w:tc>
        <w:tc>
          <w:tcPr>
            <w:tcW w:w="2095" w:type="dxa"/>
            <w:tcBorders>
              <w:top w:val="single" w:sz="4" w:space="0" w:color="auto"/>
              <w:left w:val="nil"/>
              <w:right w:val="nil"/>
            </w:tcBorders>
          </w:tcPr>
          <w:p w:rsidR="007C3D50" w:rsidRPr="00B51DE9" w:rsidRDefault="007C3D50" w:rsidP="007C3D50"/>
        </w:tc>
      </w:tr>
      <w:tr w:rsidR="007C3D50" w:rsidRPr="00B51DE9" w:rsidTr="004377F6">
        <w:trPr>
          <w:trHeight w:val="443"/>
        </w:trPr>
        <w:tc>
          <w:tcPr>
            <w:tcW w:w="4818" w:type="dxa"/>
            <w:gridSpan w:val="2"/>
            <w:vMerge w:val="restart"/>
            <w:tcBorders>
              <w:left w:val="single" w:sz="4" w:space="0" w:color="auto"/>
              <w:right w:val="single" w:sz="4" w:space="0" w:color="auto"/>
            </w:tcBorders>
          </w:tcPr>
          <w:p w:rsidR="007C3D50" w:rsidRPr="004B658C" w:rsidRDefault="007C3D50" w:rsidP="007C3D50">
            <w:pPr>
              <w:pStyle w:val="Tabelle6pt"/>
            </w:pPr>
            <w:r>
              <w:t>Kompetenzen:</w:t>
            </w:r>
          </w:p>
          <w:p w:rsidR="007C3D50" w:rsidRDefault="007C3D50" w:rsidP="007C3D50">
            <w:pPr>
              <w:pStyle w:val="Kopf8ptafz"/>
            </w:pPr>
            <w:r>
              <w:t>Ich kann elektrischen Widerstand messen</w:t>
            </w:r>
            <w:r w:rsidR="00A2790C">
              <w:t>.</w:t>
            </w:r>
          </w:p>
          <w:p w:rsidR="007C3D50" w:rsidRDefault="007C3D50" w:rsidP="007C3D50">
            <w:pPr>
              <w:pStyle w:val="Kopf8ptafz"/>
            </w:pPr>
            <w:r>
              <w:t>Ich kenne die Formelzeichen des elektrischen Widerstands und des elektrischen Leitwerts und kann ihre Größenordnung einschätzen.</w:t>
            </w:r>
          </w:p>
          <w:p w:rsidR="007C3D50" w:rsidRDefault="007C3D50" w:rsidP="007C3D50">
            <w:pPr>
              <w:pStyle w:val="Kopf8ptafz"/>
            </w:pPr>
            <w:r>
              <w:t>Ich</w:t>
            </w:r>
            <w:r w:rsidR="004A7251">
              <w:t xml:space="preserve"> kann mit der Merkregel des </w:t>
            </w:r>
            <w:proofErr w:type="spellStart"/>
            <w:r w:rsidR="004A7251">
              <w:t>Ohm</w:t>
            </w:r>
            <w:r>
              <w:t>schen</w:t>
            </w:r>
            <w:proofErr w:type="spellEnd"/>
            <w:r>
              <w:t xml:space="preserve"> Gesetzes rechnen.</w:t>
            </w:r>
          </w:p>
        </w:tc>
        <w:tc>
          <w:tcPr>
            <w:tcW w:w="4821" w:type="dxa"/>
            <w:gridSpan w:val="4"/>
            <w:tcBorders>
              <w:left w:val="single" w:sz="4" w:space="0" w:color="auto"/>
              <w:right w:val="single" w:sz="4" w:space="0" w:color="auto"/>
            </w:tcBorders>
          </w:tcPr>
          <w:p w:rsidR="007C3D50" w:rsidRDefault="007C3D50" w:rsidP="007C3D50">
            <w:pPr>
              <w:pStyle w:val="Tabelle6pt"/>
            </w:pPr>
            <w:r>
              <w:t>Was Sie schon können sollten:</w:t>
            </w:r>
          </w:p>
          <w:p w:rsidR="007C3D50" w:rsidRPr="00234B66" w:rsidRDefault="007C3D50" w:rsidP="007C3D50">
            <w:pPr>
              <w:pStyle w:val="Kopf8ptafz"/>
            </w:pPr>
            <w:r>
              <w:t>Ich kenne elektrische Grundgrößen</w:t>
            </w:r>
            <w:r w:rsidR="004A7251">
              <w:t>.</w:t>
            </w: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C75100">
            <w:pPr>
              <w:pStyle w:val="Tabelle6pt"/>
            </w:pPr>
            <w:r>
              <w:t>Wofür Sie das benötigen:</w:t>
            </w:r>
            <w:r w:rsidR="00C75100">
              <w:t xml:space="preserve"> </w:t>
            </w: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7C3D50">
            <w:pPr>
              <w:pStyle w:val="Tabelle6pt"/>
            </w:pPr>
            <w:r>
              <w:t>Wie Sie Ihr Können prüfen können:</w:t>
            </w:r>
          </w:p>
          <w:p w:rsidR="007C3D50" w:rsidRPr="00234B66" w:rsidRDefault="007C3D50" w:rsidP="002F3E6A">
            <w:pPr>
              <w:pStyle w:val="Kopf8ptafz"/>
            </w:pPr>
            <w:r w:rsidRPr="00234B66">
              <w:t xml:space="preserve">Siehe Lernwegeliste oder Lernschritt </w:t>
            </w:r>
            <w:r w:rsidR="002F3E6A">
              <w:t>ET</w:t>
            </w:r>
            <w:r w:rsidR="00BC085B">
              <w:t>1.01.06.03</w:t>
            </w:r>
          </w:p>
        </w:tc>
      </w:tr>
    </w:tbl>
    <w:p w:rsidR="00AD1E29" w:rsidRDefault="00AD1E29" w:rsidP="00AD1E29">
      <w:pPr>
        <w:pStyle w:val="berschrift1"/>
      </w:pPr>
      <w:r>
        <w:rPr>
          <w:noProof/>
          <w:sz w:val="24"/>
        </w:rPr>
        <w:drawing>
          <wp:anchor distT="0" distB="0" distL="114300" distR="114300" simplePos="0" relativeHeight="251717632" behindDoc="0" locked="0" layoutInCell="0" allowOverlap="1" wp14:anchorId="1432D7A4" wp14:editId="7D875EFA">
            <wp:simplePos x="0" y="0"/>
            <wp:positionH relativeFrom="rightMargin">
              <wp:posOffset>107950</wp:posOffset>
            </wp:positionH>
            <wp:positionV relativeFrom="paragraph">
              <wp:posOffset>113741</wp:posOffset>
            </wp:positionV>
            <wp:extent cx="658495" cy="323850"/>
            <wp:effectExtent l="0" t="0" r="8255" b="0"/>
            <wp:wrapNone/>
            <wp:docPr id="100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AD1E29" w:rsidRDefault="00AD1E29" w:rsidP="00AD1E29">
      <w:pPr>
        <w:pStyle w:val="Textkrper"/>
      </w:pPr>
      <w:r w:rsidRPr="000946BC">
        <w:rPr>
          <w:noProof/>
          <w:sz w:val="24"/>
        </w:rPr>
        <w:drawing>
          <wp:anchor distT="0" distB="0" distL="114300" distR="114300" simplePos="0" relativeHeight="251719680" behindDoc="0" locked="0" layoutInCell="0" allowOverlap="1" wp14:anchorId="4D53AA0F" wp14:editId="1DAFEA6D">
            <wp:simplePos x="0" y="0"/>
            <wp:positionH relativeFrom="rightMargin">
              <wp:posOffset>107950</wp:posOffset>
            </wp:positionH>
            <wp:positionV relativeFrom="paragraph">
              <wp:posOffset>14300</wp:posOffset>
            </wp:positionV>
            <wp:extent cx="349885" cy="320675"/>
            <wp:effectExtent l="0" t="0" r="0" b="3175"/>
            <wp:wrapNone/>
            <wp:docPr id="100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Rechnen Sie folgende Größen gemäß Vorgabe um:</w:t>
      </w:r>
    </w:p>
    <w:p w:rsidR="00AD1E29" w:rsidRPr="00D6654F" w:rsidRDefault="00AD1E29" w:rsidP="00AD1E29">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AD1E29" w:rsidRPr="00A410C8" w:rsidTr="00A2790C">
        <w:tc>
          <w:tcPr>
            <w:tcW w:w="776" w:type="pct"/>
            <w:shd w:val="clear" w:color="auto" w:fill="D9D9D9" w:themeFill="background1" w:themeFillShade="D9"/>
          </w:tcPr>
          <w:p w:rsidR="00AD1E29" w:rsidRPr="00A410C8" w:rsidRDefault="00AD1E29" w:rsidP="004377F6">
            <w:pPr>
              <w:pStyle w:val="TabelleKopfmitte"/>
            </w:pPr>
            <w:r>
              <w:t>a)</w:t>
            </w:r>
          </w:p>
        </w:tc>
        <w:tc>
          <w:tcPr>
            <w:tcW w:w="845" w:type="pct"/>
            <w:shd w:val="clear" w:color="auto" w:fill="D9D9D9" w:themeFill="background1" w:themeFillShade="D9"/>
          </w:tcPr>
          <w:p w:rsidR="00AD1E29" w:rsidRPr="00A410C8" w:rsidRDefault="00AD1E29" w:rsidP="004377F6">
            <w:pPr>
              <w:pStyle w:val="TabelleKopfmitte"/>
            </w:pPr>
            <w:r>
              <w:t>b)</w:t>
            </w:r>
          </w:p>
        </w:tc>
        <w:tc>
          <w:tcPr>
            <w:tcW w:w="845" w:type="pct"/>
            <w:shd w:val="clear" w:color="auto" w:fill="D9D9D9" w:themeFill="background1" w:themeFillShade="D9"/>
          </w:tcPr>
          <w:p w:rsidR="00AD1E29" w:rsidRPr="00A410C8" w:rsidRDefault="00AD1E29" w:rsidP="004377F6">
            <w:pPr>
              <w:pStyle w:val="TabelleKopfmitte"/>
            </w:pPr>
            <w:r>
              <w:t>c)</w:t>
            </w:r>
          </w:p>
        </w:tc>
        <w:tc>
          <w:tcPr>
            <w:tcW w:w="845" w:type="pct"/>
            <w:shd w:val="clear" w:color="auto" w:fill="D9D9D9" w:themeFill="background1" w:themeFillShade="D9"/>
          </w:tcPr>
          <w:p w:rsidR="00AD1E29" w:rsidRPr="00A410C8" w:rsidRDefault="00AD1E29" w:rsidP="004377F6">
            <w:pPr>
              <w:pStyle w:val="TabelleKopfmitte"/>
            </w:pPr>
            <w:r>
              <w:t>d)</w:t>
            </w:r>
          </w:p>
        </w:tc>
        <w:tc>
          <w:tcPr>
            <w:tcW w:w="845" w:type="pct"/>
            <w:shd w:val="clear" w:color="auto" w:fill="D9D9D9" w:themeFill="background1" w:themeFillShade="D9"/>
          </w:tcPr>
          <w:p w:rsidR="00AD1E29" w:rsidRPr="00A410C8" w:rsidRDefault="00AD1E29" w:rsidP="004377F6">
            <w:pPr>
              <w:pStyle w:val="TabelleKopfmitte"/>
            </w:pPr>
            <w:r>
              <w:t>e)</w:t>
            </w:r>
          </w:p>
        </w:tc>
        <w:tc>
          <w:tcPr>
            <w:tcW w:w="843" w:type="pct"/>
            <w:shd w:val="clear" w:color="auto" w:fill="D9D9D9" w:themeFill="background1" w:themeFillShade="D9"/>
          </w:tcPr>
          <w:p w:rsidR="00AD1E29" w:rsidRPr="00A410C8" w:rsidRDefault="00AD1E29" w:rsidP="004377F6">
            <w:pPr>
              <w:pStyle w:val="TabelleKopfmitte"/>
            </w:pPr>
            <w:r>
              <w:t>f)</w:t>
            </w:r>
          </w:p>
        </w:tc>
      </w:tr>
      <w:tr w:rsidR="00AD1E29" w:rsidRPr="003B6317" w:rsidTr="00A2790C">
        <w:tc>
          <w:tcPr>
            <w:tcW w:w="776" w:type="pct"/>
          </w:tcPr>
          <w:p w:rsidR="00AD1E29" w:rsidRPr="003B6317" w:rsidRDefault="00AD1E29" w:rsidP="004377F6">
            <w:pPr>
              <w:pStyle w:val="Textkrpermitte"/>
            </w:pPr>
            <w:r>
              <w:t>5,8</w:t>
            </w:r>
            <w:r w:rsidR="004A7251">
              <w:t xml:space="preserve"> </w:t>
            </w:r>
            <w:r>
              <w:t>k</w:t>
            </w:r>
            <w:r w:rsidRPr="0003731C">
              <w:t>Ω</w:t>
            </w:r>
          </w:p>
        </w:tc>
        <w:tc>
          <w:tcPr>
            <w:tcW w:w="845" w:type="pct"/>
            <w:shd w:val="clear" w:color="auto" w:fill="auto"/>
          </w:tcPr>
          <w:p w:rsidR="00AD1E29" w:rsidRPr="003B6317" w:rsidRDefault="00AD1E29" w:rsidP="004377F6">
            <w:pPr>
              <w:pStyle w:val="Textkrpermitte"/>
            </w:pPr>
            <w:r>
              <w:t>84</w:t>
            </w:r>
            <w:r w:rsidR="004A7251">
              <w:t xml:space="preserve"> </w:t>
            </w:r>
            <w:r>
              <w:t>m</w:t>
            </w:r>
            <w:r>
              <w:rPr>
                <w:rFonts w:ascii="Arial" w:hAnsi="Arial"/>
              </w:rPr>
              <w:t>Ω</w:t>
            </w:r>
          </w:p>
        </w:tc>
        <w:tc>
          <w:tcPr>
            <w:tcW w:w="845" w:type="pct"/>
          </w:tcPr>
          <w:p w:rsidR="00AD1E29" w:rsidRPr="003B6317" w:rsidRDefault="00AD1E29" w:rsidP="004377F6">
            <w:pPr>
              <w:pStyle w:val="Textkrpermitte"/>
            </w:pPr>
            <w:r>
              <w:t>57</w:t>
            </w:r>
            <w:r w:rsidR="004A7251">
              <w:t xml:space="preserve"> </w:t>
            </w:r>
            <w:r w:rsidRPr="0003731C">
              <w:t>Ω</w:t>
            </w:r>
          </w:p>
        </w:tc>
        <w:tc>
          <w:tcPr>
            <w:tcW w:w="845" w:type="pct"/>
          </w:tcPr>
          <w:p w:rsidR="00AD1E29" w:rsidRPr="003B6317" w:rsidRDefault="00AD1E29" w:rsidP="004377F6">
            <w:pPr>
              <w:pStyle w:val="Textkrpermitte"/>
            </w:pPr>
            <w:r>
              <w:t>7,1</w:t>
            </w:r>
            <w:r w:rsidR="004A7251">
              <w:t xml:space="preserve"> </w:t>
            </w:r>
            <w:r>
              <w:rPr>
                <w:rFonts w:ascii="Arial" w:hAnsi="Arial"/>
              </w:rPr>
              <w:t>Ω</w:t>
            </w:r>
          </w:p>
        </w:tc>
        <w:tc>
          <w:tcPr>
            <w:tcW w:w="845" w:type="pct"/>
          </w:tcPr>
          <w:p w:rsidR="00AD1E29" w:rsidRPr="003B6317" w:rsidRDefault="00AD1E29" w:rsidP="004377F6">
            <w:pPr>
              <w:pStyle w:val="Textkrpermitte"/>
            </w:pPr>
            <w:r>
              <w:t>27</w:t>
            </w:r>
            <w:r w:rsidR="004A7251">
              <w:t xml:space="preserve"> </w:t>
            </w:r>
            <w:r>
              <w:t>k</w:t>
            </w:r>
            <w:r>
              <w:rPr>
                <w:rFonts w:ascii="Arial" w:hAnsi="Arial"/>
              </w:rPr>
              <w:t>Ω</w:t>
            </w:r>
          </w:p>
        </w:tc>
        <w:tc>
          <w:tcPr>
            <w:tcW w:w="843" w:type="pct"/>
          </w:tcPr>
          <w:p w:rsidR="00AD1E29" w:rsidRPr="003B6317" w:rsidRDefault="00AD1E29" w:rsidP="004377F6">
            <w:pPr>
              <w:pStyle w:val="Textkrpermitte"/>
            </w:pPr>
            <w:r>
              <w:t>2634</w:t>
            </w:r>
            <w:r w:rsidR="004A7251">
              <w:t xml:space="preserve"> </w:t>
            </w:r>
            <w:r>
              <w:t>m</w:t>
            </w:r>
            <w:r>
              <w:rPr>
                <w:rFonts w:ascii="Arial" w:hAnsi="Arial"/>
              </w:rPr>
              <w:t>Ω</w:t>
            </w:r>
          </w:p>
        </w:tc>
      </w:tr>
      <w:tr w:rsidR="00AD1E29" w:rsidRPr="003B6317" w:rsidTr="00A2790C">
        <w:tc>
          <w:tcPr>
            <w:tcW w:w="776" w:type="pct"/>
          </w:tcPr>
          <w:p w:rsidR="00AD1E29" w:rsidRPr="003B6317" w:rsidRDefault="00AD1E29" w:rsidP="004377F6">
            <w:pPr>
              <w:pStyle w:val="TextkrpernrauenText"/>
              <w:jc w:val="right"/>
            </w:pPr>
            <w:r>
              <w:rPr>
                <w:rFonts w:ascii="Arial" w:hAnsi="Arial"/>
              </w:rPr>
              <w:t>Ω</w:t>
            </w:r>
          </w:p>
        </w:tc>
        <w:tc>
          <w:tcPr>
            <w:tcW w:w="845" w:type="pct"/>
            <w:shd w:val="clear" w:color="auto" w:fill="auto"/>
          </w:tcPr>
          <w:p w:rsidR="00AD1E29" w:rsidRPr="003B6317" w:rsidRDefault="00AD1E29" w:rsidP="004377F6">
            <w:pPr>
              <w:pStyle w:val="TextkrpernrauenText"/>
              <w:jc w:val="right"/>
            </w:pPr>
            <w:r>
              <w:rPr>
                <w:rFonts w:ascii="Arial" w:hAnsi="Arial"/>
              </w:rPr>
              <w:t>Ω</w:t>
            </w:r>
          </w:p>
        </w:tc>
        <w:tc>
          <w:tcPr>
            <w:tcW w:w="845" w:type="pct"/>
          </w:tcPr>
          <w:p w:rsidR="00AD1E29" w:rsidRPr="003B6317" w:rsidRDefault="00AD1E29" w:rsidP="004377F6">
            <w:pPr>
              <w:pStyle w:val="TextkrpernrauenText"/>
              <w:jc w:val="right"/>
            </w:pPr>
            <w:r>
              <w:t>k</w:t>
            </w:r>
            <w:r>
              <w:rPr>
                <w:rFonts w:ascii="Arial" w:hAnsi="Arial"/>
              </w:rPr>
              <w:t>Ω</w:t>
            </w:r>
          </w:p>
        </w:tc>
        <w:tc>
          <w:tcPr>
            <w:tcW w:w="845" w:type="pct"/>
          </w:tcPr>
          <w:p w:rsidR="00AD1E29" w:rsidRPr="003B6317" w:rsidRDefault="00AD1E29" w:rsidP="004377F6">
            <w:pPr>
              <w:pStyle w:val="TextkrpernrauenText"/>
              <w:jc w:val="right"/>
            </w:pPr>
            <w:r>
              <w:t>m</w:t>
            </w:r>
            <w:r>
              <w:rPr>
                <w:rFonts w:ascii="Arial" w:hAnsi="Arial"/>
              </w:rPr>
              <w:t>Ω</w:t>
            </w:r>
          </w:p>
        </w:tc>
        <w:tc>
          <w:tcPr>
            <w:tcW w:w="845" w:type="pct"/>
          </w:tcPr>
          <w:p w:rsidR="00AD1E29" w:rsidRPr="003B6317" w:rsidRDefault="00AD1E29" w:rsidP="004377F6">
            <w:pPr>
              <w:pStyle w:val="TextkrpernrauenText"/>
              <w:jc w:val="right"/>
            </w:pPr>
            <w:r>
              <w:rPr>
                <w:rFonts w:ascii="Arial" w:hAnsi="Arial"/>
              </w:rPr>
              <w:t>Ω</w:t>
            </w:r>
          </w:p>
        </w:tc>
        <w:tc>
          <w:tcPr>
            <w:tcW w:w="843" w:type="pct"/>
          </w:tcPr>
          <w:p w:rsidR="00AD1E29" w:rsidRPr="003B6317" w:rsidRDefault="00AD1E29" w:rsidP="004377F6">
            <w:pPr>
              <w:pStyle w:val="TextkrpernrauenText"/>
              <w:jc w:val="right"/>
            </w:pPr>
            <w:r>
              <w:rPr>
                <w:rFonts w:ascii="Arial" w:hAnsi="Arial"/>
              </w:rPr>
              <w:t>Ω</w:t>
            </w:r>
          </w:p>
        </w:tc>
      </w:tr>
    </w:tbl>
    <w:p w:rsidR="00AD1E29" w:rsidRDefault="00AD1E29" w:rsidP="00AD1E29">
      <w:pPr>
        <w:pStyle w:val="Textkrper"/>
      </w:pPr>
    </w:p>
    <w:p w:rsidR="00AD1E29" w:rsidRDefault="00AD1E29" w:rsidP="00AD1E29">
      <w:pPr>
        <w:pStyle w:val="berschrift1"/>
      </w:pPr>
      <w:r>
        <w:t>Wid</w:t>
      </w:r>
      <w:r w:rsidR="004A7251">
        <w:t xml:space="preserve">erstand, Leitwert und </w:t>
      </w:r>
      <w:proofErr w:type="spellStart"/>
      <w:r w:rsidR="004A7251">
        <w:t>Ohm</w:t>
      </w:r>
      <w:r>
        <w:t>sches</w:t>
      </w:r>
      <w:proofErr w:type="spellEnd"/>
      <w:r>
        <w:t xml:space="preserve"> Gesetz</w:t>
      </w:r>
    </w:p>
    <w:p w:rsidR="00AD1E29" w:rsidRPr="0003731C" w:rsidRDefault="00AD1E29" w:rsidP="00A2790C">
      <w:pPr>
        <w:pStyle w:val="berschrift4"/>
      </w:pPr>
      <w:r w:rsidRPr="0003731C">
        <w:t>Aufgabe 1</w:t>
      </w:r>
    </w:p>
    <w:p w:rsidR="00AD1E29" w:rsidRPr="0003731C" w:rsidRDefault="00AD1E29" w:rsidP="00AD1E29">
      <w:pPr>
        <w:pStyle w:val="Textkrper"/>
      </w:pPr>
      <w:r w:rsidRPr="0003731C">
        <w:t>Ein Widerstand hat 8,5 kΩ. Berechnen Sie den Leitwert des Widerstands.</w:t>
      </w:r>
    </w:p>
    <w:p w:rsidR="00AD1E29" w:rsidRDefault="00AD1E29" w:rsidP="00A2790C">
      <w:pPr>
        <w:pStyle w:val="berschrift4"/>
      </w:pPr>
      <w:r>
        <w:t>Aufgabe 2</w:t>
      </w:r>
    </w:p>
    <w:p w:rsidR="00AD1E29" w:rsidRDefault="00AD1E29" w:rsidP="00AD1E29">
      <w:pPr>
        <w:pStyle w:val="Textkrper"/>
      </w:pPr>
      <w:r>
        <w:t xml:space="preserve">Ein Widerstand hat den Leitwert 43 </w:t>
      </w:r>
      <w:proofErr w:type="spellStart"/>
      <w:r>
        <w:t>mS.</w:t>
      </w:r>
      <w:proofErr w:type="spellEnd"/>
      <w:r>
        <w:t xml:space="preserve"> Berechnen Sie den Widerstandswert in Ohm.</w:t>
      </w:r>
    </w:p>
    <w:p w:rsidR="00AD1E29" w:rsidRDefault="00AD1E29" w:rsidP="00A2790C">
      <w:pPr>
        <w:pStyle w:val="berschrift4"/>
      </w:pPr>
      <w:r>
        <w:t>Aufgabe 3</w:t>
      </w:r>
    </w:p>
    <w:p w:rsidR="00AD1E29" w:rsidRPr="0003731C" w:rsidRDefault="00AD1E29" w:rsidP="00AD1E29">
      <w:pPr>
        <w:pStyle w:val="Textkrper"/>
      </w:pPr>
      <w:r w:rsidRPr="0003731C">
        <w:t>Die Heizspirale eines Wasserkochers hat einen Widerstandswert von 48</w:t>
      </w:r>
      <w:r w:rsidR="004A7251">
        <w:t xml:space="preserve"> </w:t>
      </w:r>
      <w:r w:rsidRPr="0003731C">
        <w:t>Ω und ist an die Spannung von 230</w:t>
      </w:r>
      <w:r w:rsidR="004A7251">
        <w:t xml:space="preserve"> </w:t>
      </w:r>
      <w:r w:rsidRPr="0003731C">
        <w:t>V angeschlossen. Berechnen Sie den Strom durch die Heizspirale.</w:t>
      </w:r>
    </w:p>
    <w:p w:rsidR="00AD1E29" w:rsidRDefault="00AD1E29" w:rsidP="00A2790C">
      <w:pPr>
        <w:pStyle w:val="berschrift4"/>
      </w:pPr>
      <w:r>
        <w:t>Aufgabe 4</w:t>
      </w:r>
    </w:p>
    <w:p w:rsidR="00AD1E29" w:rsidRDefault="00AD1E29" w:rsidP="00AD1E29">
      <w:pPr>
        <w:pStyle w:val="Textkrper"/>
      </w:pPr>
      <w:r>
        <w:t xml:space="preserve">An einer eingeschalteten Lampe </w:t>
      </w:r>
      <w:proofErr w:type="gramStart"/>
      <w:r>
        <w:t>wird</w:t>
      </w:r>
      <w:proofErr w:type="gramEnd"/>
      <w:r>
        <w:t xml:space="preserve"> die Spannung 230</w:t>
      </w:r>
      <w:r w:rsidR="004A7251">
        <w:t xml:space="preserve"> </w:t>
      </w:r>
      <w:r>
        <w:t>V und der Strom 0,5</w:t>
      </w:r>
      <w:r w:rsidR="004A7251">
        <w:t xml:space="preserve"> </w:t>
      </w:r>
      <w:r>
        <w:t>A geme</w:t>
      </w:r>
      <w:r>
        <w:t>s</w:t>
      </w:r>
      <w:r>
        <w:t>sen. Berechnen Sie den Widerstand.</w:t>
      </w:r>
    </w:p>
    <w:p w:rsidR="00AD1E29" w:rsidRDefault="00AD1E29" w:rsidP="00AD1E2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AD1E29" w:rsidRPr="00B51DE9" w:rsidTr="004377F6">
        <w:trPr>
          <w:trHeight w:val="523"/>
        </w:trPr>
        <w:tc>
          <w:tcPr>
            <w:tcW w:w="3119" w:type="dxa"/>
            <w:tcBorders>
              <w:left w:val="single" w:sz="4" w:space="0" w:color="auto"/>
              <w:bottom w:val="single" w:sz="4" w:space="0" w:color="auto"/>
              <w:right w:val="single" w:sz="4" w:space="0" w:color="auto"/>
            </w:tcBorders>
            <w:shd w:val="clear" w:color="auto" w:fill="D9D9D9"/>
            <w:hideMark/>
          </w:tcPr>
          <w:p w:rsidR="00AD1E29" w:rsidRDefault="00AD1E29" w:rsidP="004377F6">
            <w:pPr>
              <w:pStyle w:val="Tabelle6pt"/>
              <w:rPr>
                <w:color w:val="000000"/>
              </w:rPr>
            </w:pPr>
            <w:r>
              <w:lastRenderedPageBreak/>
              <w:br w:type="page"/>
              <w:t>Lernfeld</w:t>
            </w:r>
          </w:p>
          <w:p w:rsidR="00AD1E29" w:rsidRDefault="00AD1E29" w:rsidP="004377F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AD1E29" w:rsidRDefault="00AD1E29" w:rsidP="004377F6">
            <w:pPr>
              <w:pStyle w:val="Tabelle6pt"/>
              <w:rPr>
                <w:color w:val="000000"/>
              </w:rPr>
            </w:pPr>
            <w:r>
              <w:t>Titel</w:t>
            </w:r>
          </w:p>
          <w:p w:rsidR="00AD1E29" w:rsidRDefault="00AD1E29" w:rsidP="004377F6">
            <w:pPr>
              <w:pStyle w:val="TabelleKopflinks"/>
            </w:pPr>
            <w:r>
              <w:t>Elektrischer Widerstand und Leitwert</w:t>
            </w:r>
          </w:p>
        </w:tc>
        <w:tc>
          <w:tcPr>
            <w:tcW w:w="188" w:type="dxa"/>
            <w:vMerge w:val="restart"/>
            <w:tcBorders>
              <w:top w:val="nil"/>
              <w:left w:val="single" w:sz="4" w:space="0" w:color="auto"/>
              <w:bottom w:val="nil"/>
              <w:right w:val="single" w:sz="4" w:space="0" w:color="auto"/>
            </w:tcBorders>
            <w:shd w:val="clear" w:color="auto" w:fill="FFFFFF"/>
          </w:tcPr>
          <w:p w:rsidR="00AD1E29" w:rsidRPr="004B658C" w:rsidRDefault="00AD1E29" w:rsidP="004377F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90C3B" w:rsidRDefault="00690C3B" w:rsidP="00690C3B">
            <w:pPr>
              <w:pStyle w:val="TabelleKopfmitte"/>
            </w:pPr>
          </w:p>
          <w:p w:rsidR="00AD1E29" w:rsidRPr="00B51DE9" w:rsidRDefault="00690C3B" w:rsidP="002F3E6A">
            <w:pPr>
              <w:pStyle w:val="TabelleKopfmitte"/>
              <w:rPr>
                <w:rFonts w:eastAsia="Calibri"/>
              </w:rPr>
            </w:pPr>
            <w:r>
              <w:rPr>
                <w:rFonts w:eastAsia="Calibri"/>
              </w:rPr>
              <w:t>ET1.01.06.03</w:t>
            </w:r>
          </w:p>
        </w:tc>
      </w:tr>
      <w:tr w:rsidR="007C3D50" w:rsidRPr="00B51DE9" w:rsidTr="004377F6">
        <w:tc>
          <w:tcPr>
            <w:tcW w:w="7348" w:type="dxa"/>
            <w:gridSpan w:val="3"/>
            <w:tcBorders>
              <w:left w:val="single" w:sz="4" w:space="0" w:color="auto"/>
              <w:bottom w:val="single" w:sz="4" w:space="0" w:color="auto"/>
              <w:right w:val="single" w:sz="4" w:space="0" w:color="auto"/>
            </w:tcBorders>
            <w:shd w:val="clear" w:color="auto" w:fill="auto"/>
            <w:hideMark/>
          </w:tcPr>
          <w:p w:rsidR="007C3D50" w:rsidRPr="004B658C" w:rsidRDefault="007C3D50" w:rsidP="007C3D50">
            <w:pPr>
              <w:pStyle w:val="Tabelle6pt"/>
            </w:pPr>
            <w:r>
              <w:t>Kompetenzbereiche:</w:t>
            </w:r>
          </w:p>
          <w:p w:rsidR="007C3D50" w:rsidRDefault="007F4B16" w:rsidP="007C3D50">
            <w:pPr>
              <w:pStyle w:val="Kopf8ptafz"/>
            </w:pPr>
            <w:r>
              <w:t xml:space="preserve">Ich kann elektrische </w:t>
            </w:r>
            <w:r w:rsidR="00592A57">
              <w:t>Grundgrößen</w:t>
            </w:r>
            <w:r>
              <w:t xml:space="preserve"> unterscheiden, kenne deren Formelzeichen und kann </w:t>
            </w:r>
            <w:r w:rsidR="005B0C84">
              <w:t>damit rechnen.</w:t>
            </w:r>
          </w:p>
        </w:tc>
        <w:tc>
          <w:tcPr>
            <w:tcW w:w="188" w:type="dxa"/>
            <w:vMerge/>
            <w:tcBorders>
              <w:left w:val="single" w:sz="4" w:space="0" w:color="auto"/>
              <w:bottom w:val="nil"/>
              <w:right w:val="nil"/>
            </w:tcBorders>
            <w:vAlign w:val="center"/>
            <w:hideMark/>
          </w:tcPr>
          <w:p w:rsidR="007C3D50" w:rsidRDefault="007C3D50" w:rsidP="007C3D5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C3D50" w:rsidRPr="00B51DE9" w:rsidTr="00C12C92">
              <w:trPr>
                <w:trHeight w:val="284"/>
              </w:trPr>
              <w:tc>
                <w:tcPr>
                  <w:tcW w:w="2090" w:type="dxa"/>
                  <w:shd w:val="clear" w:color="auto" w:fill="auto"/>
                </w:tcPr>
                <w:p w:rsidR="007C3D50" w:rsidRPr="00B51DE9" w:rsidRDefault="007C3D50" w:rsidP="007C3D50">
                  <w:pPr>
                    <w:pStyle w:val="Textkrpermitte"/>
                  </w:pPr>
                  <w:proofErr w:type="spellStart"/>
                  <w:r w:rsidRPr="00B51DE9">
                    <w:t>LernPROJEKT</w:t>
                  </w:r>
                  <w:proofErr w:type="spellEnd"/>
                </w:p>
              </w:tc>
            </w:tr>
            <w:tr w:rsidR="007C3D50" w:rsidRPr="00B51DE9" w:rsidTr="00C12C92">
              <w:trPr>
                <w:trHeight w:val="284"/>
              </w:trPr>
              <w:tc>
                <w:tcPr>
                  <w:tcW w:w="2090" w:type="dxa"/>
                  <w:tcBorders>
                    <w:bottom w:val="single" w:sz="4" w:space="0" w:color="auto"/>
                  </w:tcBorders>
                  <w:shd w:val="clear" w:color="auto" w:fill="auto"/>
                </w:tcPr>
                <w:p w:rsidR="007C3D50" w:rsidRPr="00B51DE9" w:rsidRDefault="007C3D50" w:rsidP="007C3D50">
                  <w:pPr>
                    <w:pStyle w:val="Textkrpermitte"/>
                  </w:pPr>
                  <w:proofErr w:type="spellStart"/>
                  <w:r w:rsidRPr="00B51DE9">
                    <w:t>LernTHEMA</w:t>
                  </w:r>
                  <w:proofErr w:type="spellEnd"/>
                </w:p>
              </w:tc>
            </w:tr>
            <w:tr w:rsidR="007C3D50" w:rsidRPr="00B51DE9" w:rsidTr="00C12C92">
              <w:trPr>
                <w:trHeight w:val="284"/>
              </w:trPr>
              <w:tc>
                <w:tcPr>
                  <w:tcW w:w="2090" w:type="dxa"/>
                  <w:tcBorders>
                    <w:bottom w:val="nil"/>
                  </w:tcBorders>
                  <w:shd w:val="clear" w:color="auto" w:fill="D9D9D9" w:themeFill="background1" w:themeFillShade="D9"/>
                </w:tcPr>
                <w:p w:rsidR="007C3D50" w:rsidRPr="00B51DE9" w:rsidRDefault="007C3D50" w:rsidP="007C3D50">
                  <w:pPr>
                    <w:pStyle w:val="TabelleKopfmitte"/>
                  </w:pPr>
                  <w:proofErr w:type="spellStart"/>
                  <w:r w:rsidRPr="00B51DE9">
                    <w:t>LernSCHRITT</w:t>
                  </w:r>
                  <w:proofErr w:type="spellEnd"/>
                </w:p>
              </w:tc>
            </w:tr>
          </w:tbl>
          <w:p w:rsidR="007C3D50" w:rsidRPr="00B51DE9" w:rsidRDefault="007C3D50" w:rsidP="007C3D50"/>
        </w:tc>
      </w:tr>
      <w:tr w:rsidR="007C3D50" w:rsidRPr="00B51DE9" w:rsidTr="004377F6">
        <w:trPr>
          <w:trHeight w:val="149"/>
        </w:trPr>
        <w:tc>
          <w:tcPr>
            <w:tcW w:w="7348" w:type="dxa"/>
            <w:gridSpan w:val="3"/>
            <w:tcBorders>
              <w:top w:val="single" w:sz="4" w:space="0" w:color="auto"/>
              <w:left w:val="nil"/>
              <w:right w:val="nil"/>
            </w:tcBorders>
          </w:tcPr>
          <w:p w:rsidR="007C3D50" w:rsidRPr="00B51DE9" w:rsidRDefault="007C3D50" w:rsidP="007C3D50"/>
        </w:tc>
        <w:tc>
          <w:tcPr>
            <w:tcW w:w="196" w:type="dxa"/>
            <w:gridSpan w:val="2"/>
            <w:tcBorders>
              <w:top w:val="nil"/>
              <w:left w:val="nil"/>
              <w:right w:val="nil"/>
            </w:tcBorders>
          </w:tcPr>
          <w:p w:rsidR="007C3D50" w:rsidRPr="00B51DE9" w:rsidRDefault="007C3D50" w:rsidP="007C3D50"/>
        </w:tc>
        <w:tc>
          <w:tcPr>
            <w:tcW w:w="2095" w:type="dxa"/>
            <w:tcBorders>
              <w:top w:val="single" w:sz="4" w:space="0" w:color="auto"/>
              <w:left w:val="nil"/>
              <w:right w:val="nil"/>
            </w:tcBorders>
          </w:tcPr>
          <w:p w:rsidR="007C3D50" w:rsidRPr="00B51DE9" w:rsidRDefault="007C3D50" w:rsidP="007C3D50"/>
        </w:tc>
      </w:tr>
      <w:tr w:rsidR="007C3D50" w:rsidRPr="00B51DE9" w:rsidTr="004377F6">
        <w:trPr>
          <w:trHeight w:val="443"/>
        </w:trPr>
        <w:tc>
          <w:tcPr>
            <w:tcW w:w="4818" w:type="dxa"/>
            <w:gridSpan w:val="2"/>
            <w:vMerge w:val="restart"/>
            <w:tcBorders>
              <w:left w:val="single" w:sz="4" w:space="0" w:color="auto"/>
              <w:right w:val="single" w:sz="4" w:space="0" w:color="auto"/>
            </w:tcBorders>
          </w:tcPr>
          <w:p w:rsidR="007C3D50" w:rsidRPr="004B658C" w:rsidRDefault="007C3D50" w:rsidP="007C3D50">
            <w:pPr>
              <w:pStyle w:val="Tabelle6pt"/>
            </w:pPr>
            <w:r>
              <w:t>Kompetenzen:</w:t>
            </w:r>
          </w:p>
          <w:p w:rsidR="007C3D50" w:rsidRDefault="007C3D50" w:rsidP="007C3D50">
            <w:pPr>
              <w:pStyle w:val="Kopf8ptafz"/>
            </w:pPr>
            <w:r>
              <w:t>Ich kann elektrischen Widerstand messen</w:t>
            </w:r>
            <w:r w:rsidR="00D842E0">
              <w:t>.</w:t>
            </w:r>
          </w:p>
          <w:p w:rsidR="007C3D50" w:rsidRDefault="007C3D50" w:rsidP="007C3D50">
            <w:pPr>
              <w:pStyle w:val="Kopf8ptafz"/>
            </w:pPr>
            <w:r>
              <w:t>Ich kenne die Formelzeichen des elektrischen Widerstands und des elektrischen Leitwerts und kann ihre Größenordnung einschätzen.</w:t>
            </w:r>
          </w:p>
          <w:p w:rsidR="007C3D50" w:rsidRDefault="007C3D50" w:rsidP="007C3D50">
            <w:pPr>
              <w:pStyle w:val="Kopf8ptafz"/>
            </w:pPr>
            <w:r>
              <w:t xml:space="preserve">Ich kann mit der Merkregel des </w:t>
            </w:r>
            <w:proofErr w:type="spellStart"/>
            <w:r w:rsidR="004A7251">
              <w:t>Ohmschen</w:t>
            </w:r>
            <w:proofErr w:type="spellEnd"/>
            <w:r>
              <w:t xml:space="preserve"> Gesetzes rechnen.</w:t>
            </w:r>
          </w:p>
        </w:tc>
        <w:tc>
          <w:tcPr>
            <w:tcW w:w="4821" w:type="dxa"/>
            <w:gridSpan w:val="4"/>
            <w:tcBorders>
              <w:left w:val="single" w:sz="4" w:space="0" w:color="auto"/>
              <w:right w:val="single" w:sz="4" w:space="0" w:color="auto"/>
            </w:tcBorders>
          </w:tcPr>
          <w:p w:rsidR="007C3D50" w:rsidRDefault="007C3D50" w:rsidP="007C3D50">
            <w:pPr>
              <w:pStyle w:val="Tabelle6pt"/>
            </w:pPr>
            <w:r>
              <w:t>Was Sie schon können sollten:</w:t>
            </w:r>
          </w:p>
          <w:p w:rsidR="007C3D50" w:rsidRPr="00234B66" w:rsidRDefault="007C3D50" w:rsidP="007C3D50">
            <w:pPr>
              <w:pStyle w:val="Kopf8ptafz"/>
            </w:pPr>
            <w:r>
              <w:t>Ich kenne elektrische Grundgrößen</w:t>
            </w:r>
            <w:r w:rsidR="004A7251">
              <w:t>.</w:t>
            </w: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C75100">
            <w:pPr>
              <w:pStyle w:val="Tabelle6pt"/>
            </w:pPr>
            <w:r>
              <w:t>Wofür Sie das benötigen:</w:t>
            </w:r>
            <w:r w:rsidR="00C75100">
              <w:t xml:space="preserve"> </w:t>
            </w: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7C3D50">
            <w:pPr>
              <w:pStyle w:val="Tabelle6pt"/>
            </w:pPr>
            <w:r>
              <w:t>Wie Sie Ihr Können prüfen können:</w:t>
            </w:r>
          </w:p>
          <w:p w:rsidR="007C3D50" w:rsidRPr="00234B66" w:rsidRDefault="007C3D50" w:rsidP="002F3E6A">
            <w:pPr>
              <w:pStyle w:val="Kopf8ptafz"/>
            </w:pPr>
            <w:r w:rsidRPr="00234B66">
              <w:t xml:space="preserve">Siehe Lernwegeliste oder Lernschritt </w:t>
            </w:r>
            <w:r w:rsidR="002F3E6A">
              <w:t>ET</w:t>
            </w:r>
            <w:r w:rsidR="00BC085B">
              <w:t>1.01.06.03</w:t>
            </w:r>
          </w:p>
        </w:tc>
      </w:tr>
    </w:tbl>
    <w:p w:rsidR="00AD1E29" w:rsidRDefault="00AD1E29" w:rsidP="00AD1E29">
      <w:pPr>
        <w:pStyle w:val="berschrift1"/>
      </w:pPr>
      <w:r>
        <w:rPr>
          <w:noProof/>
          <w:sz w:val="24"/>
        </w:rPr>
        <w:drawing>
          <wp:anchor distT="0" distB="0" distL="114300" distR="114300" simplePos="0" relativeHeight="251722752" behindDoc="0" locked="0" layoutInCell="0" allowOverlap="1" wp14:anchorId="00C11D6F" wp14:editId="0B92E9E5">
            <wp:simplePos x="0" y="0"/>
            <wp:positionH relativeFrom="rightMargin">
              <wp:posOffset>107950</wp:posOffset>
            </wp:positionH>
            <wp:positionV relativeFrom="paragraph">
              <wp:posOffset>113741</wp:posOffset>
            </wp:positionV>
            <wp:extent cx="658495" cy="323850"/>
            <wp:effectExtent l="0" t="0" r="8255" b="0"/>
            <wp:wrapNone/>
            <wp:docPr id="100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AD1E29" w:rsidRDefault="00AD1E29" w:rsidP="00AD1E29">
      <w:pPr>
        <w:pStyle w:val="Textkrper"/>
      </w:pPr>
      <w:r>
        <w:rPr>
          <w:noProof/>
          <w:sz w:val="24"/>
        </w:rPr>
        <w:drawing>
          <wp:anchor distT="0" distB="0" distL="114300" distR="114300" simplePos="0" relativeHeight="251723776" behindDoc="0" locked="0" layoutInCell="0" allowOverlap="1" wp14:anchorId="1E239D02" wp14:editId="574B1826">
            <wp:simplePos x="0" y="0"/>
            <wp:positionH relativeFrom="rightMargin">
              <wp:posOffset>107950</wp:posOffset>
            </wp:positionH>
            <wp:positionV relativeFrom="paragraph">
              <wp:posOffset>13030</wp:posOffset>
            </wp:positionV>
            <wp:extent cx="345440" cy="323850"/>
            <wp:effectExtent l="0" t="0" r="0" b="0"/>
            <wp:wrapNone/>
            <wp:docPr id="101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Rechnen Sie folgende Größen gemäß Vorgabe um:</w:t>
      </w:r>
    </w:p>
    <w:p w:rsidR="00AD1E29" w:rsidRPr="00D6654F" w:rsidRDefault="00AD1E29" w:rsidP="00AD1E29">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AD1E29" w:rsidRPr="00A410C8" w:rsidTr="00A2790C">
        <w:tc>
          <w:tcPr>
            <w:tcW w:w="776" w:type="pct"/>
            <w:shd w:val="clear" w:color="auto" w:fill="D9D9D9" w:themeFill="background1" w:themeFillShade="D9"/>
          </w:tcPr>
          <w:p w:rsidR="00AD1E29" w:rsidRPr="00A410C8" w:rsidRDefault="00AD1E29" w:rsidP="004377F6">
            <w:pPr>
              <w:pStyle w:val="TabelleKopfmitte"/>
            </w:pPr>
            <w:r>
              <w:t>a)</w:t>
            </w:r>
          </w:p>
        </w:tc>
        <w:tc>
          <w:tcPr>
            <w:tcW w:w="845" w:type="pct"/>
            <w:shd w:val="clear" w:color="auto" w:fill="D9D9D9" w:themeFill="background1" w:themeFillShade="D9"/>
          </w:tcPr>
          <w:p w:rsidR="00AD1E29" w:rsidRPr="00A410C8" w:rsidRDefault="00AD1E29" w:rsidP="004377F6">
            <w:pPr>
              <w:pStyle w:val="TabelleKopfmitte"/>
            </w:pPr>
            <w:r>
              <w:t>b)</w:t>
            </w:r>
          </w:p>
        </w:tc>
        <w:tc>
          <w:tcPr>
            <w:tcW w:w="845" w:type="pct"/>
            <w:shd w:val="clear" w:color="auto" w:fill="D9D9D9" w:themeFill="background1" w:themeFillShade="D9"/>
          </w:tcPr>
          <w:p w:rsidR="00AD1E29" w:rsidRPr="00A410C8" w:rsidRDefault="00AD1E29" w:rsidP="004377F6">
            <w:pPr>
              <w:pStyle w:val="TabelleKopfmitte"/>
            </w:pPr>
            <w:r>
              <w:t>c)</w:t>
            </w:r>
          </w:p>
        </w:tc>
        <w:tc>
          <w:tcPr>
            <w:tcW w:w="845" w:type="pct"/>
            <w:shd w:val="clear" w:color="auto" w:fill="D9D9D9" w:themeFill="background1" w:themeFillShade="D9"/>
          </w:tcPr>
          <w:p w:rsidR="00AD1E29" w:rsidRPr="00A410C8" w:rsidRDefault="00AD1E29" w:rsidP="004377F6">
            <w:pPr>
              <w:pStyle w:val="TabelleKopfmitte"/>
            </w:pPr>
            <w:r>
              <w:t>d)</w:t>
            </w:r>
          </w:p>
        </w:tc>
        <w:tc>
          <w:tcPr>
            <w:tcW w:w="845" w:type="pct"/>
            <w:shd w:val="clear" w:color="auto" w:fill="D9D9D9" w:themeFill="background1" w:themeFillShade="D9"/>
          </w:tcPr>
          <w:p w:rsidR="00AD1E29" w:rsidRPr="00A410C8" w:rsidRDefault="00AD1E29" w:rsidP="004377F6">
            <w:pPr>
              <w:pStyle w:val="TabelleKopfmitte"/>
            </w:pPr>
            <w:r>
              <w:t>e)</w:t>
            </w:r>
          </w:p>
        </w:tc>
        <w:tc>
          <w:tcPr>
            <w:tcW w:w="843" w:type="pct"/>
            <w:shd w:val="clear" w:color="auto" w:fill="D9D9D9" w:themeFill="background1" w:themeFillShade="D9"/>
          </w:tcPr>
          <w:p w:rsidR="00AD1E29" w:rsidRPr="00A410C8" w:rsidRDefault="00AD1E29" w:rsidP="004377F6">
            <w:pPr>
              <w:pStyle w:val="TabelleKopfmitte"/>
            </w:pPr>
            <w:r>
              <w:t>f)</w:t>
            </w:r>
          </w:p>
        </w:tc>
      </w:tr>
      <w:tr w:rsidR="00AD1E29" w:rsidRPr="003B6317" w:rsidTr="00A2790C">
        <w:tc>
          <w:tcPr>
            <w:tcW w:w="776" w:type="pct"/>
          </w:tcPr>
          <w:p w:rsidR="00AD1E29" w:rsidRPr="003B6317" w:rsidRDefault="00AD1E29" w:rsidP="004377F6">
            <w:pPr>
              <w:pStyle w:val="Textkrpermitte"/>
            </w:pPr>
            <w:r>
              <w:t>5,8</w:t>
            </w:r>
            <w:r w:rsidR="004A7251">
              <w:t xml:space="preserve"> </w:t>
            </w:r>
            <w:r>
              <w:t>k</w:t>
            </w:r>
            <w:r>
              <w:rPr>
                <w:rFonts w:ascii="Arial" w:hAnsi="Arial"/>
              </w:rPr>
              <w:t>Ω</w:t>
            </w:r>
          </w:p>
        </w:tc>
        <w:tc>
          <w:tcPr>
            <w:tcW w:w="845" w:type="pct"/>
            <w:shd w:val="clear" w:color="auto" w:fill="auto"/>
          </w:tcPr>
          <w:p w:rsidR="00AD1E29" w:rsidRPr="003B6317" w:rsidRDefault="00AD1E29" w:rsidP="004377F6">
            <w:pPr>
              <w:pStyle w:val="Textkrpermitte"/>
            </w:pPr>
            <w:r>
              <w:t>84</w:t>
            </w:r>
            <w:r w:rsidR="004A7251">
              <w:t xml:space="preserve"> </w:t>
            </w:r>
            <w:r>
              <w:t>m</w:t>
            </w:r>
            <w:r>
              <w:rPr>
                <w:rFonts w:ascii="Arial" w:hAnsi="Arial"/>
              </w:rPr>
              <w:t>Ω</w:t>
            </w:r>
          </w:p>
        </w:tc>
        <w:tc>
          <w:tcPr>
            <w:tcW w:w="845" w:type="pct"/>
          </w:tcPr>
          <w:p w:rsidR="00AD1E29" w:rsidRPr="003B6317" w:rsidRDefault="00AD1E29" w:rsidP="004377F6">
            <w:pPr>
              <w:pStyle w:val="Textkrpermitte"/>
            </w:pPr>
            <w:r>
              <w:t>57</w:t>
            </w:r>
            <w:r w:rsidR="004A7251">
              <w:t xml:space="preserve"> </w:t>
            </w:r>
            <w:r>
              <w:rPr>
                <w:rFonts w:ascii="Arial" w:hAnsi="Arial"/>
              </w:rPr>
              <w:t>Ω</w:t>
            </w:r>
          </w:p>
        </w:tc>
        <w:tc>
          <w:tcPr>
            <w:tcW w:w="845" w:type="pct"/>
          </w:tcPr>
          <w:p w:rsidR="00AD1E29" w:rsidRPr="003B6317" w:rsidRDefault="00AD1E29" w:rsidP="004377F6">
            <w:pPr>
              <w:pStyle w:val="Textkrpermitte"/>
            </w:pPr>
            <w:r>
              <w:t>7,1</w:t>
            </w:r>
            <w:r w:rsidR="004A7251">
              <w:t xml:space="preserve"> </w:t>
            </w:r>
            <w:r>
              <w:rPr>
                <w:rFonts w:ascii="Arial" w:hAnsi="Arial"/>
              </w:rPr>
              <w:t>Ω</w:t>
            </w:r>
          </w:p>
        </w:tc>
        <w:tc>
          <w:tcPr>
            <w:tcW w:w="845" w:type="pct"/>
          </w:tcPr>
          <w:p w:rsidR="00AD1E29" w:rsidRPr="003B6317" w:rsidRDefault="00AD1E29" w:rsidP="004377F6">
            <w:pPr>
              <w:pStyle w:val="Textkrpermitte"/>
            </w:pPr>
            <w:r>
              <w:t>27</w:t>
            </w:r>
            <w:r w:rsidR="004A7251">
              <w:t xml:space="preserve"> </w:t>
            </w:r>
            <w:r>
              <w:t>k</w:t>
            </w:r>
            <w:r>
              <w:rPr>
                <w:rFonts w:ascii="Arial" w:hAnsi="Arial"/>
              </w:rPr>
              <w:t>Ω</w:t>
            </w:r>
          </w:p>
        </w:tc>
        <w:tc>
          <w:tcPr>
            <w:tcW w:w="843" w:type="pct"/>
          </w:tcPr>
          <w:p w:rsidR="00AD1E29" w:rsidRPr="003B6317" w:rsidRDefault="00AD1E29" w:rsidP="004377F6">
            <w:pPr>
              <w:pStyle w:val="Textkrpermitte"/>
            </w:pPr>
            <w:r>
              <w:t>2634</w:t>
            </w:r>
            <w:r w:rsidR="004A7251">
              <w:t xml:space="preserve"> </w:t>
            </w:r>
            <w:r>
              <w:t>m</w:t>
            </w:r>
            <w:r>
              <w:rPr>
                <w:rFonts w:ascii="Arial" w:hAnsi="Arial"/>
              </w:rPr>
              <w:t>Ω</w:t>
            </w:r>
          </w:p>
        </w:tc>
      </w:tr>
      <w:tr w:rsidR="00AD1E29" w:rsidRPr="003B6317" w:rsidTr="00A2790C">
        <w:tc>
          <w:tcPr>
            <w:tcW w:w="776" w:type="pct"/>
          </w:tcPr>
          <w:p w:rsidR="00AD1E29" w:rsidRPr="003B6317" w:rsidRDefault="00AD1E29" w:rsidP="004377F6">
            <w:pPr>
              <w:pStyle w:val="TextkrpernrauenText"/>
              <w:jc w:val="right"/>
            </w:pPr>
            <w:r>
              <w:rPr>
                <w:rFonts w:ascii="Arial" w:hAnsi="Arial"/>
              </w:rPr>
              <w:t>Ω</w:t>
            </w:r>
          </w:p>
        </w:tc>
        <w:tc>
          <w:tcPr>
            <w:tcW w:w="845" w:type="pct"/>
            <w:shd w:val="clear" w:color="auto" w:fill="auto"/>
          </w:tcPr>
          <w:p w:rsidR="00AD1E29" w:rsidRPr="003B6317" w:rsidRDefault="00AD1E29" w:rsidP="004377F6">
            <w:pPr>
              <w:pStyle w:val="TextkrpernrauenText"/>
              <w:jc w:val="right"/>
            </w:pPr>
            <w:r>
              <w:rPr>
                <w:rFonts w:ascii="Arial" w:hAnsi="Arial"/>
              </w:rPr>
              <w:t>Ω</w:t>
            </w:r>
          </w:p>
        </w:tc>
        <w:tc>
          <w:tcPr>
            <w:tcW w:w="845" w:type="pct"/>
          </w:tcPr>
          <w:p w:rsidR="00AD1E29" w:rsidRPr="003B6317" w:rsidRDefault="00AD1E29" w:rsidP="004377F6">
            <w:pPr>
              <w:pStyle w:val="TextkrpernrauenText"/>
              <w:jc w:val="right"/>
            </w:pPr>
            <w:r>
              <w:t>k</w:t>
            </w:r>
            <w:r>
              <w:rPr>
                <w:rFonts w:ascii="Arial" w:hAnsi="Arial"/>
              </w:rPr>
              <w:t>Ω</w:t>
            </w:r>
          </w:p>
        </w:tc>
        <w:tc>
          <w:tcPr>
            <w:tcW w:w="845" w:type="pct"/>
          </w:tcPr>
          <w:p w:rsidR="00AD1E29" w:rsidRPr="003B6317" w:rsidRDefault="00AD1E29" w:rsidP="004377F6">
            <w:pPr>
              <w:pStyle w:val="TextkrpernrauenText"/>
              <w:jc w:val="right"/>
            </w:pPr>
            <w:r>
              <w:t>m</w:t>
            </w:r>
            <w:r>
              <w:rPr>
                <w:rFonts w:ascii="Arial" w:hAnsi="Arial"/>
              </w:rPr>
              <w:t>Ω</w:t>
            </w:r>
          </w:p>
        </w:tc>
        <w:tc>
          <w:tcPr>
            <w:tcW w:w="845" w:type="pct"/>
          </w:tcPr>
          <w:p w:rsidR="00AD1E29" w:rsidRPr="003B6317" w:rsidRDefault="00AD1E29" w:rsidP="004377F6">
            <w:pPr>
              <w:pStyle w:val="TextkrpernrauenText"/>
              <w:jc w:val="right"/>
            </w:pPr>
            <w:r>
              <w:rPr>
                <w:rFonts w:ascii="Arial" w:hAnsi="Arial"/>
              </w:rPr>
              <w:t>Ω</w:t>
            </w:r>
          </w:p>
        </w:tc>
        <w:tc>
          <w:tcPr>
            <w:tcW w:w="843" w:type="pct"/>
          </w:tcPr>
          <w:p w:rsidR="00AD1E29" w:rsidRPr="003B6317" w:rsidRDefault="00AD1E29" w:rsidP="004377F6">
            <w:pPr>
              <w:pStyle w:val="TextkrpernrauenText"/>
              <w:jc w:val="right"/>
            </w:pPr>
            <w:r>
              <w:rPr>
                <w:rFonts w:ascii="Arial" w:hAnsi="Arial"/>
              </w:rPr>
              <w:t>Ω</w:t>
            </w:r>
          </w:p>
        </w:tc>
      </w:tr>
    </w:tbl>
    <w:p w:rsidR="00AD1E29" w:rsidRDefault="00AD1E29" w:rsidP="00AD1E29">
      <w:pPr>
        <w:pStyle w:val="Textkrper"/>
      </w:pPr>
    </w:p>
    <w:p w:rsidR="00AD1E29" w:rsidRDefault="004A7251" w:rsidP="00AD1E29">
      <w:pPr>
        <w:pStyle w:val="berschrift1"/>
      </w:pPr>
      <w:r>
        <w:t xml:space="preserve">Widerstand, Leitwert und </w:t>
      </w:r>
      <w:proofErr w:type="spellStart"/>
      <w:r>
        <w:t>Ohm</w:t>
      </w:r>
      <w:r w:rsidR="00AD1E29">
        <w:t>sches</w:t>
      </w:r>
      <w:proofErr w:type="spellEnd"/>
      <w:r w:rsidR="00AD1E29">
        <w:t xml:space="preserve"> Gesetz</w:t>
      </w:r>
    </w:p>
    <w:p w:rsidR="00AD1E29" w:rsidRDefault="00AD1E29" w:rsidP="00B6018C">
      <w:pPr>
        <w:pStyle w:val="berschrift4"/>
      </w:pPr>
      <w:r>
        <w:t>Aufgabe 1</w:t>
      </w:r>
    </w:p>
    <w:p w:rsidR="00AD1E29" w:rsidRDefault="00AD1E29" w:rsidP="00AD1E29">
      <w:pPr>
        <w:pStyle w:val="Textkrper"/>
      </w:pPr>
      <w:r>
        <w:t>Ein Widerstand hat 8,5 k</w:t>
      </w:r>
      <w:r>
        <w:rPr>
          <w:rFonts w:ascii="Arial" w:hAnsi="Arial"/>
        </w:rPr>
        <w:t>Ω</w:t>
      </w:r>
      <w:r>
        <w:t>. Berechnen Sie den Leitwert des Widerstands.</w:t>
      </w:r>
    </w:p>
    <w:p w:rsidR="00AD1E29" w:rsidRDefault="00AD1E29" w:rsidP="00B6018C">
      <w:pPr>
        <w:pStyle w:val="berschrift4"/>
      </w:pPr>
      <w:r>
        <w:t>Aufgabe 2</w:t>
      </w:r>
    </w:p>
    <w:p w:rsidR="00AD1E29" w:rsidRPr="000345B1" w:rsidRDefault="00AD1E29" w:rsidP="00AD1E29">
      <w:pPr>
        <w:pStyle w:val="Textkrper"/>
      </w:pPr>
      <w:r>
        <w:t xml:space="preserve">Ein Widerstand hat den Leitwert 43 </w:t>
      </w:r>
      <w:proofErr w:type="spellStart"/>
      <w:r>
        <w:t>mS.</w:t>
      </w:r>
      <w:proofErr w:type="spellEnd"/>
      <w:r>
        <w:t xml:space="preserve"> Berechnen Sie den Widerstandswert in Ohm.</w:t>
      </w:r>
    </w:p>
    <w:p w:rsidR="00AD1E29" w:rsidRDefault="00AD1E29" w:rsidP="00B6018C">
      <w:pPr>
        <w:pStyle w:val="berschrift4"/>
      </w:pPr>
      <w:r>
        <w:t>Aufgabe 3</w:t>
      </w:r>
    </w:p>
    <w:p w:rsidR="00AD1E29" w:rsidRDefault="00AD1E29" w:rsidP="00AD1E29">
      <w:pPr>
        <w:pStyle w:val="Textkrper"/>
      </w:pPr>
      <w:r>
        <w:t>Ein Widerstand hat 5479 k</w:t>
      </w:r>
      <w:r>
        <w:rPr>
          <w:rFonts w:ascii="Arial" w:hAnsi="Arial"/>
        </w:rPr>
        <w:t>Ω</w:t>
      </w:r>
      <w:r>
        <w:t>. Berechnen Sie den Leitwert des Widerstands.</w:t>
      </w:r>
    </w:p>
    <w:p w:rsidR="00AD1E29" w:rsidRDefault="00AD1E29" w:rsidP="00B6018C">
      <w:pPr>
        <w:pStyle w:val="berschrift4"/>
      </w:pPr>
      <w:r>
        <w:t>Aufgabe 4</w:t>
      </w:r>
    </w:p>
    <w:p w:rsidR="00AD1E29" w:rsidRPr="00D842E0" w:rsidRDefault="00AD1E29" w:rsidP="00AD1E29">
      <w:pPr>
        <w:pStyle w:val="Textkrper"/>
      </w:pPr>
      <w:r w:rsidRPr="00D842E0">
        <w:t>Die Heizspirale eines Wasserkochers hat einen Widerstandswert von 48</w:t>
      </w:r>
      <w:r w:rsidR="004A7251">
        <w:t xml:space="preserve"> </w:t>
      </w:r>
      <w:r w:rsidRPr="00D842E0">
        <w:t>Ω und ist an die Spannung von 230</w:t>
      </w:r>
      <w:r w:rsidR="004A7251">
        <w:t xml:space="preserve"> </w:t>
      </w:r>
      <w:r w:rsidRPr="00D842E0">
        <w:t>V angeschlossen. Berechnen Sie den Strom durch die Heizspirale.</w:t>
      </w:r>
    </w:p>
    <w:p w:rsidR="00AD1E29" w:rsidRDefault="00AD1E29" w:rsidP="00B6018C">
      <w:pPr>
        <w:pStyle w:val="berschrift4"/>
      </w:pPr>
      <w:r>
        <w:t>Aufgabe 5</w:t>
      </w:r>
    </w:p>
    <w:p w:rsidR="00AD1E29" w:rsidRDefault="00AD1E29" w:rsidP="00AD1E29">
      <w:pPr>
        <w:pStyle w:val="Textkrper"/>
      </w:pPr>
      <w:r>
        <w:t xml:space="preserve">An einer eingeschalteten Lampe </w:t>
      </w:r>
      <w:proofErr w:type="gramStart"/>
      <w:r>
        <w:t>wird</w:t>
      </w:r>
      <w:proofErr w:type="gramEnd"/>
      <w:r>
        <w:t xml:space="preserve"> die Spannung 230</w:t>
      </w:r>
      <w:r w:rsidR="004A7251">
        <w:t xml:space="preserve"> </w:t>
      </w:r>
      <w:r>
        <w:t>V und der Strom 0,5</w:t>
      </w:r>
      <w:r w:rsidR="004A7251">
        <w:t xml:space="preserve"> </w:t>
      </w:r>
      <w:r>
        <w:t>A geme</w:t>
      </w:r>
      <w:r>
        <w:t>s</w:t>
      </w:r>
      <w:r>
        <w:t>sen. Berechnen Sie den Widerstand.</w:t>
      </w:r>
    </w:p>
    <w:p w:rsidR="00AD1E29" w:rsidRDefault="00AD1E29" w:rsidP="00AD1E29">
      <w:pPr>
        <w:pStyle w:val="Textkrper"/>
      </w:pPr>
    </w:p>
    <w:p w:rsidR="00AD1E29" w:rsidRDefault="00AD1E29" w:rsidP="00AD1E2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AD1E29" w:rsidRPr="00B51DE9" w:rsidTr="004377F6">
        <w:trPr>
          <w:trHeight w:val="523"/>
        </w:trPr>
        <w:tc>
          <w:tcPr>
            <w:tcW w:w="3119" w:type="dxa"/>
            <w:tcBorders>
              <w:left w:val="single" w:sz="4" w:space="0" w:color="auto"/>
              <w:bottom w:val="single" w:sz="4" w:space="0" w:color="auto"/>
              <w:right w:val="single" w:sz="4" w:space="0" w:color="auto"/>
            </w:tcBorders>
            <w:shd w:val="clear" w:color="auto" w:fill="D9D9D9"/>
            <w:hideMark/>
          </w:tcPr>
          <w:p w:rsidR="00AD1E29" w:rsidRDefault="00AD1E29" w:rsidP="004377F6">
            <w:pPr>
              <w:pStyle w:val="Tabelle6pt"/>
              <w:rPr>
                <w:color w:val="000000"/>
              </w:rPr>
            </w:pPr>
            <w:r>
              <w:lastRenderedPageBreak/>
              <w:br w:type="page"/>
              <w:t>Lernfeld</w:t>
            </w:r>
          </w:p>
          <w:p w:rsidR="00AD1E29" w:rsidRDefault="00AD1E29" w:rsidP="004377F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AD1E29" w:rsidRDefault="00AD1E29" w:rsidP="004377F6">
            <w:pPr>
              <w:pStyle w:val="Tabelle6pt"/>
              <w:rPr>
                <w:color w:val="000000"/>
              </w:rPr>
            </w:pPr>
            <w:r>
              <w:t>Titel</w:t>
            </w:r>
          </w:p>
          <w:p w:rsidR="00AD1E29" w:rsidRDefault="00AD1E29" w:rsidP="004377F6">
            <w:pPr>
              <w:pStyle w:val="TabelleKopflinks"/>
            </w:pPr>
            <w:r>
              <w:t>Elektrischer Widerstand und Leitwert</w:t>
            </w:r>
          </w:p>
        </w:tc>
        <w:tc>
          <w:tcPr>
            <w:tcW w:w="188" w:type="dxa"/>
            <w:vMerge w:val="restart"/>
            <w:tcBorders>
              <w:top w:val="nil"/>
              <w:left w:val="single" w:sz="4" w:space="0" w:color="auto"/>
              <w:bottom w:val="nil"/>
              <w:right w:val="single" w:sz="4" w:space="0" w:color="auto"/>
            </w:tcBorders>
            <w:shd w:val="clear" w:color="auto" w:fill="FFFFFF"/>
          </w:tcPr>
          <w:p w:rsidR="00AD1E29" w:rsidRPr="004B658C" w:rsidRDefault="00AD1E29" w:rsidP="004377F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90C3B" w:rsidRDefault="00690C3B" w:rsidP="00690C3B">
            <w:pPr>
              <w:pStyle w:val="TabelleKopfmitte"/>
            </w:pPr>
          </w:p>
          <w:p w:rsidR="00AD1E29" w:rsidRPr="00B51DE9" w:rsidRDefault="00690C3B" w:rsidP="002F3E6A">
            <w:pPr>
              <w:pStyle w:val="TabelleKopfmitte"/>
              <w:rPr>
                <w:rFonts w:eastAsia="Calibri"/>
              </w:rPr>
            </w:pPr>
            <w:r>
              <w:rPr>
                <w:rFonts w:eastAsia="Calibri"/>
              </w:rPr>
              <w:t>ET1.01.06.03</w:t>
            </w:r>
          </w:p>
        </w:tc>
      </w:tr>
      <w:tr w:rsidR="007C3D50" w:rsidRPr="00B51DE9" w:rsidTr="004377F6">
        <w:tc>
          <w:tcPr>
            <w:tcW w:w="7348" w:type="dxa"/>
            <w:gridSpan w:val="3"/>
            <w:tcBorders>
              <w:left w:val="single" w:sz="4" w:space="0" w:color="auto"/>
              <w:bottom w:val="single" w:sz="4" w:space="0" w:color="auto"/>
              <w:right w:val="single" w:sz="4" w:space="0" w:color="auto"/>
            </w:tcBorders>
            <w:shd w:val="clear" w:color="auto" w:fill="auto"/>
            <w:hideMark/>
          </w:tcPr>
          <w:p w:rsidR="007C3D50" w:rsidRPr="004B658C" w:rsidRDefault="007C3D50" w:rsidP="007C3D50">
            <w:pPr>
              <w:pStyle w:val="Tabelle6pt"/>
            </w:pPr>
            <w:r>
              <w:t>Kompetenzbereiche:</w:t>
            </w:r>
          </w:p>
          <w:p w:rsidR="007C3D50" w:rsidRDefault="007F4B16" w:rsidP="007C3D50">
            <w:pPr>
              <w:pStyle w:val="Kopf8ptafz"/>
            </w:pPr>
            <w:r>
              <w:t xml:space="preserve">Ich kann elektrische </w:t>
            </w:r>
            <w:r w:rsidR="00592A57">
              <w:t>Grundgrößen</w:t>
            </w:r>
            <w:r>
              <w:t xml:space="preserve"> unterscheiden, kenne deren Formelzeichen und kann </w:t>
            </w:r>
            <w:r w:rsidR="005B0C84">
              <w:t>damit rechnen.</w:t>
            </w:r>
          </w:p>
        </w:tc>
        <w:tc>
          <w:tcPr>
            <w:tcW w:w="188" w:type="dxa"/>
            <w:vMerge/>
            <w:tcBorders>
              <w:left w:val="single" w:sz="4" w:space="0" w:color="auto"/>
              <w:bottom w:val="nil"/>
              <w:right w:val="nil"/>
            </w:tcBorders>
            <w:vAlign w:val="center"/>
            <w:hideMark/>
          </w:tcPr>
          <w:p w:rsidR="007C3D50" w:rsidRDefault="007C3D50" w:rsidP="007C3D5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C3D50" w:rsidRPr="00B51DE9" w:rsidTr="00C12C92">
              <w:trPr>
                <w:trHeight w:val="284"/>
              </w:trPr>
              <w:tc>
                <w:tcPr>
                  <w:tcW w:w="2090" w:type="dxa"/>
                  <w:shd w:val="clear" w:color="auto" w:fill="auto"/>
                </w:tcPr>
                <w:p w:rsidR="007C3D50" w:rsidRPr="00B51DE9" w:rsidRDefault="007C3D50" w:rsidP="007C3D50">
                  <w:pPr>
                    <w:pStyle w:val="Textkrpermitte"/>
                  </w:pPr>
                  <w:proofErr w:type="spellStart"/>
                  <w:r w:rsidRPr="00B51DE9">
                    <w:t>LernPROJEKT</w:t>
                  </w:r>
                  <w:proofErr w:type="spellEnd"/>
                </w:p>
              </w:tc>
            </w:tr>
            <w:tr w:rsidR="007C3D50" w:rsidRPr="00B51DE9" w:rsidTr="00C12C92">
              <w:trPr>
                <w:trHeight w:val="284"/>
              </w:trPr>
              <w:tc>
                <w:tcPr>
                  <w:tcW w:w="2090" w:type="dxa"/>
                  <w:tcBorders>
                    <w:bottom w:val="single" w:sz="4" w:space="0" w:color="auto"/>
                  </w:tcBorders>
                  <w:shd w:val="clear" w:color="auto" w:fill="auto"/>
                </w:tcPr>
                <w:p w:rsidR="007C3D50" w:rsidRPr="00B51DE9" w:rsidRDefault="007C3D50" w:rsidP="007C3D50">
                  <w:pPr>
                    <w:pStyle w:val="Textkrpermitte"/>
                  </w:pPr>
                  <w:proofErr w:type="spellStart"/>
                  <w:r w:rsidRPr="00B51DE9">
                    <w:t>LernTHEMA</w:t>
                  </w:r>
                  <w:proofErr w:type="spellEnd"/>
                </w:p>
              </w:tc>
            </w:tr>
            <w:tr w:rsidR="007C3D50" w:rsidRPr="00B51DE9" w:rsidTr="00C12C92">
              <w:trPr>
                <w:trHeight w:val="284"/>
              </w:trPr>
              <w:tc>
                <w:tcPr>
                  <w:tcW w:w="2090" w:type="dxa"/>
                  <w:tcBorders>
                    <w:bottom w:val="nil"/>
                  </w:tcBorders>
                  <w:shd w:val="clear" w:color="auto" w:fill="D9D9D9" w:themeFill="background1" w:themeFillShade="D9"/>
                </w:tcPr>
                <w:p w:rsidR="007C3D50" w:rsidRPr="00B51DE9" w:rsidRDefault="007C3D50" w:rsidP="007C3D50">
                  <w:pPr>
                    <w:pStyle w:val="TabelleKopfmitte"/>
                  </w:pPr>
                  <w:proofErr w:type="spellStart"/>
                  <w:r w:rsidRPr="00B51DE9">
                    <w:t>LernSCHRITT</w:t>
                  </w:r>
                  <w:proofErr w:type="spellEnd"/>
                </w:p>
              </w:tc>
            </w:tr>
          </w:tbl>
          <w:p w:rsidR="007C3D50" w:rsidRPr="00B51DE9" w:rsidRDefault="007C3D50" w:rsidP="007C3D50"/>
        </w:tc>
      </w:tr>
      <w:tr w:rsidR="007C3D50" w:rsidRPr="00B51DE9" w:rsidTr="004377F6">
        <w:trPr>
          <w:trHeight w:val="149"/>
        </w:trPr>
        <w:tc>
          <w:tcPr>
            <w:tcW w:w="7348" w:type="dxa"/>
            <w:gridSpan w:val="3"/>
            <w:tcBorders>
              <w:top w:val="single" w:sz="4" w:space="0" w:color="auto"/>
              <w:left w:val="nil"/>
              <w:right w:val="nil"/>
            </w:tcBorders>
          </w:tcPr>
          <w:p w:rsidR="007C3D50" w:rsidRPr="00B51DE9" w:rsidRDefault="007C3D50" w:rsidP="007C3D50"/>
        </w:tc>
        <w:tc>
          <w:tcPr>
            <w:tcW w:w="196" w:type="dxa"/>
            <w:gridSpan w:val="2"/>
            <w:tcBorders>
              <w:top w:val="nil"/>
              <w:left w:val="nil"/>
              <w:right w:val="nil"/>
            </w:tcBorders>
          </w:tcPr>
          <w:p w:rsidR="007C3D50" w:rsidRPr="00B51DE9" w:rsidRDefault="007C3D50" w:rsidP="007C3D50"/>
        </w:tc>
        <w:tc>
          <w:tcPr>
            <w:tcW w:w="2095" w:type="dxa"/>
            <w:tcBorders>
              <w:top w:val="single" w:sz="4" w:space="0" w:color="auto"/>
              <w:left w:val="nil"/>
              <w:right w:val="nil"/>
            </w:tcBorders>
          </w:tcPr>
          <w:p w:rsidR="007C3D50" w:rsidRPr="00B51DE9" w:rsidRDefault="007C3D50" w:rsidP="007C3D50"/>
        </w:tc>
      </w:tr>
      <w:tr w:rsidR="007C3D50" w:rsidRPr="00B51DE9" w:rsidTr="004377F6">
        <w:trPr>
          <w:trHeight w:val="443"/>
        </w:trPr>
        <w:tc>
          <w:tcPr>
            <w:tcW w:w="4818" w:type="dxa"/>
            <w:gridSpan w:val="2"/>
            <w:vMerge w:val="restart"/>
            <w:tcBorders>
              <w:left w:val="single" w:sz="4" w:space="0" w:color="auto"/>
              <w:right w:val="single" w:sz="4" w:space="0" w:color="auto"/>
            </w:tcBorders>
          </w:tcPr>
          <w:p w:rsidR="007C3D50" w:rsidRPr="004B658C" w:rsidRDefault="007C3D50" w:rsidP="007C3D50">
            <w:pPr>
              <w:pStyle w:val="Tabelle6pt"/>
            </w:pPr>
            <w:r>
              <w:t>Kompetenzen:</w:t>
            </w:r>
          </w:p>
          <w:p w:rsidR="007C3D50" w:rsidRDefault="007C3D50" w:rsidP="007C3D50">
            <w:pPr>
              <w:pStyle w:val="Kopf8ptafz"/>
            </w:pPr>
            <w:r>
              <w:t>Ich kann elektrischen Widerstand messen</w:t>
            </w:r>
            <w:r w:rsidR="00D842E0">
              <w:t>.</w:t>
            </w:r>
          </w:p>
          <w:p w:rsidR="007C3D50" w:rsidRDefault="007C3D50" w:rsidP="007C3D50">
            <w:pPr>
              <w:pStyle w:val="Kopf8ptafz"/>
            </w:pPr>
            <w:r>
              <w:t>Ich kenne die Formelzeichen des elektrischen Widerstands und des elektrischen Leitwerts und kann ihre Größenordnung einschätzen.</w:t>
            </w:r>
          </w:p>
          <w:p w:rsidR="007C3D50" w:rsidRDefault="007C3D50" w:rsidP="007C3D50">
            <w:pPr>
              <w:pStyle w:val="Kopf8ptafz"/>
            </w:pPr>
            <w:r>
              <w:t xml:space="preserve">Ich kann mit der Merkregel des </w:t>
            </w:r>
            <w:proofErr w:type="spellStart"/>
            <w:r w:rsidR="004A7251">
              <w:t>Ohmschen</w:t>
            </w:r>
            <w:proofErr w:type="spellEnd"/>
            <w:r>
              <w:t xml:space="preserve"> Gesetzes rechnen.</w:t>
            </w:r>
          </w:p>
        </w:tc>
        <w:tc>
          <w:tcPr>
            <w:tcW w:w="4821" w:type="dxa"/>
            <w:gridSpan w:val="4"/>
            <w:tcBorders>
              <w:left w:val="single" w:sz="4" w:space="0" w:color="auto"/>
              <w:right w:val="single" w:sz="4" w:space="0" w:color="auto"/>
            </w:tcBorders>
          </w:tcPr>
          <w:p w:rsidR="007C3D50" w:rsidRDefault="007C3D50" w:rsidP="007C3D50">
            <w:pPr>
              <w:pStyle w:val="Tabelle6pt"/>
            </w:pPr>
            <w:r>
              <w:t>Was Sie schon können sollten:</w:t>
            </w:r>
          </w:p>
          <w:p w:rsidR="007C3D50" w:rsidRPr="00234B66" w:rsidRDefault="007C3D50" w:rsidP="007C3D50">
            <w:pPr>
              <w:pStyle w:val="Kopf8ptafz"/>
            </w:pPr>
            <w:r>
              <w:t>Ich kenne elektrische Grundgrößen</w:t>
            </w:r>
            <w:r w:rsidR="004A7251">
              <w:t>.</w:t>
            </w: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C75100">
            <w:pPr>
              <w:pStyle w:val="Tabelle6pt"/>
            </w:pPr>
            <w:r>
              <w:t>Wofür Sie das benötigen:</w:t>
            </w:r>
            <w:r w:rsidR="00C75100">
              <w:t xml:space="preserve"> </w:t>
            </w:r>
          </w:p>
        </w:tc>
      </w:tr>
      <w:tr w:rsidR="007C3D50" w:rsidRPr="00B51DE9" w:rsidTr="004377F6">
        <w:trPr>
          <w:trHeight w:val="443"/>
        </w:trPr>
        <w:tc>
          <w:tcPr>
            <w:tcW w:w="4818" w:type="dxa"/>
            <w:gridSpan w:val="2"/>
            <w:vMerge/>
            <w:tcBorders>
              <w:left w:val="single" w:sz="4" w:space="0" w:color="auto"/>
              <w:right w:val="single" w:sz="4" w:space="0" w:color="auto"/>
            </w:tcBorders>
          </w:tcPr>
          <w:p w:rsidR="007C3D50" w:rsidRDefault="007C3D50" w:rsidP="007C3D50">
            <w:pPr>
              <w:pStyle w:val="Tabelle6pt"/>
            </w:pPr>
          </w:p>
        </w:tc>
        <w:tc>
          <w:tcPr>
            <w:tcW w:w="4821" w:type="dxa"/>
            <w:gridSpan w:val="4"/>
            <w:tcBorders>
              <w:left w:val="single" w:sz="4" w:space="0" w:color="auto"/>
              <w:right w:val="single" w:sz="4" w:space="0" w:color="auto"/>
            </w:tcBorders>
          </w:tcPr>
          <w:p w:rsidR="007C3D50" w:rsidRDefault="007C3D50" w:rsidP="007C3D50">
            <w:pPr>
              <w:pStyle w:val="Tabelle6pt"/>
            </w:pPr>
            <w:r>
              <w:t>Wie Sie Ihr Können prüfen können:</w:t>
            </w:r>
          </w:p>
          <w:p w:rsidR="007C3D50" w:rsidRPr="00234B66" w:rsidRDefault="007C3D50" w:rsidP="002F3E6A">
            <w:pPr>
              <w:pStyle w:val="Kopf8ptafz"/>
            </w:pPr>
            <w:r w:rsidRPr="00234B66">
              <w:t xml:space="preserve">Siehe Lernwegeliste oder Lernschritt </w:t>
            </w:r>
            <w:r w:rsidR="002F3E6A">
              <w:t>ET</w:t>
            </w:r>
            <w:r w:rsidR="00BC085B">
              <w:t>1.01.06.03</w:t>
            </w:r>
          </w:p>
        </w:tc>
      </w:tr>
    </w:tbl>
    <w:p w:rsidR="00AD1E29" w:rsidRDefault="00AD1E29" w:rsidP="00AD1E29">
      <w:pPr>
        <w:pStyle w:val="berschrift1"/>
      </w:pPr>
      <w:r>
        <w:rPr>
          <w:noProof/>
          <w:sz w:val="24"/>
        </w:rPr>
        <w:drawing>
          <wp:anchor distT="0" distB="0" distL="114300" distR="114300" simplePos="0" relativeHeight="251720704" behindDoc="0" locked="0" layoutInCell="0" allowOverlap="1" wp14:anchorId="76EA57C2" wp14:editId="1735AFEE">
            <wp:simplePos x="0" y="0"/>
            <wp:positionH relativeFrom="rightMargin">
              <wp:posOffset>107950</wp:posOffset>
            </wp:positionH>
            <wp:positionV relativeFrom="paragraph">
              <wp:posOffset>113741</wp:posOffset>
            </wp:positionV>
            <wp:extent cx="658495" cy="323850"/>
            <wp:effectExtent l="0" t="0" r="8255" b="0"/>
            <wp:wrapNone/>
            <wp:docPr id="101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AD1E29" w:rsidRDefault="00AD1E29" w:rsidP="00AD1E29">
      <w:pPr>
        <w:pStyle w:val="Textkrper"/>
      </w:pPr>
      <w:r w:rsidRPr="000946BC">
        <w:rPr>
          <w:noProof/>
          <w:sz w:val="24"/>
        </w:rPr>
        <w:drawing>
          <wp:anchor distT="0" distB="0" distL="114300" distR="114300" simplePos="0" relativeHeight="251721728" behindDoc="0" locked="0" layoutInCell="0" allowOverlap="1" wp14:anchorId="01AAFA15" wp14:editId="1748A916">
            <wp:simplePos x="0" y="0"/>
            <wp:positionH relativeFrom="rightMargin">
              <wp:posOffset>111125</wp:posOffset>
            </wp:positionH>
            <wp:positionV relativeFrom="paragraph">
              <wp:posOffset>13970</wp:posOffset>
            </wp:positionV>
            <wp:extent cx="348615" cy="320040"/>
            <wp:effectExtent l="0" t="0" r="0" b="3810"/>
            <wp:wrapNone/>
            <wp:docPr id="101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Rechnen Sie folgende Größen gemäß Vorgabe um:</w:t>
      </w:r>
    </w:p>
    <w:p w:rsidR="00AD1E29" w:rsidRPr="00D6654F" w:rsidRDefault="00AD1E29" w:rsidP="00AD1E29">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AD1E29" w:rsidRPr="00A410C8" w:rsidTr="00A2790C">
        <w:tc>
          <w:tcPr>
            <w:tcW w:w="776" w:type="pct"/>
            <w:shd w:val="clear" w:color="auto" w:fill="D9D9D9" w:themeFill="background1" w:themeFillShade="D9"/>
          </w:tcPr>
          <w:p w:rsidR="00AD1E29" w:rsidRPr="00A410C8" w:rsidRDefault="00AD1E29" w:rsidP="004377F6">
            <w:pPr>
              <w:pStyle w:val="TabelleKopfmitte"/>
            </w:pPr>
            <w:r>
              <w:t>a)</w:t>
            </w:r>
          </w:p>
        </w:tc>
        <w:tc>
          <w:tcPr>
            <w:tcW w:w="845" w:type="pct"/>
            <w:shd w:val="clear" w:color="auto" w:fill="D9D9D9" w:themeFill="background1" w:themeFillShade="D9"/>
          </w:tcPr>
          <w:p w:rsidR="00AD1E29" w:rsidRPr="00A410C8" w:rsidRDefault="00AD1E29" w:rsidP="004377F6">
            <w:pPr>
              <w:pStyle w:val="TabelleKopfmitte"/>
            </w:pPr>
            <w:r>
              <w:t>b)</w:t>
            </w:r>
          </w:p>
        </w:tc>
        <w:tc>
          <w:tcPr>
            <w:tcW w:w="845" w:type="pct"/>
            <w:shd w:val="clear" w:color="auto" w:fill="D9D9D9" w:themeFill="background1" w:themeFillShade="D9"/>
          </w:tcPr>
          <w:p w:rsidR="00AD1E29" w:rsidRPr="00A410C8" w:rsidRDefault="00AD1E29" w:rsidP="004377F6">
            <w:pPr>
              <w:pStyle w:val="TabelleKopfmitte"/>
            </w:pPr>
            <w:r>
              <w:t>c)</w:t>
            </w:r>
          </w:p>
        </w:tc>
        <w:tc>
          <w:tcPr>
            <w:tcW w:w="845" w:type="pct"/>
            <w:shd w:val="clear" w:color="auto" w:fill="D9D9D9" w:themeFill="background1" w:themeFillShade="D9"/>
          </w:tcPr>
          <w:p w:rsidR="00AD1E29" w:rsidRPr="00A410C8" w:rsidRDefault="00AD1E29" w:rsidP="004377F6">
            <w:pPr>
              <w:pStyle w:val="TabelleKopfmitte"/>
            </w:pPr>
            <w:r>
              <w:t>d)</w:t>
            </w:r>
          </w:p>
        </w:tc>
        <w:tc>
          <w:tcPr>
            <w:tcW w:w="845" w:type="pct"/>
            <w:shd w:val="clear" w:color="auto" w:fill="D9D9D9" w:themeFill="background1" w:themeFillShade="D9"/>
          </w:tcPr>
          <w:p w:rsidR="00AD1E29" w:rsidRPr="00A410C8" w:rsidRDefault="00AD1E29" w:rsidP="004377F6">
            <w:pPr>
              <w:pStyle w:val="TabelleKopfmitte"/>
            </w:pPr>
            <w:r>
              <w:t>e)</w:t>
            </w:r>
          </w:p>
        </w:tc>
        <w:tc>
          <w:tcPr>
            <w:tcW w:w="843" w:type="pct"/>
            <w:shd w:val="clear" w:color="auto" w:fill="D9D9D9" w:themeFill="background1" w:themeFillShade="D9"/>
          </w:tcPr>
          <w:p w:rsidR="00AD1E29" w:rsidRPr="00A410C8" w:rsidRDefault="00AD1E29" w:rsidP="004377F6">
            <w:pPr>
              <w:pStyle w:val="TabelleKopfmitte"/>
            </w:pPr>
            <w:r>
              <w:t>f)</w:t>
            </w:r>
          </w:p>
        </w:tc>
      </w:tr>
      <w:tr w:rsidR="00AD1E29" w:rsidRPr="003B6317" w:rsidTr="00A2790C">
        <w:tc>
          <w:tcPr>
            <w:tcW w:w="776" w:type="pct"/>
          </w:tcPr>
          <w:p w:rsidR="00AD1E29" w:rsidRPr="003B6317" w:rsidRDefault="00AD1E29" w:rsidP="004377F6">
            <w:pPr>
              <w:pStyle w:val="Textkrpermitte"/>
            </w:pPr>
            <w:r>
              <w:t>5,8</w:t>
            </w:r>
            <w:r w:rsidR="004A7251">
              <w:t xml:space="preserve"> </w:t>
            </w:r>
            <w:r>
              <w:t>k</w:t>
            </w:r>
            <w:r>
              <w:rPr>
                <w:rFonts w:ascii="Arial" w:hAnsi="Arial"/>
              </w:rPr>
              <w:t>Ω</w:t>
            </w:r>
          </w:p>
        </w:tc>
        <w:tc>
          <w:tcPr>
            <w:tcW w:w="845" w:type="pct"/>
            <w:shd w:val="clear" w:color="auto" w:fill="auto"/>
          </w:tcPr>
          <w:p w:rsidR="00AD1E29" w:rsidRPr="003B6317" w:rsidRDefault="00AD1E29" w:rsidP="004377F6">
            <w:pPr>
              <w:pStyle w:val="Textkrpermitte"/>
            </w:pPr>
            <w:r>
              <w:t>84</w:t>
            </w:r>
            <w:r w:rsidR="004A7251">
              <w:t xml:space="preserve"> </w:t>
            </w:r>
            <w:r>
              <w:t>m</w:t>
            </w:r>
            <w:r>
              <w:rPr>
                <w:rFonts w:ascii="Arial" w:hAnsi="Arial"/>
              </w:rPr>
              <w:t>Ω</w:t>
            </w:r>
          </w:p>
        </w:tc>
        <w:tc>
          <w:tcPr>
            <w:tcW w:w="845" w:type="pct"/>
          </w:tcPr>
          <w:p w:rsidR="00AD1E29" w:rsidRPr="003B6317" w:rsidRDefault="00AD1E29" w:rsidP="004377F6">
            <w:pPr>
              <w:pStyle w:val="Textkrpermitte"/>
            </w:pPr>
            <w:r>
              <w:t>57</w:t>
            </w:r>
            <w:r w:rsidR="004A7251">
              <w:t xml:space="preserve"> </w:t>
            </w:r>
            <w:r>
              <w:rPr>
                <w:rFonts w:ascii="Arial" w:hAnsi="Arial"/>
              </w:rPr>
              <w:t>Ω</w:t>
            </w:r>
          </w:p>
        </w:tc>
        <w:tc>
          <w:tcPr>
            <w:tcW w:w="845" w:type="pct"/>
          </w:tcPr>
          <w:p w:rsidR="00AD1E29" w:rsidRPr="003B6317" w:rsidRDefault="00AD1E29" w:rsidP="004377F6">
            <w:pPr>
              <w:pStyle w:val="Textkrpermitte"/>
            </w:pPr>
            <w:r>
              <w:t>7,1</w:t>
            </w:r>
            <w:r w:rsidR="004A7251">
              <w:t xml:space="preserve"> </w:t>
            </w:r>
            <w:r>
              <w:rPr>
                <w:rFonts w:ascii="Arial" w:hAnsi="Arial"/>
              </w:rPr>
              <w:t>Ω</w:t>
            </w:r>
          </w:p>
        </w:tc>
        <w:tc>
          <w:tcPr>
            <w:tcW w:w="845" w:type="pct"/>
          </w:tcPr>
          <w:p w:rsidR="00AD1E29" w:rsidRPr="003B6317" w:rsidRDefault="00AD1E29" w:rsidP="004377F6">
            <w:pPr>
              <w:pStyle w:val="Textkrpermitte"/>
            </w:pPr>
            <w:r>
              <w:t>27</w:t>
            </w:r>
            <w:r w:rsidR="004A7251">
              <w:t xml:space="preserve"> </w:t>
            </w:r>
            <w:r>
              <w:t>k</w:t>
            </w:r>
            <w:r>
              <w:rPr>
                <w:rFonts w:ascii="Arial" w:hAnsi="Arial"/>
              </w:rPr>
              <w:t>Ω</w:t>
            </w:r>
          </w:p>
        </w:tc>
        <w:tc>
          <w:tcPr>
            <w:tcW w:w="843" w:type="pct"/>
          </w:tcPr>
          <w:p w:rsidR="00AD1E29" w:rsidRPr="003B6317" w:rsidRDefault="00AD1E29" w:rsidP="004377F6">
            <w:pPr>
              <w:pStyle w:val="Textkrpermitte"/>
            </w:pPr>
            <w:r>
              <w:t>2634</w:t>
            </w:r>
            <w:r w:rsidR="004A7251">
              <w:t xml:space="preserve"> </w:t>
            </w:r>
            <w:r>
              <w:t>m</w:t>
            </w:r>
            <w:r>
              <w:rPr>
                <w:rFonts w:ascii="Arial" w:hAnsi="Arial"/>
              </w:rPr>
              <w:t>Ω</w:t>
            </w:r>
          </w:p>
        </w:tc>
      </w:tr>
      <w:tr w:rsidR="00AD1E29" w:rsidRPr="003B6317" w:rsidTr="00A2790C">
        <w:tc>
          <w:tcPr>
            <w:tcW w:w="776" w:type="pct"/>
          </w:tcPr>
          <w:p w:rsidR="00AD1E29" w:rsidRPr="003B6317" w:rsidRDefault="00AD1E29" w:rsidP="004377F6">
            <w:pPr>
              <w:pStyle w:val="TextkrpernrauenText"/>
              <w:jc w:val="right"/>
            </w:pPr>
            <w:r>
              <w:rPr>
                <w:rFonts w:ascii="Arial" w:hAnsi="Arial"/>
              </w:rPr>
              <w:t>Ω</w:t>
            </w:r>
          </w:p>
        </w:tc>
        <w:tc>
          <w:tcPr>
            <w:tcW w:w="845" w:type="pct"/>
            <w:shd w:val="clear" w:color="auto" w:fill="auto"/>
          </w:tcPr>
          <w:p w:rsidR="00AD1E29" w:rsidRPr="003B6317" w:rsidRDefault="00AD1E29" w:rsidP="004377F6">
            <w:pPr>
              <w:pStyle w:val="TextkrpernrauenText"/>
              <w:jc w:val="right"/>
            </w:pPr>
            <w:r>
              <w:rPr>
                <w:rFonts w:ascii="Arial" w:hAnsi="Arial"/>
              </w:rPr>
              <w:t>Ω</w:t>
            </w:r>
          </w:p>
        </w:tc>
        <w:tc>
          <w:tcPr>
            <w:tcW w:w="845" w:type="pct"/>
          </w:tcPr>
          <w:p w:rsidR="00AD1E29" w:rsidRPr="003B6317" w:rsidRDefault="00AD1E29" w:rsidP="004377F6">
            <w:pPr>
              <w:pStyle w:val="TextkrpernrauenText"/>
              <w:jc w:val="right"/>
            </w:pPr>
            <w:r>
              <w:t>k</w:t>
            </w:r>
            <w:r>
              <w:rPr>
                <w:rFonts w:ascii="Arial" w:hAnsi="Arial"/>
              </w:rPr>
              <w:t>Ω</w:t>
            </w:r>
          </w:p>
        </w:tc>
        <w:tc>
          <w:tcPr>
            <w:tcW w:w="845" w:type="pct"/>
          </w:tcPr>
          <w:p w:rsidR="00AD1E29" w:rsidRPr="003B6317" w:rsidRDefault="00AD1E29" w:rsidP="004377F6">
            <w:pPr>
              <w:pStyle w:val="TextkrpernrauenText"/>
              <w:jc w:val="right"/>
            </w:pPr>
            <w:r>
              <w:t>m</w:t>
            </w:r>
            <w:r>
              <w:rPr>
                <w:rFonts w:ascii="Arial" w:hAnsi="Arial"/>
              </w:rPr>
              <w:t>Ω</w:t>
            </w:r>
          </w:p>
        </w:tc>
        <w:tc>
          <w:tcPr>
            <w:tcW w:w="845" w:type="pct"/>
          </w:tcPr>
          <w:p w:rsidR="00AD1E29" w:rsidRPr="003B6317" w:rsidRDefault="00AD1E29" w:rsidP="004377F6">
            <w:pPr>
              <w:pStyle w:val="TextkrpernrauenText"/>
              <w:jc w:val="right"/>
            </w:pPr>
            <w:r>
              <w:rPr>
                <w:rFonts w:ascii="Arial" w:hAnsi="Arial"/>
              </w:rPr>
              <w:t>Ω</w:t>
            </w:r>
          </w:p>
        </w:tc>
        <w:tc>
          <w:tcPr>
            <w:tcW w:w="843" w:type="pct"/>
          </w:tcPr>
          <w:p w:rsidR="00AD1E29" w:rsidRPr="003B6317" w:rsidRDefault="00AD1E29" w:rsidP="004377F6">
            <w:pPr>
              <w:pStyle w:val="TextkrpernrauenText"/>
              <w:jc w:val="right"/>
            </w:pPr>
            <w:r>
              <w:rPr>
                <w:rFonts w:ascii="Arial" w:hAnsi="Arial"/>
              </w:rPr>
              <w:t>Ω</w:t>
            </w:r>
          </w:p>
        </w:tc>
      </w:tr>
    </w:tbl>
    <w:p w:rsidR="00AD1E29" w:rsidRDefault="00AD1E29" w:rsidP="00AD1E29">
      <w:pPr>
        <w:pStyle w:val="Textkrper"/>
      </w:pPr>
    </w:p>
    <w:p w:rsidR="00AD1E29" w:rsidRDefault="004A7251" w:rsidP="00AD1E29">
      <w:pPr>
        <w:pStyle w:val="berschrift1"/>
      </w:pPr>
      <w:r>
        <w:t xml:space="preserve">Widerstand, Leitwert und </w:t>
      </w:r>
      <w:proofErr w:type="spellStart"/>
      <w:r>
        <w:t>Ohm</w:t>
      </w:r>
      <w:r w:rsidR="00AD1E29">
        <w:t>sches</w:t>
      </w:r>
      <w:proofErr w:type="spellEnd"/>
      <w:r w:rsidR="00AD1E29">
        <w:t xml:space="preserve"> Gesetz</w:t>
      </w:r>
    </w:p>
    <w:p w:rsidR="00AD1E29" w:rsidRDefault="00AD1E29" w:rsidP="00B6018C">
      <w:pPr>
        <w:pStyle w:val="berschrift4"/>
      </w:pPr>
      <w:r>
        <w:t>Aufgabe 1</w:t>
      </w:r>
    </w:p>
    <w:p w:rsidR="00AD1E29" w:rsidRDefault="00AD1E29" w:rsidP="00AD1E29">
      <w:pPr>
        <w:pStyle w:val="Textkrper"/>
      </w:pPr>
      <w:r>
        <w:t>Ein Widerstand hat 8,5 k</w:t>
      </w:r>
      <w:r>
        <w:rPr>
          <w:rFonts w:ascii="Arial" w:hAnsi="Arial"/>
        </w:rPr>
        <w:t>Ω</w:t>
      </w:r>
      <w:r>
        <w:t>. Berechnen Sie den Leitwert des Widerstands.</w:t>
      </w:r>
    </w:p>
    <w:p w:rsidR="00AD1E29" w:rsidRDefault="00AD1E29" w:rsidP="00B6018C">
      <w:pPr>
        <w:pStyle w:val="berschrift4"/>
      </w:pPr>
      <w:r>
        <w:t>Aufgabe 2</w:t>
      </w:r>
    </w:p>
    <w:p w:rsidR="00AD1E29" w:rsidRPr="000345B1" w:rsidRDefault="00AD1E29" w:rsidP="00AD1E29">
      <w:pPr>
        <w:pStyle w:val="Textkrper"/>
      </w:pPr>
      <w:r>
        <w:t xml:space="preserve">Ein Widerstand hat den Leitwert 43 </w:t>
      </w:r>
      <w:proofErr w:type="spellStart"/>
      <w:r>
        <w:t>mS.</w:t>
      </w:r>
      <w:proofErr w:type="spellEnd"/>
      <w:r>
        <w:t xml:space="preserve"> Berechnen Sie den Widerstandswert in Ohm.</w:t>
      </w:r>
    </w:p>
    <w:p w:rsidR="00AD1E29" w:rsidRDefault="00AD1E29" w:rsidP="00B6018C">
      <w:pPr>
        <w:pStyle w:val="berschrift4"/>
      </w:pPr>
      <w:r>
        <w:t>Aufgabe 3</w:t>
      </w:r>
    </w:p>
    <w:p w:rsidR="00AD1E29" w:rsidRDefault="00AD1E29" w:rsidP="00AD1E29">
      <w:pPr>
        <w:pStyle w:val="Textkrper"/>
      </w:pPr>
      <w:r>
        <w:t>Ein Widerstand hat 5479 k</w:t>
      </w:r>
      <w:r>
        <w:rPr>
          <w:rFonts w:ascii="Arial" w:hAnsi="Arial"/>
        </w:rPr>
        <w:t>Ω</w:t>
      </w:r>
      <w:r>
        <w:t>. Berechnen Sie den Leitwert des Widerstands.</w:t>
      </w:r>
    </w:p>
    <w:p w:rsidR="00AD1E29" w:rsidRDefault="00AD1E29" w:rsidP="00B6018C">
      <w:pPr>
        <w:pStyle w:val="berschrift4"/>
      </w:pPr>
      <w:r>
        <w:t>Aufgabe 4</w:t>
      </w:r>
    </w:p>
    <w:p w:rsidR="00AD1E29" w:rsidRPr="000345B1" w:rsidRDefault="00AD1E29" w:rsidP="00AD1E29">
      <w:pPr>
        <w:pStyle w:val="Textkrper"/>
      </w:pPr>
      <w:r>
        <w:t>Ein Widerstand hat den Leitwert 438 S. Berechnen Sie den Widerstandswert in Ohm.</w:t>
      </w:r>
    </w:p>
    <w:p w:rsidR="00AD1E29" w:rsidRDefault="00AD1E29" w:rsidP="00B6018C">
      <w:pPr>
        <w:pStyle w:val="berschrift4"/>
      </w:pPr>
      <w:r>
        <w:t>Aufgabe 5</w:t>
      </w:r>
    </w:p>
    <w:p w:rsidR="00AD1E29" w:rsidRPr="00505EF9" w:rsidRDefault="00AD1E29" w:rsidP="00AD1E29">
      <w:pPr>
        <w:pStyle w:val="Textkrper"/>
      </w:pPr>
      <w:r w:rsidRPr="00505EF9">
        <w:t>Die Heizspirale eines Wasserkochers hat einen Widerstandswert von 48</w:t>
      </w:r>
      <w:r w:rsidR="004A7251">
        <w:t xml:space="preserve"> </w:t>
      </w:r>
      <w:r w:rsidRPr="00505EF9">
        <w:t>Ω und ist an die Spannung von 230</w:t>
      </w:r>
      <w:r w:rsidR="004A7251">
        <w:t xml:space="preserve"> </w:t>
      </w:r>
      <w:r w:rsidRPr="00505EF9">
        <w:t>V angeschlossen. Berechnen Sie den Strom durch die Heizspirale.</w:t>
      </w:r>
    </w:p>
    <w:p w:rsidR="00AD1E29" w:rsidRDefault="00AD1E29" w:rsidP="00B6018C">
      <w:pPr>
        <w:pStyle w:val="berschrift4"/>
      </w:pPr>
      <w:r>
        <w:t>Aufgabe 6</w:t>
      </w:r>
    </w:p>
    <w:p w:rsidR="00AD1E29" w:rsidRDefault="00AD1E29" w:rsidP="00AD1E29">
      <w:pPr>
        <w:pStyle w:val="Textkrper"/>
      </w:pPr>
      <w:r>
        <w:t xml:space="preserve">An einer eingeschalteten Lampe </w:t>
      </w:r>
      <w:proofErr w:type="gramStart"/>
      <w:r>
        <w:t>wird</w:t>
      </w:r>
      <w:proofErr w:type="gramEnd"/>
      <w:r>
        <w:t xml:space="preserve"> die Spannung 230</w:t>
      </w:r>
      <w:r w:rsidR="004A7251">
        <w:t xml:space="preserve"> </w:t>
      </w:r>
      <w:r>
        <w:t>V und der Strom 0,5</w:t>
      </w:r>
      <w:r w:rsidR="004A7251">
        <w:t xml:space="preserve"> </w:t>
      </w:r>
      <w:r>
        <w:t>A geme</w:t>
      </w:r>
      <w:r>
        <w:t>s</w:t>
      </w:r>
      <w:r>
        <w:t>sen. Berechnen Sie den Widerstand.</w:t>
      </w:r>
    </w:p>
    <w:p w:rsidR="00AD1E29" w:rsidRDefault="00AD1E29" w:rsidP="00B6018C">
      <w:pPr>
        <w:pStyle w:val="berschrift4"/>
      </w:pPr>
      <w:r>
        <w:t>Aufgabe 7</w:t>
      </w:r>
    </w:p>
    <w:p w:rsidR="00AD1E29" w:rsidRDefault="00AD1E29" w:rsidP="00AD1E29">
      <w:pPr>
        <w:pStyle w:val="Textkrper"/>
      </w:pPr>
      <w:r>
        <w:t>In einem Testlabor wird an einem Fön mit einem Widerstand von 65,7</w:t>
      </w:r>
      <w:r w:rsidR="004A7251">
        <w:t xml:space="preserve"> </w:t>
      </w:r>
      <w:r>
        <w:rPr>
          <w:rFonts w:ascii="Arial" w:hAnsi="Arial"/>
        </w:rPr>
        <w:t>Ω</w:t>
      </w:r>
      <w:r>
        <w:t xml:space="preserve"> ein Strom von 0,76</w:t>
      </w:r>
      <w:r w:rsidR="004A7251">
        <w:t xml:space="preserve"> </w:t>
      </w:r>
      <w:r>
        <w:t>A gemessen. Bestimmen Sie die an den Fön angelegte Spannung.</w:t>
      </w:r>
    </w:p>
    <w:p w:rsidR="007C3D50" w:rsidRDefault="00AD1E2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B6018C" w:rsidRPr="00B51DE9" w:rsidTr="002F3E6A">
        <w:trPr>
          <w:trHeight w:val="523"/>
        </w:trPr>
        <w:tc>
          <w:tcPr>
            <w:tcW w:w="3119" w:type="dxa"/>
            <w:tcBorders>
              <w:left w:val="single" w:sz="4" w:space="0" w:color="auto"/>
              <w:bottom w:val="single" w:sz="4" w:space="0" w:color="auto"/>
              <w:right w:val="single" w:sz="4" w:space="0" w:color="auto"/>
            </w:tcBorders>
            <w:shd w:val="clear" w:color="auto" w:fill="D9D9D9"/>
            <w:hideMark/>
          </w:tcPr>
          <w:p w:rsidR="00B6018C" w:rsidRDefault="00B6018C" w:rsidP="002F3E6A">
            <w:pPr>
              <w:pStyle w:val="Tabelle6pt"/>
              <w:rPr>
                <w:color w:val="000000"/>
              </w:rPr>
            </w:pPr>
            <w:r>
              <w:lastRenderedPageBreak/>
              <w:br w:type="page"/>
              <w:t>Lernfeld</w:t>
            </w:r>
          </w:p>
          <w:p w:rsidR="00B6018C" w:rsidRDefault="00B6018C" w:rsidP="002F3E6A">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B6018C" w:rsidRDefault="00B6018C" w:rsidP="002F3E6A">
            <w:pPr>
              <w:pStyle w:val="Tabelle6pt"/>
              <w:rPr>
                <w:color w:val="000000"/>
              </w:rPr>
            </w:pPr>
            <w:r>
              <w:t>Titel</w:t>
            </w:r>
          </w:p>
          <w:p w:rsidR="00B6018C" w:rsidRDefault="00B6018C" w:rsidP="002F3E6A">
            <w:pPr>
              <w:pStyle w:val="TabelleKopflinks"/>
            </w:pPr>
            <w:r>
              <w:t>Elektrischer Widerstand und Leitwert</w:t>
            </w:r>
          </w:p>
        </w:tc>
        <w:tc>
          <w:tcPr>
            <w:tcW w:w="188" w:type="dxa"/>
            <w:vMerge w:val="restart"/>
            <w:tcBorders>
              <w:top w:val="nil"/>
              <w:left w:val="single" w:sz="4" w:space="0" w:color="auto"/>
              <w:bottom w:val="nil"/>
              <w:right w:val="single" w:sz="4" w:space="0" w:color="auto"/>
            </w:tcBorders>
            <w:shd w:val="clear" w:color="auto" w:fill="FFFFFF"/>
          </w:tcPr>
          <w:p w:rsidR="00B6018C" w:rsidRPr="004B658C" w:rsidRDefault="00B6018C" w:rsidP="002F3E6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63843" w:rsidRDefault="00863843" w:rsidP="002F3E6A">
            <w:pPr>
              <w:pStyle w:val="TabelleKopfmitte"/>
              <w:rPr>
                <w:rFonts w:eastAsia="Calibri"/>
              </w:rPr>
            </w:pPr>
          </w:p>
          <w:p w:rsidR="00B6018C" w:rsidRPr="00B51DE9" w:rsidRDefault="00B6018C" w:rsidP="002F3E6A">
            <w:pPr>
              <w:pStyle w:val="TabelleKopfmitte"/>
              <w:rPr>
                <w:rFonts w:eastAsia="Calibri"/>
              </w:rPr>
            </w:pPr>
            <w:r>
              <w:rPr>
                <w:rFonts w:eastAsia="Calibri"/>
              </w:rPr>
              <w:t>ET</w:t>
            </w:r>
            <w:r w:rsidR="00BC085B">
              <w:rPr>
                <w:rFonts w:eastAsia="Calibri"/>
              </w:rPr>
              <w:t>1.01.06.03</w:t>
            </w:r>
          </w:p>
        </w:tc>
      </w:tr>
      <w:tr w:rsidR="00B6018C" w:rsidRPr="00B51DE9" w:rsidTr="002F3E6A">
        <w:tc>
          <w:tcPr>
            <w:tcW w:w="7348" w:type="dxa"/>
            <w:gridSpan w:val="2"/>
            <w:tcBorders>
              <w:left w:val="single" w:sz="4" w:space="0" w:color="auto"/>
              <w:bottom w:val="single" w:sz="4" w:space="0" w:color="auto"/>
              <w:right w:val="single" w:sz="4" w:space="0" w:color="auto"/>
            </w:tcBorders>
            <w:hideMark/>
          </w:tcPr>
          <w:p w:rsidR="00B6018C" w:rsidRPr="004B658C" w:rsidRDefault="00B6018C" w:rsidP="002F3E6A">
            <w:pPr>
              <w:pStyle w:val="Tabelle6pt"/>
            </w:pPr>
            <w:r>
              <w:t>Kompetenzbereiche:</w:t>
            </w:r>
          </w:p>
          <w:p w:rsidR="00B6018C" w:rsidRDefault="007F4B16" w:rsidP="002F3E6A">
            <w:pPr>
              <w:pStyle w:val="Kopf8ptafz"/>
            </w:pPr>
            <w:r>
              <w:t xml:space="preserve">Ich kann elektrische </w:t>
            </w:r>
            <w:r w:rsidR="00592A57">
              <w:t>Grundgrößen</w:t>
            </w:r>
            <w:r>
              <w:t xml:space="preserve"> unterscheiden, kenne deren Formelzeichen und kann </w:t>
            </w:r>
            <w:r w:rsidR="005B0C84">
              <w:t>damit rechnen.</w:t>
            </w:r>
          </w:p>
        </w:tc>
        <w:tc>
          <w:tcPr>
            <w:tcW w:w="188" w:type="dxa"/>
            <w:vMerge/>
            <w:tcBorders>
              <w:left w:val="single" w:sz="4" w:space="0" w:color="auto"/>
              <w:bottom w:val="nil"/>
              <w:right w:val="nil"/>
            </w:tcBorders>
            <w:vAlign w:val="center"/>
            <w:hideMark/>
          </w:tcPr>
          <w:p w:rsidR="00B6018C" w:rsidRDefault="00B6018C" w:rsidP="002F3E6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6018C" w:rsidRPr="00B51DE9" w:rsidTr="002F3E6A">
              <w:trPr>
                <w:trHeight w:val="284"/>
              </w:trPr>
              <w:tc>
                <w:tcPr>
                  <w:tcW w:w="2090" w:type="dxa"/>
                  <w:shd w:val="clear" w:color="auto" w:fill="D9D9D9" w:themeFill="background1" w:themeFillShade="D9"/>
                </w:tcPr>
                <w:p w:rsidR="00B6018C" w:rsidRPr="00B51DE9" w:rsidRDefault="00B6018C" w:rsidP="002F3E6A">
                  <w:pPr>
                    <w:pStyle w:val="TabelleKopfmitte"/>
                  </w:pPr>
                  <w:r w:rsidRPr="00B51DE9">
                    <w:t>L</w:t>
                  </w:r>
                  <w:r>
                    <w:t>ösung</w:t>
                  </w:r>
                </w:p>
              </w:tc>
            </w:tr>
          </w:tbl>
          <w:p w:rsidR="00B6018C" w:rsidRPr="00B51DE9" w:rsidRDefault="00B6018C" w:rsidP="002F3E6A"/>
        </w:tc>
      </w:tr>
    </w:tbl>
    <w:p w:rsidR="007C3D50" w:rsidRPr="00FE03D0" w:rsidRDefault="007C3D50" w:rsidP="007C3D50">
      <w:pPr>
        <w:pStyle w:val="berschrift1"/>
      </w:pPr>
      <w:r>
        <w:rPr>
          <w:noProof/>
          <w:sz w:val="24"/>
        </w:rPr>
        <w:drawing>
          <wp:anchor distT="0" distB="0" distL="114300" distR="114300" simplePos="0" relativeHeight="251769856" behindDoc="0" locked="0" layoutInCell="0" allowOverlap="1" wp14:anchorId="598B5FF9" wp14:editId="52EDC007">
            <wp:simplePos x="0" y="0"/>
            <wp:positionH relativeFrom="rightMargin">
              <wp:posOffset>107950</wp:posOffset>
            </wp:positionH>
            <wp:positionV relativeFrom="paragraph">
              <wp:posOffset>105105</wp:posOffset>
            </wp:positionV>
            <wp:extent cx="323850" cy="323850"/>
            <wp:effectExtent l="0" t="0" r="0" b="0"/>
            <wp:wrapNone/>
            <wp:docPr id="61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Elektrischer Widerstand</w:t>
      </w:r>
    </w:p>
    <w:p w:rsidR="007C3D50" w:rsidRDefault="007C3D50" w:rsidP="007C3D50">
      <w:pPr>
        <w:pStyle w:val="Textkrper"/>
      </w:pPr>
      <w:r>
        <w:rPr>
          <w:noProof/>
          <w:sz w:val="24"/>
        </w:rPr>
        <w:drawing>
          <wp:anchor distT="0" distB="0" distL="114300" distR="114300" simplePos="0" relativeHeight="251771904" behindDoc="0" locked="0" layoutInCell="0" allowOverlap="1" wp14:anchorId="05ECADF4" wp14:editId="63DA2236">
            <wp:simplePos x="0" y="0"/>
            <wp:positionH relativeFrom="rightMargin">
              <wp:posOffset>467995</wp:posOffset>
            </wp:positionH>
            <wp:positionV relativeFrom="paragraph">
              <wp:posOffset>-635</wp:posOffset>
            </wp:positionV>
            <wp:extent cx="349885" cy="320675"/>
            <wp:effectExtent l="0" t="0" r="0" b="3175"/>
            <wp:wrapNone/>
            <wp:docPr id="62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72928" behindDoc="0" locked="0" layoutInCell="0" allowOverlap="1" wp14:anchorId="425F50C7" wp14:editId="5DAAAFFE">
            <wp:simplePos x="0" y="0"/>
            <wp:positionH relativeFrom="rightMargin">
              <wp:posOffset>828040</wp:posOffset>
            </wp:positionH>
            <wp:positionV relativeFrom="paragraph">
              <wp:posOffset>-635</wp:posOffset>
            </wp:positionV>
            <wp:extent cx="348615" cy="320040"/>
            <wp:effectExtent l="0" t="0" r="0" b="3810"/>
            <wp:wrapNone/>
            <wp:docPr id="62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70880" behindDoc="0" locked="0" layoutInCell="0" allowOverlap="1" wp14:anchorId="782E8AF9" wp14:editId="2C965B49">
            <wp:simplePos x="0" y="0"/>
            <wp:positionH relativeFrom="rightMargin">
              <wp:posOffset>107950</wp:posOffset>
            </wp:positionH>
            <wp:positionV relativeFrom="paragraph">
              <wp:posOffset>-305</wp:posOffset>
            </wp:positionV>
            <wp:extent cx="349885" cy="320675"/>
            <wp:effectExtent l="0" t="0" r="0" b="3175"/>
            <wp:wrapNone/>
            <wp:docPr id="62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4A7251">
        <w:t xml:space="preserve">Fließt </w:t>
      </w:r>
      <w:r>
        <w:t>elektrischer Strom durch einen metallischen Leiter, so werden die dabei sich for</w:t>
      </w:r>
      <w:r>
        <w:t>t</w:t>
      </w:r>
      <w:r>
        <w:t>bewegenden Elektronen durch Kollisionen mit den Atomen des Leiters behindert. Der Leiter setzt dem Stromfluss einen Widerstand entgegen.</w:t>
      </w:r>
    </w:p>
    <w:p w:rsidR="007C3D50" w:rsidRDefault="007C3D50" w:rsidP="007C3D50">
      <w:pPr>
        <w:pStyle w:val="Textkrper"/>
      </w:pPr>
      <w:r>
        <w:t>Somit gibt der elektrische Widerstand an, wie stark der Stromfluss in einem elektrischen Leiter gehemmt wird.</w:t>
      </w:r>
    </w:p>
    <w:p w:rsidR="007C3D50" w:rsidRDefault="007C3D50" w:rsidP="007C3D50">
      <w:pPr>
        <w:pStyle w:val="AufgabeLinie"/>
        <w:tabs>
          <w:tab w:val="clear" w:pos="7371"/>
          <w:tab w:val="left" w:leader="underscore" w:pos="6237"/>
        </w:tabs>
      </w:pPr>
      <w:r>
        <w:t xml:space="preserve">Die Einheit des elektrischen Widerstandes ist das </w:t>
      </w:r>
      <w:r w:rsidRPr="007C3D50">
        <w:rPr>
          <w:b/>
        </w:rPr>
        <w:t>Ohm</w:t>
      </w:r>
      <w:r>
        <w:t xml:space="preserve">. </w:t>
      </w:r>
    </w:p>
    <w:p w:rsidR="007C3D50" w:rsidRDefault="007C3D50" w:rsidP="007C3D50">
      <w:pPr>
        <w:pStyle w:val="AufgabeLinie"/>
        <w:tabs>
          <w:tab w:val="clear" w:pos="7371"/>
          <w:tab w:val="left" w:leader="underscore" w:pos="5812"/>
        </w:tabs>
      </w:pPr>
      <w:r>
        <w:t xml:space="preserve">Einheitenzeichen für den elektrischen Widerstand ist </w:t>
      </w:r>
      <w:r w:rsidRPr="007C3D50">
        <w:rPr>
          <w:b/>
        </w:rPr>
        <w:t>Ω</w:t>
      </w:r>
      <w:r>
        <w:t>.</w:t>
      </w:r>
    </w:p>
    <w:p w:rsidR="007C3D50" w:rsidRDefault="007C3D50" w:rsidP="007C3D50">
      <w:pPr>
        <w:pStyle w:val="AufgabeLinie"/>
        <w:tabs>
          <w:tab w:val="clear" w:pos="7371"/>
          <w:tab w:val="left" w:leader="underscore" w:pos="5529"/>
        </w:tabs>
      </w:pPr>
      <w:r>
        <w:rPr>
          <w:noProof/>
          <w:lang w:eastAsia="de-DE"/>
        </w:rPr>
        <w:drawing>
          <wp:anchor distT="0" distB="0" distL="114300" distR="114300" simplePos="0" relativeHeight="251781120" behindDoc="1" locked="0" layoutInCell="1" allowOverlap="1" wp14:anchorId="1F38B77E" wp14:editId="5DE42A8C">
            <wp:simplePos x="0" y="0"/>
            <wp:positionH relativeFrom="column">
              <wp:posOffset>1181100</wp:posOffset>
            </wp:positionH>
            <wp:positionV relativeFrom="paragraph">
              <wp:posOffset>276225</wp:posOffset>
            </wp:positionV>
            <wp:extent cx="809625" cy="190500"/>
            <wp:effectExtent l="0" t="0" r="9525" b="0"/>
            <wp:wrapTight wrapText="bothSides">
              <wp:wrapPolygon edited="0">
                <wp:start x="4574" y="0"/>
                <wp:lineTo x="0" y="6480"/>
                <wp:lineTo x="0" y="12960"/>
                <wp:lineTo x="4574" y="19440"/>
                <wp:lineTo x="17788" y="19440"/>
                <wp:lineTo x="21346" y="12960"/>
                <wp:lineTo x="21346" y="8640"/>
                <wp:lineTo x="17788" y="0"/>
                <wp:lineTo x="4574" y="0"/>
              </wp:wrapPolygon>
            </wp:wrapTight>
            <wp:docPr id="627" name="Grafik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derstand.jpg"/>
                    <pic:cNvPicPr/>
                  </pic:nvPicPr>
                  <pic:blipFill>
                    <a:blip r:embed="rId112">
                      <a:clrChange>
                        <a:clrFrom>
                          <a:srgbClr val="FEFEF2"/>
                        </a:clrFrom>
                        <a:clrTo>
                          <a:srgbClr val="FEFEF2">
                            <a:alpha val="0"/>
                          </a:srgbClr>
                        </a:clrTo>
                      </a:clrChange>
                      <a:extLst>
                        <a:ext uri="{28A0092B-C50C-407E-A947-70E740481C1C}">
                          <a14:useLocalDpi xmlns:a14="http://schemas.microsoft.com/office/drawing/2010/main" val="0"/>
                        </a:ext>
                      </a:extLst>
                    </a:blip>
                    <a:stretch>
                      <a:fillRect/>
                    </a:stretch>
                  </pic:blipFill>
                  <pic:spPr>
                    <a:xfrm>
                      <a:off x="0" y="0"/>
                      <a:ext cx="809625" cy="190500"/>
                    </a:xfrm>
                    <a:prstGeom prst="rect">
                      <a:avLst/>
                    </a:prstGeom>
                  </pic:spPr>
                </pic:pic>
              </a:graphicData>
            </a:graphic>
            <wp14:sizeRelH relativeFrom="margin">
              <wp14:pctWidth>0</wp14:pctWidth>
            </wp14:sizeRelH>
            <wp14:sizeRelV relativeFrom="margin">
              <wp14:pctHeight>0</wp14:pctHeight>
            </wp14:sizeRelV>
          </wp:anchor>
        </w:drawing>
      </w:r>
      <w:r>
        <w:t xml:space="preserve">Formelzeichen für den elektrischen Widerstand ist </w:t>
      </w:r>
      <w:r w:rsidRPr="007C3D50">
        <w:rPr>
          <w:b/>
        </w:rPr>
        <w:t>R</w:t>
      </w:r>
      <w:r>
        <w:t>.</w:t>
      </w:r>
    </w:p>
    <w:p w:rsidR="007C3D50" w:rsidRDefault="007C3D50" w:rsidP="007C3D50">
      <w:pPr>
        <w:pStyle w:val="Textkrper"/>
      </w:pPr>
      <w:r>
        <w:t>Schaltzeichen:</w:t>
      </w:r>
    </w:p>
    <w:p w:rsidR="007C3D50" w:rsidRDefault="007C3D50" w:rsidP="007C3D50">
      <w:pPr>
        <w:pStyle w:val="berschrift2"/>
      </w:pPr>
      <w:r>
        <w:rPr>
          <w:noProof/>
          <w:sz w:val="24"/>
        </w:rPr>
        <w:drawing>
          <wp:anchor distT="0" distB="0" distL="114300" distR="114300" simplePos="0" relativeHeight="251773952" behindDoc="0" locked="0" layoutInCell="0" allowOverlap="1" wp14:anchorId="15412B88" wp14:editId="002FBEC0">
            <wp:simplePos x="0" y="0"/>
            <wp:positionH relativeFrom="rightMargin">
              <wp:posOffset>107950</wp:posOffset>
            </wp:positionH>
            <wp:positionV relativeFrom="paragraph">
              <wp:posOffset>43815</wp:posOffset>
            </wp:positionV>
            <wp:extent cx="323850" cy="323850"/>
            <wp:effectExtent l="0" t="0" r="0" b="0"/>
            <wp:wrapNone/>
            <wp:docPr id="628"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Elektrischer Leitwert</w:t>
      </w:r>
    </w:p>
    <w:p w:rsidR="007C3D50" w:rsidRDefault="007C3D50" w:rsidP="007C3D50">
      <w:pPr>
        <w:pStyle w:val="Textkrper"/>
      </w:pPr>
      <w:r>
        <w:rPr>
          <w:noProof/>
          <w:sz w:val="24"/>
        </w:rPr>
        <w:drawing>
          <wp:anchor distT="0" distB="0" distL="114300" distR="114300" simplePos="0" relativeHeight="251777024" behindDoc="0" locked="0" layoutInCell="0" allowOverlap="1" wp14:anchorId="42B58405" wp14:editId="48969D77">
            <wp:simplePos x="0" y="0"/>
            <wp:positionH relativeFrom="rightMargin">
              <wp:posOffset>828040</wp:posOffset>
            </wp:positionH>
            <wp:positionV relativeFrom="paragraph">
              <wp:posOffset>13970</wp:posOffset>
            </wp:positionV>
            <wp:extent cx="348615" cy="320040"/>
            <wp:effectExtent l="0" t="0" r="0" b="3810"/>
            <wp:wrapNone/>
            <wp:docPr id="62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76000" behindDoc="0" locked="0" layoutInCell="0" allowOverlap="1" wp14:anchorId="5523CACD" wp14:editId="5927FBE1">
            <wp:simplePos x="0" y="0"/>
            <wp:positionH relativeFrom="rightMargin">
              <wp:posOffset>467995</wp:posOffset>
            </wp:positionH>
            <wp:positionV relativeFrom="paragraph">
              <wp:posOffset>13970</wp:posOffset>
            </wp:positionV>
            <wp:extent cx="349885" cy="320675"/>
            <wp:effectExtent l="0" t="0" r="0" b="3175"/>
            <wp:wrapNone/>
            <wp:docPr id="63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74976" behindDoc="0" locked="0" layoutInCell="0" allowOverlap="1" wp14:anchorId="6DF6C5AC" wp14:editId="2F0A36A5">
            <wp:simplePos x="0" y="0"/>
            <wp:positionH relativeFrom="rightMargin">
              <wp:posOffset>107950</wp:posOffset>
            </wp:positionH>
            <wp:positionV relativeFrom="paragraph">
              <wp:posOffset>14300</wp:posOffset>
            </wp:positionV>
            <wp:extent cx="349885" cy="320675"/>
            <wp:effectExtent l="0" t="0" r="0" b="3175"/>
            <wp:wrapNone/>
            <wp:docPr id="63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Der elektrische Leitwert gibt an, wie gut ein elektrischer Leiter den Strom leitet.</w:t>
      </w:r>
    </w:p>
    <w:p w:rsidR="007C3D50" w:rsidRDefault="007C3D50" w:rsidP="007C3D50">
      <w:pPr>
        <w:pStyle w:val="AufgabeLinie"/>
        <w:tabs>
          <w:tab w:val="clear" w:pos="7371"/>
          <w:tab w:val="left" w:leader="underscore" w:pos="6237"/>
        </w:tabs>
      </w:pPr>
      <w:r>
        <w:t xml:space="preserve">Die Einheit des elektrischen Leitwertes ist </w:t>
      </w:r>
      <w:r w:rsidRPr="007C3D50">
        <w:rPr>
          <w:b/>
        </w:rPr>
        <w:t>Siemens</w:t>
      </w:r>
      <w:r w:rsidR="004A7251">
        <w:rPr>
          <w:b/>
        </w:rPr>
        <w:t>.</w:t>
      </w:r>
    </w:p>
    <w:p w:rsidR="007C3D50" w:rsidRDefault="007C3D50" w:rsidP="007C3D50">
      <w:pPr>
        <w:pStyle w:val="AufgabeLinie"/>
        <w:tabs>
          <w:tab w:val="clear" w:pos="7371"/>
          <w:tab w:val="left" w:leader="underscore" w:pos="5529"/>
        </w:tabs>
      </w:pPr>
      <w:r>
        <w:t xml:space="preserve">Einheitenzeichen für den elektrischen Leitwert ist </w:t>
      </w:r>
      <w:r w:rsidRPr="007C3D50">
        <w:rPr>
          <w:b/>
        </w:rPr>
        <w:t>S</w:t>
      </w:r>
      <w:r>
        <w:t>.</w:t>
      </w:r>
    </w:p>
    <w:p w:rsidR="007C3D50" w:rsidRDefault="007C3D50" w:rsidP="007C3D50">
      <w:pPr>
        <w:pStyle w:val="AufgabeLinie"/>
        <w:tabs>
          <w:tab w:val="clear" w:pos="7371"/>
          <w:tab w:val="left" w:leader="underscore" w:pos="5245"/>
        </w:tabs>
      </w:pPr>
      <w:r>
        <w:t xml:space="preserve">Formelzeichen für den elektrischen Leitwert ist </w:t>
      </w:r>
      <w:r w:rsidRPr="007C3D50">
        <w:rPr>
          <w:b/>
        </w:rPr>
        <w:t>G</w:t>
      </w:r>
      <w:r>
        <w:t>.</w:t>
      </w:r>
    </w:p>
    <w:p w:rsidR="007C3D50" w:rsidRPr="000946BC" w:rsidRDefault="007C3D50" w:rsidP="007C3D50">
      <w:pPr>
        <w:pStyle w:val="Textkrper"/>
        <w:rPr>
          <w:rFonts w:eastAsiaTheme="minorEastAsia"/>
        </w:rPr>
      </w:pPr>
      <m:oMathPara>
        <m:oMath>
          <m:r>
            <w:rPr>
              <w:rFonts w:ascii="Cambria Math" w:hAnsi="Cambria Math"/>
            </w:rPr>
            <m:t xml:space="preserve">Leitwert= </m:t>
          </m:r>
          <m:f>
            <m:fPr>
              <m:ctrlPr>
                <w:rPr>
                  <w:rFonts w:ascii="Cambria Math" w:hAnsi="Cambria Math"/>
                  <w:i/>
                </w:rPr>
              </m:ctrlPr>
            </m:fPr>
            <m:num>
              <m:r>
                <w:rPr>
                  <w:rFonts w:ascii="Cambria Math" w:hAnsi="Cambria Math"/>
                </w:rPr>
                <m:t>1</m:t>
              </m:r>
            </m:num>
            <m:den>
              <m:r>
                <w:rPr>
                  <w:rFonts w:ascii="Cambria Math" w:hAnsi="Cambria Math"/>
                </w:rPr>
                <m:t>Widerstand</m:t>
              </m:r>
            </m:den>
          </m:f>
        </m:oMath>
      </m:oMathPara>
    </w:p>
    <w:p w:rsidR="007C3D50" w:rsidRDefault="007C3D50" w:rsidP="007C3D50">
      <w:pPr>
        <w:pStyle w:val="Textkrper"/>
        <w:rPr>
          <w:rFonts w:eastAsiaTheme="minorEastAsia"/>
        </w:rPr>
      </w:pPr>
    </w:p>
    <w:p w:rsidR="007C3D50" w:rsidRPr="00931FF3" w:rsidRDefault="007C3D50" w:rsidP="007C3D50">
      <w:pPr>
        <w:pStyle w:val="Textkrper"/>
        <w:tabs>
          <w:tab w:val="left" w:pos="3261"/>
        </w:tabs>
      </w:pPr>
      <w:r>
        <w:rPr>
          <w:rFonts w:eastAsiaTheme="minorEastAsia"/>
          <w:iCs/>
        </w:rPr>
        <w:t>Mit Formelzeichen:</w:t>
      </w:r>
      <w:r>
        <w:rPr>
          <w:rFonts w:eastAsiaTheme="minorEastAsia"/>
          <w:iCs/>
        </w:rPr>
        <w:tab/>
      </w:r>
      <m:oMath>
        <m:r>
          <w:rPr>
            <w:rFonts w:ascii="Cambria Math" w:hAnsi="Cambria Math"/>
          </w:rPr>
          <m:t>G</m:t>
        </m:r>
        <m:r>
          <m:rPr>
            <m:sty m:val="p"/>
          </m:rPr>
          <w:rPr>
            <w:rFonts w:ascii="Cambria Math" w:hAnsi="Cambria Math"/>
          </w:rPr>
          <m:t xml:space="preserve">= </m:t>
        </m:r>
        <m:f>
          <m:fPr>
            <m:ctrlPr>
              <w:rPr>
                <w:rFonts w:ascii="Cambria Math" w:hAnsi="Cambria Math"/>
              </w:rPr>
            </m:ctrlPr>
          </m:fPr>
          <m:num>
            <m:r>
              <m:rPr>
                <m:sty m:val="p"/>
              </m:rPr>
              <w:rPr>
                <w:rFonts w:ascii="Cambria Math" w:hAnsi="Cambria Math"/>
              </w:rPr>
              <m:t>1</m:t>
            </m:r>
          </m:num>
          <m:den>
            <m:r>
              <w:rPr>
                <w:rFonts w:ascii="Cambria Math" w:hAnsi="Cambria Math"/>
              </w:rPr>
              <m:t>R</m:t>
            </m:r>
          </m:den>
        </m:f>
      </m:oMath>
    </w:p>
    <w:p w:rsidR="007C3D50" w:rsidRDefault="007C3D50" w:rsidP="007C3D50">
      <w:pPr>
        <w:pStyle w:val="Textkrper"/>
        <w:rPr>
          <w:rFonts w:eastAsiaTheme="minorEastAsia"/>
        </w:rPr>
      </w:pPr>
    </w:p>
    <w:p w:rsidR="007C3D50" w:rsidRDefault="007C3D50" w:rsidP="007C3D50">
      <w:pPr>
        <w:pStyle w:val="Textkrper"/>
        <w:rPr>
          <w:rFonts w:eastAsiaTheme="minorEastAsia"/>
        </w:rPr>
      </w:pPr>
      <w:r>
        <w:rPr>
          <w:rFonts w:eastAsiaTheme="minorEastAsia"/>
        </w:rPr>
        <w:t>Anmerkung: Der Leitwert ist der Kehrwert des Widerstands.</w:t>
      </w:r>
    </w:p>
    <w:p w:rsidR="007C3D50" w:rsidRPr="00373048" w:rsidRDefault="007C3D50" w:rsidP="007C3D50">
      <w:pPr>
        <w:pStyle w:val="Textkrper"/>
        <w:rPr>
          <w:rFonts w:eastAsiaTheme="minorEastAsia"/>
        </w:rPr>
      </w:pPr>
    </w:p>
    <w:p w:rsidR="007C3D50" w:rsidRDefault="007C3D50" w:rsidP="007C3D50">
      <w:pPr>
        <w:pStyle w:val="berschrift2"/>
      </w:pPr>
      <w:r>
        <w:rPr>
          <w:noProof/>
          <w:sz w:val="24"/>
        </w:rPr>
        <w:drawing>
          <wp:anchor distT="0" distB="0" distL="114300" distR="114300" simplePos="0" relativeHeight="251768832" behindDoc="0" locked="0" layoutInCell="0" allowOverlap="1" wp14:anchorId="35DF25A5" wp14:editId="4CB3EC47">
            <wp:simplePos x="0" y="0"/>
            <wp:positionH relativeFrom="rightMargin">
              <wp:posOffset>107950</wp:posOffset>
            </wp:positionH>
            <wp:positionV relativeFrom="paragraph">
              <wp:posOffset>51740</wp:posOffset>
            </wp:positionV>
            <wp:extent cx="323850" cy="323850"/>
            <wp:effectExtent l="0" t="0" r="0" b="0"/>
            <wp:wrapNone/>
            <wp:docPr id="632"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7C3D50" w:rsidRPr="00C52F66" w:rsidRDefault="007C3D50" w:rsidP="007C3D50">
      <w:pPr>
        <w:pStyle w:val="Textkrper"/>
      </w:pPr>
      <w:r w:rsidRPr="004C5E1F">
        <w:rPr>
          <w:rFonts w:ascii="Arial" w:hAnsi="Arial"/>
          <w:noProof/>
          <w:sz w:val="24"/>
        </w:rPr>
        <w:drawing>
          <wp:anchor distT="0" distB="0" distL="114300" distR="114300" simplePos="0" relativeHeight="251780096" behindDoc="0" locked="0" layoutInCell="0" allowOverlap="1" wp14:anchorId="2D7C489E" wp14:editId="13FAB3A9">
            <wp:simplePos x="0" y="0"/>
            <wp:positionH relativeFrom="rightMargin">
              <wp:posOffset>828040</wp:posOffset>
            </wp:positionH>
            <wp:positionV relativeFrom="paragraph">
              <wp:posOffset>27305</wp:posOffset>
            </wp:positionV>
            <wp:extent cx="348615" cy="320040"/>
            <wp:effectExtent l="0" t="0" r="0" b="3810"/>
            <wp:wrapNone/>
            <wp:docPr id="63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5E1F">
        <w:rPr>
          <w:rFonts w:ascii="Arial" w:hAnsi="Arial"/>
          <w:noProof/>
          <w:sz w:val="24"/>
        </w:rPr>
        <w:drawing>
          <wp:anchor distT="0" distB="0" distL="114300" distR="114300" simplePos="0" relativeHeight="251779072" behindDoc="0" locked="0" layoutInCell="0" allowOverlap="1" wp14:anchorId="13CB2134" wp14:editId="72C59451">
            <wp:simplePos x="0" y="0"/>
            <wp:positionH relativeFrom="rightMargin">
              <wp:posOffset>467995</wp:posOffset>
            </wp:positionH>
            <wp:positionV relativeFrom="paragraph">
              <wp:posOffset>27305</wp:posOffset>
            </wp:positionV>
            <wp:extent cx="349885" cy="320675"/>
            <wp:effectExtent l="0" t="0" r="0" b="3175"/>
            <wp:wrapNone/>
            <wp:docPr id="63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5E1F">
        <w:rPr>
          <w:rFonts w:ascii="Arial" w:hAnsi="Arial"/>
          <w:noProof/>
          <w:sz w:val="24"/>
        </w:rPr>
        <w:drawing>
          <wp:anchor distT="0" distB="0" distL="114300" distR="114300" simplePos="0" relativeHeight="251778048" behindDoc="0" locked="0" layoutInCell="0" allowOverlap="1" wp14:anchorId="20D7CBC2" wp14:editId="11B08D59">
            <wp:simplePos x="0" y="0"/>
            <wp:positionH relativeFrom="rightMargin">
              <wp:posOffset>107950</wp:posOffset>
            </wp:positionH>
            <wp:positionV relativeFrom="paragraph">
              <wp:posOffset>27610</wp:posOffset>
            </wp:positionV>
            <wp:extent cx="349885" cy="320675"/>
            <wp:effectExtent l="0" t="0" r="0" b="3175"/>
            <wp:wrapNone/>
            <wp:docPr id="63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2F66">
        <w:t>1 Megaohm = 1 M</w:t>
      </w:r>
      <w:r w:rsidRPr="00C52F66">
        <w:rPr>
          <w:rFonts w:ascii="Arial" w:hAnsi="Arial"/>
        </w:rPr>
        <w:t>Ω</w:t>
      </w:r>
      <w:r w:rsidRPr="00C52F66">
        <w:t xml:space="preserve"> = 1000</w:t>
      </w:r>
      <w:r>
        <w:t>000</w:t>
      </w:r>
      <w:r w:rsidRPr="00C52F66">
        <w:t xml:space="preserve"> </w:t>
      </w:r>
      <w:r w:rsidRPr="00C52F66">
        <w:rPr>
          <w:rFonts w:ascii="Arial" w:hAnsi="Arial"/>
        </w:rPr>
        <w:t>Ω</w:t>
      </w:r>
      <w:r w:rsidRPr="00C52F66">
        <w:t xml:space="preserve"> = 1 x 10</w:t>
      </w:r>
      <w:r>
        <w:rPr>
          <w:vertAlign w:val="superscript"/>
        </w:rPr>
        <w:t>6</w:t>
      </w:r>
      <w:r w:rsidRPr="00C52F66">
        <w:t xml:space="preserve"> </w:t>
      </w:r>
      <w:r w:rsidRPr="00C52F66">
        <w:rPr>
          <w:rFonts w:ascii="Arial" w:hAnsi="Arial"/>
        </w:rPr>
        <w:t>Ω</w:t>
      </w:r>
      <w:r w:rsidRPr="00C52F66">
        <w:t xml:space="preserve"> = 1 </w:t>
      </w:r>
      <w:r>
        <w:t>E06</w:t>
      </w:r>
      <w:r w:rsidRPr="00C52F66">
        <w:t xml:space="preserve"> </w:t>
      </w:r>
      <w:r w:rsidRPr="00C52F66">
        <w:rPr>
          <w:rFonts w:ascii="Arial" w:hAnsi="Arial"/>
        </w:rPr>
        <w:t>Ω</w:t>
      </w:r>
    </w:p>
    <w:p w:rsidR="007C3D50" w:rsidRPr="00C52F66" w:rsidRDefault="007C3D50" w:rsidP="007C3D50">
      <w:pPr>
        <w:pStyle w:val="Textkrper"/>
      </w:pPr>
      <w:r w:rsidRPr="00C52F66">
        <w:t>1 Kiloohm = 1 k</w:t>
      </w:r>
      <w:r w:rsidRPr="00C52F66">
        <w:rPr>
          <w:rFonts w:ascii="Arial" w:hAnsi="Arial"/>
        </w:rPr>
        <w:t>Ω</w:t>
      </w:r>
      <w:r w:rsidRPr="00C52F66">
        <w:t xml:space="preserve"> = 1000 </w:t>
      </w:r>
      <w:r w:rsidRPr="00C52F66">
        <w:rPr>
          <w:rFonts w:ascii="Arial" w:hAnsi="Arial"/>
        </w:rPr>
        <w:t>Ω</w:t>
      </w:r>
      <w:r w:rsidRPr="00C52F66">
        <w:t xml:space="preserve"> = 1 x 10</w:t>
      </w:r>
      <w:r w:rsidRPr="00C52F66">
        <w:rPr>
          <w:vertAlign w:val="superscript"/>
        </w:rPr>
        <w:t>3</w:t>
      </w:r>
      <w:r w:rsidRPr="00C52F66">
        <w:t xml:space="preserve"> </w:t>
      </w:r>
      <w:r w:rsidRPr="00C52F66">
        <w:rPr>
          <w:rFonts w:ascii="Arial" w:hAnsi="Arial"/>
        </w:rPr>
        <w:t>Ω</w:t>
      </w:r>
      <w:r w:rsidRPr="00C52F66">
        <w:t xml:space="preserve"> = 1 E03 </w:t>
      </w:r>
      <w:r w:rsidRPr="00C52F66">
        <w:rPr>
          <w:rFonts w:ascii="Arial" w:hAnsi="Arial"/>
        </w:rPr>
        <w:t>Ω</w:t>
      </w:r>
    </w:p>
    <w:p w:rsidR="007C3D50" w:rsidRPr="00C52F66" w:rsidRDefault="007C3D50" w:rsidP="007C3D50">
      <w:pPr>
        <w:pStyle w:val="Textkrper"/>
      </w:pPr>
      <w:r w:rsidRPr="00C52F66">
        <w:t xml:space="preserve">1 </w:t>
      </w:r>
      <w:proofErr w:type="spellStart"/>
      <w:r w:rsidRPr="00C52F66">
        <w:t>Milliohm</w:t>
      </w:r>
      <w:proofErr w:type="spellEnd"/>
      <w:r w:rsidRPr="00C52F66">
        <w:t xml:space="preserve"> = 1 m</w:t>
      </w:r>
      <w:r w:rsidRPr="00C52F66">
        <w:rPr>
          <w:rFonts w:ascii="Arial" w:hAnsi="Arial"/>
        </w:rPr>
        <w:t>Ω</w:t>
      </w:r>
      <w:r w:rsidRPr="00C52F66">
        <w:t xml:space="preserve"> = </w:t>
      </w:r>
      <w:r w:rsidR="004A7251">
        <w:t>1/</w:t>
      </w:r>
      <w:r w:rsidRPr="00C52F66">
        <w:t xml:space="preserve">1000 </w:t>
      </w:r>
      <w:r w:rsidRPr="00C52F66">
        <w:rPr>
          <w:rFonts w:ascii="Arial" w:hAnsi="Arial"/>
        </w:rPr>
        <w:t>Ω</w:t>
      </w:r>
      <w:r w:rsidRPr="00C52F66">
        <w:t xml:space="preserve"> = 0,001 </w:t>
      </w:r>
      <w:r w:rsidRPr="00C52F66">
        <w:rPr>
          <w:rFonts w:ascii="Arial" w:hAnsi="Arial"/>
        </w:rPr>
        <w:t>Ω</w:t>
      </w:r>
      <w:r w:rsidRPr="00C52F66">
        <w:t xml:space="preserve"> = 1 x 10</w:t>
      </w:r>
      <w:r w:rsidRPr="00C52F66">
        <w:rPr>
          <w:vertAlign w:val="superscript"/>
        </w:rPr>
        <w:t>-3</w:t>
      </w:r>
      <w:r w:rsidRPr="00C52F66">
        <w:t xml:space="preserve"> </w:t>
      </w:r>
      <w:r w:rsidRPr="00C52F66">
        <w:rPr>
          <w:rFonts w:ascii="Arial" w:hAnsi="Arial"/>
        </w:rPr>
        <w:t>Ω</w:t>
      </w:r>
      <w:r w:rsidRPr="00C52F66">
        <w:t xml:space="preserve"> = 1 E-03 </w:t>
      </w:r>
      <w:r w:rsidRPr="00C52F66">
        <w:rPr>
          <w:rFonts w:ascii="Arial" w:hAnsi="Arial"/>
        </w:rPr>
        <w:t>Ω</w:t>
      </w:r>
    </w:p>
    <w:p w:rsidR="007C3D50" w:rsidRDefault="007C3D50">
      <w:pPr>
        <w:spacing w:line="240" w:lineRule="exact"/>
      </w:pPr>
    </w:p>
    <w:p w:rsidR="00690232" w:rsidRDefault="0069023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B6018C" w:rsidRPr="00B51DE9" w:rsidTr="002F3E6A">
        <w:trPr>
          <w:trHeight w:val="523"/>
        </w:trPr>
        <w:tc>
          <w:tcPr>
            <w:tcW w:w="3119" w:type="dxa"/>
            <w:tcBorders>
              <w:left w:val="single" w:sz="4" w:space="0" w:color="auto"/>
              <w:bottom w:val="single" w:sz="4" w:space="0" w:color="auto"/>
              <w:right w:val="single" w:sz="4" w:space="0" w:color="auto"/>
            </w:tcBorders>
            <w:shd w:val="clear" w:color="auto" w:fill="D9D9D9"/>
            <w:hideMark/>
          </w:tcPr>
          <w:p w:rsidR="00B6018C" w:rsidRDefault="00B6018C" w:rsidP="002F3E6A">
            <w:pPr>
              <w:pStyle w:val="Tabelle6pt"/>
              <w:rPr>
                <w:color w:val="000000"/>
              </w:rPr>
            </w:pPr>
            <w:r>
              <w:lastRenderedPageBreak/>
              <w:br w:type="page"/>
              <w:t>Lernfeld</w:t>
            </w:r>
          </w:p>
          <w:p w:rsidR="00B6018C" w:rsidRDefault="00B6018C" w:rsidP="002F3E6A">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B6018C" w:rsidRDefault="00B6018C" w:rsidP="002F3E6A">
            <w:pPr>
              <w:pStyle w:val="Tabelle6pt"/>
              <w:rPr>
                <w:color w:val="000000"/>
              </w:rPr>
            </w:pPr>
            <w:r>
              <w:t>Titel</w:t>
            </w:r>
          </w:p>
          <w:p w:rsidR="00B6018C" w:rsidRDefault="00B6018C" w:rsidP="002F3E6A">
            <w:pPr>
              <w:pStyle w:val="TabelleKopflinks"/>
            </w:pPr>
            <w:r>
              <w:t>Elektrischer Widerstand und Leitwert</w:t>
            </w:r>
          </w:p>
        </w:tc>
        <w:tc>
          <w:tcPr>
            <w:tcW w:w="188" w:type="dxa"/>
            <w:vMerge w:val="restart"/>
            <w:tcBorders>
              <w:top w:val="nil"/>
              <w:left w:val="single" w:sz="4" w:space="0" w:color="auto"/>
              <w:bottom w:val="nil"/>
              <w:right w:val="single" w:sz="4" w:space="0" w:color="auto"/>
            </w:tcBorders>
            <w:shd w:val="clear" w:color="auto" w:fill="FFFFFF"/>
          </w:tcPr>
          <w:p w:rsidR="00B6018C" w:rsidRPr="004B658C" w:rsidRDefault="00B6018C" w:rsidP="002F3E6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B6018C" w:rsidRDefault="00B6018C" w:rsidP="002F3E6A">
            <w:pPr>
              <w:pStyle w:val="TabelleKopfmitte"/>
            </w:pPr>
          </w:p>
          <w:p w:rsidR="00B6018C" w:rsidRPr="00B51DE9" w:rsidRDefault="00B6018C" w:rsidP="00B6018C">
            <w:pPr>
              <w:pStyle w:val="TabelleKopfmitte"/>
              <w:rPr>
                <w:rFonts w:eastAsia="Calibri"/>
              </w:rPr>
            </w:pPr>
            <w:r>
              <w:rPr>
                <w:rFonts w:eastAsia="Calibri"/>
              </w:rPr>
              <w:t>ET</w:t>
            </w:r>
            <w:r w:rsidR="00BC085B">
              <w:rPr>
                <w:rFonts w:eastAsia="Calibri"/>
              </w:rPr>
              <w:t>1.01.06.03</w:t>
            </w:r>
          </w:p>
        </w:tc>
      </w:tr>
      <w:tr w:rsidR="00B6018C" w:rsidRPr="00B51DE9" w:rsidTr="002F3E6A">
        <w:tc>
          <w:tcPr>
            <w:tcW w:w="7348" w:type="dxa"/>
            <w:gridSpan w:val="2"/>
            <w:tcBorders>
              <w:left w:val="single" w:sz="4" w:space="0" w:color="auto"/>
              <w:bottom w:val="single" w:sz="4" w:space="0" w:color="auto"/>
              <w:right w:val="single" w:sz="4" w:space="0" w:color="auto"/>
            </w:tcBorders>
            <w:hideMark/>
          </w:tcPr>
          <w:p w:rsidR="00B6018C" w:rsidRPr="004B658C" w:rsidRDefault="00B6018C" w:rsidP="002F3E6A">
            <w:pPr>
              <w:pStyle w:val="Tabelle6pt"/>
            </w:pPr>
            <w:r>
              <w:t>Kompetenzbereiche:</w:t>
            </w:r>
          </w:p>
          <w:p w:rsidR="00B6018C" w:rsidRDefault="007F4B16" w:rsidP="00B6018C">
            <w:pPr>
              <w:pStyle w:val="Kopf8ptafz"/>
            </w:pPr>
            <w:r>
              <w:t xml:space="preserve">Ich kann elektrische </w:t>
            </w:r>
            <w:r w:rsidR="00592A57">
              <w:t>Grundgrößen</w:t>
            </w:r>
            <w:r>
              <w:t xml:space="preserve"> unterscheiden, kenne deren Formelzeichen und kann </w:t>
            </w:r>
            <w:r w:rsidR="005B0C84">
              <w:t>damit rechnen.</w:t>
            </w:r>
          </w:p>
        </w:tc>
        <w:tc>
          <w:tcPr>
            <w:tcW w:w="188" w:type="dxa"/>
            <w:vMerge/>
            <w:tcBorders>
              <w:left w:val="single" w:sz="4" w:space="0" w:color="auto"/>
              <w:bottom w:val="nil"/>
              <w:right w:val="nil"/>
            </w:tcBorders>
            <w:vAlign w:val="center"/>
            <w:hideMark/>
          </w:tcPr>
          <w:p w:rsidR="00B6018C" w:rsidRDefault="00B6018C" w:rsidP="002F3E6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6018C" w:rsidRPr="00B51DE9" w:rsidTr="002F3E6A">
              <w:trPr>
                <w:trHeight w:val="284"/>
              </w:trPr>
              <w:tc>
                <w:tcPr>
                  <w:tcW w:w="2090" w:type="dxa"/>
                  <w:shd w:val="clear" w:color="auto" w:fill="D9D9D9" w:themeFill="background1" w:themeFillShade="D9"/>
                </w:tcPr>
                <w:p w:rsidR="00B6018C" w:rsidRPr="00B51DE9" w:rsidRDefault="00B6018C" w:rsidP="002F3E6A">
                  <w:pPr>
                    <w:pStyle w:val="TabelleKopfmitte"/>
                  </w:pPr>
                  <w:r w:rsidRPr="00B51DE9">
                    <w:t>L</w:t>
                  </w:r>
                  <w:r>
                    <w:t>ösung</w:t>
                  </w:r>
                </w:p>
              </w:tc>
            </w:tr>
          </w:tbl>
          <w:p w:rsidR="00B6018C" w:rsidRPr="00B51DE9" w:rsidRDefault="00B6018C" w:rsidP="002F3E6A"/>
        </w:tc>
      </w:tr>
    </w:tbl>
    <w:p w:rsidR="007C3D50" w:rsidRDefault="007C3D50" w:rsidP="007C3D50">
      <w:pPr>
        <w:pStyle w:val="berschrift1"/>
      </w:pPr>
      <w:r>
        <w:rPr>
          <w:noProof/>
          <w:sz w:val="24"/>
        </w:rPr>
        <w:drawing>
          <wp:anchor distT="0" distB="0" distL="114300" distR="114300" simplePos="0" relativeHeight="251765760" behindDoc="0" locked="0" layoutInCell="0" allowOverlap="1" wp14:anchorId="3D2B47D4" wp14:editId="406F6835">
            <wp:simplePos x="0" y="0"/>
            <wp:positionH relativeFrom="rightMargin">
              <wp:posOffset>107950</wp:posOffset>
            </wp:positionH>
            <wp:positionV relativeFrom="paragraph">
              <wp:posOffset>113741</wp:posOffset>
            </wp:positionV>
            <wp:extent cx="658495" cy="323850"/>
            <wp:effectExtent l="0" t="0" r="8255" b="0"/>
            <wp:wrapNone/>
            <wp:docPr id="61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15EEB">
        <w:t>Einheitenvorsätze</w:t>
      </w:r>
    </w:p>
    <w:p w:rsidR="007C3D50" w:rsidRDefault="007C3D50" w:rsidP="007C3D50">
      <w:pPr>
        <w:pStyle w:val="Textkrper"/>
      </w:pPr>
      <w:r w:rsidRPr="000946BC">
        <w:rPr>
          <w:noProof/>
          <w:sz w:val="24"/>
        </w:rPr>
        <w:drawing>
          <wp:anchor distT="0" distB="0" distL="114300" distR="114300" simplePos="0" relativeHeight="251766784" behindDoc="0" locked="0" layoutInCell="0" allowOverlap="1" wp14:anchorId="0CFD8B14" wp14:editId="75CD3F3A">
            <wp:simplePos x="0" y="0"/>
            <wp:positionH relativeFrom="rightMargin">
              <wp:posOffset>111125</wp:posOffset>
            </wp:positionH>
            <wp:positionV relativeFrom="paragraph">
              <wp:posOffset>13970</wp:posOffset>
            </wp:positionV>
            <wp:extent cx="348615" cy="320040"/>
            <wp:effectExtent l="0" t="0" r="0" b="3810"/>
            <wp:wrapNone/>
            <wp:docPr id="61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Rechnen Sie folgende Größen gemäß Vorgabe um:</w:t>
      </w:r>
    </w:p>
    <w:p w:rsidR="007C3D50" w:rsidRPr="00D6654F" w:rsidRDefault="007C3D50" w:rsidP="007C3D50">
      <w:pPr>
        <w:pStyle w:val="Textkrper"/>
      </w:pPr>
    </w:p>
    <w:tbl>
      <w:tblPr>
        <w:tblStyle w:val="Tabellenraster"/>
        <w:tblW w:w="4929" w:type="pct"/>
        <w:tblInd w:w="108" w:type="dxa"/>
        <w:tblCellMar>
          <w:top w:w="57" w:type="dxa"/>
          <w:bottom w:w="57" w:type="dxa"/>
        </w:tblCellMar>
        <w:tblLook w:val="04A0" w:firstRow="1" w:lastRow="0" w:firstColumn="1" w:lastColumn="0" w:noHBand="0" w:noVBand="1"/>
      </w:tblPr>
      <w:tblGrid>
        <w:gridCol w:w="1161"/>
        <w:gridCol w:w="1264"/>
        <w:gridCol w:w="1264"/>
        <w:gridCol w:w="1264"/>
        <w:gridCol w:w="1264"/>
        <w:gridCol w:w="1261"/>
      </w:tblGrid>
      <w:tr w:rsidR="007C3D50" w:rsidRPr="00A410C8" w:rsidTr="00B6018C">
        <w:tc>
          <w:tcPr>
            <w:tcW w:w="776" w:type="pct"/>
            <w:shd w:val="clear" w:color="auto" w:fill="D9D9D9" w:themeFill="background1" w:themeFillShade="D9"/>
          </w:tcPr>
          <w:p w:rsidR="007C3D50" w:rsidRPr="00A410C8" w:rsidRDefault="007C3D50" w:rsidP="00C12C92">
            <w:pPr>
              <w:pStyle w:val="TabelleKopfmitte"/>
            </w:pPr>
            <w:r>
              <w:t>a)</w:t>
            </w:r>
          </w:p>
        </w:tc>
        <w:tc>
          <w:tcPr>
            <w:tcW w:w="845" w:type="pct"/>
            <w:shd w:val="clear" w:color="auto" w:fill="D9D9D9" w:themeFill="background1" w:themeFillShade="D9"/>
          </w:tcPr>
          <w:p w:rsidR="007C3D50" w:rsidRPr="00A410C8" w:rsidRDefault="007C3D50" w:rsidP="00C12C92">
            <w:pPr>
              <w:pStyle w:val="TabelleKopfmitte"/>
            </w:pPr>
            <w:r>
              <w:t>b)</w:t>
            </w:r>
          </w:p>
        </w:tc>
        <w:tc>
          <w:tcPr>
            <w:tcW w:w="845" w:type="pct"/>
            <w:shd w:val="clear" w:color="auto" w:fill="D9D9D9" w:themeFill="background1" w:themeFillShade="D9"/>
          </w:tcPr>
          <w:p w:rsidR="007C3D50" w:rsidRPr="00A410C8" w:rsidRDefault="007C3D50" w:rsidP="00C12C92">
            <w:pPr>
              <w:pStyle w:val="TabelleKopfmitte"/>
            </w:pPr>
            <w:r>
              <w:t>c)</w:t>
            </w:r>
          </w:p>
        </w:tc>
        <w:tc>
          <w:tcPr>
            <w:tcW w:w="845" w:type="pct"/>
            <w:shd w:val="clear" w:color="auto" w:fill="D9D9D9" w:themeFill="background1" w:themeFillShade="D9"/>
          </w:tcPr>
          <w:p w:rsidR="007C3D50" w:rsidRPr="00A410C8" w:rsidRDefault="007C3D50" w:rsidP="00C12C92">
            <w:pPr>
              <w:pStyle w:val="TabelleKopfmitte"/>
            </w:pPr>
            <w:r>
              <w:t>d)</w:t>
            </w:r>
          </w:p>
        </w:tc>
        <w:tc>
          <w:tcPr>
            <w:tcW w:w="845" w:type="pct"/>
            <w:shd w:val="clear" w:color="auto" w:fill="D9D9D9" w:themeFill="background1" w:themeFillShade="D9"/>
          </w:tcPr>
          <w:p w:rsidR="007C3D50" w:rsidRPr="00A410C8" w:rsidRDefault="007C3D50" w:rsidP="00C12C92">
            <w:pPr>
              <w:pStyle w:val="TabelleKopfmitte"/>
            </w:pPr>
            <w:r>
              <w:t>e)</w:t>
            </w:r>
          </w:p>
        </w:tc>
        <w:tc>
          <w:tcPr>
            <w:tcW w:w="843" w:type="pct"/>
            <w:shd w:val="clear" w:color="auto" w:fill="D9D9D9" w:themeFill="background1" w:themeFillShade="D9"/>
          </w:tcPr>
          <w:p w:rsidR="007C3D50" w:rsidRPr="00A410C8" w:rsidRDefault="007C3D50" w:rsidP="00C12C92">
            <w:pPr>
              <w:pStyle w:val="TabelleKopfmitte"/>
            </w:pPr>
            <w:r>
              <w:t>f)</w:t>
            </w:r>
          </w:p>
        </w:tc>
      </w:tr>
      <w:tr w:rsidR="007C3D50" w:rsidRPr="003B6317" w:rsidTr="00B6018C">
        <w:tc>
          <w:tcPr>
            <w:tcW w:w="776" w:type="pct"/>
          </w:tcPr>
          <w:p w:rsidR="007C3D50" w:rsidRPr="004A7251" w:rsidRDefault="007C3D50" w:rsidP="004A7251">
            <w:pPr>
              <w:pStyle w:val="Textkrpermitte"/>
            </w:pPr>
            <w:r w:rsidRPr="004A7251">
              <w:t>5,8</w:t>
            </w:r>
            <w:r w:rsidR="004A7251" w:rsidRPr="004A7251">
              <w:t xml:space="preserve"> </w:t>
            </w:r>
            <w:r w:rsidRPr="004A7251">
              <w:t>kΩ</w:t>
            </w:r>
          </w:p>
        </w:tc>
        <w:tc>
          <w:tcPr>
            <w:tcW w:w="845" w:type="pct"/>
            <w:shd w:val="clear" w:color="auto" w:fill="auto"/>
          </w:tcPr>
          <w:p w:rsidR="007C3D50" w:rsidRPr="004A7251" w:rsidRDefault="007C3D50" w:rsidP="004A7251">
            <w:pPr>
              <w:pStyle w:val="Textkrpermitte"/>
            </w:pPr>
            <w:r w:rsidRPr="004A7251">
              <w:t>84</w:t>
            </w:r>
            <w:r w:rsidR="004A7251" w:rsidRPr="004A7251">
              <w:t xml:space="preserve"> </w:t>
            </w:r>
            <w:r w:rsidRPr="004A7251">
              <w:t>mΩ</w:t>
            </w:r>
          </w:p>
        </w:tc>
        <w:tc>
          <w:tcPr>
            <w:tcW w:w="845" w:type="pct"/>
          </w:tcPr>
          <w:p w:rsidR="007C3D50" w:rsidRPr="004A7251" w:rsidRDefault="007C3D50" w:rsidP="004A7251">
            <w:pPr>
              <w:pStyle w:val="Textkrpermitte"/>
            </w:pPr>
            <w:r w:rsidRPr="004A7251">
              <w:t>57</w:t>
            </w:r>
            <w:r w:rsidR="004A7251" w:rsidRPr="004A7251">
              <w:t xml:space="preserve"> </w:t>
            </w:r>
            <w:r w:rsidRPr="004A7251">
              <w:t>Ω</w:t>
            </w:r>
          </w:p>
        </w:tc>
        <w:tc>
          <w:tcPr>
            <w:tcW w:w="845" w:type="pct"/>
          </w:tcPr>
          <w:p w:rsidR="007C3D50" w:rsidRPr="004A7251" w:rsidRDefault="007C3D50" w:rsidP="004A7251">
            <w:pPr>
              <w:pStyle w:val="Textkrpermitte"/>
            </w:pPr>
            <w:r w:rsidRPr="004A7251">
              <w:t>7,1</w:t>
            </w:r>
            <w:r w:rsidR="004A7251" w:rsidRPr="004A7251">
              <w:t xml:space="preserve"> </w:t>
            </w:r>
            <w:r w:rsidRPr="004A7251">
              <w:t>Ω</w:t>
            </w:r>
          </w:p>
        </w:tc>
        <w:tc>
          <w:tcPr>
            <w:tcW w:w="845" w:type="pct"/>
          </w:tcPr>
          <w:p w:rsidR="007C3D50" w:rsidRPr="004A7251" w:rsidRDefault="007C3D50" w:rsidP="004A7251">
            <w:pPr>
              <w:pStyle w:val="Textkrpermitte"/>
            </w:pPr>
            <w:r w:rsidRPr="004A7251">
              <w:t>27</w:t>
            </w:r>
            <w:r w:rsidR="004A7251" w:rsidRPr="004A7251">
              <w:t xml:space="preserve"> </w:t>
            </w:r>
            <w:r w:rsidRPr="004A7251">
              <w:t>kΩ</w:t>
            </w:r>
          </w:p>
        </w:tc>
        <w:tc>
          <w:tcPr>
            <w:tcW w:w="843" w:type="pct"/>
          </w:tcPr>
          <w:p w:rsidR="007C3D50" w:rsidRPr="004A7251" w:rsidRDefault="007C3D50" w:rsidP="004A7251">
            <w:pPr>
              <w:pStyle w:val="Textkrpermitte"/>
            </w:pPr>
            <w:r w:rsidRPr="004A7251">
              <w:t>2634</w:t>
            </w:r>
            <w:r w:rsidR="004A7251" w:rsidRPr="004A7251">
              <w:t xml:space="preserve"> </w:t>
            </w:r>
            <w:r w:rsidRPr="004A7251">
              <w:t>mΩ</w:t>
            </w:r>
          </w:p>
        </w:tc>
      </w:tr>
      <w:tr w:rsidR="007C3D50" w:rsidRPr="003B6317" w:rsidTr="00B6018C">
        <w:tc>
          <w:tcPr>
            <w:tcW w:w="776" w:type="pct"/>
          </w:tcPr>
          <w:p w:rsidR="007C3D50" w:rsidRPr="004A7251" w:rsidRDefault="00690232" w:rsidP="004A7251">
            <w:pPr>
              <w:pStyle w:val="TextkrpernrauenText"/>
              <w:jc w:val="center"/>
            </w:pPr>
            <w:r w:rsidRPr="004A7251">
              <w:t>5800</w:t>
            </w:r>
            <w:r w:rsidR="004A7251">
              <w:t xml:space="preserve"> </w:t>
            </w:r>
            <w:r w:rsidR="007C3D50" w:rsidRPr="004A7251">
              <w:t>Ω</w:t>
            </w:r>
          </w:p>
        </w:tc>
        <w:tc>
          <w:tcPr>
            <w:tcW w:w="845" w:type="pct"/>
            <w:shd w:val="clear" w:color="auto" w:fill="auto"/>
          </w:tcPr>
          <w:p w:rsidR="007C3D50" w:rsidRPr="004A7251" w:rsidRDefault="00690232" w:rsidP="004A7251">
            <w:pPr>
              <w:pStyle w:val="TextkrpernrauenText"/>
              <w:jc w:val="center"/>
            </w:pPr>
            <w:r w:rsidRPr="004A7251">
              <w:t>0,084</w:t>
            </w:r>
            <w:r w:rsidR="004A7251">
              <w:t xml:space="preserve"> </w:t>
            </w:r>
            <w:r w:rsidR="007C3D50" w:rsidRPr="004A7251">
              <w:t>Ω</w:t>
            </w:r>
          </w:p>
        </w:tc>
        <w:tc>
          <w:tcPr>
            <w:tcW w:w="845" w:type="pct"/>
          </w:tcPr>
          <w:p w:rsidR="007C3D50" w:rsidRPr="004A7251" w:rsidRDefault="00690232" w:rsidP="004A7251">
            <w:pPr>
              <w:pStyle w:val="TextkrpernrauenText"/>
              <w:jc w:val="center"/>
            </w:pPr>
            <w:r w:rsidRPr="004A7251">
              <w:t>0,057</w:t>
            </w:r>
            <w:r w:rsidR="004A7251">
              <w:t xml:space="preserve"> </w:t>
            </w:r>
            <w:r w:rsidR="007C3D50" w:rsidRPr="004A7251">
              <w:t>kΩ</w:t>
            </w:r>
          </w:p>
        </w:tc>
        <w:tc>
          <w:tcPr>
            <w:tcW w:w="845" w:type="pct"/>
          </w:tcPr>
          <w:p w:rsidR="007C3D50" w:rsidRPr="004A7251" w:rsidRDefault="00690232" w:rsidP="004A7251">
            <w:pPr>
              <w:pStyle w:val="TextkrpernrauenText"/>
              <w:jc w:val="center"/>
            </w:pPr>
            <w:r w:rsidRPr="004A7251">
              <w:t>7100</w:t>
            </w:r>
            <w:r w:rsidR="004A7251">
              <w:t xml:space="preserve"> </w:t>
            </w:r>
            <w:r w:rsidR="007C3D50" w:rsidRPr="004A7251">
              <w:t>mΩ</w:t>
            </w:r>
          </w:p>
        </w:tc>
        <w:tc>
          <w:tcPr>
            <w:tcW w:w="845" w:type="pct"/>
          </w:tcPr>
          <w:p w:rsidR="007C3D50" w:rsidRPr="004A7251" w:rsidRDefault="00690232" w:rsidP="004A7251">
            <w:pPr>
              <w:pStyle w:val="TextkrpernrauenText"/>
              <w:jc w:val="center"/>
            </w:pPr>
            <w:r w:rsidRPr="004A7251">
              <w:t>27000</w:t>
            </w:r>
            <w:r w:rsidR="004A7251">
              <w:t xml:space="preserve"> </w:t>
            </w:r>
            <w:r w:rsidR="007C3D50" w:rsidRPr="004A7251">
              <w:t>Ω</w:t>
            </w:r>
          </w:p>
        </w:tc>
        <w:tc>
          <w:tcPr>
            <w:tcW w:w="843" w:type="pct"/>
          </w:tcPr>
          <w:p w:rsidR="007C3D50" w:rsidRPr="004A7251" w:rsidRDefault="00690232" w:rsidP="004A7251">
            <w:pPr>
              <w:pStyle w:val="TextkrpernrauenText"/>
              <w:jc w:val="center"/>
            </w:pPr>
            <w:r w:rsidRPr="004A7251">
              <w:t>2,634</w:t>
            </w:r>
            <w:r w:rsidR="004A7251">
              <w:t xml:space="preserve"> </w:t>
            </w:r>
            <w:r w:rsidR="007C3D50" w:rsidRPr="004A7251">
              <w:t>Ω</w:t>
            </w:r>
          </w:p>
        </w:tc>
      </w:tr>
    </w:tbl>
    <w:p w:rsidR="007C3D50" w:rsidRDefault="007C3D50" w:rsidP="007C3D50">
      <w:pPr>
        <w:pStyle w:val="Textkrper"/>
      </w:pPr>
    </w:p>
    <w:p w:rsidR="007C3D50" w:rsidRDefault="004A7251" w:rsidP="007C3D50">
      <w:pPr>
        <w:pStyle w:val="berschrift1"/>
      </w:pPr>
      <w:r>
        <w:t xml:space="preserve">Widerstand, Leitwert und </w:t>
      </w:r>
      <w:proofErr w:type="spellStart"/>
      <w:r>
        <w:t>Ohm</w:t>
      </w:r>
      <w:r w:rsidR="007C3D50">
        <w:t>sches</w:t>
      </w:r>
      <w:proofErr w:type="spellEnd"/>
      <w:r w:rsidR="007C3D50">
        <w:t xml:space="preserve"> Gesetz</w:t>
      </w:r>
    </w:p>
    <w:p w:rsidR="007C3D50" w:rsidRDefault="007C3D50" w:rsidP="00B6018C">
      <w:pPr>
        <w:pStyle w:val="berschrift4"/>
      </w:pPr>
      <w:r>
        <w:t>Aufgabe 1</w:t>
      </w:r>
    </w:p>
    <w:p w:rsidR="007C3D50" w:rsidRPr="00D842E0" w:rsidRDefault="00690232" w:rsidP="007C3D50">
      <w:pPr>
        <w:pStyle w:val="Textkrper"/>
      </w:pPr>
      <w:r w:rsidRPr="00D842E0">
        <w:t>0,11765</w:t>
      </w:r>
      <w:r w:rsidR="004A7251">
        <w:t xml:space="preserve"> </w:t>
      </w:r>
      <w:proofErr w:type="spellStart"/>
      <w:r w:rsidRPr="00D842E0">
        <w:t>mS</w:t>
      </w:r>
      <w:proofErr w:type="spellEnd"/>
    </w:p>
    <w:p w:rsidR="007C3D50" w:rsidRDefault="007C3D50" w:rsidP="00B6018C">
      <w:pPr>
        <w:pStyle w:val="berschrift4"/>
      </w:pPr>
      <w:r>
        <w:t>Aufgabe 2</w:t>
      </w:r>
    </w:p>
    <w:p w:rsidR="007C3D50" w:rsidRPr="00D842E0" w:rsidRDefault="00690232" w:rsidP="007C3D50">
      <w:pPr>
        <w:pStyle w:val="Textkrper"/>
      </w:pPr>
      <w:r w:rsidRPr="00D842E0">
        <w:t>23,3</w:t>
      </w:r>
      <w:r w:rsidR="004A7251">
        <w:t xml:space="preserve"> </w:t>
      </w:r>
      <w:r w:rsidRPr="00D842E0">
        <w:rPr>
          <w:rFonts w:ascii="Arial" w:hAnsi="Arial"/>
        </w:rPr>
        <w:t>Ω</w:t>
      </w:r>
    </w:p>
    <w:p w:rsidR="007C3D50" w:rsidRDefault="007C3D50" w:rsidP="00B6018C">
      <w:pPr>
        <w:pStyle w:val="berschrift4"/>
      </w:pPr>
      <w:r>
        <w:t>Aufgabe 3</w:t>
      </w:r>
    </w:p>
    <w:p w:rsidR="007C3D50" w:rsidRPr="00D842E0" w:rsidRDefault="00690232" w:rsidP="007C3D50">
      <w:pPr>
        <w:pStyle w:val="Textkrper"/>
      </w:pPr>
      <w:r w:rsidRPr="00D842E0">
        <w:t>182,5</w:t>
      </w:r>
      <w:r w:rsidR="004A7251">
        <w:t xml:space="preserve"> </w:t>
      </w:r>
      <w:proofErr w:type="spellStart"/>
      <w:r w:rsidRPr="00D842E0">
        <w:t>nS</w:t>
      </w:r>
      <w:proofErr w:type="spellEnd"/>
      <w:r w:rsidRPr="00D842E0">
        <w:t xml:space="preserve"> = 0,0001825</w:t>
      </w:r>
      <w:r w:rsidR="004A7251">
        <w:t xml:space="preserve"> </w:t>
      </w:r>
      <w:proofErr w:type="spellStart"/>
      <w:r w:rsidRPr="00D842E0">
        <w:t>mS</w:t>
      </w:r>
      <w:proofErr w:type="spellEnd"/>
    </w:p>
    <w:p w:rsidR="007C3D50" w:rsidRDefault="007C3D50" w:rsidP="00B6018C">
      <w:pPr>
        <w:pStyle w:val="berschrift4"/>
      </w:pPr>
      <w:r>
        <w:t>Aufgabe 4</w:t>
      </w:r>
    </w:p>
    <w:p w:rsidR="007C3D50" w:rsidRPr="00D842E0" w:rsidRDefault="00690232" w:rsidP="007C3D50">
      <w:pPr>
        <w:pStyle w:val="Textkrper"/>
      </w:pPr>
      <w:r w:rsidRPr="00D842E0">
        <w:t>2,28</w:t>
      </w:r>
      <w:r w:rsidR="004A7251">
        <w:t xml:space="preserve"> </w:t>
      </w:r>
      <w:r w:rsidRPr="00D842E0">
        <w:t>m</w:t>
      </w:r>
      <w:r w:rsidRPr="00D842E0">
        <w:rPr>
          <w:rFonts w:ascii="Arial" w:hAnsi="Arial"/>
        </w:rPr>
        <w:t>Ω = 0,00228</w:t>
      </w:r>
      <w:r w:rsidR="004A7251">
        <w:rPr>
          <w:rFonts w:ascii="Arial" w:hAnsi="Arial"/>
        </w:rPr>
        <w:t xml:space="preserve"> </w:t>
      </w:r>
      <w:r w:rsidRPr="00D842E0">
        <w:rPr>
          <w:rFonts w:ascii="Arial" w:hAnsi="Arial"/>
        </w:rPr>
        <w:t>Ω</w:t>
      </w:r>
    </w:p>
    <w:p w:rsidR="007C3D50" w:rsidRDefault="007C3D50" w:rsidP="00B6018C">
      <w:pPr>
        <w:pStyle w:val="berschrift4"/>
      </w:pPr>
      <w:r>
        <w:t>Aufgabe 5</w:t>
      </w:r>
    </w:p>
    <w:p w:rsidR="007C3D50" w:rsidRPr="00D842E0" w:rsidRDefault="00690232" w:rsidP="007C3D50">
      <w:pPr>
        <w:pStyle w:val="Textkrper"/>
      </w:pPr>
      <w:r w:rsidRPr="00D842E0">
        <w:t>I</w:t>
      </w:r>
      <w:r w:rsidR="00655D25">
        <w:t xml:space="preserve"> </w:t>
      </w:r>
      <w:r w:rsidRPr="00D842E0">
        <w:t>=</w:t>
      </w:r>
      <w:r w:rsidR="00655D25">
        <w:t xml:space="preserve"> </w:t>
      </w:r>
      <w:r w:rsidRPr="00D842E0">
        <w:t>4,79</w:t>
      </w:r>
      <w:r w:rsidR="004A7251">
        <w:t xml:space="preserve"> </w:t>
      </w:r>
      <w:r w:rsidRPr="00D842E0">
        <w:t>A</w:t>
      </w:r>
    </w:p>
    <w:p w:rsidR="007C3D50" w:rsidRDefault="007C3D50" w:rsidP="00B6018C">
      <w:pPr>
        <w:pStyle w:val="berschrift4"/>
      </w:pPr>
      <w:r>
        <w:t>Aufgabe 6</w:t>
      </w:r>
    </w:p>
    <w:p w:rsidR="007C3D50" w:rsidRPr="00D842E0" w:rsidRDefault="00690232" w:rsidP="007C3D50">
      <w:pPr>
        <w:pStyle w:val="Textkrper"/>
      </w:pPr>
      <w:r w:rsidRPr="00D842E0">
        <w:t>R</w:t>
      </w:r>
      <w:r w:rsidR="00655D25">
        <w:t xml:space="preserve"> </w:t>
      </w:r>
      <w:r w:rsidRPr="00D842E0">
        <w:t>=</w:t>
      </w:r>
      <w:r w:rsidR="00655D25">
        <w:t xml:space="preserve"> </w:t>
      </w:r>
      <w:r w:rsidRPr="00D842E0">
        <w:t>460</w:t>
      </w:r>
      <w:r w:rsidR="004A7251">
        <w:t xml:space="preserve"> </w:t>
      </w:r>
      <w:r w:rsidRPr="00D842E0">
        <w:rPr>
          <w:rFonts w:ascii="Arial" w:hAnsi="Arial"/>
        </w:rPr>
        <w:t>Ω</w:t>
      </w:r>
    </w:p>
    <w:p w:rsidR="007C3D50" w:rsidRDefault="007C3D50" w:rsidP="00B6018C">
      <w:pPr>
        <w:pStyle w:val="berschrift4"/>
      </w:pPr>
      <w:r>
        <w:t>Aufgabe 7</w:t>
      </w:r>
    </w:p>
    <w:p w:rsidR="007C3D50" w:rsidRPr="00D842E0" w:rsidRDefault="006268BE" w:rsidP="007C3D50">
      <w:pPr>
        <w:pStyle w:val="Textkrper"/>
      </w:pPr>
      <w:r w:rsidRPr="00D842E0">
        <w:t>U</w:t>
      </w:r>
      <w:r w:rsidR="00655D25">
        <w:t xml:space="preserve"> </w:t>
      </w:r>
      <w:r w:rsidRPr="00D842E0">
        <w:t>=</w:t>
      </w:r>
      <w:r w:rsidR="00655D25">
        <w:t xml:space="preserve"> </w:t>
      </w:r>
      <w:r w:rsidRPr="00D842E0">
        <w:t>50</w:t>
      </w:r>
      <w:r w:rsidR="004A7251">
        <w:t xml:space="preserve"> </w:t>
      </w:r>
      <w:r w:rsidRPr="00D842E0">
        <w:t>V</w:t>
      </w:r>
    </w:p>
    <w:p w:rsidR="0084553B" w:rsidRDefault="0084553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8"/>
        <w:gridCol w:w="2095"/>
      </w:tblGrid>
      <w:tr w:rsidR="0084553B" w:rsidRPr="00B51DE9" w:rsidTr="00C12C92">
        <w:trPr>
          <w:trHeight w:val="523"/>
        </w:trPr>
        <w:tc>
          <w:tcPr>
            <w:tcW w:w="3119" w:type="dxa"/>
            <w:tcBorders>
              <w:left w:val="single" w:sz="4" w:space="0" w:color="auto"/>
              <w:bottom w:val="single" w:sz="4" w:space="0" w:color="auto"/>
              <w:right w:val="single" w:sz="4" w:space="0" w:color="auto"/>
            </w:tcBorders>
            <w:shd w:val="clear" w:color="auto" w:fill="D9D9D9"/>
            <w:hideMark/>
          </w:tcPr>
          <w:p w:rsidR="0084553B" w:rsidRDefault="0084553B" w:rsidP="00C12C92">
            <w:pPr>
              <w:pStyle w:val="Tabelle6pt"/>
              <w:rPr>
                <w:color w:val="000000"/>
              </w:rPr>
            </w:pPr>
            <w:r>
              <w:lastRenderedPageBreak/>
              <w:br w:type="page"/>
              <w:t>Lernfeld</w:t>
            </w:r>
          </w:p>
          <w:p w:rsidR="0084553B" w:rsidRDefault="0084553B" w:rsidP="00C12C92">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84553B" w:rsidRDefault="0084553B" w:rsidP="00C12C92">
            <w:pPr>
              <w:pStyle w:val="Tabelle6pt"/>
              <w:rPr>
                <w:color w:val="000000"/>
              </w:rPr>
            </w:pPr>
            <w:r>
              <w:t>Titel</w:t>
            </w:r>
          </w:p>
          <w:p w:rsidR="0084553B" w:rsidRDefault="004A7251" w:rsidP="00C12C92">
            <w:pPr>
              <w:pStyle w:val="TabelleKopflinks"/>
            </w:pPr>
            <w:r>
              <w:t>Elektrische Grundgrößen –</w:t>
            </w:r>
            <w:r w:rsidR="0084553B">
              <w:t xml:space="preserve"> Wissenstest</w:t>
            </w:r>
          </w:p>
        </w:tc>
        <w:tc>
          <w:tcPr>
            <w:tcW w:w="188" w:type="dxa"/>
            <w:vMerge w:val="restart"/>
            <w:tcBorders>
              <w:top w:val="nil"/>
              <w:left w:val="single" w:sz="4" w:space="0" w:color="auto"/>
              <w:bottom w:val="nil"/>
              <w:right w:val="single" w:sz="4" w:space="0" w:color="auto"/>
            </w:tcBorders>
            <w:shd w:val="clear" w:color="auto" w:fill="FFFFFF"/>
          </w:tcPr>
          <w:p w:rsidR="0084553B" w:rsidRPr="004B658C" w:rsidRDefault="0084553B" w:rsidP="00C12C9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4553B" w:rsidRDefault="0084553B" w:rsidP="00C12C92">
            <w:pPr>
              <w:pStyle w:val="TabelleKopfmitte"/>
            </w:pPr>
          </w:p>
          <w:p w:rsidR="0084553B" w:rsidRPr="00B51DE9" w:rsidRDefault="0084553B" w:rsidP="00863843">
            <w:pPr>
              <w:pStyle w:val="TabelleKopfmitte"/>
              <w:rPr>
                <w:rFonts w:eastAsia="Calibri"/>
              </w:rPr>
            </w:pPr>
            <w:r>
              <w:rPr>
                <w:rFonts w:eastAsia="Calibri"/>
              </w:rPr>
              <w:t>ET1.01.07</w:t>
            </w:r>
          </w:p>
        </w:tc>
      </w:tr>
      <w:tr w:rsidR="0084553B" w:rsidRPr="00B51DE9" w:rsidTr="00C12C92">
        <w:tc>
          <w:tcPr>
            <w:tcW w:w="7348" w:type="dxa"/>
            <w:gridSpan w:val="2"/>
            <w:tcBorders>
              <w:left w:val="single" w:sz="4" w:space="0" w:color="auto"/>
              <w:bottom w:val="single" w:sz="4" w:space="0" w:color="auto"/>
              <w:right w:val="single" w:sz="4" w:space="0" w:color="auto"/>
            </w:tcBorders>
            <w:hideMark/>
          </w:tcPr>
          <w:p w:rsidR="0084553B" w:rsidRPr="004B658C" w:rsidRDefault="007F4B16" w:rsidP="00C12C92">
            <w:pPr>
              <w:pStyle w:val="Tabelle6pt"/>
            </w:pPr>
            <w:r>
              <w:t>Kompetenzen</w:t>
            </w:r>
            <w:r w:rsidR="0084553B">
              <w:t>:</w:t>
            </w:r>
          </w:p>
          <w:p w:rsidR="0084553B" w:rsidRDefault="0084553B" w:rsidP="0084553B">
            <w:pPr>
              <w:pStyle w:val="Kopf8ptafz"/>
            </w:pPr>
            <w:r>
              <w:t>Ich kenne die Komponenten eines einfachen Stromkreises.</w:t>
            </w:r>
          </w:p>
          <w:p w:rsidR="0084553B" w:rsidRDefault="0084553B" w:rsidP="0084553B">
            <w:pPr>
              <w:pStyle w:val="Kopf8ptafz"/>
            </w:pPr>
            <w:r>
              <w:t>Ich kann die elektrische Spannung erklären.</w:t>
            </w:r>
          </w:p>
          <w:p w:rsidR="0084553B" w:rsidRDefault="0084553B" w:rsidP="0084553B">
            <w:pPr>
              <w:pStyle w:val="Kopf8ptafz"/>
            </w:pPr>
            <w:r>
              <w:t>Ich kann elektrischen Widerstand erklären.</w:t>
            </w:r>
          </w:p>
          <w:p w:rsidR="0084553B" w:rsidRDefault="0084553B" w:rsidP="0084553B">
            <w:pPr>
              <w:pStyle w:val="Kopf8ptafz"/>
            </w:pPr>
            <w:r>
              <w:t xml:space="preserve">Ich kann </w:t>
            </w:r>
            <w:r w:rsidR="004A7251">
              <w:t>den elektrischen Strom erklären.</w:t>
            </w:r>
          </w:p>
          <w:p w:rsidR="0084553B" w:rsidRDefault="0084553B" w:rsidP="004A7251">
            <w:pPr>
              <w:pStyle w:val="Kopf8ptafz"/>
            </w:pPr>
            <w:r>
              <w:t>Ich kenne den Zusammenhang von Leitwert und elektrischem Widerstand</w:t>
            </w:r>
            <w:r w:rsidR="004A7251">
              <w:t>.</w:t>
            </w:r>
          </w:p>
        </w:tc>
        <w:tc>
          <w:tcPr>
            <w:tcW w:w="188" w:type="dxa"/>
            <w:vMerge/>
            <w:tcBorders>
              <w:left w:val="single" w:sz="4" w:space="0" w:color="auto"/>
              <w:bottom w:val="nil"/>
              <w:right w:val="nil"/>
            </w:tcBorders>
            <w:vAlign w:val="center"/>
            <w:hideMark/>
          </w:tcPr>
          <w:p w:rsidR="0084553B" w:rsidRDefault="0084553B" w:rsidP="00C12C9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4553B" w:rsidRPr="00B51DE9" w:rsidTr="00C12C92">
              <w:trPr>
                <w:trHeight w:val="284"/>
              </w:trPr>
              <w:tc>
                <w:tcPr>
                  <w:tcW w:w="2090" w:type="dxa"/>
                  <w:shd w:val="clear" w:color="auto" w:fill="auto"/>
                </w:tcPr>
                <w:p w:rsidR="0084553B" w:rsidRPr="00B51DE9" w:rsidRDefault="0084553B" w:rsidP="00C12C92">
                  <w:pPr>
                    <w:pStyle w:val="Textkrpermitte"/>
                  </w:pPr>
                  <w:proofErr w:type="spellStart"/>
                  <w:r w:rsidRPr="00B51DE9">
                    <w:t>LernPROJEKT</w:t>
                  </w:r>
                  <w:proofErr w:type="spellEnd"/>
                </w:p>
              </w:tc>
            </w:tr>
            <w:tr w:rsidR="0084553B" w:rsidRPr="00B51DE9" w:rsidTr="00C12C92">
              <w:trPr>
                <w:trHeight w:val="284"/>
              </w:trPr>
              <w:tc>
                <w:tcPr>
                  <w:tcW w:w="2090" w:type="dxa"/>
                  <w:tcBorders>
                    <w:bottom w:val="single" w:sz="4" w:space="0" w:color="auto"/>
                  </w:tcBorders>
                  <w:shd w:val="clear" w:color="auto" w:fill="D9D9D9" w:themeFill="background1" w:themeFillShade="D9"/>
                </w:tcPr>
                <w:p w:rsidR="0084553B" w:rsidRPr="00B51DE9" w:rsidRDefault="0084553B" w:rsidP="00C12C92">
                  <w:pPr>
                    <w:pStyle w:val="TabelleKopfmitte"/>
                  </w:pPr>
                  <w:proofErr w:type="spellStart"/>
                  <w:r w:rsidRPr="00B51DE9">
                    <w:t>LernTHEMA</w:t>
                  </w:r>
                  <w:proofErr w:type="spellEnd"/>
                </w:p>
              </w:tc>
            </w:tr>
            <w:tr w:rsidR="0084553B" w:rsidRPr="00B51DE9" w:rsidTr="00C12C92">
              <w:trPr>
                <w:trHeight w:val="284"/>
              </w:trPr>
              <w:tc>
                <w:tcPr>
                  <w:tcW w:w="2090" w:type="dxa"/>
                  <w:tcBorders>
                    <w:bottom w:val="nil"/>
                  </w:tcBorders>
                </w:tcPr>
                <w:p w:rsidR="0084553B" w:rsidRPr="00B51DE9" w:rsidRDefault="0084553B" w:rsidP="00C12C92">
                  <w:pPr>
                    <w:pStyle w:val="Textkrpermitte"/>
                  </w:pPr>
                  <w:proofErr w:type="spellStart"/>
                  <w:r w:rsidRPr="00B51DE9">
                    <w:t>LernSCHRITT</w:t>
                  </w:r>
                  <w:proofErr w:type="spellEnd"/>
                </w:p>
              </w:tc>
            </w:tr>
          </w:tbl>
          <w:p w:rsidR="0084553B" w:rsidRPr="00B51DE9" w:rsidRDefault="0084553B" w:rsidP="00C12C92"/>
        </w:tc>
      </w:tr>
      <w:tr w:rsidR="0084553B" w:rsidRPr="00B51DE9" w:rsidTr="00775E7A">
        <w:trPr>
          <w:trHeight w:val="149"/>
        </w:trPr>
        <w:tc>
          <w:tcPr>
            <w:tcW w:w="7348" w:type="dxa"/>
            <w:gridSpan w:val="2"/>
            <w:tcBorders>
              <w:top w:val="single" w:sz="4" w:space="0" w:color="auto"/>
              <w:left w:val="nil"/>
              <w:bottom w:val="nil"/>
              <w:right w:val="nil"/>
            </w:tcBorders>
          </w:tcPr>
          <w:p w:rsidR="0084553B" w:rsidRPr="00B51DE9" w:rsidRDefault="0084553B" w:rsidP="00C12C92"/>
        </w:tc>
        <w:tc>
          <w:tcPr>
            <w:tcW w:w="196" w:type="dxa"/>
            <w:gridSpan w:val="2"/>
            <w:tcBorders>
              <w:top w:val="nil"/>
              <w:left w:val="nil"/>
              <w:bottom w:val="nil"/>
              <w:right w:val="nil"/>
            </w:tcBorders>
          </w:tcPr>
          <w:p w:rsidR="0084553B" w:rsidRPr="00B51DE9" w:rsidRDefault="0084553B" w:rsidP="00C12C92"/>
        </w:tc>
        <w:tc>
          <w:tcPr>
            <w:tcW w:w="2095" w:type="dxa"/>
            <w:tcBorders>
              <w:top w:val="single" w:sz="4" w:space="0" w:color="auto"/>
              <w:left w:val="nil"/>
              <w:bottom w:val="nil"/>
              <w:right w:val="nil"/>
            </w:tcBorders>
          </w:tcPr>
          <w:p w:rsidR="0084553B" w:rsidRPr="00B51DE9" w:rsidRDefault="0084553B" w:rsidP="00C12C92"/>
        </w:tc>
      </w:tr>
    </w:tbl>
    <w:p w:rsidR="0084553B" w:rsidRDefault="0084553B" w:rsidP="0084553B">
      <w:pPr>
        <w:pStyle w:val="AufgabeText"/>
      </w:pPr>
      <w:r>
        <w:rPr>
          <w:noProof/>
          <w:sz w:val="24"/>
          <w:lang w:eastAsia="de-DE"/>
        </w:rPr>
        <w:drawing>
          <wp:anchor distT="0" distB="0" distL="114300" distR="114300" simplePos="0" relativeHeight="251873280" behindDoc="0" locked="0" layoutInCell="0" allowOverlap="1" wp14:anchorId="10FAAD32" wp14:editId="7BD2FEDF">
            <wp:simplePos x="0" y="0"/>
            <wp:positionH relativeFrom="rightMargin">
              <wp:posOffset>828040</wp:posOffset>
            </wp:positionH>
            <wp:positionV relativeFrom="paragraph">
              <wp:posOffset>0</wp:posOffset>
            </wp:positionV>
            <wp:extent cx="349200" cy="320400"/>
            <wp:effectExtent l="0" t="0" r="0" b="3810"/>
            <wp:wrapNone/>
            <wp:docPr id="126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72256" behindDoc="0" locked="0" layoutInCell="0" allowOverlap="1" wp14:anchorId="6888BB8D" wp14:editId="60900AE1">
            <wp:simplePos x="0" y="0"/>
            <wp:positionH relativeFrom="rightMargin">
              <wp:posOffset>467995</wp:posOffset>
            </wp:positionH>
            <wp:positionV relativeFrom="paragraph">
              <wp:posOffset>0</wp:posOffset>
            </wp:positionV>
            <wp:extent cx="349885" cy="320675"/>
            <wp:effectExtent l="0" t="0" r="0" b="3175"/>
            <wp:wrapNone/>
            <wp:docPr id="126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71232" behindDoc="0" locked="0" layoutInCell="0" allowOverlap="1" wp14:anchorId="10FE40D8" wp14:editId="050A4F8D">
            <wp:simplePos x="0" y="0"/>
            <wp:positionH relativeFrom="rightMargin">
              <wp:posOffset>107950</wp:posOffset>
            </wp:positionH>
            <wp:positionV relativeFrom="paragraph">
              <wp:posOffset>0</wp:posOffset>
            </wp:positionV>
            <wp:extent cx="349885" cy="320675"/>
            <wp:effectExtent l="0" t="0" r="0" b="3175"/>
            <wp:wrapNone/>
            <wp:docPr id="12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4553B" w:rsidRDefault="0084553B" w:rsidP="0084553B">
      <w:pPr>
        <w:pStyle w:val="AufgabeText"/>
      </w:pPr>
    </w:p>
    <w:p w:rsidR="0084553B" w:rsidRDefault="0084553B" w:rsidP="0084553B">
      <w:pPr>
        <w:pStyle w:val="AufgabeText"/>
      </w:pPr>
    </w:p>
    <w:tbl>
      <w:tblPr>
        <w:tblW w:w="72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7"/>
        <w:gridCol w:w="691"/>
        <w:gridCol w:w="2991"/>
        <w:gridCol w:w="2303"/>
      </w:tblGrid>
      <w:tr w:rsidR="0084553B" w:rsidRPr="00DE4890" w:rsidTr="00C12C92">
        <w:trPr>
          <w:trHeight w:val="397"/>
        </w:trPr>
        <w:tc>
          <w:tcPr>
            <w:tcW w:w="1267" w:type="dxa"/>
            <w:shd w:val="clear" w:color="auto" w:fill="D9D9D9" w:themeFill="background1" w:themeFillShade="D9"/>
            <w:vAlign w:val="center"/>
          </w:tcPr>
          <w:p w:rsidR="0084553B" w:rsidRPr="00E323FE" w:rsidRDefault="0084553B" w:rsidP="00C12C92">
            <w:pPr>
              <w:pStyle w:val="TabelleKopfmitte"/>
            </w:pPr>
            <w:r w:rsidRPr="00E323FE">
              <w:t>Phase</w:t>
            </w:r>
          </w:p>
        </w:tc>
        <w:tc>
          <w:tcPr>
            <w:tcW w:w="691" w:type="dxa"/>
            <w:shd w:val="clear" w:color="auto" w:fill="D9D9D9" w:themeFill="background1" w:themeFillShade="D9"/>
            <w:vAlign w:val="center"/>
          </w:tcPr>
          <w:p w:rsidR="0084553B" w:rsidRPr="00E323FE" w:rsidRDefault="0084553B" w:rsidP="00C12C92">
            <w:pPr>
              <w:pStyle w:val="TabelleKopfmitte"/>
            </w:pPr>
            <w:r w:rsidRPr="00E323FE">
              <w:t>Zeit</w:t>
            </w:r>
          </w:p>
        </w:tc>
        <w:tc>
          <w:tcPr>
            <w:tcW w:w="2991" w:type="dxa"/>
            <w:shd w:val="clear" w:color="auto" w:fill="D9D9D9" w:themeFill="background1" w:themeFillShade="D9"/>
            <w:vAlign w:val="center"/>
          </w:tcPr>
          <w:p w:rsidR="0084553B" w:rsidRPr="00E323FE" w:rsidRDefault="0084553B" w:rsidP="00C12C92">
            <w:pPr>
              <w:pStyle w:val="TabelleKopfmitte"/>
            </w:pPr>
            <w:r w:rsidRPr="00E323FE">
              <w:t>Aufgabe</w:t>
            </w:r>
          </w:p>
        </w:tc>
        <w:tc>
          <w:tcPr>
            <w:tcW w:w="2303" w:type="dxa"/>
            <w:shd w:val="clear" w:color="auto" w:fill="D9D9D9" w:themeFill="background1" w:themeFillShade="D9"/>
            <w:vAlign w:val="center"/>
          </w:tcPr>
          <w:p w:rsidR="0084553B" w:rsidRPr="00E323FE" w:rsidRDefault="0084553B" w:rsidP="00C12C92">
            <w:pPr>
              <w:pStyle w:val="TabelleKopfmitte"/>
            </w:pPr>
            <w:r w:rsidRPr="00E323FE">
              <w:t>Hinweis</w:t>
            </w:r>
          </w:p>
        </w:tc>
      </w:tr>
      <w:tr w:rsidR="0084553B" w:rsidRPr="00DE4890" w:rsidTr="00C12C92">
        <w:trPr>
          <w:trHeight w:val="624"/>
        </w:trPr>
        <w:tc>
          <w:tcPr>
            <w:tcW w:w="1267" w:type="dxa"/>
            <w:shd w:val="clear" w:color="auto" w:fill="auto"/>
            <w:vAlign w:val="center"/>
          </w:tcPr>
          <w:p w:rsidR="0084553B" w:rsidRPr="00F0156F" w:rsidRDefault="0084553B" w:rsidP="00C12C92">
            <w:pPr>
              <w:pStyle w:val="Textkrpermitte"/>
            </w:pPr>
            <w:r w:rsidRPr="00E323FE">
              <w:rPr>
                <w:noProof/>
                <w:sz w:val="24"/>
              </w:rPr>
              <w:drawing>
                <wp:anchor distT="0" distB="0" distL="114300" distR="114300" simplePos="0" relativeHeight="251875328" behindDoc="0" locked="0" layoutInCell="0" allowOverlap="1" wp14:anchorId="779A86B9" wp14:editId="7E2F5161">
                  <wp:simplePos x="0" y="0"/>
                  <wp:positionH relativeFrom="rightMargin">
                    <wp:posOffset>-4416425</wp:posOffset>
                  </wp:positionH>
                  <wp:positionV relativeFrom="paragraph">
                    <wp:posOffset>95250</wp:posOffset>
                  </wp:positionV>
                  <wp:extent cx="302260" cy="323850"/>
                  <wp:effectExtent l="0" t="0" r="2540" b="0"/>
                  <wp:wrapNone/>
                  <wp:docPr id="127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4553B" w:rsidRDefault="0084553B" w:rsidP="00C12C92">
            <w:pPr>
              <w:pStyle w:val="Textkrper"/>
              <w:jc w:val="center"/>
            </w:pPr>
            <w:r>
              <w:t>15</w:t>
            </w:r>
          </w:p>
          <w:p w:rsidR="0084553B" w:rsidRPr="00DE4890" w:rsidRDefault="004B0D94" w:rsidP="00C12C92">
            <w:pPr>
              <w:pStyle w:val="Textkrper"/>
              <w:jc w:val="center"/>
            </w:pPr>
            <w:r>
              <w:t>Min.</w:t>
            </w:r>
          </w:p>
        </w:tc>
        <w:tc>
          <w:tcPr>
            <w:tcW w:w="2991" w:type="dxa"/>
            <w:shd w:val="clear" w:color="auto" w:fill="auto"/>
            <w:vAlign w:val="center"/>
          </w:tcPr>
          <w:p w:rsidR="0084553B" w:rsidRPr="00DE4890" w:rsidRDefault="0084553B" w:rsidP="00C12C92">
            <w:pPr>
              <w:pStyle w:val="Textkrper"/>
              <w:rPr>
                <w:noProof/>
              </w:rPr>
            </w:pPr>
            <w:r>
              <w:rPr>
                <w:noProof/>
              </w:rPr>
              <w:t>Wissenstest</w:t>
            </w:r>
          </w:p>
        </w:tc>
        <w:tc>
          <w:tcPr>
            <w:tcW w:w="2303" w:type="dxa"/>
            <w:vAlign w:val="center"/>
          </w:tcPr>
          <w:p w:rsidR="0084553B" w:rsidRPr="00DE4890" w:rsidRDefault="0084553B" w:rsidP="00863843">
            <w:pPr>
              <w:pStyle w:val="Textkrper"/>
              <w:jc w:val="center"/>
              <w:rPr>
                <w:noProof/>
              </w:rPr>
            </w:pPr>
            <w:r>
              <w:rPr>
                <w:rFonts w:eastAsia="Calibri"/>
              </w:rPr>
              <w:t>ET1.01.07.01 A</w:t>
            </w:r>
            <w:r w:rsidR="00863843">
              <w:rPr>
                <w:rFonts w:eastAsia="Calibri"/>
              </w:rPr>
              <w:t xml:space="preserve"> – </w:t>
            </w:r>
            <w:r>
              <w:rPr>
                <w:rFonts w:eastAsia="Calibri"/>
              </w:rPr>
              <w:t>C</w:t>
            </w:r>
            <w:r w:rsidRPr="00DE4890">
              <w:rPr>
                <w:noProof/>
              </w:rPr>
              <w:t xml:space="preserve"> </w:t>
            </w:r>
          </w:p>
        </w:tc>
      </w:tr>
      <w:tr w:rsidR="0084553B" w:rsidRPr="00DE4890" w:rsidTr="00C12C92">
        <w:trPr>
          <w:trHeight w:val="624"/>
        </w:trPr>
        <w:tc>
          <w:tcPr>
            <w:tcW w:w="1267" w:type="dxa"/>
            <w:shd w:val="clear" w:color="auto" w:fill="auto"/>
            <w:vAlign w:val="center"/>
          </w:tcPr>
          <w:p w:rsidR="0084553B" w:rsidRPr="00F0156F" w:rsidRDefault="0084553B" w:rsidP="00C12C92">
            <w:pPr>
              <w:pStyle w:val="Textkrpermitte"/>
            </w:pPr>
            <w:r w:rsidRPr="00E323FE">
              <w:rPr>
                <w:noProof/>
                <w:sz w:val="24"/>
              </w:rPr>
              <w:drawing>
                <wp:anchor distT="0" distB="0" distL="114300" distR="114300" simplePos="0" relativeHeight="251878400" behindDoc="0" locked="0" layoutInCell="0" allowOverlap="1" wp14:anchorId="7851DEE9" wp14:editId="77E18767">
                  <wp:simplePos x="0" y="0"/>
                  <wp:positionH relativeFrom="rightMargin">
                    <wp:posOffset>-4416425</wp:posOffset>
                  </wp:positionH>
                  <wp:positionV relativeFrom="paragraph">
                    <wp:posOffset>95250</wp:posOffset>
                  </wp:positionV>
                  <wp:extent cx="302260" cy="323850"/>
                  <wp:effectExtent l="0" t="0" r="2540" b="0"/>
                  <wp:wrapNone/>
                  <wp:docPr id="127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4553B" w:rsidRDefault="0084553B" w:rsidP="00C12C92">
            <w:pPr>
              <w:pStyle w:val="Textkrper"/>
              <w:jc w:val="center"/>
            </w:pPr>
            <w:r>
              <w:t>5</w:t>
            </w:r>
          </w:p>
          <w:p w:rsidR="0084553B" w:rsidRPr="00DE4890" w:rsidRDefault="004B0D94" w:rsidP="00C12C92">
            <w:pPr>
              <w:pStyle w:val="Textkrper"/>
              <w:jc w:val="center"/>
            </w:pPr>
            <w:r>
              <w:t>Min.</w:t>
            </w:r>
          </w:p>
        </w:tc>
        <w:tc>
          <w:tcPr>
            <w:tcW w:w="2991" w:type="dxa"/>
            <w:shd w:val="clear" w:color="auto" w:fill="auto"/>
            <w:vAlign w:val="center"/>
          </w:tcPr>
          <w:p w:rsidR="0084553B" w:rsidRPr="00DE4890" w:rsidRDefault="0084553B" w:rsidP="00C12C92">
            <w:pPr>
              <w:pStyle w:val="Textkrper"/>
              <w:rPr>
                <w:noProof/>
              </w:rPr>
            </w:pPr>
            <w:r>
              <w:rPr>
                <w:noProof/>
              </w:rPr>
              <w:t>Kontrolle der Ergebnisse</w:t>
            </w:r>
          </w:p>
        </w:tc>
        <w:tc>
          <w:tcPr>
            <w:tcW w:w="2303" w:type="dxa"/>
            <w:vAlign w:val="center"/>
          </w:tcPr>
          <w:p w:rsidR="0084553B" w:rsidRPr="00DE4890" w:rsidRDefault="0084553B" w:rsidP="00863843">
            <w:pPr>
              <w:pStyle w:val="Textkrper"/>
              <w:jc w:val="center"/>
              <w:rPr>
                <w:noProof/>
              </w:rPr>
            </w:pPr>
            <w:r>
              <w:rPr>
                <w:rFonts w:eastAsia="Calibri"/>
              </w:rPr>
              <w:t>ET</w:t>
            </w:r>
            <w:r w:rsidR="00935C88">
              <w:rPr>
                <w:rFonts w:eastAsia="Calibri"/>
              </w:rPr>
              <w:t>1.01.07.01</w:t>
            </w:r>
            <w:r>
              <w:rPr>
                <w:rFonts w:eastAsia="Calibri"/>
              </w:rPr>
              <w:t xml:space="preserve"> A</w:t>
            </w:r>
            <w:r w:rsidR="00863843">
              <w:rPr>
                <w:rFonts w:eastAsia="Calibri"/>
              </w:rPr>
              <w:t xml:space="preserve"> – </w:t>
            </w:r>
            <w:r>
              <w:rPr>
                <w:rFonts w:eastAsia="Calibri"/>
              </w:rPr>
              <w:t>C</w:t>
            </w:r>
            <w:r w:rsidRPr="00DE4890">
              <w:rPr>
                <w:noProof/>
              </w:rPr>
              <w:t xml:space="preserve"> </w:t>
            </w:r>
          </w:p>
        </w:tc>
      </w:tr>
    </w:tbl>
    <w:p w:rsidR="007C3D50" w:rsidRDefault="007C3D50">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6400A4" w:rsidRPr="00B51DE9" w:rsidTr="004377F6">
        <w:trPr>
          <w:trHeight w:val="523"/>
        </w:trPr>
        <w:tc>
          <w:tcPr>
            <w:tcW w:w="3119" w:type="dxa"/>
            <w:tcBorders>
              <w:left w:val="single" w:sz="4" w:space="0" w:color="auto"/>
              <w:bottom w:val="single" w:sz="4" w:space="0" w:color="auto"/>
              <w:right w:val="single" w:sz="4" w:space="0" w:color="auto"/>
            </w:tcBorders>
            <w:shd w:val="clear" w:color="auto" w:fill="D9D9D9"/>
            <w:hideMark/>
          </w:tcPr>
          <w:p w:rsidR="006400A4" w:rsidRDefault="006400A4" w:rsidP="006400A4">
            <w:pPr>
              <w:pStyle w:val="Tabelle6pt"/>
              <w:rPr>
                <w:color w:val="000000"/>
              </w:rPr>
            </w:pPr>
            <w:r>
              <w:lastRenderedPageBreak/>
              <w:br w:type="page"/>
              <w:t>Lernfeld</w:t>
            </w:r>
          </w:p>
          <w:p w:rsidR="006400A4" w:rsidRDefault="006400A4" w:rsidP="006400A4">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6400A4" w:rsidRDefault="006400A4" w:rsidP="006400A4">
            <w:pPr>
              <w:pStyle w:val="Tabelle6pt"/>
              <w:rPr>
                <w:color w:val="000000"/>
              </w:rPr>
            </w:pPr>
            <w:r>
              <w:t>Titel</w:t>
            </w:r>
          </w:p>
          <w:p w:rsidR="006400A4" w:rsidRDefault="006400A4" w:rsidP="006400A4">
            <w:pPr>
              <w:pStyle w:val="TabelleKopflinks"/>
            </w:pPr>
            <w:r>
              <w:t>Wissenstest</w:t>
            </w:r>
          </w:p>
        </w:tc>
        <w:tc>
          <w:tcPr>
            <w:tcW w:w="188" w:type="dxa"/>
            <w:tcBorders>
              <w:top w:val="nil"/>
              <w:left w:val="single" w:sz="4" w:space="0" w:color="auto"/>
              <w:bottom w:val="nil"/>
              <w:right w:val="single" w:sz="4" w:space="0" w:color="auto"/>
            </w:tcBorders>
            <w:shd w:val="clear" w:color="auto" w:fill="FFFFFF"/>
          </w:tcPr>
          <w:p w:rsidR="006400A4" w:rsidRPr="004B658C" w:rsidRDefault="006400A4" w:rsidP="006400A4"/>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400A4" w:rsidRDefault="006400A4" w:rsidP="006400A4">
            <w:pPr>
              <w:pStyle w:val="TabelleKopfmitte"/>
            </w:pPr>
          </w:p>
          <w:p w:rsidR="006400A4" w:rsidRPr="00B51DE9" w:rsidRDefault="003C6360" w:rsidP="00863843">
            <w:pPr>
              <w:pStyle w:val="TabelleKopfmitte"/>
              <w:rPr>
                <w:rFonts w:eastAsia="Calibri"/>
              </w:rPr>
            </w:pPr>
            <w:r>
              <w:rPr>
                <w:rFonts w:eastAsia="Calibri"/>
              </w:rPr>
              <w:t>ET1.01.07</w:t>
            </w:r>
          </w:p>
        </w:tc>
      </w:tr>
    </w:tbl>
    <w:p w:rsidR="00AD1E29" w:rsidRDefault="00AD1E29" w:rsidP="00AD1E29">
      <w:pPr>
        <w:pStyle w:val="berschrift1"/>
      </w:pPr>
      <w:r>
        <w:t>Überprüfe</w:t>
      </w:r>
      <w:r w:rsidR="00D83292">
        <w:t xml:space="preserve">n Sie Ihr </w:t>
      </w:r>
      <w:r>
        <w:t>Wissen</w:t>
      </w:r>
    </w:p>
    <w:p w:rsidR="00AD1E29" w:rsidRDefault="00AD1E29" w:rsidP="009E1D61">
      <w:pPr>
        <w:pStyle w:val="AufgabeEbene1"/>
        <w:numPr>
          <w:ilvl w:val="0"/>
          <w:numId w:val="19"/>
        </w:numPr>
      </w:pPr>
      <w:r>
        <w:t>Nennen Sie die Komponenten, aus denen ein einfacher Stromkreis besteht.</w:t>
      </w:r>
    </w:p>
    <w:p w:rsidR="00AD1E29" w:rsidRDefault="00775E7A" w:rsidP="00775E7A">
      <w:pPr>
        <w:pStyle w:val="AufgabeLinie"/>
        <w:ind w:left="360"/>
      </w:pPr>
      <w:r>
        <w:t>a)</w:t>
      </w:r>
      <w:r w:rsidR="00AD1E29">
        <w:tab/>
      </w:r>
    </w:p>
    <w:p w:rsidR="00AD1E29" w:rsidRDefault="00775E7A" w:rsidP="00775E7A">
      <w:pPr>
        <w:pStyle w:val="AufgabeLinie"/>
        <w:ind w:left="360"/>
      </w:pPr>
      <w:r>
        <w:t>b)</w:t>
      </w:r>
      <w:r w:rsidR="00AD1E29">
        <w:tab/>
      </w:r>
    </w:p>
    <w:p w:rsidR="00AD1E29" w:rsidRDefault="00775E7A" w:rsidP="00775E7A">
      <w:pPr>
        <w:pStyle w:val="AufgabeLinie"/>
        <w:ind w:left="360"/>
      </w:pPr>
      <w:r>
        <w:t xml:space="preserve">c)  </w:t>
      </w:r>
      <w:r w:rsidR="00AD1E29">
        <w:tab/>
      </w:r>
    </w:p>
    <w:p w:rsidR="00AD1E29" w:rsidRDefault="00AD1E29" w:rsidP="009E1D61">
      <w:pPr>
        <w:pStyle w:val="AufgabeEbene1"/>
        <w:numPr>
          <w:ilvl w:val="0"/>
          <w:numId w:val="21"/>
        </w:numPr>
      </w:pPr>
      <w:r>
        <w:t>Erklären Sie den Begriff der elektrischen Spannung.</w:t>
      </w:r>
    </w:p>
    <w:p w:rsidR="00AD1E29" w:rsidRDefault="00AD1E29" w:rsidP="00AD1E29">
      <w:pPr>
        <w:pStyle w:val="AufgabeLinie"/>
      </w:pPr>
      <w:r>
        <w:tab/>
      </w:r>
    </w:p>
    <w:p w:rsidR="00AD1E29" w:rsidRDefault="00AD1E29" w:rsidP="00AD1E29">
      <w:pPr>
        <w:pStyle w:val="AufgabeLinie"/>
      </w:pPr>
      <w:r>
        <w:tab/>
      </w:r>
    </w:p>
    <w:p w:rsidR="00AD1E29" w:rsidRDefault="00AD1E29" w:rsidP="00AD1E29">
      <w:pPr>
        <w:pStyle w:val="AufgabeLinie"/>
      </w:pPr>
      <w:r>
        <w:tab/>
      </w:r>
    </w:p>
    <w:p w:rsidR="00AD1E29" w:rsidRDefault="00AD1E29" w:rsidP="009E1D61">
      <w:pPr>
        <w:pStyle w:val="AufgabeEbene1"/>
        <w:numPr>
          <w:ilvl w:val="0"/>
          <w:numId w:val="21"/>
        </w:numPr>
      </w:pPr>
      <w:r>
        <w:t>Erklären Sie den Begriff des elektrischen Stroms.</w:t>
      </w:r>
    </w:p>
    <w:p w:rsidR="00AD1E29" w:rsidRDefault="00AD1E29" w:rsidP="00AD1E29">
      <w:pPr>
        <w:pStyle w:val="AufgabeLinie"/>
      </w:pPr>
      <w:r>
        <w:tab/>
      </w:r>
    </w:p>
    <w:p w:rsidR="00AD1E29" w:rsidRDefault="00AD1E29" w:rsidP="00AD1E29">
      <w:pPr>
        <w:pStyle w:val="AufgabeLinie"/>
      </w:pPr>
      <w:r>
        <w:tab/>
      </w:r>
    </w:p>
    <w:p w:rsidR="00AD1E29" w:rsidRDefault="00AD1E29" w:rsidP="00AD1E29">
      <w:pPr>
        <w:pStyle w:val="AufgabeLinie"/>
      </w:pPr>
      <w:r>
        <w:tab/>
      </w:r>
    </w:p>
    <w:p w:rsidR="00D842E0" w:rsidRDefault="00AD1E29" w:rsidP="009E1D61">
      <w:pPr>
        <w:pStyle w:val="AufgabeEbene1"/>
        <w:numPr>
          <w:ilvl w:val="0"/>
          <w:numId w:val="21"/>
        </w:numPr>
        <w:tabs>
          <w:tab w:val="right" w:leader="underscore" w:pos="4961"/>
          <w:tab w:val="right" w:leader="underscore" w:pos="7371"/>
        </w:tabs>
      </w:pPr>
      <w:r>
        <w:t xml:space="preserve">Ergänzen Sie die folgenden Zusammenhänge, unter Berücksichtigung des </w:t>
      </w:r>
      <w:proofErr w:type="spellStart"/>
      <w:r w:rsidR="00655D25">
        <w:t>Ohmschen</w:t>
      </w:r>
      <w:proofErr w:type="spellEnd"/>
      <w:r w:rsidR="004A7251">
        <w:t xml:space="preserve"> Gesetz</w:t>
      </w:r>
      <w:r w:rsidR="00D842E0">
        <w:t xml:space="preserve">es. </w:t>
      </w:r>
    </w:p>
    <w:p w:rsidR="00AD1E29" w:rsidRPr="00A70D91" w:rsidRDefault="00AD1E29" w:rsidP="00D842E0">
      <w:pPr>
        <w:pStyle w:val="AufgabeEbene1"/>
        <w:numPr>
          <w:ilvl w:val="0"/>
          <w:numId w:val="0"/>
        </w:numPr>
        <w:tabs>
          <w:tab w:val="right" w:leader="underscore" w:pos="4961"/>
          <w:tab w:val="right" w:leader="underscore" w:pos="7371"/>
        </w:tabs>
        <w:ind w:left="284"/>
      </w:pPr>
      <w:r>
        <w:t xml:space="preserve">Kleiner Widerstand </w:t>
      </w:r>
      <w:r w:rsidRPr="00A70D91">
        <w:sym w:font="Wingdings" w:char="F0E8"/>
      </w:r>
      <w:r>
        <w:t xml:space="preserve"> </w:t>
      </w:r>
      <w:r>
        <w:tab/>
      </w:r>
      <w:r w:rsidRPr="00A70D91">
        <w:t>Leit</w:t>
      </w:r>
      <w:r>
        <w:t xml:space="preserve">wert </w:t>
      </w:r>
      <w:r w:rsidRPr="00A70D91">
        <w:sym w:font="Wingdings" w:char="F0E8"/>
      </w:r>
      <w:r>
        <w:tab/>
      </w:r>
      <w:r w:rsidRPr="00A70D91">
        <w:t>Strom</w:t>
      </w:r>
    </w:p>
    <w:p w:rsidR="00AD1E29" w:rsidRPr="00A70D91" w:rsidRDefault="00AD1E29" w:rsidP="00AD1E29">
      <w:pPr>
        <w:pStyle w:val="AufgabeLckentext"/>
        <w:tabs>
          <w:tab w:val="right" w:leader="underscore" w:pos="4962"/>
          <w:tab w:val="right" w:leader="underscore" w:pos="7371"/>
        </w:tabs>
      </w:pPr>
      <w:r>
        <w:t xml:space="preserve">Großer Widerstand </w:t>
      </w:r>
      <w:r w:rsidRPr="00A70D91">
        <w:sym w:font="Wingdings" w:char="F0E8"/>
      </w:r>
      <w:r>
        <w:tab/>
        <w:t xml:space="preserve"> Leitwert </w:t>
      </w:r>
      <w:r w:rsidRPr="00A70D91">
        <w:sym w:font="Wingdings" w:char="F0E8"/>
      </w:r>
      <w:r>
        <w:t xml:space="preserve"> </w:t>
      </w:r>
      <w:r>
        <w:tab/>
      </w:r>
      <w:r w:rsidRPr="00A70D91">
        <w:t>Strom</w:t>
      </w:r>
    </w:p>
    <w:p w:rsidR="00AD1E29" w:rsidRDefault="00AD1E29" w:rsidP="00AD1E29">
      <w:pPr>
        <w:pStyle w:val="Textkrper"/>
      </w:pPr>
    </w:p>
    <w:p w:rsidR="008843B2" w:rsidRPr="008843B2" w:rsidRDefault="008843B2" w:rsidP="008843B2">
      <w:pPr>
        <w:spacing w:line="240" w:lineRule="exact"/>
        <w:rPr>
          <w:lang w:eastAsia="de-DE"/>
        </w:rPr>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Elektrischer Widerstand und Leitwert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jc w:val="center"/>
              <w:rPr>
                <w:rFonts w:eastAsia="Times New Roman" w:cs="Times New Roman"/>
                <w:b/>
                <w:lang w:eastAsia="de-DE"/>
              </w:rPr>
            </w:pPr>
          </w:p>
          <w:p w:rsidR="008843B2" w:rsidRPr="008843B2" w:rsidRDefault="003C6360" w:rsidP="008843B2">
            <w:pPr>
              <w:jc w:val="center"/>
              <w:rPr>
                <w:rFonts w:eastAsia="Calibri" w:cs="Times New Roman"/>
                <w:b/>
                <w:lang w:eastAsia="de-DE"/>
              </w:rPr>
            </w:pPr>
            <w:r>
              <w:rPr>
                <w:rFonts w:eastAsia="Calibri" w:cs="Times New Roman"/>
                <w:b/>
                <w:lang w:eastAsia="de-DE"/>
              </w:rPr>
              <w:t>ET1.01.07</w:t>
            </w:r>
          </w:p>
        </w:tc>
      </w:tr>
      <w:tr w:rsidR="008843B2" w:rsidRPr="008843B2" w:rsidTr="008843B2">
        <w:tc>
          <w:tcPr>
            <w:tcW w:w="7348" w:type="dxa"/>
            <w:gridSpan w:val="2"/>
            <w:tcBorders>
              <w:left w:val="single" w:sz="4" w:space="0" w:color="auto"/>
              <w:bottom w:val="single" w:sz="4" w:space="0" w:color="auto"/>
              <w:right w:val="single" w:sz="4" w:space="0" w:color="auto"/>
            </w:tcBorders>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7E0E50" w:rsidP="00C75100">
            <w:pPr>
              <w:numPr>
                <w:ilvl w:val="0"/>
                <w:numId w:val="6"/>
              </w:numPr>
              <w:ind w:left="414" w:hanging="357"/>
              <w:rPr>
                <w:sz w:val="16"/>
              </w:rPr>
            </w:pPr>
            <w:r w:rsidRPr="007E0E50">
              <w:rPr>
                <w:sz w:val="16"/>
              </w:rPr>
              <w:t xml:space="preserve">Ich kann elektrische </w:t>
            </w:r>
            <w:r w:rsidR="00592A57">
              <w:rPr>
                <w:sz w:val="16"/>
              </w:rPr>
              <w:t>Grundgrößen</w:t>
            </w:r>
            <w:r w:rsidRPr="007E0E50">
              <w:rPr>
                <w:sz w:val="16"/>
              </w:rPr>
              <w:t xml:space="preserve"> unterscheiden, kenne deren Formelzeichen und kann </w:t>
            </w:r>
            <w:r w:rsidR="005B0C84">
              <w:rPr>
                <w:sz w:val="16"/>
              </w:rPr>
              <w:t>damit rec</w:t>
            </w:r>
            <w:r w:rsidR="005B0C84">
              <w:rPr>
                <w:sz w:val="16"/>
              </w:rPr>
              <w:t>h</w:t>
            </w:r>
            <w:r w:rsidR="005B0C84">
              <w:rPr>
                <w:sz w:val="16"/>
              </w:rPr>
              <w:t>nen.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Lösung</w:t>
                  </w:r>
                </w:p>
              </w:tc>
            </w:tr>
          </w:tbl>
          <w:p w:rsidR="008843B2" w:rsidRPr="008843B2" w:rsidRDefault="008843B2" w:rsidP="008843B2"/>
        </w:tc>
      </w:tr>
    </w:tbl>
    <w:p w:rsidR="008843B2" w:rsidRPr="008843B2" w:rsidRDefault="008843B2" w:rsidP="00CF7468">
      <w:pPr>
        <w:pStyle w:val="AufgabeEbene1"/>
        <w:numPr>
          <w:ilvl w:val="0"/>
          <w:numId w:val="51"/>
        </w:numPr>
      </w:pPr>
      <w:r w:rsidRPr="008843B2">
        <w:t>Nennen Sie die Komponenten, aus denen ein einfacher Stromkreis besteht.</w:t>
      </w:r>
    </w:p>
    <w:p w:rsidR="008843B2" w:rsidRPr="008843B2" w:rsidRDefault="008843B2" w:rsidP="00A173B1">
      <w:pPr>
        <w:pStyle w:val="AufgabeEbene2"/>
      </w:pPr>
      <w:r w:rsidRPr="008843B2">
        <w:t>Spannungsquelle</w:t>
      </w:r>
    </w:p>
    <w:p w:rsidR="008843B2" w:rsidRPr="008843B2" w:rsidRDefault="008843B2" w:rsidP="00A173B1">
      <w:pPr>
        <w:pStyle w:val="AufgabeEbene2"/>
      </w:pPr>
      <w:r w:rsidRPr="008843B2">
        <w:t>Verbraucher</w:t>
      </w:r>
    </w:p>
    <w:p w:rsidR="008843B2" w:rsidRPr="008843B2" w:rsidRDefault="008843B2" w:rsidP="00A173B1">
      <w:pPr>
        <w:pStyle w:val="AufgabeEbene2"/>
      </w:pPr>
      <w:r w:rsidRPr="008843B2">
        <w:t>Schalter</w:t>
      </w:r>
    </w:p>
    <w:p w:rsidR="008843B2" w:rsidRPr="008843B2" w:rsidRDefault="008843B2" w:rsidP="009E1D61">
      <w:pPr>
        <w:numPr>
          <w:ilvl w:val="0"/>
          <w:numId w:val="13"/>
        </w:numPr>
        <w:spacing w:before="240"/>
        <w:jc w:val="both"/>
      </w:pPr>
      <w:r w:rsidRPr="008843B2">
        <w:t>Erklären Sie den Begriff der elektrischen Spannung.</w:t>
      </w:r>
    </w:p>
    <w:p w:rsidR="008843B2" w:rsidRPr="008843B2" w:rsidRDefault="008843B2" w:rsidP="008843B2">
      <w:pPr>
        <w:spacing w:before="240"/>
        <w:ind w:left="284"/>
        <w:jc w:val="both"/>
        <w:rPr>
          <w:b/>
        </w:rPr>
      </w:pPr>
      <w:r w:rsidRPr="008843B2">
        <w:rPr>
          <w:b/>
        </w:rPr>
        <w:t>Den elektrischen Zustand, der durch Ladungstrennung hervorgerufen wird, e</w:t>
      </w:r>
      <w:r w:rsidRPr="008843B2">
        <w:rPr>
          <w:b/>
        </w:rPr>
        <w:t>r</w:t>
      </w:r>
      <w:r w:rsidRPr="008843B2">
        <w:rPr>
          <w:b/>
        </w:rPr>
        <w:t>fassen wir mit dem Begriff elektrische Spannung</w:t>
      </w:r>
      <w:r w:rsidR="00A173B1">
        <w:rPr>
          <w:b/>
        </w:rPr>
        <w:t>.</w:t>
      </w:r>
    </w:p>
    <w:p w:rsidR="008843B2" w:rsidRPr="008843B2" w:rsidRDefault="008843B2" w:rsidP="009E1D61">
      <w:pPr>
        <w:numPr>
          <w:ilvl w:val="0"/>
          <w:numId w:val="13"/>
        </w:numPr>
        <w:spacing w:before="240"/>
        <w:jc w:val="both"/>
      </w:pPr>
      <w:r w:rsidRPr="008843B2">
        <w:t>Erklären Sie den Begriff des elektrischen Stroms.</w:t>
      </w:r>
    </w:p>
    <w:p w:rsidR="008843B2" w:rsidRPr="008843B2" w:rsidRDefault="008843B2" w:rsidP="008843B2">
      <w:pPr>
        <w:tabs>
          <w:tab w:val="left" w:leader="underscore" w:pos="7371"/>
        </w:tabs>
        <w:spacing w:before="120"/>
        <w:ind w:left="284"/>
        <w:contextualSpacing/>
        <w:jc w:val="both"/>
        <w:rPr>
          <w:b/>
        </w:rPr>
      </w:pPr>
      <w:r w:rsidRPr="008843B2">
        <w:rPr>
          <w:b/>
        </w:rPr>
        <w:t>Den Energietransport durch frei bewegliche Elektronen bezeichnen wir als elektrischen Strom</w:t>
      </w:r>
      <w:r w:rsidR="00A173B1">
        <w:rPr>
          <w:b/>
        </w:rPr>
        <w:t>.</w:t>
      </w:r>
    </w:p>
    <w:p w:rsidR="008843B2" w:rsidRPr="008843B2" w:rsidRDefault="008843B2" w:rsidP="009E1D61">
      <w:pPr>
        <w:numPr>
          <w:ilvl w:val="0"/>
          <w:numId w:val="13"/>
        </w:numPr>
        <w:spacing w:before="240"/>
        <w:jc w:val="both"/>
      </w:pPr>
      <w:r w:rsidRPr="008843B2">
        <w:t>Ergänzen Sie die folgenden Zusammenhän</w:t>
      </w:r>
      <w:r w:rsidR="00A173B1">
        <w:t xml:space="preserve">ge, unter Berücksichtigung des </w:t>
      </w:r>
      <w:proofErr w:type="spellStart"/>
      <w:r w:rsidR="00A173B1">
        <w:t>O</w:t>
      </w:r>
      <w:r w:rsidRPr="008843B2">
        <w:t>hmschen</w:t>
      </w:r>
      <w:proofErr w:type="spellEnd"/>
      <w:r w:rsidRPr="008843B2">
        <w:t xml:space="preserve"> Gesetzes.</w:t>
      </w:r>
    </w:p>
    <w:p w:rsidR="008843B2" w:rsidRPr="008843B2" w:rsidRDefault="008843B2" w:rsidP="008843B2">
      <w:pPr>
        <w:tabs>
          <w:tab w:val="right" w:leader="underscore" w:pos="4961"/>
          <w:tab w:val="right" w:leader="underscore" w:pos="7371"/>
        </w:tabs>
        <w:spacing w:before="120" w:line="480" w:lineRule="auto"/>
        <w:ind w:left="284"/>
        <w:contextualSpacing/>
        <w:jc w:val="both"/>
      </w:pPr>
      <w:r w:rsidRPr="008843B2">
        <w:t xml:space="preserve">Kleiner Widerstand </w:t>
      </w:r>
      <w:r w:rsidRPr="008843B2">
        <w:sym w:font="Wingdings" w:char="F0E8"/>
      </w:r>
      <w:r w:rsidRPr="008843B2">
        <w:t xml:space="preserve"> </w:t>
      </w:r>
      <w:r w:rsidRPr="008843B2">
        <w:rPr>
          <w:b/>
        </w:rPr>
        <w:t>großer</w:t>
      </w:r>
      <w:r w:rsidRPr="008843B2">
        <w:tab/>
        <w:t xml:space="preserve">Leitwert </w:t>
      </w:r>
      <w:r w:rsidRPr="008843B2">
        <w:sym w:font="Wingdings" w:char="F0E8"/>
      </w:r>
      <w:r w:rsidRPr="008843B2">
        <w:rPr>
          <w:b/>
        </w:rPr>
        <w:t xml:space="preserve">großer </w:t>
      </w:r>
      <w:r w:rsidRPr="008843B2">
        <w:t>Strom</w:t>
      </w:r>
    </w:p>
    <w:p w:rsidR="008843B2" w:rsidRPr="008843B2" w:rsidRDefault="008843B2" w:rsidP="008843B2">
      <w:pPr>
        <w:tabs>
          <w:tab w:val="left" w:pos="3986"/>
          <w:tab w:val="right" w:leader="underscore" w:pos="4962"/>
          <w:tab w:val="right" w:leader="underscore" w:pos="7371"/>
        </w:tabs>
        <w:spacing w:before="120" w:line="480" w:lineRule="auto"/>
        <w:ind w:left="284"/>
        <w:contextualSpacing/>
        <w:jc w:val="both"/>
      </w:pPr>
      <w:r w:rsidRPr="008843B2">
        <w:t xml:space="preserve">Großer Widerstand </w:t>
      </w:r>
      <w:r w:rsidRPr="008843B2">
        <w:sym w:font="Wingdings" w:char="F0E8"/>
      </w:r>
      <w:r w:rsidRPr="008843B2">
        <w:rPr>
          <w:b/>
        </w:rPr>
        <w:t>kleiner</w:t>
      </w:r>
      <w:r w:rsidRPr="008843B2">
        <w:t xml:space="preserve"> Leitwert </w:t>
      </w:r>
      <w:r w:rsidRPr="008843B2">
        <w:sym w:font="Wingdings" w:char="F0E8"/>
      </w:r>
      <w:r w:rsidRPr="008843B2">
        <w:t xml:space="preserve"> </w:t>
      </w:r>
      <w:r w:rsidRPr="008843B2">
        <w:rPr>
          <w:b/>
        </w:rPr>
        <w:t>kleiner</w:t>
      </w:r>
      <w:r w:rsidRPr="008843B2">
        <w:t xml:space="preserve"> Strom</w:t>
      </w:r>
    </w:p>
    <w:p w:rsidR="008843B2" w:rsidRPr="008843B2" w:rsidRDefault="008843B2" w:rsidP="008843B2">
      <w:pPr>
        <w:spacing w:line="240" w:lineRule="exact"/>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C965E8" w:rsidP="00C965E8">
            <w:pPr>
              <w:rPr>
                <w:b/>
              </w:rPr>
            </w:pPr>
            <w:r>
              <w:rPr>
                <w:b/>
              </w:rPr>
              <w:t>Elektrische Leistung</w:t>
            </w:r>
            <w:r w:rsidR="008843B2" w:rsidRPr="008843B2">
              <w:rPr>
                <w:b/>
              </w:rPr>
              <w:t>/Elektrische Arbeit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jc w:val="center"/>
              <w:rPr>
                <w:rFonts w:eastAsia="Calibri" w:cs="Times New Roman"/>
                <w:b/>
                <w:lang w:eastAsia="de-DE"/>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ET1.01.08</w:t>
            </w:r>
          </w:p>
        </w:tc>
      </w:tr>
      <w:tr w:rsidR="008843B2" w:rsidRPr="008843B2" w:rsidTr="008843B2">
        <w:tc>
          <w:tcPr>
            <w:tcW w:w="7348" w:type="dxa"/>
            <w:gridSpan w:val="3"/>
            <w:tcBorders>
              <w:left w:val="single" w:sz="4" w:space="0" w:color="auto"/>
              <w:bottom w:val="single" w:sz="4" w:space="0" w:color="auto"/>
              <w:right w:val="single" w:sz="4" w:space="0" w:color="auto"/>
            </w:tcBorders>
            <w:hideMark/>
          </w:tcPr>
          <w:p w:rsidR="008843B2" w:rsidRPr="008843B2" w:rsidRDefault="008843B2" w:rsidP="008843B2">
            <w:pPr>
              <w:spacing w:before="40" w:after="60" w:line="160" w:lineRule="exact"/>
              <w:rPr>
                <w:sz w:val="12"/>
              </w:rPr>
            </w:pPr>
            <w:r w:rsidRPr="008843B2">
              <w:rPr>
                <w:sz w:val="12"/>
              </w:rPr>
              <w:t>Kompetenzbereiche:</w:t>
            </w:r>
          </w:p>
          <w:p w:rsidR="005D0CCA" w:rsidRDefault="005D0CCA" w:rsidP="005D0CCA">
            <w:pPr>
              <w:numPr>
                <w:ilvl w:val="0"/>
                <w:numId w:val="6"/>
              </w:numPr>
              <w:ind w:left="414" w:hanging="357"/>
              <w:rPr>
                <w:sz w:val="16"/>
              </w:rPr>
            </w:pPr>
            <w:r>
              <w:rPr>
                <w:sz w:val="16"/>
              </w:rPr>
              <w:t xml:space="preserve">Ich kann geeignete </w:t>
            </w:r>
            <w:r w:rsidR="002429C7">
              <w:rPr>
                <w:sz w:val="16"/>
              </w:rPr>
              <w:t>Messgeräte</w:t>
            </w:r>
            <w:r>
              <w:rPr>
                <w:sz w:val="16"/>
              </w:rPr>
              <w:t xml:space="preserve"> und </w:t>
            </w:r>
            <w:r w:rsidR="00C965E8">
              <w:rPr>
                <w:sz w:val="16"/>
              </w:rPr>
              <w:t>-verfahren</w:t>
            </w:r>
            <w:r>
              <w:rPr>
                <w:sz w:val="16"/>
              </w:rPr>
              <w:t xml:space="preserve"> auswählen und elektrische Grundgrößen messen.</w:t>
            </w:r>
          </w:p>
          <w:p w:rsidR="005D0CCA" w:rsidRPr="008843B2" w:rsidRDefault="005D0CCA" w:rsidP="005D0CCA">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8843B2" w:rsidRPr="008843B2" w:rsidRDefault="005D0CCA" w:rsidP="005D0CCA">
            <w:pPr>
              <w:numPr>
                <w:ilvl w:val="0"/>
                <w:numId w:val="6"/>
              </w:numPr>
              <w:ind w:left="414" w:hanging="357"/>
              <w:rPr>
                <w:sz w:val="16"/>
              </w:rPr>
            </w:pPr>
            <w:r>
              <w:rPr>
                <w:sz w:val="16"/>
              </w:rPr>
              <w:t>Ich kann einfache elektrische Schaltungen er</w:t>
            </w:r>
            <w:r w:rsidRPr="008843B2">
              <w:rPr>
                <w:sz w:val="16"/>
              </w:rPr>
              <w:t>kennen,</w:t>
            </w:r>
            <w:r>
              <w:rPr>
                <w:sz w:val="16"/>
              </w:rPr>
              <w:t xml:space="preserve"> dimensionieren und</w:t>
            </w:r>
            <w:r w:rsidRPr="008843B2">
              <w:rPr>
                <w:sz w:val="16"/>
              </w:rPr>
              <w:t xml:space="preserve"> aufbau</w:t>
            </w:r>
            <w:r>
              <w:rPr>
                <w:sz w:val="16"/>
              </w:rPr>
              <w:t>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LernTHEMA</w:t>
                  </w:r>
                  <w:proofErr w:type="spellEnd"/>
                </w:p>
              </w:tc>
            </w:tr>
            <w:tr w:rsidR="008843B2" w:rsidRPr="008843B2" w:rsidTr="008843B2">
              <w:trPr>
                <w:trHeight w:val="284"/>
              </w:trPr>
              <w:tc>
                <w:tcPr>
                  <w:tcW w:w="2090" w:type="dxa"/>
                  <w:tcBorders>
                    <w:bottom w:val="nil"/>
                  </w:tcBorders>
                </w:tcPr>
                <w:p w:rsidR="008843B2" w:rsidRPr="008843B2" w:rsidRDefault="008843B2" w:rsidP="008843B2">
                  <w:pPr>
                    <w:jc w:val="center"/>
                  </w:pPr>
                  <w:proofErr w:type="spellStart"/>
                  <w:r w:rsidRPr="008843B2">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942"/>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5D0CCA" w:rsidRDefault="008843B2" w:rsidP="00C75100">
            <w:pPr>
              <w:numPr>
                <w:ilvl w:val="0"/>
                <w:numId w:val="6"/>
              </w:numPr>
              <w:ind w:left="414" w:hanging="357"/>
              <w:rPr>
                <w:sz w:val="16"/>
              </w:rPr>
            </w:pPr>
            <w:r w:rsidRPr="005D0CCA">
              <w:rPr>
                <w:sz w:val="16"/>
              </w:rPr>
              <w:t>Ich</w:t>
            </w:r>
            <w:r w:rsidR="00C965E8">
              <w:rPr>
                <w:sz w:val="16"/>
              </w:rPr>
              <w:t xml:space="preserve"> kann geeignete Messgeräte und -</w:t>
            </w:r>
            <w:r w:rsidRPr="005D0CCA">
              <w:rPr>
                <w:sz w:val="16"/>
              </w:rPr>
              <w:t>verfahren auswählen und elektrische Grundgrößen messen.</w:t>
            </w:r>
          </w:p>
          <w:p w:rsidR="008843B2" w:rsidRPr="005D0CCA" w:rsidRDefault="008843B2" w:rsidP="00C75100">
            <w:pPr>
              <w:numPr>
                <w:ilvl w:val="0"/>
                <w:numId w:val="6"/>
              </w:numPr>
              <w:ind w:left="414" w:hanging="357"/>
              <w:rPr>
                <w:sz w:val="16"/>
              </w:rPr>
            </w:pPr>
            <w:r w:rsidRPr="005D0CCA">
              <w:rPr>
                <w:sz w:val="16"/>
              </w:rPr>
              <w:t>Ich kann Spannung, Strom, Widerstand, elektrische Leistung und elektrische Arbeit unterscheiden, kenne deren Formelzeichen und kann damit rechnen.</w:t>
            </w:r>
          </w:p>
          <w:p w:rsidR="008843B2" w:rsidRPr="008843B2" w:rsidRDefault="008843B2" w:rsidP="00C75100">
            <w:pPr>
              <w:numPr>
                <w:ilvl w:val="0"/>
                <w:numId w:val="6"/>
              </w:numPr>
              <w:ind w:left="414" w:hanging="357"/>
              <w:rPr>
                <w:sz w:val="16"/>
              </w:rPr>
            </w:pPr>
            <w:r w:rsidRPr="005D0CCA">
              <w:rPr>
                <w:sz w:val="16"/>
              </w:rPr>
              <w:t>Ich kann einfache elektrische Schaltungen erkennen und au</w:t>
            </w:r>
            <w:r w:rsidRPr="005D0CCA">
              <w:rPr>
                <w:sz w:val="16"/>
              </w:rPr>
              <w:t>f</w:t>
            </w:r>
            <w:r w:rsidRPr="005D0CCA">
              <w:rPr>
                <w:sz w:val="16"/>
              </w:rPr>
              <w:t>bauen.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C75100">
            <w:pPr>
              <w:numPr>
                <w:ilvl w:val="0"/>
                <w:numId w:val="6"/>
              </w:numPr>
              <w:ind w:left="414" w:hanging="357"/>
              <w:rPr>
                <w:i/>
                <w:sz w:val="16"/>
              </w:rPr>
            </w:pPr>
            <w:r w:rsidRPr="008843B2">
              <w:rPr>
                <w:sz w:val="16"/>
              </w:rPr>
              <w:t>Ich kenne elektrische Grundgrößen.</w:t>
            </w:r>
          </w:p>
          <w:p w:rsidR="008843B2" w:rsidRPr="008843B2" w:rsidRDefault="008843B2" w:rsidP="00C75100">
            <w:pPr>
              <w:numPr>
                <w:ilvl w:val="0"/>
                <w:numId w:val="6"/>
              </w:numPr>
              <w:ind w:left="414" w:hanging="357"/>
              <w:rPr>
                <w:i/>
                <w:sz w:val="16"/>
              </w:rPr>
            </w:pPr>
            <w:r w:rsidRPr="008843B2">
              <w:rPr>
                <w:sz w:val="16"/>
              </w:rPr>
              <w:t>Ich kann mit Größen und Einheiten umgehen und die Begriffe Spannung, Strom und Widerstand erläutern.</w:t>
            </w:r>
          </w:p>
          <w:p w:rsidR="008843B2" w:rsidRPr="008843B2" w:rsidRDefault="008843B2" w:rsidP="00C75100">
            <w:pPr>
              <w:numPr>
                <w:ilvl w:val="0"/>
                <w:numId w:val="6"/>
              </w:numPr>
              <w:ind w:left="414" w:hanging="357"/>
              <w:rPr>
                <w:i/>
                <w:sz w:val="16"/>
              </w:rPr>
            </w:pPr>
            <w:r w:rsidRPr="008843B2">
              <w:rPr>
                <w:i/>
                <w:sz w:val="16"/>
              </w:rPr>
              <w:t>Ich kann in der Gruppe kommunizieren.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C75100">
            <w:pPr>
              <w:numPr>
                <w:ilvl w:val="0"/>
                <w:numId w:val="6"/>
              </w:numPr>
              <w:ind w:left="414" w:hanging="357"/>
              <w:rPr>
                <w:sz w:val="16"/>
              </w:rPr>
            </w:pPr>
            <w:r w:rsidRPr="008843B2">
              <w:rPr>
                <w:sz w:val="16"/>
              </w:rPr>
              <w:t>Siehe Lernwegeliste oder Lernschritt ET1.01.08.03, ET1.01.08.04</w:t>
            </w:r>
          </w:p>
        </w:tc>
      </w:tr>
    </w:tbl>
    <w:p w:rsidR="008843B2" w:rsidRPr="008843B2" w:rsidRDefault="008843B2" w:rsidP="008843B2">
      <w:pPr>
        <w:ind w:left="284"/>
        <w:jc w:val="both"/>
      </w:pPr>
      <w:r w:rsidRPr="008843B2">
        <w:rPr>
          <w:noProof/>
          <w:sz w:val="24"/>
          <w:lang w:eastAsia="de-DE"/>
        </w:rPr>
        <w:drawing>
          <wp:anchor distT="0" distB="0" distL="114300" distR="114300" simplePos="0" relativeHeight="251975680" behindDoc="0" locked="0" layoutInCell="0" allowOverlap="1" wp14:anchorId="79D68851" wp14:editId="36387BE5">
            <wp:simplePos x="0" y="0"/>
            <wp:positionH relativeFrom="rightMargin">
              <wp:posOffset>107950</wp:posOffset>
            </wp:positionH>
            <wp:positionV relativeFrom="paragraph">
              <wp:posOffset>69215</wp:posOffset>
            </wp:positionV>
            <wp:extent cx="349885" cy="320675"/>
            <wp:effectExtent l="0" t="0" r="0" b="3175"/>
            <wp:wrapNone/>
            <wp:docPr id="5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1976704" behindDoc="0" locked="0" layoutInCell="0" allowOverlap="1" wp14:anchorId="2FF5CC65" wp14:editId="03AF0E1F">
            <wp:simplePos x="0" y="0"/>
            <wp:positionH relativeFrom="rightMargin">
              <wp:posOffset>467995</wp:posOffset>
            </wp:positionH>
            <wp:positionV relativeFrom="paragraph">
              <wp:posOffset>69215</wp:posOffset>
            </wp:positionV>
            <wp:extent cx="349885" cy="320675"/>
            <wp:effectExtent l="0" t="0" r="0" b="3175"/>
            <wp:wrapNone/>
            <wp:docPr id="5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1977728" behindDoc="0" locked="0" layoutInCell="0" allowOverlap="1" wp14:anchorId="6DBD5D0D" wp14:editId="14A7B8DB">
            <wp:simplePos x="0" y="0"/>
            <wp:positionH relativeFrom="rightMargin">
              <wp:posOffset>828040</wp:posOffset>
            </wp:positionH>
            <wp:positionV relativeFrom="paragraph">
              <wp:posOffset>69215</wp:posOffset>
            </wp:positionV>
            <wp:extent cx="348615" cy="320040"/>
            <wp:effectExtent l="0" t="0" r="0" b="3810"/>
            <wp:wrapNone/>
            <wp:docPr id="5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7"/>
        <w:gridCol w:w="691"/>
        <w:gridCol w:w="1161"/>
        <w:gridCol w:w="1699"/>
        <w:gridCol w:w="675"/>
        <w:gridCol w:w="1855"/>
        <w:gridCol w:w="130"/>
        <w:gridCol w:w="58"/>
        <w:gridCol w:w="8"/>
        <w:gridCol w:w="2095"/>
      </w:tblGrid>
      <w:tr w:rsidR="008843B2" w:rsidRPr="008843B2" w:rsidTr="00E33CDE">
        <w:trPr>
          <w:gridAfter w:val="3"/>
          <w:wAfter w:w="2161" w:type="dxa"/>
          <w:trHeight w:val="397"/>
        </w:trPr>
        <w:tc>
          <w:tcPr>
            <w:tcW w:w="1267"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Phase</w:t>
            </w:r>
          </w:p>
        </w:tc>
        <w:tc>
          <w:tcPr>
            <w:tcW w:w="691"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Zeit</w:t>
            </w:r>
          </w:p>
        </w:tc>
        <w:tc>
          <w:tcPr>
            <w:tcW w:w="3535" w:type="dxa"/>
            <w:gridSpan w:val="3"/>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Aufgabe</w:t>
            </w:r>
          </w:p>
        </w:tc>
        <w:tc>
          <w:tcPr>
            <w:tcW w:w="1985" w:type="dxa"/>
            <w:gridSpan w:val="2"/>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Hinweis</w:t>
            </w:r>
          </w:p>
        </w:tc>
      </w:tr>
      <w:tr w:rsidR="008843B2" w:rsidRPr="008843B2" w:rsidTr="00E33CDE">
        <w:trPr>
          <w:gridAfter w:val="3"/>
          <w:wAfter w:w="2161" w:type="dxa"/>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78752" behindDoc="0" locked="0" layoutInCell="0" allowOverlap="1" wp14:anchorId="016B6A13" wp14:editId="10D11D71">
                  <wp:simplePos x="0" y="0"/>
                  <wp:positionH relativeFrom="rightMargin">
                    <wp:posOffset>-4417695</wp:posOffset>
                  </wp:positionH>
                  <wp:positionV relativeFrom="paragraph">
                    <wp:posOffset>66675</wp:posOffset>
                  </wp:positionV>
                  <wp:extent cx="302260" cy="323850"/>
                  <wp:effectExtent l="0" t="0" r="2540" b="0"/>
                  <wp:wrapNone/>
                  <wp:docPr id="147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10</w:t>
            </w:r>
          </w:p>
          <w:p w:rsidR="008843B2" w:rsidRPr="008843B2" w:rsidRDefault="00C965E8" w:rsidP="008843B2">
            <w:pPr>
              <w:jc w:val="center"/>
              <w:rPr>
                <w:lang w:eastAsia="de-DE"/>
              </w:rPr>
            </w:pPr>
            <w:r>
              <w:rPr>
                <w:lang w:eastAsia="de-DE"/>
              </w:rPr>
              <w:t>Min.</w:t>
            </w:r>
          </w:p>
        </w:tc>
        <w:tc>
          <w:tcPr>
            <w:tcW w:w="3535" w:type="dxa"/>
            <w:gridSpan w:val="3"/>
            <w:shd w:val="clear" w:color="auto" w:fill="auto"/>
            <w:vAlign w:val="center"/>
          </w:tcPr>
          <w:p w:rsidR="008843B2" w:rsidRPr="008843B2" w:rsidRDefault="008843B2" w:rsidP="00CC1470">
            <w:pPr>
              <w:rPr>
                <w:noProof/>
                <w:lang w:eastAsia="de-DE"/>
              </w:rPr>
            </w:pPr>
            <w:r w:rsidRPr="008843B2">
              <w:rPr>
                <w:noProof/>
                <w:lang w:eastAsia="de-DE"/>
              </w:rPr>
              <w:t>Bearbeiten Sie das Arbeitsblatt zur elektrischen Leistung oder zur elektrischen Arbeit</w:t>
            </w:r>
            <w:r w:rsidR="00C965E8">
              <w:rPr>
                <w:noProof/>
                <w:lang w:eastAsia="de-DE"/>
              </w:rPr>
              <w:t>.</w:t>
            </w:r>
          </w:p>
        </w:tc>
        <w:tc>
          <w:tcPr>
            <w:tcW w:w="1985" w:type="dxa"/>
            <w:gridSpan w:val="2"/>
            <w:vAlign w:val="center"/>
          </w:tcPr>
          <w:p w:rsidR="008843B2" w:rsidRPr="008843B2" w:rsidRDefault="008843B2" w:rsidP="008843B2">
            <w:pPr>
              <w:jc w:val="center"/>
              <w:rPr>
                <w:rFonts w:eastAsia="Calibri"/>
                <w:lang w:eastAsia="de-DE"/>
              </w:rPr>
            </w:pPr>
            <w:r w:rsidRPr="008843B2">
              <w:rPr>
                <w:rFonts w:eastAsia="Calibri"/>
                <w:lang w:eastAsia="de-DE"/>
              </w:rPr>
              <w:t>ET1.01.08.01 A – C</w:t>
            </w:r>
          </w:p>
          <w:p w:rsidR="008843B2" w:rsidRPr="008843B2" w:rsidRDefault="008843B2" w:rsidP="008843B2">
            <w:pPr>
              <w:jc w:val="center"/>
              <w:rPr>
                <w:rFonts w:eastAsia="Calibri"/>
                <w:lang w:eastAsia="de-DE"/>
              </w:rPr>
            </w:pPr>
            <w:r w:rsidRPr="008843B2">
              <w:rPr>
                <w:rFonts w:eastAsia="Calibri"/>
                <w:lang w:eastAsia="de-DE"/>
              </w:rPr>
              <w:t>ET1.01.08.02 A – C</w:t>
            </w:r>
          </w:p>
        </w:tc>
      </w:tr>
      <w:tr w:rsidR="008843B2" w:rsidRPr="008843B2" w:rsidTr="00E33CDE">
        <w:trPr>
          <w:gridAfter w:val="3"/>
          <w:wAfter w:w="2161" w:type="dxa"/>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79776" behindDoc="0" locked="0" layoutInCell="0" allowOverlap="1" wp14:anchorId="416336EB" wp14:editId="163EA390">
                  <wp:simplePos x="0" y="0"/>
                  <wp:positionH relativeFrom="rightMargin">
                    <wp:posOffset>-4426585</wp:posOffset>
                  </wp:positionH>
                  <wp:positionV relativeFrom="paragraph">
                    <wp:posOffset>59055</wp:posOffset>
                  </wp:positionV>
                  <wp:extent cx="302260" cy="323850"/>
                  <wp:effectExtent l="0" t="0" r="2540" b="0"/>
                  <wp:wrapNone/>
                  <wp:docPr id="148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5</w:t>
            </w:r>
          </w:p>
          <w:p w:rsidR="008843B2" w:rsidRPr="008843B2" w:rsidRDefault="00C965E8" w:rsidP="008843B2">
            <w:pPr>
              <w:jc w:val="center"/>
              <w:rPr>
                <w:lang w:eastAsia="de-DE"/>
              </w:rPr>
            </w:pPr>
            <w:r>
              <w:rPr>
                <w:lang w:eastAsia="de-DE"/>
              </w:rPr>
              <w:t>Min.</w:t>
            </w:r>
          </w:p>
        </w:tc>
        <w:tc>
          <w:tcPr>
            <w:tcW w:w="3535" w:type="dxa"/>
            <w:gridSpan w:val="3"/>
            <w:shd w:val="clear" w:color="auto" w:fill="auto"/>
            <w:vAlign w:val="center"/>
          </w:tcPr>
          <w:p w:rsidR="008843B2" w:rsidRPr="008843B2" w:rsidRDefault="008843B2" w:rsidP="00CC1470">
            <w:pPr>
              <w:rPr>
                <w:noProof/>
                <w:lang w:eastAsia="de-DE"/>
              </w:rPr>
            </w:pPr>
            <w:r w:rsidRPr="008843B2">
              <w:rPr>
                <w:noProof/>
                <w:lang w:eastAsia="de-DE"/>
              </w:rPr>
              <w:t>Notieren Sie einen Merksatz zu Ihrem Text und lösen Sie die Aufgabe</w:t>
            </w:r>
            <w:r w:rsidR="00CC1470">
              <w:rPr>
                <w:noProof/>
                <w:lang w:eastAsia="de-DE"/>
              </w:rPr>
              <w:t>.</w:t>
            </w:r>
          </w:p>
        </w:tc>
        <w:tc>
          <w:tcPr>
            <w:tcW w:w="1985" w:type="dxa"/>
            <w:gridSpan w:val="2"/>
            <w:vAlign w:val="center"/>
          </w:tcPr>
          <w:p w:rsidR="008843B2" w:rsidRPr="008843B2" w:rsidRDefault="008843B2" w:rsidP="008843B2">
            <w:pPr>
              <w:jc w:val="center"/>
              <w:rPr>
                <w:rFonts w:eastAsia="Calibri"/>
                <w:lang w:eastAsia="de-DE"/>
              </w:rPr>
            </w:pPr>
            <w:r w:rsidRPr="008843B2">
              <w:rPr>
                <w:rFonts w:eastAsia="Calibri"/>
                <w:lang w:eastAsia="de-DE"/>
              </w:rPr>
              <w:t>ET1.01.08.01 A – C</w:t>
            </w:r>
          </w:p>
          <w:p w:rsidR="008843B2" w:rsidRPr="008843B2" w:rsidRDefault="008843B2" w:rsidP="008843B2">
            <w:pPr>
              <w:jc w:val="center"/>
              <w:rPr>
                <w:rFonts w:eastAsia="Calibri"/>
                <w:lang w:eastAsia="de-DE"/>
              </w:rPr>
            </w:pPr>
            <w:r w:rsidRPr="008843B2">
              <w:rPr>
                <w:rFonts w:eastAsia="Calibri"/>
                <w:lang w:eastAsia="de-DE"/>
              </w:rPr>
              <w:t>ET1.01.08.02 A – C</w:t>
            </w:r>
          </w:p>
        </w:tc>
      </w:tr>
      <w:tr w:rsidR="008843B2" w:rsidRPr="008843B2" w:rsidTr="00E33CDE">
        <w:trPr>
          <w:gridAfter w:val="3"/>
          <w:wAfter w:w="2161" w:type="dxa"/>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80800" behindDoc="0" locked="0" layoutInCell="0" allowOverlap="1" wp14:anchorId="7C15806F" wp14:editId="5FED1A35">
                  <wp:simplePos x="0" y="0"/>
                  <wp:positionH relativeFrom="rightMargin">
                    <wp:posOffset>-4611370</wp:posOffset>
                  </wp:positionH>
                  <wp:positionV relativeFrom="paragraph">
                    <wp:posOffset>54610</wp:posOffset>
                  </wp:positionV>
                  <wp:extent cx="658495" cy="323850"/>
                  <wp:effectExtent l="0" t="0" r="8255" b="0"/>
                  <wp:wrapNone/>
                  <wp:docPr id="148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2</w:t>
            </w:r>
          </w:p>
          <w:p w:rsidR="008843B2" w:rsidRPr="008843B2" w:rsidRDefault="00C965E8" w:rsidP="008843B2">
            <w:pPr>
              <w:jc w:val="center"/>
              <w:rPr>
                <w:lang w:eastAsia="de-DE"/>
              </w:rPr>
            </w:pPr>
            <w:r>
              <w:rPr>
                <w:lang w:eastAsia="de-DE"/>
              </w:rPr>
              <w:t>Min.</w:t>
            </w:r>
          </w:p>
        </w:tc>
        <w:tc>
          <w:tcPr>
            <w:tcW w:w="3535" w:type="dxa"/>
            <w:gridSpan w:val="3"/>
            <w:shd w:val="clear" w:color="auto" w:fill="auto"/>
            <w:vAlign w:val="center"/>
          </w:tcPr>
          <w:p w:rsidR="008843B2" w:rsidRPr="008843B2" w:rsidRDefault="008843B2" w:rsidP="00CC1470">
            <w:pPr>
              <w:rPr>
                <w:noProof/>
                <w:lang w:eastAsia="de-DE"/>
              </w:rPr>
            </w:pPr>
            <w:r w:rsidRPr="008843B2">
              <w:rPr>
                <w:noProof/>
                <w:lang w:eastAsia="de-DE"/>
              </w:rPr>
              <w:t xml:space="preserve">Finden Sie sich mit </w:t>
            </w:r>
            <w:r w:rsidR="00683962">
              <w:rPr>
                <w:noProof/>
                <w:lang w:eastAsia="de-DE"/>
              </w:rPr>
              <w:t>einer/einem niveaugleichen Partnerin/</w:t>
            </w:r>
            <w:r w:rsidRPr="008843B2">
              <w:rPr>
                <w:noProof/>
                <w:lang w:eastAsia="de-DE"/>
              </w:rPr>
              <w:t>Partner zusammen, der den anderen Text gelesen hat.</w:t>
            </w:r>
          </w:p>
        </w:tc>
        <w:tc>
          <w:tcPr>
            <w:tcW w:w="1985" w:type="dxa"/>
            <w:gridSpan w:val="2"/>
            <w:vAlign w:val="center"/>
          </w:tcPr>
          <w:p w:rsidR="008843B2" w:rsidRPr="008843B2" w:rsidRDefault="008843B2" w:rsidP="008843B2">
            <w:pPr>
              <w:jc w:val="center"/>
              <w:rPr>
                <w:rFonts w:eastAsia="Calibri"/>
                <w:lang w:eastAsia="de-DE"/>
              </w:rPr>
            </w:pPr>
            <w:r w:rsidRPr="008843B2">
              <w:rPr>
                <w:rFonts w:eastAsia="Calibri"/>
                <w:lang w:eastAsia="de-DE"/>
              </w:rPr>
              <w:t>ET1.01.08.01 A – C</w:t>
            </w:r>
          </w:p>
          <w:p w:rsidR="008843B2" w:rsidRPr="008843B2" w:rsidRDefault="008843B2" w:rsidP="008843B2">
            <w:pPr>
              <w:jc w:val="center"/>
              <w:rPr>
                <w:rFonts w:eastAsia="Calibri"/>
                <w:lang w:eastAsia="de-DE"/>
              </w:rPr>
            </w:pPr>
            <w:r w:rsidRPr="008843B2">
              <w:rPr>
                <w:rFonts w:eastAsia="Calibri"/>
                <w:lang w:eastAsia="de-DE"/>
              </w:rPr>
              <w:t>ET1.01.08.02 A – C</w:t>
            </w:r>
          </w:p>
        </w:tc>
      </w:tr>
      <w:tr w:rsidR="008843B2" w:rsidRPr="008843B2" w:rsidTr="00E33CDE">
        <w:trPr>
          <w:gridAfter w:val="3"/>
          <w:wAfter w:w="2161" w:type="dxa"/>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84896" behindDoc="0" locked="0" layoutInCell="0" allowOverlap="1" wp14:anchorId="26135512" wp14:editId="4EB36A01">
                  <wp:simplePos x="0" y="0"/>
                  <wp:positionH relativeFrom="rightMargin">
                    <wp:posOffset>-4602480</wp:posOffset>
                  </wp:positionH>
                  <wp:positionV relativeFrom="paragraph">
                    <wp:posOffset>51435</wp:posOffset>
                  </wp:positionV>
                  <wp:extent cx="658495" cy="323850"/>
                  <wp:effectExtent l="0" t="0" r="8255" b="0"/>
                  <wp:wrapNone/>
                  <wp:docPr id="148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10</w:t>
            </w:r>
          </w:p>
          <w:p w:rsidR="008843B2" w:rsidRPr="008843B2" w:rsidRDefault="00C965E8" w:rsidP="008843B2">
            <w:pPr>
              <w:jc w:val="center"/>
              <w:rPr>
                <w:lang w:eastAsia="de-DE"/>
              </w:rPr>
            </w:pPr>
            <w:r>
              <w:rPr>
                <w:lang w:eastAsia="de-DE"/>
              </w:rPr>
              <w:t>Min.</w:t>
            </w:r>
          </w:p>
        </w:tc>
        <w:tc>
          <w:tcPr>
            <w:tcW w:w="3535" w:type="dxa"/>
            <w:gridSpan w:val="3"/>
            <w:shd w:val="clear" w:color="auto" w:fill="auto"/>
            <w:vAlign w:val="center"/>
          </w:tcPr>
          <w:p w:rsidR="008843B2" w:rsidRPr="008843B2" w:rsidRDefault="008843B2" w:rsidP="00CC1470">
            <w:pPr>
              <w:rPr>
                <w:noProof/>
                <w:lang w:eastAsia="de-DE"/>
              </w:rPr>
            </w:pPr>
            <w:r w:rsidRPr="008843B2">
              <w:rPr>
                <w:noProof/>
                <w:lang w:eastAsia="de-DE"/>
              </w:rPr>
              <w:t>Erklären Sie sich gegenseitig, mit Hilfe Ihres Merksatzes und der bearbeiteten Aufgabe, die beiden Themen.</w:t>
            </w:r>
          </w:p>
        </w:tc>
        <w:tc>
          <w:tcPr>
            <w:tcW w:w="1985" w:type="dxa"/>
            <w:gridSpan w:val="2"/>
            <w:vAlign w:val="center"/>
          </w:tcPr>
          <w:p w:rsidR="008843B2" w:rsidRPr="008843B2" w:rsidRDefault="008843B2" w:rsidP="008843B2">
            <w:pPr>
              <w:jc w:val="center"/>
              <w:rPr>
                <w:rFonts w:eastAsia="Calibri"/>
                <w:lang w:eastAsia="de-DE"/>
              </w:rPr>
            </w:pPr>
            <w:r w:rsidRPr="008843B2">
              <w:rPr>
                <w:rFonts w:eastAsia="Calibri"/>
                <w:lang w:eastAsia="de-DE"/>
              </w:rPr>
              <w:t>ET1.01.08.01 A – C</w:t>
            </w:r>
          </w:p>
          <w:p w:rsidR="008843B2" w:rsidRPr="008843B2" w:rsidRDefault="008843B2" w:rsidP="008843B2">
            <w:pPr>
              <w:jc w:val="center"/>
              <w:rPr>
                <w:rFonts w:eastAsia="Calibri"/>
                <w:lang w:eastAsia="de-DE"/>
              </w:rPr>
            </w:pPr>
            <w:r w:rsidRPr="008843B2">
              <w:rPr>
                <w:rFonts w:eastAsia="Calibri"/>
                <w:lang w:eastAsia="de-DE"/>
              </w:rPr>
              <w:t>ET1.01.08.02 A – C</w:t>
            </w:r>
          </w:p>
        </w:tc>
      </w:tr>
      <w:tr w:rsidR="008843B2" w:rsidRPr="008843B2" w:rsidTr="00E33CDE">
        <w:trPr>
          <w:gridAfter w:val="3"/>
          <w:wAfter w:w="2161" w:type="dxa"/>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82848" behindDoc="0" locked="0" layoutInCell="0" allowOverlap="1" wp14:anchorId="53F699BB" wp14:editId="36746DF4">
                  <wp:simplePos x="0" y="0"/>
                  <wp:positionH relativeFrom="rightMargin">
                    <wp:posOffset>-4608195</wp:posOffset>
                  </wp:positionH>
                  <wp:positionV relativeFrom="paragraph">
                    <wp:posOffset>56515</wp:posOffset>
                  </wp:positionV>
                  <wp:extent cx="658495" cy="323850"/>
                  <wp:effectExtent l="0" t="0" r="8255" b="0"/>
                  <wp:wrapNone/>
                  <wp:docPr id="148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20</w:t>
            </w:r>
          </w:p>
          <w:p w:rsidR="008843B2" w:rsidRPr="008843B2" w:rsidRDefault="00C965E8" w:rsidP="008843B2">
            <w:pPr>
              <w:jc w:val="center"/>
              <w:rPr>
                <w:lang w:eastAsia="de-DE"/>
              </w:rPr>
            </w:pPr>
            <w:r>
              <w:rPr>
                <w:lang w:eastAsia="de-DE"/>
              </w:rPr>
              <w:t>Min.</w:t>
            </w:r>
          </w:p>
        </w:tc>
        <w:tc>
          <w:tcPr>
            <w:tcW w:w="3535" w:type="dxa"/>
            <w:gridSpan w:val="3"/>
            <w:shd w:val="clear" w:color="auto" w:fill="auto"/>
            <w:vAlign w:val="center"/>
          </w:tcPr>
          <w:p w:rsidR="008843B2" w:rsidRPr="008843B2" w:rsidRDefault="008843B2" w:rsidP="00CC1470">
            <w:pPr>
              <w:rPr>
                <w:noProof/>
                <w:lang w:eastAsia="de-DE"/>
              </w:rPr>
            </w:pPr>
            <w:r w:rsidRPr="008843B2">
              <w:rPr>
                <w:noProof/>
                <w:lang w:eastAsia="de-DE"/>
              </w:rPr>
              <w:t>Bearbeitung der Aufgaben zur elektrischen Leistung und elektrischen Arbeit</w:t>
            </w:r>
            <w:r w:rsidR="00CC1470">
              <w:rPr>
                <w:noProof/>
                <w:lang w:eastAsia="de-DE"/>
              </w:rPr>
              <w:t>.</w:t>
            </w:r>
          </w:p>
        </w:tc>
        <w:tc>
          <w:tcPr>
            <w:tcW w:w="1985" w:type="dxa"/>
            <w:gridSpan w:val="2"/>
            <w:vAlign w:val="center"/>
          </w:tcPr>
          <w:p w:rsidR="008843B2" w:rsidRPr="008843B2" w:rsidRDefault="008843B2" w:rsidP="008843B2">
            <w:pPr>
              <w:jc w:val="center"/>
              <w:rPr>
                <w:rFonts w:eastAsia="Calibri"/>
                <w:lang w:eastAsia="de-DE"/>
              </w:rPr>
            </w:pPr>
            <w:r w:rsidRPr="008843B2">
              <w:rPr>
                <w:rFonts w:eastAsia="Calibri"/>
                <w:lang w:eastAsia="de-DE"/>
              </w:rPr>
              <w:t>ET1.01.08.03 A – C</w:t>
            </w:r>
          </w:p>
        </w:tc>
      </w:tr>
      <w:tr w:rsidR="008843B2" w:rsidRPr="008843B2" w:rsidTr="00E33CDE">
        <w:trPr>
          <w:gridAfter w:val="3"/>
          <w:wAfter w:w="2161" w:type="dxa"/>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81824" behindDoc="0" locked="0" layoutInCell="0" allowOverlap="1" wp14:anchorId="2BAB0D5F" wp14:editId="5C2CC648">
                  <wp:simplePos x="0" y="0"/>
                  <wp:positionH relativeFrom="rightMargin">
                    <wp:posOffset>-4431665</wp:posOffset>
                  </wp:positionH>
                  <wp:positionV relativeFrom="paragraph">
                    <wp:posOffset>53975</wp:posOffset>
                  </wp:positionV>
                  <wp:extent cx="302260" cy="323850"/>
                  <wp:effectExtent l="0" t="0" r="2540" b="0"/>
                  <wp:wrapNone/>
                  <wp:docPr id="148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5</w:t>
            </w:r>
          </w:p>
          <w:p w:rsidR="008843B2" w:rsidRPr="008843B2" w:rsidRDefault="00C965E8" w:rsidP="008843B2">
            <w:pPr>
              <w:jc w:val="center"/>
              <w:rPr>
                <w:lang w:eastAsia="de-DE"/>
              </w:rPr>
            </w:pPr>
            <w:r>
              <w:rPr>
                <w:lang w:eastAsia="de-DE"/>
              </w:rPr>
              <w:t>Min.</w:t>
            </w:r>
          </w:p>
        </w:tc>
        <w:tc>
          <w:tcPr>
            <w:tcW w:w="3535" w:type="dxa"/>
            <w:gridSpan w:val="3"/>
            <w:shd w:val="clear" w:color="auto" w:fill="auto"/>
            <w:vAlign w:val="center"/>
          </w:tcPr>
          <w:p w:rsidR="008843B2" w:rsidRPr="008843B2" w:rsidRDefault="008843B2" w:rsidP="00CC1470">
            <w:pPr>
              <w:rPr>
                <w:noProof/>
                <w:lang w:eastAsia="de-DE"/>
              </w:rPr>
            </w:pPr>
            <w:r w:rsidRPr="008843B2">
              <w:rPr>
                <w:noProof/>
                <w:lang w:eastAsia="de-DE"/>
              </w:rPr>
              <w:t>Kontrollieren der Ergebnisse anhand des Lösungsblattes</w:t>
            </w:r>
          </w:p>
        </w:tc>
        <w:tc>
          <w:tcPr>
            <w:tcW w:w="1985" w:type="dxa"/>
            <w:gridSpan w:val="2"/>
            <w:vAlign w:val="center"/>
          </w:tcPr>
          <w:p w:rsidR="008843B2" w:rsidRPr="008843B2" w:rsidRDefault="008843B2" w:rsidP="008843B2">
            <w:pPr>
              <w:jc w:val="center"/>
              <w:rPr>
                <w:rFonts w:eastAsia="Calibri"/>
                <w:lang w:eastAsia="de-DE"/>
              </w:rPr>
            </w:pPr>
            <w:r w:rsidRPr="008843B2">
              <w:rPr>
                <w:rFonts w:eastAsia="Calibri"/>
                <w:lang w:eastAsia="de-DE"/>
              </w:rPr>
              <w:t>ET1.01.08.03 A – C</w:t>
            </w:r>
          </w:p>
        </w:tc>
      </w:tr>
      <w:tr w:rsidR="008843B2" w:rsidRPr="008843B2" w:rsidTr="00E33CDE">
        <w:trPr>
          <w:gridAfter w:val="3"/>
          <w:wAfter w:w="2161" w:type="dxa"/>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85920" behindDoc="0" locked="0" layoutInCell="0" allowOverlap="1" wp14:anchorId="3CBFB104" wp14:editId="20F6BFC5">
                  <wp:simplePos x="0" y="0"/>
                  <wp:positionH relativeFrom="rightMargin">
                    <wp:posOffset>-4408805</wp:posOffset>
                  </wp:positionH>
                  <wp:positionV relativeFrom="paragraph">
                    <wp:posOffset>155575</wp:posOffset>
                  </wp:positionV>
                  <wp:extent cx="302260" cy="323850"/>
                  <wp:effectExtent l="0" t="0" r="2540" b="0"/>
                  <wp:wrapNone/>
                  <wp:docPr id="14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5</w:t>
            </w:r>
          </w:p>
          <w:p w:rsidR="008843B2" w:rsidRPr="008843B2" w:rsidRDefault="00C965E8" w:rsidP="008843B2">
            <w:pPr>
              <w:jc w:val="center"/>
              <w:rPr>
                <w:lang w:eastAsia="de-DE"/>
              </w:rPr>
            </w:pPr>
            <w:r>
              <w:rPr>
                <w:lang w:eastAsia="de-DE"/>
              </w:rPr>
              <w:t>Min.</w:t>
            </w:r>
          </w:p>
        </w:tc>
        <w:tc>
          <w:tcPr>
            <w:tcW w:w="3535" w:type="dxa"/>
            <w:gridSpan w:val="3"/>
            <w:shd w:val="clear" w:color="auto" w:fill="auto"/>
            <w:vAlign w:val="center"/>
          </w:tcPr>
          <w:p w:rsidR="008843B2" w:rsidRPr="008843B2" w:rsidRDefault="008843B2" w:rsidP="00CC1470">
            <w:pPr>
              <w:rPr>
                <w:noProof/>
                <w:lang w:eastAsia="de-DE"/>
              </w:rPr>
            </w:pPr>
            <w:r w:rsidRPr="008843B2">
              <w:rPr>
                <w:noProof/>
                <w:lang w:eastAsia="de-DE"/>
              </w:rPr>
              <w:t>Notieren Sie sich einen Fehler in Ihrer Lösung und beschreiben Sie, wie Sie den Fehler in Zukunft verhindern können</w:t>
            </w:r>
            <w:r w:rsidR="00CC1470">
              <w:rPr>
                <w:noProof/>
                <w:lang w:eastAsia="de-DE"/>
              </w:rPr>
              <w:t>.</w:t>
            </w:r>
          </w:p>
        </w:tc>
        <w:tc>
          <w:tcPr>
            <w:tcW w:w="1985" w:type="dxa"/>
            <w:gridSpan w:val="2"/>
            <w:vAlign w:val="center"/>
          </w:tcPr>
          <w:p w:rsidR="008843B2" w:rsidRPr="008843B2" w:rsidRDefault="008843B2" w:rsidP="008843B2">
            <w:pPr>
              <w:jc w:val="center"/>
              <w:rPr>
                <w:rFonts w:eastAsia="Calibri"/>
                <w:lang w:eastAsia="de-DE"/>
              </w:rPr>
            </w:pPr>
            <w:r w:rsidRPr="008843B2">
              <w:rPr>
                <w:rFonts w:eastAsia="Calibri"/>
                <w:lang w:eastAsia="de-DE"/>
              </w:rPr>
              <w:t>ET1.01.08.03 A – C</w:t>
            </w:r>
          </w:p>
        </w:tc>
      </w:tr>
      <w:tr w:rsidR="008843B2" w:rsidRPr="008843B2" w:rsidTr="00E33CDE">
        <w:trPr>
          <w:gridAfter w:val="3"/>
          <w:wAfter w:w="2161" w:type="dxa"/>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83872" behindDoc="0" locked="0" layoutInCell="0" allowOverlap="1" wp14:anchorId="3527AFD3" wp14:editId="4E910186">
                  <wp:simplePos x="0" y="0"/>
                  <wp:positionH relativeFrom="rightMargin">
                    <wp:posOffset>-4413885</wp:posOffset>
                  </wp:positionH>
                  <wp:positionV relativeFrom="paragraph">
                    <wp:posOffset>308610</wp:posOffset>
                  </wp:positionV>
                  <wp:extent cx="323850" cy="323850"/>
                  <wp:effectExtent l="0" t="0" r="0" b="0"/>
                  <wp:wrapNone/>
                  <wp:docPr id="148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5</w:t>
            </w:r>
          </w:p>
          <w:p w:rsidR="008843B2" w:rsidRPr="008843B2" w:rsidRDefault="00C965E8" w:rsidP="008843B2">
            <w:pPr>
              <w:jc w:val="center"/>
              <w:rPr>
                <w:lang w:eastAsia="de-DE"/>
              </w:rPr>
            </w:pPr>
            <w:r>
              <w:rPr>
                <w:lang w:eastAsia="de-DE"/>
              </w:rPr>
              <w:t>Min.</w:t>
            </w:r>
          </w:p>
        </w:tc>
        <w:tc>
          <w:tcPr>
            <w:tcW w:w="3535" w:type="dxa"/>
            <w:gridSpan w:val="3"/>
            <w:shd w:val="clear" w:color="auto" w:fill="auto"/>
            <w:vAlign w:val="center"/>
          </w:tcPr>
          <w:p w:rsidR="008843B2" w:rsidRPr="008843B2" w:rsidRDefault="008843B2" w:rsidP="00CC1470">
            <w:pPr>
              <w:rPr>
                <w:noProof/>
                <w:lang w:eastAsia="de-DE"/>
              </w:rPr>
            </w:pPr>
            <w:r w:rsidRPr="008843B2">
              <w:rPr>
                <w:noProof/>
                <w:lang w:eastAsia="de-DE"/>
              </w:rPr>
              <w:t>Sammeln Sie im Plenum die Merksätze zur elektrischen Leistung und elektrischen Arbeit und notieren Sie sich gemeinsam zu jedem Thema einen wichtigen Merksatz</w:t>
            </w:r>
            <w:r w:rsidR="00CC1470">
              <w:rPr>
                <w:noProof/>
                <w:lang w:eastAsia="de-DE"/>
              </w:rPr>
              <w:t>.</w:t>
            </w:r>
          </w:p>
        </w:tc>
        <w:tc>
          <w:tcPr>
            <w:tcW w:w="1985" w:type="dxa"/>
            <w:gridSpan w:val="2"/>
            <w:vAlign w:val="center"/>
          </w:tcPr>
          <w:p w:rsidR="008843B2" w:rsidRPr="008843B2" w:rsidRDefault="008843B2" w:rsidP="008843B2">
            <w:pPr>
              <w:jc w:val="center"/>
              <w:rPr>
                <w:rFonts w:eastAsia="Calibri"/>
                <w:lang w:eastAsia="de-DE"/>
              </w:rPr>
            </w:pPr>
            <w:r w:rsidRPr="008843B2">
              <w:rPr>
                <w:rFonts w:eastAsia="Calibri"/>
                <w:lang w:eastAsia="de-DE"/>
              </w:rPr>
              <w:t>Heftnotiz</w:t>
            </w:r>
          </w:p>
        </w:tc>
      </w:tr>
      <w:tr w:rsidR="008843B2" w:rsidRPr="008843B2" w:rsidTr="00E33CDE">
        <w:trPr>
          <w:gridAfter w:val="3"/>
          <w:wAfter w:w="2161" w:type="dxa"/>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86944" behindDoc="0" locked="0" layoutInCell="0" allowOverlap="1" wp14:anchorId="2BF463A6" wp14:editId="599F9558">
                  <wp:simplePos x="0" y="0"/>
                  <wp:positionH relativeFrom="rightMargin">
                    <wp:posOffset>-4438015</wp:posOffset>
                  </wp:positionH>
                  <wp:positionV relativeFrom="paragraph">
                    <wp:posOffset>95885</wp:posOffset>
                  </wp:positionV>
                  <wp:extent cx="302260" cy="323850"/>
                  <wp:effectExtent l="0" t="0" r="2540" b="0"/>
                  <wp:wrapNone/>
                  <wp:docPr id="148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20</w:t>
            </w:r>
          </w:p>
          <w:p w:rsidR="008843B2" w:rsidRPr="008843B2" w:rsidRDefault="00C965E8" w:rsidP="008843B2">
            <w:pPr>
              <w:jc w:val="center"/>
              <w:rPr>
                <w:lang w:eastAsia="de-DE"/>
              </w:rPr>
            </w:pPr>
            <w:r>
              <w:rPr>
                <w:lang w:eastAsia="de-DE"/>
              </w:rPr>
              <w:t>Min.</w:t>
            </w:r>
          </w:p>
        </w:tc>
        <w:tc>
          <w:tcPr>
            <w:tcW w:w="3535" w:type="dxa"/>
            <w:gridSpan w:val="3"/>
            <w:shd w:val="clear" w:color="auto" w:fill="auto"/>
            <w:vAlign w:val="center"/>
          </w:tcPr>
          <w:p w:rsidR="008843B2" w:rsidRPr="008843B2" w:rsidRDefault="008843B2" w:rsidP="00CC1470">
            <w:pPr>
              <w:rPr>
                <w:noProof/>
                <w:lang w:eastAsia="de-DE"/>
              </w:rPr>
            </w:pPr>
            <w:r w:rsidRPr="008843B2">
              <w:rPr>
                <w:noProof/>
                <w:lang w:eastAsia="de-DE"/>
              </w:rPr>
              <w:t>Bearbeitung der Aufgaben zur elektrischen Leistung und elektrischen Arbeit</w:t>
            </w:r>
          </w:p>
        </w:tc>
        <w:tc>
          <w:tcPr>
            <w:tcW w:w="1985" w:type="dxa"/>
            <w:gridSpan w:val="2"/>
            <w:vAlign w:val="center"/>
          </w:tcPr>
          <w:p w:rsidR="008843B2" w:rsidRPr="008843B2" w:rsidRDefault="008843B2" w:rsidP="008843B2">
            <w:pPr>
              <w:jc w:val="center"/>
              <w:rPr>
                <w:rFonts w:eastAsia="Calibri"/>
                <w:lang w:eastAsia="de-DE"/>
              </w:rPr>
            </w:pPr>
            <w:r w:rsidRPr="008843B2">
              <w:rPr>
                <w:rFonts w:eastAsia="Calibri"/>
                <w:lang w:eastAsia="de-DE"/>
              </w:rPr>
              <w:t>ET1.01.08.04 A – C</w:t>
            </w:r>
          </w:p>
        </w:tc>
      </w:tr>
      <w:tr w:rsidR="008843B2" w:rsidRPr="008843B2" w:rsidTr="00E33CDE">
        <w:trPr>
          <w:gridAfter w:val="3"/>
          <w:wAfter w:w="2161" w:type="dxa"/>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87968" behindDoc="0" locked="0" layoutInCell="0" allowOverlap="1" wp14:anchorId="5A313A18" wp14:editId="2D8E7E7D">
                  <wp:simplePos x="0" y="0"/>
                  <wp:positionH relativeFrom="rightMargin">
                    <wp:posOffset>-4431665</wp:posOffset>
                  </wp:positionH>
                  <wp:positionV relativeFrom="paragraph">
                    <wp:posOffset>53975</wp:posOffset>
                  </wp:positionV>
                  <wp:extent cx="302260" cy="323850"/>
                  <wp:effectExtent l="0" t="0" r="2540" b="0"/>
                  <wp:wrapNone/>
                  <wp:docPr id="148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5</w:t>
            </w:r>
          </w:p>
          <w:p w:rsidR="008843B2" w:rsidRPr="008843B2" w:rsidRDefault="00C965E8" w:rsidP="008843B2">
            <w:pPr>
              <w:jc w:val="center"/>
              <w:rPr>
                <w:lang w:eastAsia="de-DE"/>
              </w:rPr>
            </w:pPr>
            <w:r>
              <w:rPr>
                <w:lang w:eastAsia="de-DE"/>
              </w:rPr>
              <w:t>Min.</w:t>
            </w:r>
          </w:p>
        </w:tc>
        <w:tc>
          <w:tcPr>
            <w:tcW w:w="3535" w:type="dxa"/>
            <w:gridSpan w:val="3"/>
            <w:shd w:val="clear" w:color="auto" w:fill="auto"/>
            <w:vAlign w:val="center"/>
          </w:tcPr>
          <w:p w:rsidR="008843B2" w:rsidRPr="008843B2" w:rsidRDefault="008843B2" w:rsidP="00CC1470">
            <w:pPr>
              <w:rPr>
                <w:noProof/>
                <w:lang w:eastAsia="de-DE"/>
              </w:rPr>
            </w:pPr>
            <w:r w:rsidRPr="008843B2">
              <w:rPr>
                <w:noProof/>
                <w:lang w:eastAsia="de-DE"/>
              </w:rPr>
              <w:t>Kontrollieren der Ergebnisse anhand des Lösungsblattes</w:t>
            </w:r>
          </w:p>
        </w:tc>
        <w:tc>
          <w:tcPr>
            <w:tcW w:w="1985" w:type="dxa"/>
            <w:gridSpan w:val="2"/>
            <w:vAlign w:val="center"/>
          </w:tcPr>
          <w:p w:rsidR="008843B2" w:rsidRPr="008843B2" w:rsidRDefault="008843B2" w:rsidP="008843B2">
            <w:pPr>
              <w:jc w:val="center"/>
              <w:rPr>
                <w:rFonts w:eastAsia="Calibri"/>
                <w:lang w:eastAsia="de-DE"/>
              </w:rPr>
            </w:pPr>
            <w:r w:rsidRPr="008843B2">
              <w:rPr>
                <w:rFonts w:eastAsia="Calibri"/>
                <w:lang w:eastAsia="de-DE"/>
              </w:rPr>
              <w:t xml:space="preserve">ET1.01.08.04 A – C </w:t>
            </w:r>
          </w:p>
        </w:tc>
      </w:tr>
      <w:tr w:rsidR="008843B2" w:rsidRPr="008843B2" w:rsidTr="00E33CDE">
        <w:trPr>
          <w:gridAfter w:val="3"/>
          <w:wAfter w:w="2161" w:type="dxa"/>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88992" behindDoc="0" locked="0" layoutInCell="0" allowOverlap="1" wp14:anchorId="4E975E19" wp14:editId="2001B302">
                  <wp:simplePos x="0" y="0"/>
                  <wp:positionH relativeFrom="rightMargin">
                    <wp:posOffset>-4444365</wp:posOffset>
                  </wp:positionH>
                  <wp:positionV relativeFrom="paragraph">
                    <wp:posOffset>53340</wp:posOffset>
                  </wp:positionV>
                  <wp:extent cx="302260" cy="323850"/>
                  <wp:effectExtent l="0" t="0" r="2540" b="0"/>
                  <wp:wrapNone/>
                  <wp:docPr id="149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5</w:t>
            </w:r>
          </w:p>
          <w:p w:rsidR="008843B2" w:rsidRPr="008843B2" w:rsidRDefault="00C965E8" w:rsidP="008843B2">
            <w:pPr>
              <w:jc w:val="center"/>
              <w:rPr>
                <w:lang w:eastAsia="de-DE"/>
              </w:rPr>
            </w:pPr>
            <w:r>
              <w:rPr>
                <w:lang w:eastAsia="de-DE"/>
              </w:rPr>
              <w:t>Min.</w:t>
            </w:r>
          </w:p>
        </w:tc>
        <w:tc>
          <w:tcPr>
            <w:tcW w:w="3535" w:type="dxa"/>
            <w:gridSpan w:val="3"/>
            <w:shd w:val="clear" w:color="auto" w:fill="auto"/>
            <w:vAlign w:val="center"/>
          </w:tcPr>
          <w:p w:rsidR="008843B2" w:rsidRPr="008843B2" w:rsidRDefault="008843B2" w:rsidP="00CC1470">
            <w:pPr>
              <w:rPr>
                <w:noProof/>
                <w:lang w:eastAsia="de-DE"/>
              </w:rPr>
            </w:pPr>
            <w:r w:rsidRPr="008843B2">
              <w:rPr>
                <w:noProof/>
                <w:lang w:eastAsia="de-DE"/>
              </w:rPr>
              <w:t>Beschreiben Sie in der Lernagenda, was Ihnen bei der Lösung der Aufgaben leicht und schwer gefallen ist</w:t>
            </w:r>
            <w:r w:rsidR="00CC1470">
              <w:rPr>
                <w:noProof/>
                <w:lang w:eastAsia="de-DE"/>
              </w:rPr>
              <w:t>.</w:t>
            </w:r>
          </w:p>
        </w:tc>
        <w:tc>
          <w:tcPr>
            <w:tcW w:w="1985" w:type="dxa"/>
            <w:gridSpan w:val="2"/>
            <w:vAlign w:val="center"/>
          </w:tcPr>
          <w:p w:rsidR="008843B2" w:rsidRPr="008843B2" w:rsidRDefault="008843B2" w:rsidP="008843B2">
            <w:pPr>
              <w:jc w:val="center"/>
              <w:rPr>
                <w:rFonts w:eastAsia="Calibri"/>
                <w:lang w:eastAsia="de-DE"/>
              </w:rPr>
            </w:pPr>
            <w:r w:rsidRPr="008843B2">
              <w:rPr>
                <w:rFonts w:eastAsia="Calibri"/>
                <w:lang w:eastAsia="de-DE"/>
              </w:rPr>
              <w:t>Lernagenda</w:t>
            </w:r>
          </w:p>
        </w:tc>
      </w:tr>
      <w:tr w:rsidR="008843B2" w:rsidRPr="008843B2" w:rsidTr="00E33CDE">
        <w:tblPrEx>
          <w:tblCellMar>
            <w:left w:w="28" w:type="dxa"/>
            <w:bottom w:w="0" w:type="dxa"/>
            <w:right w:w="28" w:type="dxa"/>
          </w:tblCellMar>
        </w:tblPrEx>
        <w:trPr>
          <w:trHeight w:val="523"/>
        </w:trPr>
        <w:tc>
          <w:tcPr>
            <w:tcW w:w="3119" w:type="dxa"/>
            <w:gridSpan w:val="3"/>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3"/>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Elektrische Leistung</w:t>
            </w:r>
            <w:r w:rsidR="002429C7">
              <w:rPr>
                <w:b/>
              </w:rPr>
              <w:t xml:space="preserve"> –</w:t>
            </w:r>
            <w:r w:rsidR="007F4B16">
              <w:rPr>
                <w:b/>
              </w:rPr>
              <w:t xml:space="preserve"> Information</w:t>
            </w:r>
          </w:p>
        </w:tc>
        <w:tc>
          <w:tcPr>
            <w:tcW w:w="188" w:type="dxa"/>
            <w:gridSpan w:val="2"/>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ET1.01.08.01</w:t>
            </w:r>
          </w:p>
        </w:tc>
      </w:tr>
      <w:tr w:rsidR="008843B2" w:rsidRPr="008843B2" w:rsidTr="00E33CDE">
        <w:tblPrEx>
          <w:tblCellMar>
            <w:left w:w="28" w:type="dxa"/>
            <w:bottom w:w="0" w:type="dxa"/>
            <w:right w:w="28" w:type="dxa"/>
          </w:tblCellMar>
        </w:tblPrEx>
        <w:tc>
          <w:tcPr>
            <w:tcW w:w="7348" w:type="dxa"/>
            <w:gridSpan w:val="6"/>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5D0CCA" w:rsidRDefault="005D0CCA" w:rsidP="005D0CCA">
            <w:pPr>
              <w:numPr>
                <w:ilvl w:val="0"/>
                <w:numId w:val="6"/>
              </w:numPr>
              <w:ind w:left="414" w:hanging="357"/>
              <w:rPr>
                <w:sz w:val="16"/>
              </w:rPr>
            </w:pPr>
            <w:r>
              <w:rPr>
                <w:sz w:val="16"/>
              </w:rPr>
              <w:t xml:space="preserve">Ich kann geeignete </w:t>
            </w:r>
            <w:r w:rsidR="002429C7">
              <w:rPr>
                <w:sz w:val="16"/>
              </w:rPr>
              <w:t>Messgeräte</w:t>
            </w:r>
            <w:r>
              <w:rPr>
                <w:sz w:val="16"/>
              </w:rPr>
              <w:t xml:space="preserve"> und </w:t>
            </w:r>
            <w:r w:rsidR="00C965E8">
              <w:rPr>
                <w:sz w:val="16"/>
              </w:rPr>
              <w:t>-verfahren</w:t>
            </w:r>
            <w:r>
              <w:rPr>
                <w:sz w:val="16"/>
              </w:rPr>
              <w:t xml:space="preserve"> auswählen und elektrische Grundgrößen messen.</w:t>
            </w:r>
          </w:p>
          <w:p w:rsidR="005D0CCA" w:rsidRPr="008843B2" w:rsidRDefault="005D0CCA" w:rsidP="005D0CCA">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8843B2" w:rsidRPr="008843B2" w:rsidRDefault="005D0CCA" w:rsidP="005D0CCA">
            <w:pPr>
              <w:numPr>
                <w:ilvl w:val="0"/>
                <w:numId w:val="6"/>
              </w:numPr>
              <w:ind w:left="414" w:hanging="357"/>
              <w:rPr>
                <w:i/>
                <w:iCs/>
                <w:sz w:val="16"/>
              </w:rPr>
            </w:pPr>
            <w:r>
              <w:rPr>
                <w:sz w:val="16"/>
              </w:rPr>
              <w:t>Ich kann einfache elektrische Schaltungen er</w:t>
            </w:r>
            <w:r w:rsidRPr="008843B2">
              <w:rPr>
                <w:sz w:val="16"/>
              </w:rPr>
              <w:t>kennen,</w:t>
            </w:r>
            <w:r>
              <w:rPr>
                <w:sz w:val="16"/>
              </w:rPr>
              <w:t xml:space="preserve"> dimensionieren und</w:t>
            </w:r>
            <w:r w:rsidRPr="008843B2">
              <w:rPr>
                <w:sz w:val="16"/>
              </w:rPr>
              <w:t xml:space="preserve"> aufbau</w:t>
            </w:r>
            <w:r>
              <w:rPr>
                <w:sz w:val="16"/>
              </w:rPr>
              <w:t>en.</w:t>
            </w:r>
          </w:p>
        </w:tc>
        <w:tc>
          <w:tcPr>
            <w:tcW w:w="188" w:type="dxa"/>
            <w:gridSpan w:val="2"/>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E33CDE">
        <w:tblPrEx>
          <w:tblCellMar>
            <w:left w:w="28" w:type="dxa"/>
            <w:bottom w:w="0" w:type="dxa"/>
            <w:right w:w="28" w:type="dxa"/>
          </w:tblCellMar>
        </w:tblPrEx>
        <w:trPr>
          <w:trHeight w:val="149"/>
        </w:trPr>
        <w:tc>
          <w:tcPr>
            <w:tcW w:w="7348" w:type="dxa"/>
            <w:gridSpan w:val="6"/>
            <w:tcBorders>
              <w:top w:val="single" w:sz="4" w:space="0" w:color="auto"/>
              <w:left w:val="nil"/>
              <w:right w:val="nil"/>
            </w:tcBorders>
          </w:tcPr>
          <w:p w:rsidR="008843B2" w:rsidRPr="008843B2" w:rsidRDefault="008843B2" w:rsidP="008843B2"/>
        </w:tc>
        <w:tc>
          <w:tcPr>
            <w:tcW w:w="196" w:type="dxa"/>
            <w:gridSpan w:val="3"/>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E33CDE">
        <w:tblPrEx>
          <w:tblCellMar>
            <w:left w:w="28" w:type="dxa"/>
            <w:bottom w:w="0" w:type="dxa"/>
            <w:right w:w="28" w:type="dxa"/>
          </w:tblCellMar>
        </w:tblPrEx>
        <w:trPr>
          <w:trHeight w:val="443"/>
        </w:trPr>
        <w:tc>
          <w:tcPr>
            <w:tcW w:w="4818" w:type="dxa"/>
            <w:gridSpan w:val="4"/>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C75100">
            <w:pPr>
              <w:numPr>
                <w:ilvl w:val="0"/>
                <w:numId w:val="6"/>
              </w:numPr>
              <w:ind w:left="414" w:hanging="357"/>
              <w:rPr>
                <w:sz w:val="16"/>
              </w:rPr>
            </w:pPr>
            <w:r w:rsidRPr="008843B2">
              <w:rPr>
                <w:sz w:val="16"/>
              </w:rPr>
              <w:t xml:space="preserve">Ich kann geeignete Messgeräte und </w:t>
            </w:r>
            <w:r w:rsidR="00C965E8">
              <w:rPr>
                <w:sz w:val="16"/>
              </w:rPr>
              <w:t>-verfahren</w:t>
            </w:r>
            <w:r w:rsidRPr="008843B2">
              <w:rPr>
                <w:sz w:val="16"/>
              </w:rPr>
              <w:t xml:space="preserve"> auswählen und elektrische Grundgrößen messen.</w:t>
            </w:r>
          </w:p>
          <w:p w:rsidR="008843B2" w:rsidRPr="008843B2" w:rsidRDefault="008843B2" w:rsidP="00C75100">
            <w:pPr>
              <w:numPr>
                <w:ilvl w:val="0"/>
                <w:numId w:val="6"/>
              </w:numPr>
              <w:ind w:left="414" w:hanging="357"/>
              <w:rPr>
                <w:sz w:val="16"/>
              </w:rPr>
            </w:pPr>
            <w:r w:rsidRPr="008843B2">
              <w:rPr>
                <w:sz w:val="16"/>
              </w:rPr>
              <w:t>Ich kann Spannung, Strom und elektrische Leistung untersche</w:t>
            </w:r>
            <w:r w:rsidRPr="008843B2">
              <w:rPr>
                <w:sz w:val="16"/>
              </w:rPr>
              <w:t>i</w:t>
            </w:r>
            <w:r w:rsidRPr="008843B2">
              <w:rPr>
                <w:sz w:val="16"/>
              </w:rPr>
              <w:t>den, kenne deren Formelzeichen und kann damit rechnen.</w:t>
            </w:r>
          </w:p>
          <w:p w:rsidR="008843B2" w:rsidRPr="008843B2" w:rsidRDefault="008843B2" w:rsidP="00C75100">
            <w:pPr>
              <w:numPr>
                <w:ilvl w:val="0"/>
                <w:numId w:val="6"/>
              </w:numPr>
              <w:ind w:left="414" w:hanging="357"/>
              <w:rPr>
                <w:sz w:val="16"/>
              </w:rPr>
            </w:pPr>
            <w:r w:rsidRPr="008843B2">
              <w:rPr>
                <w:sz w:val="16"/>
              </w:rPr>
              <w:t>Ich kann einfache elektrische Schaltungen erkennen und au</w:t>
            </w:r>
            <w:r w:rsidRPr="008843B2">
              <w:rPr>
                <w:sz w:val="16"/>
              </w:rPr>
              <w:t>f</w:t>
            </w:r>
            <w:r w:rsidRPr="008843B2">
              <w:rPr>
                <w:sz w:val="16"/>
              </w:rPr>
              <w:t>bauen.</w:t>
            </w:r>
          </w:p>
        </w:tc>
        <w:tc>
          <w:tcPr>
            <w:tcW w:w="4821" w:type="dxa"/>
            <w:gridSpan w:val="6"/>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C75100">
            <w:pPr>
              <w:numPr>
                <w:ilvl w:val="0"/>
                <w:numId w:val="6"/>
              </w:numPr>
              <w:ind w:left="414" w:hanging="357"/>
              <w:rPr>
                <w:i/>
                <w:sz w:val="16"/>
              </w:rPr>
            </w:pPr>
            <w:r w:rsidRPr="008843B2">
              <w:rPr>
                <w:sz w:val="16"/>
              </w:rPr>
              <w:t>Ich kenne elektrische Grundgrößen.</w:t>
            </w:r>
          </w:p>
          <w:p w:rsidR="008843B2" w:rsidRPr="008843B2" w:rsidRDefault="008843B2" w:rsidP="00C75100">
            <w:pPr>
              <w:numPr>
                <w:ilvl w:val="0"/>
                <w:numId w:val="6"/>
              </w:numPr>
              <w:ind w:left="414" w:hanging="357"/>
              <w:rPr>
                <w:i/>
                <w:sz w:val="16"/>
              </w:rPr>
            </w:pPr>
            <w:r w:rsidRPr="008843B2">
              <w:rPr>
                <w:sz w:val="16"/>
              </w:rPr>
              <w:t>Ich kann mit Größen und Einheiten umgehen und die Begriffe Spannung, Strom und Widerstand erläutern.</w:t>
            </w:r>
          </w:p>
        </w:tc>
      </w:tr>
      <w:tr w:rsidR="008843B2" w:rsidRPr="008843B2" w:rsidTr="00E33CDE">
        <w:tblPrEx>
          <w:tblCellMar>
            <w:left w:w="28" w:type="dxa"/>
            <w:bottom w:w="0" w:type="dxa"/>
            <w:right w:w="28" w:type="dxa"/>
          </w:tblCellMar>
        </w:tblPrEx>
        <w:trPr>
          <w:trHeight w:val="443"/>
        </w:trPr>
        <w:tc>
          <w:tcPr>
            <w:tcW w:w="4818" w:type="dxa"/>
            <w:gridSpan w:val="4"/>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6"/>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416" w:hanging="360"/>
              <w:rPr>
                <w:sz w:val="16"/>
              </w:rPr>
            </w:pPr>
          </w:p>
        </w:tc>
      </w:tr>
      <w:tr w:rsidR="008843B2" w:rsidRPr="008843B2" w:rsidTr="00E33CDE">
        <w:tblPrEx>
          <w:tblCellMar>
            <w:left w:w="28" w:type="dxa"/>
            <w:bottom w:w="0" w:type="dxa"/>
            <w:right w:w="28" w:type="dxa"/>
          </w:tblCellMar>
        </w:tblPrEx>
        <w:trPr>
          <w:trHeight w:val="443"/>
        </w:trPr>
        <w:tc>
          <w:tcPr>
            <w:tcW w:w="4818" w:type="dxa"/>
            <w:gridSpan w:val="4"/>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6"/>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C75100">
            <w:pPr>
              <w:numPr>
                <w:ilvl w:val="0"/>
                <w:numId w:val="6"/>
              </w:numPr>
              <w:ind w:left="414" w:hanging="357"/>
              <w:rPr>
                <w:sz w:val="16"/>
              </w:rPr>
            </w:pPr>
            <w:r w:rsidRPr="008843B2">
              <w:rPr>
                <w:sz w:val="16"/>
              </w:rPr>
              <w:t>Siehe Lernwegeliste oder Lernschritt ET1.01.08.03, ET1.01.08.04</w:t>
            </w:r>
          </w:p>
        </w:tc>
      </w:tr>
    </w:tbl>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sz w:val="30"/>
          <w:szCs w:val="28"/>
          <w:lang w:eastAsia="de-DE"/>
        </w:rPr>
        <w:t>Elektrische Leistung (P)</w:t>
      </w:r>
      <w:r w:rsidR="00CC1470" w:rsidRPr="00CC1470">
        <w:rPr>
          <w:rFonts w:ascii="Source Sans Pro Semibold" w:eastAsia="Times New Roman" w:hAnsi="Source Sans Pro Semibold" w:cs="Times New Roman"/>
          <w:bCs/>
          <w:noProof/>
          <w:sz w:val="24"/>
          <w:szCs w:val="28"/>
          <w:lang w:eastAsia="de-DE"/>
        </w:rPr>
        <w:drawing>
          <wp:anchor distT="0" distB="0" distL="114300" distR="114300" simplePos="0" relativeHeight="252316672" behindDoc="0" locked="0" layoutInCell="0" allowOverlap="1" wp14:anchorId="7C3D29F7" wp14:editId="517FEB8E">
            <wp:simplePos x="0" y="0"/>
            <wp:positionH relativeFrom="rightMargin">
              <wp:posOffset>107950</wp:posOffset>
            </wp:positionH>
            <wp:positionV relativeFrom="paragraph">
              <wp:posOffset>0</wp:posOffset>
            </wp:positionV>
            <wp:extent cx="345440" cy="323850"/>
            <wp:effectExtent l="0" t="0" r="0" b="0"/>
            <wp:wrapNone/>
            <wp:docPr id="3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5E372A" w:rsidP="008843B2">
      <w:pPr>
        <w:jc w:val="both"/>
        <w:rPr>
          <w:lang w:eastAsia="de-DE"/>
        </w:rPr>
      </w:pPr>
      <w:r w:rsidRPr="008843B2">
        <w:rPr>
          <w:noProof/>
          <w:sz w:val="24"/>
          <w:lang w:eastAsia="de-DE"/>
        </w:rPr>
        <w:drawing>
          <wp:anchor distT="0" distB="0" distL="114300" distR="114300" simplePos="0" relativeHeight="251912192" behindDoc="0" locked="0" layoutInCell="0" allowOverlap="1" wp14:anchorId="337C85F9" wp14:editId="4B2C5DB3">
            <wp:simplePos x="0" y="0"/>
            <wp:positionH relativeFrom="rightMargin">
              <wp:posOffset>136525</wp:posOffset>
            </wp:positionH>
            <wp:positionV relativeFrom="paragraph">
              <wp:posOffset>0</wp:posOffset>
            </wp:positionV>
            <wp:extent cx="323850" cy="323850"/>
            <wp:effectExtent l="0" t="0" r="0" b="0"/>
            <wp:wrapNone/>
            <wp:docPr id="1491"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lang w:eastAsia="de-DE"/>
        </w:rPr>
        <w:t>Die elektrische Leistung P ergibt sich aus dem Produkt der elektrischen Spannung U und dem elektrischen Strom I.</w:t>
      </w:r>
    </w:p>
    <w:p w:rsidR="008843B2" w:rsidRPr="008843B2" w:rsidRDefault="00975D6F" w:rsidP="008843B2">
      <w:pPr>
        <w:rPr>
          <w:sz w:val="16"/>
          <w:lang w:eastAsia="de-DE"/>
        </w:rPr>
      </w:pPr>
      <w:r w:rsidRPr="00AA18D1">
        <w:rPr>
          <w:noProof/>
          <w:lang w:eastAsia="de-DE"/>
        </w:rPr>
        <w:drawing>
          <wp:anchor distT="0" distB="0" distL="114300" distR="114300" simplePos="0" relativeHeight="252327936" behindDoc="0" locked="0" layoutInCell="1" allowOverlap="1" wp14:anchorId="0013775F" wp14:editId="05D714BD">
            <wp:simplePos x="0" y="0"/>
            <wp:positionH relativeFrom="column">
              <wp:posOffset>4829810</wp:posOffset>
            </wp:positionH>
            <wp:positionV relativeFrom="paragraph">
              <wp:posOffset>97155</wp:posOffset>
            </wp:positionV>
            <wp:extent cx="314325" cy="314325"/>
            <wp:effectExtent l="0" t="0" r="9525" b="9525"/>
            <wp:wrapNone/>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5E372A" w:rsidP="008843B2">
      <w:pPr>
        <w:jc w:val="center"/>
        <w:rPr>
          <w:lang w:eastAsia="de-DE"/>
        </w:rPr>
      </w:pPr>
      <m:oMathPara>
        <m:oMath>
          <m:r>
            <w:rPr>
              <w:rFonts w:ascii="Cambria Math" w:hAnsi="Cambria Math"/>
              <w:lang w:eastAsia="de-DE"/>
            </w:rPr>
            <m:t>P=U∙I</m:t>
          </m:r>
        </m:oMath>
      </m:oMathPara>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8843B2">
        <w:rPr>
          <w:rFonts w:ascii="Source Sans Pro Semibold" w:eastAsia="Times New Roman" w:hAnsi="Source Sans Pro Semibold" w:cs="Times New Roman"/>
          <w:bCs/>
          <w:noProof/>
          <w:sz w:val="26"/>
          <w:szCs w:val="26"/>
          <w:lang w:eastAsia="de-DE"/>
        </w:rPr>
        <w:drawing>
          <wp:anchor distT="0" distB="0" distL="114300" distR="114300" simplePos="0" relativeHeight="251914240" behindDoc="0" locked="0" layoutInCell="0" allowOverlap="1" wp14:anchorId="274343FF" wp14:editId="5A944AA5">
            <wp:simplePos x="0" y="0"/>
            <wp:positionH relativeFrom="rightMargin">
              <wp:posOffset>107092</wp:posOffset>
            </wp:positionH>
            <wp:positionV relativeFrom="paragraph">
              <wp:posOffset>96520</wp:posOffset>
            </wp:positionV>
            <wp:extent cx="532257" cy="323406"/>
            <wp:effectExtent l="0" t="0" r="1270" b="635"/>
            <wp:wrapNone/>
            <wp:docPr id="149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257" cy="323406"/>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sz w:val="26"/>
          <w:szCs w:val="26"/>
          <w:lang w:eastAsia="de-DE"/>
        </w:rPr>
        <w:t>Leistungsbestimmung bei einer Glühlampe</w:t>
      </w:r>
    </w:p>
    <w:p w:rsidR="008843B2" w:rsidRPr="008843B2" w:rsidRDefault="008843B2" w:rsidP="008843B2">
      <w:pPr>
        <w:jc w:val="both"/>
        <w:rPr>
          <w:lang w:eastAsia="de-DE"/>
        </w:rPr>
      </w:pPr>
      <w:r w:rsidRPr="008843B2">
        <w:rPr>
          <w:lang w:eastAsia="de-DE"/>
        </w:rPr>
        <w:t>Ergänzen Sie in der untenstehenden Schaltung das Spannungs- und Strommessgerät. Bauen Sie die Schaltung auf und messen Sie die Spannung und den Strom.</w:t>
      </w:r>
    </w:p>
    <w:p w:rsidR="008843B2" w:rsidRPr="008843B2" w:rsidRDefault="008843B2" w:rsidP="008843B2">
      <w:pPr>
        <w:rPr>
          <w:sz w:val="16"/>
          <w:lang w:eastAsia="de-DE"/>
        </w:rPr>
      </w:pPr>
    </w:p>
    <w:p w:rsidR="008843B2" w:rsidRPr="008843B2" w:rsidRDefault="008843B2" w:rsidP="008843B2">
      <w:pPr>
        <w:jc w:val="both"/>
        <w:rPr>
          <w:b/>
          <w:bCs/>
          <w:color w:val="000000"/>
          <w:lang w:eastAsia="de-DE"/>
        </w:rPr>
      </w:pPr>
      <w:r w:rsidRPr="008843B2">
        <w:rPr>
          <w:noProof/>
          <w:lang w:eastAsia="de-DE"/>
        </w:rPr>
        <w:drawing>
          <wp:anchor distT="0" distB="0" distL="114300" distR="114300" simplePos="0" relativeHeight="251965440" behindDoc="1" locked="0" layoutInCell="1" allowOverlap="1" wp14:anchorId="06008EC6" wp14:editId="5E71F03C">
            <wp:simplePos x="0" y="0"/>
            <wp:positionH relativeFrom="column">
              <wp:posOffset>-4445</wp:posOffset>
            </wp:positionH>
            <wp:positionV relativeFrom="paragraph">
              <wp:posOffset>-3810</wp:posOffset>
            </wp:positionV>
            <wp:extent cx="2880000" cy="1418400"/>
            <wp:effectExtent l="0" t="0" r="0" b="0"/>
            <wp:wrapSquare wrapText="bothSides"/>
            <wp:docPr id="1495" name="Grafik 1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 Leistung_Niveau A.jpg"/>
                    <pic:cNvPicPr/>
                  </pic:nvPicPr>
                  <pic:blipFill>
                    <a:blip r:embed="rId113">
                      <a:clrChange>
                        <a:clrFrom>
                          <a:srgbClr val="FEFEF2"/>
                        </a:clrFrom>
                        <a:clrTo>
                          <a:srgbClr val="FEFEF2">
                            <a:alpha val="0"/>
                          </a:srgbClr>
                        </a:clrTo>
                      </a:clrChange>
                      <a:extLst>
                        <a:ext uri="{28A0092B-C50C-407E-A947-70E740481C1C}">
                          <a14:useLocalDpi xmlns:a14="http://schemas.microsoft.com/office/drawing/2010/main" val="0"/>
                        </a:ext>
                      </a:extLst>
                    </a:blip>
                    <a:stretch>
                      <a:fillRect/>
                    </a:stretch>
                  </pic:blipFill>
                  <pic:spPr>
                    <a:xfrm>
                      <a:off x="0" y="0"/>
                      <a:ext cx="2880000" cy="1418400"/>
                    </a:xfrm>
                    <a:prstGeom prst="rect">
                      <a:avLst/>
                    </a:prstGeom>
                  </pic:spPr>
                </pic:pic>
              </a:graphicData>
            </a:graphic>
            <wp14:sizeRelH relativeFrom="margin">
              <wp14:pctWidth>0</wp14:pctWidth>
            </wp14:sizeRelH>
            <wp14:sizeRelV relativeFrom="margin">
              <wp14:pctHeight>0</wp14:pctHeight>
            </wp14:sizeRelV>
          </wp:anchor>
        </w:drawing>
      </w:r>
      <w:r w:rsidRPr="008843B2">
        <w:rPr>
          <w:lang w:eastAsia="de-DE"/>
        </w:rPr>
        <w:t>Messwerte</w:t>
      </w:r>
      <w:r w:rsidRPr="008843B2">
        <w:rPr>
          <w:b/>
          <w:bCs/>
          <w:color w:val="000000"/>
          <w:lang w:eastAsia="de-DE"/>
        </w:rPr>
        <w:t>:</w:t>
      </w:r>
    </w:p>
    <w:p w:rsidR="008843B2" w:rsidRPr="008843B2" w:rsidRDefault="008843B2" w:rsidP="008843B2">
      <w:pPr>
        <w:rPr>
          <w:b/>
          <w:bCs/>
          <w:color w:val="000000"/>
          <w:sz w:val="16"/>
          <w:lang w:eastAsia="de-DE"/>
        </w:rPr>
      </w:pPr>
    </w:p>
    <w:tbl>
      <w:tblPr>
        <w:tblStyle w:val="Tabellenraster"/>
        <w:tblW w:w="2552" w:type="dxa"/>
        <w:tblInd w:w="108" w:type="dxa"/>
        <w:tblLayout w:type="fixed"/>
        <w:tblCellMar>
          <w:top w:w="57" w:type="dxa"/>
          <w:bottom w:w="57" w:type="dxa"/>
        </w:tblCellMar>
        <w:tblLook w:val="04A0" w:firstRow="1" w:lastRow="0" w:firstColumn="1" w:lastColumn="0" w:noHBand="0" w:noVBand="1"/>
      </w:tblPr>
      <w:tblGrid>
        <w:gridCol w:w="1276"/>
        <w:gridCol w:w="1276"/>
      </w:tblGrid>
      <w:tr w:rsidR="008843B2" w:rsidRPr="008843B2" w:rsidTr="008843B2">
        <w:tc>
          <w:tcPr>
            <w:tcW w:w="127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U in V</w:t>
            </w:r>
          </w:p>
        </w:tc>
        <w:tc>
          <w:tcPr>
            <w:tcW w:w="127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I in A</w:t>
            </w:r>
          </w:p>
        </w:tc>
      </w:tr>
      <w:tr w:rsidR="008843B2" w:rsidRPr="008843B2" w:rsidTr="008843B2">
        <w:tc>
          <w:tcPr>
            <w:tcW w:w="1276" w:type="dxa"/>
            <w:shd w:val="clear" w:color="auto" w:fill="auto"/>
          </w:tcPr>
          <w:p w:rsidR="008843B2" w:rsidRPr="008843B2" w:rsidRDefault="008843B2" w:rsidP="008843B2">
            <w:pPr>
              <w:jc w:val="center"/>
              <w:rPr>
                <w:rFonts w:eastAsia="Times New Roman" w:cs="Times New Roman"/>
                <w:b/>
              </w:rPr>
            </w:pPr>
          </w:p>
        </w:tc>
        <w:tc>
          <w:tcPr>
            <w:tcW w:w="1276" w:type="dxa"/>
          </w:tcPr>
          <w:p w:rsidR="008843B2" w:rsidRPr="008843B2" w:rsidRDefault="008843B2" w:rsidP="008843B2">
            <w:pPr>
              <w:jc w:val="center"/>
              <w:rPr>
                <w:rFonts w:eastAsia="Times New Roman" w:cs="Times New Roman"/>
                <w:b/>
              </w:rPr>
            </w:pPr>
          </w:p>
        </w:tc>
      </w:tr>
    </w:tbl>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jc w:val="both"/>
        <w:rPr>
          <w:b/>
          <w:bCs/>
          <w:color w:val="000000"/>
          <w:lang w:eastAsia="de-DE"/>
        </w:rPr>
      </w:pPr>
      <w:r w:rsidRPr="008843B2">
        <w:rPr>
          <w:b/>
          <w:bCs/>
          <w:color w:val="000000"/>
          <w:lang w:eastAsia="de-DE"/>
        </w:rPr>
        <w:t>Aufgabe:</w:t>
      </w:r>
      <w:r w:rsidRPr="008843B2">
        <w:rPr>
          <w:b/>
          <w:bCs/>
          <w:noProof/>
          <w:color w:val="000000"/>
          <w:sz w:val="24"/>
          <w:lang w:eastAsia="de-DE"/>
        </w:rPr>
        <w:drawing>
          <wp:anchor distT="0" distB="0" distL="114300" distR="114300" simplePos="0" relativeHeight="251916288" behindDoc="0" locked="0" layoutInCell="0" allowOverlap="1" wp14:anchorId="541A1160" wp14:editId="07197914">
            <wp:simplePos x="0" y="0"/>
            <wp:positionH relativeFrom="rightMargin">
              <wp:posOffset>107950</wp:posOffset>
            </wp:positionH>
            <wp:positionV relativeFrom="paragraph">
              <wp:posOffset>0</wp:posOffset>
            </wp:positionV>
            <wp:extent cx="302701" cy="324000"/>
            <wp:effectExtent l="0" t="0" r="2540" b="0"/>
            <wp:wrapNone/>
            <wp:docPr id="149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jc w:val="both"/>
        <w:rPr>
          <w:lang w:eastAsia="de-DE"/>
        </w:rPr>
      </w:pPr>
      <w:r w:rsidRPr="008843B2">
        <w:rPr>
          <w:lang w:eastAsia="de-DE"/>
        </w:rPr>
        <w:t>Berechnen Sie die Leistung der vorliegenden Glühlampe.</w:t>
      </w: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spacing w:line="240" w:lineRule="exact"/>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Elektrische Leistung</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ET1.01.08.01</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7F4B16" w:rsidRDefault="007F4B16" w:rsidP="007F4B16">
            <w:pPr>
              <w:numPr>
                <w:ilvl w:val="0"/>
                <w:numId w:val="6"/>
              </w:numPr>
              <w:ind w:left="414" w:hanging="357"/>
              <w:rPr>
                <w:sz w:val="16"/>
              </w:rPr>
            </w:pPr>
            <w:r>
              <w:rPr>
                <w:sz w:val="16"/>
              </w:rPr>
              <w:t xml:space="preserve">Ich kann geeignete </w:t>
            </w:r>
            <w:r w:rsidR="002429C7">
              <w:rPr>
                <w:sz w:val="16"/>
              </w:rPr>
              <w:t>Messgeräte</w:t>
            </w:r>
            <w:r>
              <w:rPr>
                <w:sz w:val="16"/>
              </w:rPr>
              <w:t xml:space="preserve"> und </w:t>
            </w:r>
            <w:r w:rsidR="00C965E8">
              <w:rPr>
                <w:sz w:val="16"/>
              </w:rPr>
              <w:t>-verfahren</w:t>
            </w:r>
            <w:r>
              <w:rPr>
                <w:sz w:val="16"/>
              </w:rPr>
              <w:t xml:space="preserve"> auswählen und elektrische Grundgrößen messen.</w:t>
            </w:r>
          </w:p>
          <w:p w:rsidR="007E0E50" w:rsidRPr="008843B2" w:rsidRDefault="007E0E50" w:rsidP="007E0E50">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8843B2" w:rsidRPr="008843B2" w:rsidRDefault="007F4B16" w:rsidP="007F4B16">
            <w:pPr>
              <w:numPr>
                <w:ilvl w:val="0"/>
                <w:numId w:val="6"/>
              </w:numPr>
              <w:ind w:left="414" w:hanging="357"/>
              <w:rPr>
                <w:i/>
                <w:iCs/>
                <w:sz w:val="16"/>
              </w:rPr>
            </w:pPr>
            <w:r>
              <w:rPr>
                <w:sz w:val="16"/>
              </w:rPr>
              <w:t>Ich kann einfache elektrische Schaltungen er</w:t>
            </w:r>
            <w:r w:rsidRPr="008843B2">
              <w:rPr>
                <w:sz w:val="16"/>
              </w:rPr>
              <w:t>kennen,</w:t>
            </w:r>
            <w:r>
              <w:rPr>
                <w:sz w:val="16"/>
              </w:rPr>
              <w:t xml:space="preserve"> dimensionieren und</w:t>
            </w:r>
            <w:r w:rsidRPr="008843B2">
              <w:rPr>
                <w:sz w:val="16"/>
              </w:rPr>
              <w:t xml:space="preserve"> aufbau</w:t>
            </w:r>
            <w:r>
              <w:rPr>
                <w:sz w:val="16"/>
              </w:rPr>
              <w:t>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C75100">
            <w:pPr>
              <w:numPr>
                <w:ilvl w:val="0"/>
                <w:numId w:val="6"/>
              </w:numPr>
              <w:ind w:left="414" w:hanging="357"/>
              <w:rPr>
                <w:sz w:val="16"/>
              </w:rPr>
            </w:pPr>
            <w:r w:rsidRPr="008843B2">
              <w:rPr>
                <w:sz w:val="16"/>
              </w:rPr>
              <w:t xml:space="preserve">Ich kann geeignete Messgeräte und </w:t>
            </w:r>
            <w:r w:rsidR="00C965E8">
              <w:rPr>
                <w:sz w:val="16"/>
              </w:rPr>
              <w:t>-verfahren</w:t>
            </w:r>
            <w:r w:rsidRPr="008843B2">
              <w:rPr>
                <w:sz w:val="16"/>
              </w:rPr>
              <w:t xml:space="preserve"> auswählen und elektrische Grundgrößen messen.</w:t>
            </w:r>
          </w:p>
          <w:p w:rsidR="008843B2" w:rsidRPr="008843B2" w:rsidRDefault="008843B2" w:rsidP="00C75100">
            <w:pPr>
              <w:numPr>
                <w:ilvl w:val="0"/>
                <w:numId w:val="6"/>
              </w:numPr>
              <w:ind w:left="414" w:hanging="357"/>
              <w:rPr>
                <w:sz w:val="16"/>
              </w:rPr>
            </w:pPr>
            <w:r w:rsidRPr="008843B2">
              <w:rPr>
                <w:sz w:val="16"/>
              </w:rPr>
              <w:t>Ich kann Spannung, Strom und elektrische Leistung untersche</w:t>
            </w:r>
            <w:r w:rsidRPr="008843B2">
              <w:rPr>
                <w:sz w:val="16"/>
              </w:rPr>
              <w:t>i</w:t>
            </w:r>
            <w:r w:rsidRPr="008843B2">
              <w:rPr>
                <w:sz w:val="16"/>
              </w:rPr>
              <w:t>den, kenne deren Formelzeichen und kann damit rechnen.</w:t>
            </w:r>
          </w:p>
          <w:p w:rsidR="008843B2" w:rsidRPr="008843B2" w:rsidRDefault="008843B2" w:rsidP="00C75100">
            <w:pPr>
              <w:numPr>
                <w:ilvl w:val="0"/>
                <w:numId w:val="6"/>
              </w:numPr>
              <w:ind w:left="414" w:hanging="357"/>
              <w:rPr>
                <w:sz w:val="16"/>
              </w:rPr>
            </w:pPr>
            <w:r w:rsidRPr="008843B2">
              <w:rPr>
                <w:sz w:val="16"/>
              </w:rPr>
              <w:t>Ich kann einfache elektrische Schaltungen erkennen und au</w:t>
            </w:r>
            <w:r w:rsidRPr="008843B2">
              <w:rPr>
                <w:sz w:val="16"/>
              </w:rPr>
              <w:t>f</w:t>
            </w:r>
            <w:r w:rsidRPr="008843B2">
              <w:rPr>
                <w:sz w:val="16"/>
              </w:rPr>
              <w:t>bauen.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C75100">
            <w:pPr>
              <w:numPr>
                <w:ilvl w:val="0"/>
                <w:numId w:val="6"/>
              </w:numPr>
              <w:ind w:left="414" w:hanging="357"/>
              <w:rPr>
                <w:i/>
                <w:sz w:val="16"/>
              </w:rPr>
            </w:pPr>
            <w:r w:rsidRPr="008843B2">
              <w:rPr>
                <w:sz w:val="16"/>
              </w:rPr>
              <w:t>Ich kenne elektrische Grundgrößen.</w:t>
            </w:r>
          </w:p>
          <w:p w:rsidR="008843B2" w:rsidRPr="008843B2" w:rsidRDefault="008843B2" w:rsidP="00C75100">
            <w:pPr>
              <w:numPr>
                <w:ilvl w:val="0"/>
                <w:numId w:val="6"/>
              </w:numPr>
              <w:ind w:left="414" w:hanging="357"/>
              <w:rPr>
                <w:i/>
                <w:sz w:val="16"/>
              </w:rPr>
            </w:pPr>
            <w:r w:rsidRPr="008843B2">
              <w:rPr>
                <w:sz w:val="16"/>
              </w:rPr>
              <w:t>Ich kann mit Größen und Einheiten umgehen und die Begriffe Spannung, Strom und Widerstand erläutern.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416" w:hanging="36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C75100">
            <w:pPr>
              <w:numPr>
                <w:ilvl w:val="0"/>
                <w:numId w:val="6"/>
              </w:numPr>
              <w:ind w:left="414" w:hanging="357"/>
              <w:rPr>
                <w:sz w:val="16"/>
              </w:rPr>
            </w:pPr>
            <w:r w:rsidRPr="008843B2">
              <w:rPr>
                <w:sz w:val="16"/>
              </w:rPr>
              <w:t>Siehe Lernwegeliste oder Lernschritt ET1.01.08.03, ET1.01.08.04</w:t>
            </w:r>
          </w:p>
        </w:tc>
      </w:tr>
    </w:tbl>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sz w:val="30"/>
          <w:szCs w:val="28"/>
          <w:lang w:eastAsia="de-DE"/>
        </w:rPr>
        <w:t>Elektrische Leistung (P)</w:t>
      </w:r>
      <w:r w:rsidR="005E372A" w:rsidRPr="005E372A">
        <w:rPr>
          <w:rFonts w:ascii="Source Sans Pro Semibold" w:eastAsia="Times New Roman" w:hAnsi="Source Sans Pro Semibold" w:cs="Times New Roman"/>
          <w:bCs/>
          <w:noProof/>
          <w:sz w:val="24"/>
          <w:szCs w:val="28"/>
          <w:lang w:eastAsia="de-DE"/>
        </w:rPr>
        <w:drawing>
          <wp:anchor distT="0" distB="0" distL="114300" distR="114300" simplePos="0" relativeHeight="252318720" behindDoc="0" locked="0" layoutInCell="0" allowOverlap="1" wp14:anchorId="7746A8A3" wp14:editId="6CC07424">
            <wp:simplePos x="0" y="0"/>
            <wp:positionH relativeFrom="rightMargin">
              <wp:posOffset>107950</wp:posOffset>
            </wp:positionH>
            <wp:positionV relativeFrom="paragraph">
              <wp:posOffset>0</wp:posOffset>
            </wp:positionV>
            <wp:extent cx="345440" cy="323850"/>
            <wp:effectExtent l="0" t="0" r="0" b="0"/>
            <wp:wrapNone/>
            <wp:docPr id="3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jc w:val="both"/>
        <w:rPr>
          <w:lang w:eastAsia="de-DE"/>
        </w:rPr>
      </w:pPr>
      <w:r w:rsidRPr="008843B2">
        <w:rPr>
          <w:lang w:eastAsia="de-DE"/>
        </w:rPr>
        <w:t xml:space="preserve">Die elektrische Leistung P ergibt sich aus dem Produkt der elektrischen Spannung U und </w:t>
      </w:r>
      <w:r w:rsidRPr="008843B2">
        <w:rPr>
          <w:noProof/>
          <w:sz w:val="24"/>
          <w:lang w:eastAsia="de-DE"/>
        </w:rPr>
        <w:drawing>
          <wp:anchor distT="0" distB="0" distL="114300" distR="114300" simplePos="0" relativeHeight="251943936" behindDoc="0" locked="0" layoutInCell="0" allowOverlap="1" wp14:anchorId="2E347DBE" wp14:editId="2EC8B4D2">
            <wp:simplePos x="0" y="0"/>
            <wp:positionH relativeFrom="rightMargin">
              <wp:posOffset>107950</wp:posOffset>
            </wp:positionH>
            <wp:positionV relativeFrom="paragraph">
              <wp:posOffset>0</wp:posOffset>
            </wp:positionV>
            <wp:extent cx="323850" cy="323850"/>
            <wp:effectExtent l="0" t="0" r="0" b="0"/>
            <wp:wrapNone/>
            <wp:docPr id="1498"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lang w:eastAsia="de-DE"/>
        </w:rPr>
        <w:t>dem elektrischen Strom I.</w:t>
      </w:r>
    </w:p>
    <w:p w:rsidR="008843B2" w:rsidRPr="008843B2" w:rsidRDefault="00975D6F" w:rsidP="008843B2">
      <w:pPr>
        <w:rPr>
          <w:sz w:val="16"/>
          <w:lang w:eastAsia="de-DE"/>
        </w:rPr>
      </w:pPr>
      <w:r w:rsidRPr="00AA18D1">
        <w:rPr>
          <w:noProof/>
          <w:lang w:eastAsia="de-DE"/>
        </w:rPr>
        <w:drawing>
          <wp:anchor distT="0" distB="0" distL="114300" distR="114300" simplePos="0" relativeHeight="252332032" behindDoc="0" locked="0" layoutInCell="1" allowOverlap="1" wp14:anchorId="64CDAB1D" wp14:editId="412A54AC">
            <wp:simplePos x="0" y="0"/>
            <wp:positionH relativeFrom="column">
              <wp:posOffset>4791710</wp:posOffset>
            </wp:positionH>
            <wp:positionV relativeFrom="paragraph">
              <wp:posOffset>109855</wp:posOffset>
            </wp:positionV>
            <wp:extent cx="314325" cy="314325"/>
            <wp:effectExtent l="0" t="0" r="9525" b="9525"/>
            <wp:wrapNone/>
            <wp:docPr id="1473" name="Grafik 1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jc w:val="center"/>
        <w:rPr>
          <w:lang w:eastAsia="de-DE"/>
        </w:rPr>
      </w:pPr>
      <m:oMathPara>
        <m:oMath>
          <m:r>
            <w:rPr>
              <w:rFonts w:ascii="Cambria Math" w:hAnsi="Cambria Math"/>
              <w:lang w:eastAsia="de-DE"/>
            </w:rPr>
            <m:t>P=U∙I</m:t>
          </m:r>
        </m:oMath>
      </m:oMathPara>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8843B2">
        <w:rPr>
          <w:rFonts w:ascii="Source Sans Pro Semibold" w:eastAsia="Times New Roman" w:hAnsi="Source Sans Pro Semibold" w:cs="Times New Roman"/>
          <w:bCs/>
          <w:noProof/>
          <w:sz w:val="26"/>
          <w:szCs w:val="26"/>
          <w:lang w:eastAsia="de-DE"/>
        </w:rPr>
        <w:drawing>
          <wp:anchor distT="0" distB="0" distL="114300" distR="114300" simplePos="0" relativeHeight="251945984" behindDoc="0" locked="0" layoutInCell="0" allowOverlap="1" wp14:anchorId="0FFF1BDC" wp14:editId="48DC8470">
            <wp:simplePos x="0" y="0"/>
            <wp:positionH relativeFrom="rightMargin">
              <wp:posOffset>106680</wp:posOffset>
            </wp:positionH>
            <wp:positionV relativeFrom="paragraph">
              <wp:posOffset>163267</wp:posOffset>
            </wp:positionV>
            <wp:extent cx="532257" cy="323406"/>
            <wp:effectExtent l="0" t="0" r="1270" b="635"/>
            <wp:wrapNone/>
            <wp:docPr id="150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257" cy="323406"/>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sz w:val="26"/>
          <w:szCs w:val="26"/>
          <w:lang w:eastAsia="de-DE"/>
        </w:rPr>
        <w:t>Leistungsbestimmung bei einer Glühlampe</w:t>
      </w:r>
    </w:p>
    <w:p w:rsidR="008843B2" w:rsidRPr="008843B2" w:rsidRDefault="008843B2" w:rsidP="008843B2">
      <w:pPr>
        <w:jc w:val="both"/>
        <w:rPr>
          <w:lang w:eastAsia="de-DE"/>
        </w:rPr>
      </w:pPr>
      <w:r w:rsidRPr="008843B2">
        <w:rPr>
          <w:lang w:eastAsia="de-DE"/>
        </w:rPr>
        <w:t>Ergänzen Sie in der untenstehenden Schaltung das Spannungs- und Strommessgerät. Bauen Sie die Schaltung auf und messen Sie die Spannung und den Strom.</w:t>
      </w:r>
    </w:p>
    <w:p w:rsidR="008843B2" w:rsidRPr="008843B2" w:rsidRDefault="008843B2" w:rsidP="008843B2">
      <w:pPr>
        <w:rPr>
          <w:sz w:val="16"/>
          <w:lang w:eastAsia="de-DE"/>
        </w:rPr>
      </w:pPr>
    </w:p>
    <w:p w:rsidR="008843B2" w:rsidRPr="008843B2" w:rsidRDefault="008843B2" w:rsidP="008843B2">
      <w:pPr>
        <w:jc w:val="both"/>
        <w:rPr>
          <w:b/>
          <w:bCs/>
          <w:color w:val="000000"/>
          <w:lang w:eastAsia="de-DE"/>
        </w:rPr>
      </w:pPr>
      <w:r w:rsidRPr="008843B2">
        <w:rPr>
          <w:noProof/>
          <w:lang w:eastAsia="de-DE"/>
        </w:rPr>
        <w:drawing>
          <wp:anchor distT="0" distB="0" distL="114300" distR="114300" simplePos="0" relativeHeight="251966464" behindDoc="0" locked="0" layoutInCell="1" allowOverlap="1" wp14:anchorId="4ED19B65" wp14:editId="5A43624F">
            <wp:simplePos x="0" y="0"/>
            <wp:positionH relativeFrom="column">
              <wp:posOffset>-4445</wp:posOffset>
            </wp:positionH>
            <wp:positionV relativeFrom="paragraph">
              <wp:posOffset>-3810</wp:posOffset>
            </wp:positionV>
            <wp:extent cx="2880000" cy="1450800"/>
            <wp:effectExtent l="0" t="0" r="0" b="0"/>
            <wp:wrapSquare wrapText="bothSides"/>
            <wp:docPr id="1502" name="Grafik 1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 Leistung_Niveau B.jpg"/>
                    <pic:cNvPicPr/>
                  </pic:nvPicPr>
                  <pic:blipFill>
                    <a:blip r:embed="rId114">
                      <a:clrChange>
                        <a:clrFrom>
                          <a:srgbClr val="FEFEF2"/>
                        </a:clrFrom>
                        <a:clrTo>
                          <a:srgbClr val="FEFEF2">
                            <a:alpha val="0"/>
                          </a:srgbClr>
                        </a:clrTo>
                      </a:clrChange>
                      <a:extLst>
                        <a:ext uri="{28A0092B-C50C-407E-A947-70E740481C1C}">
                          <a14:useLocalDpi xmlns:a14="http://schemas.microsoft.com/office/drawing/2010/main" val="0"/>
                        </a:ext>
                      </a:extLst>
                    </a:blip>
                    <a:stretch>
                      <a:fillRect/>
                    </a:stretch>
                  </pic:blipFill>
                  <pic:spPr>
                    <a:xfrm>
                      <a:off x="0" y="0"/>
                      <a:ext cx="2880000" cy="1450800"/>
                    </a:xfrm>
                    <a:prstGeom prst="rect">
                      <a:avLst/>
                    </a:prstGeom>
                  </pic:spPr>
                </pic:pic>
              </a:graphicData>
            </a:graphic>
            <wp14:sizeRelH relativeFrom="margin">
              <wp14:pctWidth>0</wp14:pctWidth>
            </wp14:sizeRelH>
            <wp14:sizeRelV relativeFrom="margin">
              <wp14:pctHeight>0</wp14:pctHeight>
            </wp14:sizeRelV>
          </wp:anchor>
        </w:drawing>
      </w:r>
      <w:r w:rsidRPr="008843B2">
        <w:rPr>
          <w:lang w:eastAsia="de-DE"/>
        </w:rPr>
        <w:t>Messwerte</w:t>
      </w:r>
      <w:r w:rsidRPr="008843B2">
        <w:rPr>
          <w:b/>
          <w:bCs/>
          <w:color w:val="000000"/>
          <w:lang w:eastAsia="de-DE"/>
        </w:rPr>
        <w:t>:</w:t>
      </w:r>
    </w:p>
    <w:p w:rsidR="008843B2" w:rsidRPr="008843B2" w:rsidRDefault="008843B2" w:rsidP="008843B2">
      <w:pPr>
        <w:rPr>
          <w:b/>
          <w:bCs/>
          <w:color w:val="000000"/>
          <w:sz w:val="16"/>
          <w:lang w:eastAsia="de-DE"/>
        </w:rPr>
      </w:pPr>
    </w:p>
    <w:tbl>
      <w:tblPr>
        <w:tblStyle w:val="Tabellenraster"/>
        <w:tblW w:w="2552" w:type="dxa"/>
        <w:tblInd w:w="108" w:type="dxa"/>
        <w:tblLayout w:type="fixed"/>
        <w:tblCellMar>
          <w:top w:w="57" w:type="dxa"/>
          <w:bottom w:w="57" w:type="dxa"/>
        </w:tblCellMar>
        <w:tblLook w:val="04A0" w:firstRow="1" w:lastRow="0" w:firstColumn="1" w:lastColumn="0" w:noHBand="0" w:noVBand="1"/>
      </w:tblPr>
      <w:tblGrid>
        <w:gridCol w:w="1276"/>
        <w:gridCol w:w="1276"/>
      </w:tblGrid>
      <w:tr w:rsidR="008843B2" w:rsidRPr="008843B2" w:rsidTr="008843B2">
        <w:tc>
          <w:tcPr>
            <w:tcW w:w="127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U in V</w:t>
            </w:r>
          </w:p>
        </w:tc>
        <w:tc>
          <w:tcPr>
            <w:tcW w:w="127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I in A</w:t>
            </w:r>
          </w:p>
        </w:tc>
      </w:tr>
      <w:tr w:rsidR="008843B2" w:rsidRPr="008843B2" w:rsidTr="008843B2">
        <w:tc>
          <w:tcPr>
            <w:tcW w:w="1276" w:type="dxa"/>
            <w:shd w:val="clear" w:color="auto" w:fill="auto"/>
          </w:tcPr>
          <w:p w:rsidR="008843B2" w:rsidRPr="008843B2" w:rsidRDefault="008843B2" w:rsidP="008843B2">
            <w:pPr>
              <w:jc w:val="center"/>
              <w:rPr>
                <w:rFonts w:eastAsia="Times New Roman" w:cs="Times New Roman"/>
                <w:b/>
              </w:rPr>
            </w:pPr>
          </w:p>
        </w:tc>
        <w:tc>
          <w:tcPr>
            <w:tcW w:w="1276" w:type="dxa"/>
          </w:tcPr>
          <w:p w:rsidR="008843B2" w:rsidRPr="008843B2" w:rsidRDefault="008843B2" w:rsidP="008843B2">
            <w:pPr>
              <w:jc w:val="center"/>
              <w:rPr>
                <w:rFonts w:eastAsia="Times New Roman" w:cs="Times New Roman"/>
                <w:b/>
              </w:rPr>
            </w:pPr>
          </w:p>
        </w:tc>
      </w:tr>
    </w:tbl>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jc w:val="both"/>
        <w:rPr>
          <w:b/>
          <w:bCs/>
          <w:color w:val="000000"/>
          <w:lang w:eastAsia="de-DE"/>
        </w:rPr>
      </w:pPr>
      <w:r w:rsidRPr="008843B2">
        <w:rPr>
          <w:b/>
          <w:bCs/>
          <w:color w:val="000000"/>
          <w:lang w:eastAsia="de-DE"/>
        </w:rPr>
        <w:t>Aufgabe:</w:t>
      </w:r>
      <w:r w:rsidRPr="008843B2">
        <w:rPr>
          <w:b/>
          <w:bCs/>
          <w:noProof/>
          <w:color w:val="000000"/>
          <w:sz w:val="24"/>
          <w:lang w:eastAsia="de-DE"/>
        </w:rPr>
        <w:drawing>
          <wp:anchor distT="0" distB="0" distL="114300" distR="114300" simplePos="0" relativeHeight="251948032" behindDoc="0" locked="0" layoutInCell="0" allowOverlap="1" wp14:anchorId="661F4AC3" wp14:editId="5984016A">
            <wp:simplePos x="0" y="0"/>
            <wp:positionH relativeFrom="rightMargin">
              <wp:posOffset>107950</wp:posOffset>
            </wp:positionH>
            <wp:positionV relativeFrom="paragraph">
              <wp:posOffset>0</wp:posOffset>
            </wp:positionV>
            <wp:extent cx="302701" cy="324000"/>
            <wp:effectExtent l="0" t="0" r="2540" b="0"/>
            <wp:wrapNone/>
            <wp:docPr id="150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jc w:val="both"/>
        <w:rPr>
          <w:lang w:eastAsia="de-DE"/>
        </w:rPr>
      </w:pPr>
      <w:r w:rsidRPr="008843B2">
        <w:rPr>
          <w:lang w:eastAsia="de-DE"/>
        </w:rPr>
        <w:t>Berechnen Sie die Leistung der vorliegenden Glühlampe.</w:t>
      </w: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spacing w:line="240" w:lineRule="exact"/>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Elektrische Leistung</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ET1.01.08.01</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7E0E50" w:rsidRDefault="007E0E50" w:rsidP="007E0E50">
            <w:pPr>
              <w:numPr>
                <w:ilvl w:val="0"/>
                <w:numId w:val="6"/>
              </w:numPr>
              <w:ind w:left="414" w:hanging="357"/>
              <w:rPr>
                <w:sz w:val="16"/>
              </w:rPr>
            </w:pPr>
            <w:r>
              <w:rPr>
                <w:sz w:val="16"/>
              </w:rPr>
              <w:t xml:space="preserve">Ich kann geeignete </w:t>
            </w:r>
            <w:r w:rsidR="002429C7">
              <w:rPr>
                <w:sz w:val="16"/>
              </w:rPr>
              <w:t>Messgeräte</w:t>
            </w:r>
            <w:r>
              <w:rPr>
                <w:sz w:val="16"/>
              </w:rPr>
              <w:t xml:space="preserve"> und </w:t>
            </w:r>
            <w:r w:rsidR="00C965E8">
              <w:rPr>
                <w:sz w:val="16"/>
              </w:rPr>
              <w:t>-verfahren</w:t>
            </w:r>
            <w:r>
              <w:rPr>
                <w:sz w:val="16"/>
              </w:rPr>
              <w:t xml:space="preserve"> auswählen und elektrische Grundgrößen messen.</w:t>
            </w:r>
          </w:p>
          <w:p w:rsidR="007E0E50" w:rsidRPr="008843B2" w:rsidRDefault="007E0E50" w:rsidP="007E0E50">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8843B2" w:rsidRPr="008843B2" w:rsidRDefault="007E0E50" w:rsidP="007E0E50">
            <w:pPr>
              <w:numPr>
                <w:ilvl w:val="0"/>
                <w:numId w:val="6"/>
              </w:numPr>
              <w:ind w:left="414" w:hanging="357"/>
              <w:rPr>
                <w:i/>
                <w:iCs/>
                <w:sz w:val="16"/>
              </w:rPr>
            </w:pPr>
            <w:r>
              <w:rPr>
                <w:sz w:val="16"/>
              </w:rPr>
              <w:t>Ich kann einfache elektrische Schaltungen er</w:t>
            </w:r>
            <w:r w:rsidRPr="008843B2">
              <w:rPr>
                <w:sz w:val="16"/>
              </w:rPr>
              <w:t>kennen,</w:t>
            </w:r>
            <w:r>
              <w:rPr>
                <w:sz w:val="16"/>
              </w:rPr>
              <w:t xml:space="preserve"> dimensionieren und</w:t>
            </w:r>
            <w:r w:rsidRPr="008843B2">
              <w:rPr>
                <w:sz w:val="16"/>
              </w:rPr>
              <w:t xml:space="preserve"> aufbau</w:t>
            </w:r>
            <w:r>
              <w:rPr>
                <w:sz w:val="16"/>
              </w:rPr>
              <w:t>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C75100">
            <w:pPr>
              <w:numPr>
                <w:ilvl w:val="0"/>
                <w:numId w:val="6"/>
              </w:numPr>
              <w:ind w:left="414" w:hanging="357"/>
              <w:rPr>
                <w:sz w:val="16"/>
              </w:rPr>
            </w:pPr>
            <w:r w:rsidRPr="008843B2">
              <w:rPr>
                <w:sz w:val="16"/>
              </w:rPr>
              <w:t xml:space="preserve">Ich kann geeignete Messgeräte und </w:t>
            </w:r>
            <w:r w:rsidR="00C965E8">
              <w:rPr>
                <w:sz w:val="16"/>
              </w:rPr>
              <w:t>-verfahren</w:t>
            </w:r>
            <w:r w:rsidRPr="008843B2">
              <w:rPr>
                <w:sz w:val="16"/>
              </w:rPr>
              <w:t xml:space="preserve"> auswählen und elektrische Grundgrößen messen.</w:t>
            </w:r>
          </w:p>
          <w:p w:rsidR="008843B2" w:rsidRPr="008843B2" w:rsidRDefault="008843B2" w:rsidP="00C75100">
            <w:pPr>
              <w:numPr>
                <w:ilvl w:val="0"/>
                <w:numId w:val="6"/>
              </w:numPr>
              <w:ind w:left="414" w:hanging="357"/>
              <w:rPr>
                <w:sz w:val="16"/>
              </w:rPr>
            </w:pPr>
            <w:r w:rsidRPr="008843B2">
              <w:rPr>
                <w:sz w:val="16"/>
              </w:rPr>
              <w:t>Ich kann Spannung, Strom und elektrische Leistung untersche</w:t>
            </w:r>
            <w:r w:rsidRPr="008843B2">
              <w:rPr>
                <w:sz w:val="16"/>
              </w:rPr>
              <w:t>i</w:t>
            </w:r>
            <w:r w:rsidRPr="008843B2">
              <w:rPr>
                <w:sz w:val="16"/>
              </w:rPr>
              <w:t>den, kenne deren Formelzeichen und kann damit rechnen.</w:t>
            </w:r>
          </w:p>
          <w:p w:rsidR="008843B2" w:rsidRPr="008843B2" w:rsidRDefault="008843B2" w:rsidP="00C75100">
            <w:pPr>
              <w:numPr>
                <w:ilvl w:val="0"/>
                <w:numId w:val="6"/>
              </w:numPr>
              <w:ind w:left="414" w:hanging="357"/>
              <w:rPr>
                <w:sz w:val="16"/>
              </w:rPr>
            </w:pPr>
            <w:r w:rsidRPr="008843B2">
              <w:rPr>
                <w:sz w:val="16"/>
              </w:rPr>
              <w:t>Ich kann einfache elektrische Schaltungen erkennen und au</w:t>
            </w:r>
            <w:r w:rsidRPr="008843B2">
              <w:rPr>
                <w:sz w:val="16"/>
              </w:rPr>
              <w:t>f</w:t>
            </w:r>
            <w:r w:rsidRPr="008843B2">
              <w:rPr>
                <w:sz w:val="16"/>
              </w:rPr>
              <w:t>bauen.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C75100">
            <w:pPr>
              <w:numPr>
                <w:ilvl w:val="0"/>
                <w:numId w:val="6"/>
              </w:numPr>
              <w:ind w:left="414" w:hanging="357"/>
              <w:rPr>
                <w:i/>
                <w:sz w:val="16"/>
              </w:rPr>
            </w:pPr>
            <w:r w:rsidRPr="008843B2">
              <w:rPr>
                <w:sz w:val="16"/>
              </w:rPr>
              <w:t>Ich kenne elektrische Grundgrößen.</w:t>
            </w:r>
          </w:p>
          <w:p w:rsidR="008843B2" w:rsidRPr="008843B2" w:rsidRDefault="008843B2" w:rsidP="00C75100">
            <w:pPr>
              <w:numPr>
                <w:ilvl w:val="0"/>
                <w:numId w:val="6"/>
              </w:numPr>
              <w:ind w:left="414" w:hanging="357"/>
              <w:rPr>
                <w:i/>
                <w:sz w:val="16"/>
              </w:rPr>
            </w:pPr>
            <w:r w:rsidRPr="008843B2">
              <w:rPr>
                <w:sz w:val="16"/>
              </w:rPr>
              <w:t>Ich kann mit Größen und Einheiten umgehen und die Begriffe Spannung, Strom und Widerstand erläutern.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416" w:hanging="36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C75100">
            <w:pPr>
              <w:numPr>
                <w:ilvl w:val="0"/>
                <w:numId w:val="6"/>
              </w:numPr>
              <w:ind w:left="414" w:hanging="357"/>
              <w:rPr>
                <w:sz w:val="16"/>
              </w:rPr>
            </w:pPr>
            <w:r w:rsidRPr="008843B2">
              <w:rPr>
                <w:sz w:val="16"/>
              </w:rPr>
              <w:t>Siehe Lernwegeliste oder Lernschritt ET1.01.08.03, ET1.01.08.04</w:t>
            </w:r>
          </w:p>
        </w:tc>
      </w:tr>
    </w:tbl>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sz w:val="30"/>
          <w:szCs w:val="28"/>
          <w:lang w:eastAsia="de-DE"/>
        </w:rPr>
        <w:t>Elektrische Leistung (P)</w:t>
      </w:r>
      <w:r w:rsidR="005E372A" w:rsidRPr="005E372A">
        <w:rPr>
          <w:rFonts w:ascii="Source Sans Pro Semibold" w:eastAsia="Times New Roman" w:hAnsi="Source Sans Pro Semibold" w:cs="Times New Roman"/>
          <w:bCs/>
          <w:noProof/>
          <w:sz w:val="24"/>
          <w:szCs w:val="28"/>
          <w:lang w:eastAsia="de-DE"/>
        </w:rPr>
        <w:drawing>
          <wp:anchor distT="0" distB="0" distL="114300" distR="114300" simplePos="0" relativeHeight="252320768" behindDoc="0" locked="0" layoutInCell="0" allowOverlap="1" wp14:anchorId="383732E6" wp14:editId="38A870E8">
            <wp:simplePos x="0" y="0"/>
            <wp:positionH relativeFrom="rightMargin">
              <wp:posOffset>107950</wp:posOffset>
            </wp:positionH>
            <wp:positionV relativeFrom="paragraph">
              <wp:posOffset>0</wp:posOffset>
            </wp:positionV>
            <wp:extent cx="345440" cy="323850"/>
            <wp:effectExtent l="0" t="0" r="0" b="0"/>
            <wp:wrapNone/>
            <wp:docPr id="4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jc w:val="both"/>
        <w:rPr>
          <w:lang w:eastAsia="de-DE"/>
        </w:rPr>
      </w:pPr>
      <w:r w:rsidRPr="008843B2">
        <w:rPr>
          <w:lang w:eastAsia="de-DE"/>
        </w:rPr>
        <w:t xml:space="preserve">Die elektrische Leistung P ergibt sich aus dem Produkt der elektrischen Spannung U und </w:t>
      </w:r>
      <w:r w:rsidRPr="008843B2">
        <w:rPr>
          <w:noProof/>
          <w:sz w:val="24"/>
          <w:lang w:eastAsia="de-DE"/>
        </w:rPr>
        <w:drawing>
          <wp:anchor distT="0" distB="0" distL="114300" distR="114300" simplePos="0" relativeHeight="251951104" behindDoc="0" locked="0" layoutInCell="0" allowOverlap="1" wp14:anchorId="31003578" wp14:editId="7010177B">
            <wp:simplePos x="0" y="0"/>
            <wp:positionH relativeFrom="rightMargin">
              <wp:posOffset>107950</wp:posOffset>
            </wp:positionH>
            <wp:positionV relativeFrom="paragraph">
              <wp:posOffset>0</wp:posOffset>
            </wp:positionV>
            <wp:extent cx="323850" cy="323850"/>
            <wp:effectExtent l="0" t="0" r="0" b="0"/>
            <wp:wrapNone/>
            <wp:docPr id="150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lang w:eastAsia="de-DE"/>
        </w:rPr>
        <w:t>dem elektrischen Strom I.</w:t>
      </w:r>
    </w:p>
    <w:p w:rsidR="008843B2" w:rsidRPr="008843B2" w:rsidRDefault="00975D6F" w:rsidP="008843B2">
      <w:pPr>
        <w:rPr>
          <w:sz w:val="16"/>
          <w:lang w:eastAsia="de-DE"/>
        </w:rPr>
      </w:pPr>
      <w:r w:rsidRPr="00AA18D1">
        <w:rPr>
          <w:noProof/>
          <w:lang w:eastAsia="de-DE"/>
        </w:rPr>
        <w:drawing>
          <wp:anchor distT="0" distB="0" distL="114300" distR="114300" simplePos="0" relativeHeight="252329984" behindDoc="0" locked="0" layoutInCell="1" allowOverlap="1" wp14:anchorId="3461B030" wp14:editId="22B0E77F">
            <wp:simplePos x="0" y="0"/>
            <wp:positionH relativeFrom="column">
              <wp:posOffset>4804410</wp:posOffset>
            </wp:positionH>
            <wp:positionV relativeFrom="paragraph">
              <wp:posOffset>109855</wp:posOffset>
            </wp:positionV>
            <wp:extent cx="314325" cy="314325"/>
            <wp:effectExtent l="0" t="0" r="9525" b="9525"/>
            <wp:wrapNone/>
            <wp:docPr id="1472" name="Grafik 1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jc w:val="center"/>
        <w:rPr>
          <w:lang w:eastAsia="de-DE"/>
        </w:rPr>
      </w:pPr>
      <m:oMathPara>
        <m:oMath>
          <m:r>
            <w:rPr>
              <w:rFonts w:ascii="Cambria Math" w:hAnsi="Cambria Math"/>
              <w:lang w:eastAsia="de-DE"/>
            </w:rPr>
            <m:t>P=U∙I</m:t>
          </m:r>
        </m:oMath>
      </m:oMathPara>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8843B2">
        <w:rPr>
          <w:rFonts w:ascii="Source Sans Pro Semibold" w:eastAsia="Times New Roman" w:hAnsi="Source Sans Pro Semibold" w:cs="Times New Roman"/>
          <w:bCs/>
          <w:noProof/>
          <w:sz w:val="26"/>
          <w:szCs w:val="26"/>
          <w:lang w:eastAsia="de-DE"/>
        </w:rPr>
        <w:drawing>
          <wp:anchor distT="0" distB="0" distL="114300" distR="114300" simplePos="0" relativeHeight="251953152" behindDoc="0" locked="0" layoutInCell="0" allowOverlap="1" wp14:anchorId="77ADC69B" wp14:editId="60A90F7C">
            <wp:simplePos x="0" y="0"/>
            <wp:positionH relativeFrom="rightMargin">
              <wp:posOffset>106680</wp:posOffset>
            </wp:positionH>
            <wp:positionV relativeFrom="paragraph">
              <wp:posOffset>163267</wp:posOffset>
            </wp:positionV>
            <wp:extent cx="532257" cy="323406"/>
            <wp:effectExtent l="0" t="0" r="1270" b="635"/>
            <wp:wrapNone/>
            <wp:docPr id="151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257" cy="323406"/>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sz w:val="26"/>
          <w:szCs w:val="26"/>
          <w:lang w:eastAsia="de-DE"/>
        </w:rPr>
        <w:t>Leistungsbestimmung bei einer Glühlampe</w:t>
      </w:r>
    </w:p>
    <w:p w:rsidR="008843B2" w:rsidRPr="008843B2" w:rsidRDefault="008843B2" w:rsidP="008843B2">
      <w:pPr>
        <w:jc w:val="both"/>
        <w:rPr>
          <w:lang w:eastAsia="de-DE"/>
        </w:rPr>
      </w:pPr>
      <w:r w:rsidRPr="008843B2">
        <w:rPr>
          <w:lang w:eastAsia="de-DE"/>
        </w:rPr>
        <w:t>Vervollständigen Sie die untenstehende Schaltung zur Spannungs- und Strommessung an einer Glühlampe. Bauen Sie die Schaltung auf und messen Sie die Spannung und den Strom.</w:t>
      </w:r>
    </w:p>
    <w:p w:rsidR="008843B2" w:rsidRPr="008843B2" w:rsidRDefault="008843B2" w:rsidP="008843B2">
      <w:pPr>
        <w:rPr>
          <w:sz w:val="16"/>
          <w:lang w:eastAsia="de-DE"/>
        </w:rPr>
      </w:pPr>
      <w:r w:rsidRPr="008843B2">
        <w:rPr>
          <w:noProof/>
          <w:sz w:val="16"/>
          <w:lang w:eastAsia="de-DE"/>
        </w:rPr>
        <w:drawing>
          <wp:anchor distT="0" distB="0" distL="114300" distR="114300" simplePos="0" relativeHeight="251969536" behindDoc="0" locked="0" layoutInCell="1" allowOverlap="1" wp14:anchorId="50C3E688" wp14:editId="066FCB1F">
            <wp:simplePos x="0" y="0"/>
            <wp:positionH relativeFrom="column">
              <wp:posOffset>-4445</wp:posOffset>
            </wp:positionH>
            <wp:positionV relativeFrom="paragraph">
              <wp:posOffset>75565</wp:posOffset>
            </wp:positionV>
            <wp:extent cx="2879725" cy="1493520"/>
            <wp:effectExtent l="0" t="0" r="0" b="0"/>
            <wp:wrapSquare wrapText="bothSides"/>
            <wp:docPr id="1513" name="Grafik 1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 Leistung_Niveau C.jpg"/>
                    <pic:cNvPicPr/>
                  </pic:nvPicPr>
                  <pic:blipFill>
                    <a:blip r:embed="rId115">
                      <a:clrChange>
                        <a:clrFrom>
                          <a:srgbClr val="FEFEF2"/>
                        </a:clrFrom>
                        <a:clrTo>
                          <a:srgbClr val="FEFEF2">
                            <a:alpha val="0"/>
                          </a:srgbClr>
                        </a:clrTo>
                      </a:clrChange>
                      <a:extLst>
                        <a:ext uri="{28A0092B-C50C-407E-A947-70E740481C1C}">
                          <a14:useLocalDpi xmlns:a14="http://schemas.microsoft.com/office/drawing/2010/main" val="0"/>
                        </a:ext>
                      </a:extLst>
                    </a:blip>
                    <a:stretch>
                      <a:fillRect/>
                    </a:stretch>
                  </pic:blipFill>
                  <pic:spPr>
                    <a:xfrm>
                      <a:off x="0" y="0"/>
                      <a:ext cx="2879725" cy="1493520"/>
                    </a:xfrm>
                    <a:prstGeom prst="rect">
                      <a:avLst/>
                    </a:prstGeom>
                  </pic:spPr>
                </pic:pic>
              </a:graphicData>
            </a:graphic>
            <wp14:sizeRelH relativeFrom="margin">
              <wp14:pctWidth>0</wp14:pctWidth>
            </wp14:sizeRelH>
            <wp14:sizeRelV relativeFrom="margin">
              <wp14:pctHeight>0</wp14:pctHeight>
            </wp14:sizeRelV>
          </wp:anchor>
        </w:drawing>
      </w:r>
    </w:p>
    <w:p w:rsidR="008843B2" w:rsidRPr="008843B2" w:rsidRDefault="008843B2" w:rsidP="008843B2">
      <w:pPr>
        <w:jc w:val="both"/>
        <w:rPr>
          <w:b/>
          <w:bCs/>
          <w:color w:val="000000"/>
          <w:lang w:eastAsia="de-DE"/>
        </w:rPr>
      </w:pPr>
      <w:r w:rsidRPr="008843B2">
        <w:rPr>
          <w:lang w:eastAsia="de-DE"/>
        </w:rPr>
        <w:t>Messwerte</w:t>
      </w:r>
      <w:r w:rsidRPr="008843B2">
        <w:rPr>
          <w:b/>
          <w:bCs/>
          <w:color w:val="000000"/>
          <w:lang w:eastAsia="de-DE"/>
        </w:rPr>
        <w:t>:</w:t>
      </w:r>
    </w:p>
    <w:p w:rsidR="008843B2" w:rsidRPr="008843B2" w:rsidRDefault="008843B2" w:rsidP="008843B2">
      <w:pPr>
        <w:rPr>
          <w:b/>
          <w:bCs/>
          <w:color w:val="000000"/>
          <w:sz w:val="16"/>
          <w:lang w:eastAsia="de-DE"/>
        </w:rPr>
      </w:pPr>
    </w:p>
    <w:tbl>
      <w:tblPr>
        <w:tblStyle w:val="Tabellenraster"/>
        <w:tblW w:w="2552" w:type="dxa"/>
        <w:tblInd w:w="108" w:type="dxa"/>
        <w:tblLayout w:type="fixed"/>
        <w:tblCellMar>
          <w:top w:w="57" w:type="dxa"/>
          <w:bottom w:w="57" w:type="dxa"/>
        </w:tblCellMar>
        <w:tblLook w:val="04A0" w:firstRow="1" w:lastRow="0" w:firstColumn="1" w:lastColumn="0" w:noHBand="0" w:noVBand="1"/>
      </w:tblPr>
      <w:tblGrid>
        <w:gridCol w:w="1276"/>
        <w:gridCol w:w="1276"/>
      </w:tblGrid>
      <w:tr w:rsidR="008843B2" w:rsidRPr="008843B2" w:rsidTr="008843B2">
        <w:tc>
          <w:tcPr>
            <w:tcW w:w="127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U in V</w:t>
            </w:r>
          </w:p>
        </w:tc>
        <w:tc>
          <w:tcPr>
            <w:tcW w:w="127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I in A</w:t>
            </w:r>
          </w:p>
        </w:tc>
      </w:tr>
      <w:tr w:rsidR="008843B2" w:rsidRPr="008843B2" w:rsidTr="008843B2">
        <w:tc>
          <w:tcPr>
            <w:tcW w:w="1276" w:type="dxa"/>
            <w:shd w:val="clear" w:color="auto" w:fill="auto"/>
          </w:tcPr>
          <w:p w:rsidR="008843B2" w:rsidRPr="008843B2" w:rsidRDefault="008843B2" w:rsidP="008843B2">
            <w:pPr>
              <w:jc w:val="center"/>
              <w:rPr>
                <w:rFonts w:eastAsia="Times New Roman" w:cs="Times New Roman"/>
                <w:b/>
              </w:rPr>
            </w:pPr>
          </w:p>
        </w:tc>
        <w:tc>
          <w:tcPr>
            <w:tcW w:w="1276" w:type="dxa"/>
          </w:tcPr>
          <w:p w:rsidR="008843B2" w:rsidRPr="008843B2" w:rsidRDefault="008843B2" w:rsidP="008843B2">
            <w:pPr>
              <w:jc w:val="center"/>
              <w:rPr>
                <w:rFonts w:eastAsia="Times New Roman" w:cs="Times New Roman"/>
                <w:b/>
              </w:rPr>
            </w:pPr>
          </w:p>
        </w:tc>
      </w:tr>
    </w:tbl>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jc w:val="both"/>
        <w:rPr>
          <w:b/>
          <w:bCs/>
          <w:color w:val="000000"/>
          <w:lang w:eastAsia="de-DE"/>
        </w:rPr>
      </w:pPr>
      <w:r w:rsidRPr="008843B2">
        <w:rPr>
          <w:b/>
          <w:bCs/>
          <w:color w:val="000000"/>
          <w:lang w:eastAsia="de-DE"/>
        </w:rPr>
        <w:t>Aufgabe:</w:t>
      </w:r>
      <w:r w:rsidRPr="008843B2">
        <w:rPr>
          <w:b/>
          <w:bCs/>
          <w:noProof/>
          <w:color w:val="000000"/>
          <w:sz w:val="24"/>
          <w:lang w:eastAsia="de-DE"/>
        </w:rPr>
        <w:drawing>
          <wp:anchor distT="0" distB="0" distL="114300" distR="114300" simplePos="0" relativeHeight="251954176" behindDoc="0" locked="0" layoutInCell="0" allowOverlap="1" wp14:anchorId="09D02454" wp14:editId="110E699C">
            <wp:simplePos x="0" y="0"/>
            <wp:positionH relativeFrom="rightMargin">
              <wp:posOffset>107950</wp:posOffset>
            </wp:positionH>
            <wp:positionV relativeFrom="paragraph">
              <wp:posOffset>0</wp:posOffset>
            </wp:positionV>
            <wp:extent cx="302701" cy="324000"/>
            <wp:effectExtent l="0" t="0" r="2540" b="0"/>
            <wp:wrapNone/>
            <wp:docPr id="151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jc w:val="both"/>
        <w:rPr>
          <w:lang w:eastAsia="de-DE"/>
        </w:rPr>
      </w:pPr>
      <w:r w:rsidRPr="008843B2">
        <w:rPr>
          <w:lang w:eastAsia="de-DE"/>
        </w:rPr>
        <w:t>Berechnen Sie die Leistung der vorliegenden Glühlampe.</w:t>
      </w: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8843B2">
        <w:rPr>
          <w:rFonts w:ascii="Source Sans Pro Semibold" w:eastAsia="Times New Roman" w:hAnsi="Source Sans Pro Semibold" w:cs="Times New Roman"/>
          <w:bCs/>
          <w:noProof/>
          <w:sz w:val="24"/>
          <w:szCs w:val="26"/>
          <w:lang w:eastAsia="de-DE"/>
        </w:rPr>
        <w:drawing>
          <wp:anchor distT="0" distB="0" distL="114300" distR="114300" simplePos="0" relativeHeight="251956224" behindDoc="0" locked="0" layoutInCell="0" allowOverlap="1" wp14:anchorId="70F636E6" wp14:editId="30A4FC5C">
            <wp:simplePos x="0" y="0"/>
            <wp:positionH relativeFrom="rightMargin">
              <wp:posOffset>107950</wp:posOffset>
            </wp:positionH>
            <wp:positionV relativeFrom="paragraph">
              <wp:posOffset>85725</wp:posOffset>
            </wp:positionV>
            <wp:extent cx="323850" cy="323850"/>
            <wp:effectExtent l="0" t="0" r="0" b="0"/>
            <wp:wrapNone/>
            <wp:docPr id="1525"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sz w:val="26"/>
          <w:szCs w:val="26"/>
          <w:lang w:eastAsia="de-DE"/>
        </w:rPr>
        <w:t>Weitere Möglichkeiten der Leistungsberechnung</w:t>
      </w:r>
    </w:p>
    <w:p w:rsidR="008843B2" w:rsidRPr="008843B2" w:rsidRDefault="008843B2" w:rsidP="008843B2">
      <w:pPr>
        <w:jc w:val="both"/>
        <w:rPr>
          <w:lang w:eastAsia="de-DE"/>
        </w:rPr>
      </w:pPr>
      <w:r w:rsidRPr="008843B2">
        <w:rPr>
          <w:lang w:eastAsia="de-DE"/>
        </w:rPr>
        <w:t>Die elektrische Leistung kann auch mit dem Widerstand R und der Spannung U bzw. dem Widerstand R und dem Strom I b</w:t>
      </w:r>
      <w:r w:rsidR="002429C7">
        <w:rPr>
          <w:lang w:eastAsia="de-DE"/>
        </w:rPr>
        <w:t xml:space="preserve">erechnet werden. Mit Hilfe des </w:t>
      </w:r>
      <w:proofErr w:type="spellStart"/>
      <w:r w:rsidR="002429C7">
        <w:rPr>
          <w:lang w:eastAsia="de-DE"/>
        </w:rPr>
        <w:t>O</w:t>
      </w:r>
      <w:r w:rsidRPr="008843B2">
        <w:rPr>
          <w:lang w:eastAsia="de-DE"/>
        </w:rPr>
        <w:t>hmschen</w:t>
      </w:r>
      <w:proofErr w:type="spellEnd"/>
      <w:r w:rsidRPr="008843B2">
        <w:rPr>
          <w:lang w:eastAsia="de-DE"/>
        </w:rPr>
        <w:t xml:space="preserve"> Gese</w:t>
      </w:r>
      <w:r w:rsidRPr="008843B2">
        <w:rPr>
          <w:lang w:eastAsia="de-DE"/>
        </w:rPr>
        <w:t>t</w:t>
      </w:r>
      <w:r w:rsidRPr="008843B2">
        <w:rPr>
          <w:lang w:eastAsia="de-DE"/>
        </w:rPr>
        <w:t>zes ergibt sich folgender Zusammenhang:</w:t>
      </w:r>
      <w:r w:rsidRPr="008843B2">
        <w:rPr>
          <w:noProof/>
          <w:lang w:eastAsia="de-DE"/>
        </w:rPr>
        <w:t xml:space="preserve"> </w:t>
      </w:r>
    </w:p>
    <w:p w:rsidR="008843B2" w:rsidRPr="008843B2" w:rsidRDefault="008843B2" w:rsidP="008843B2">
      <w:pPr>
        <w:rPr>
          <w:sz w:val="16"/>
          <w:lang w:eastAsia="de-DE"/>
        </w:rPr>
      </w:pPr>
      <w:r w:rsidRPr="008843B2">
        <w:rPr>
          <w:noProof/>
          <w:sz w:val="16"/>
          <w:lang w:eastAsia="de-DE"/>
        </w:rPr>
        <mc:AlternateContent>
          <mc:Choice Requires="wps">
            <w:drawing>
              <wp:anchor distT="0" distB="0" distL="114300" distR="114300" simplePos="0" relativeHeight="251962368" behindDoc="0" locked="0" layoutInCell="1" allowOverlap="1" wp14:anchorId="447210FD" wp14:editId="6702A342">
                <wp:simplePos x="0" y="0"/>
                <wp:positionH relativeFrom="column">
                  <wp:posOffset>3828110</wp:posOffset>
                </wp:positionH>
                <wp:positionV relativeFrom="paragraph">
                  <wp:posOffset>69850</wp:posOffset>
                </wp:positionV>
                <wp:extent cx="182880" cy="305206"/>
                <wp:effectExtent l="0" t="0" r="26670" b="19050"/>
                <wp:wrapNone/>
                <wp:docPr id="1514" name="Ellipse 1514"/>
                <wp:cNvGraphicFramePr/>
                <a:graphic xmlns:a="http://schemas.openxmlformats.org/drawingml/2006/main">
                  <a:graphicData uri="http://schemas.microsoft.com/office/word/2010/wordprocessingShape">
                    <wps:wsp>
                      <wps:cNvSpPr/>
                      <wps:spPr>
                        <a:xfrm>
                          <a:off x="0" y="0"/>
                          <a:ext cx="182880" cy="305206"/>
                        </a:xfrm>
                        <a:prstGeom prst="ellipse">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514" o:spid="_x0000_s1026" style="position:absolute;margin-left:301.45pt;margin-top:5.5pt;width:14.4pt;height:24.05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" filled="f" strokecolor="windowText" strokeweight=".5pt"/>
            </w:pict>
          </mc:Fallback>
        </mc:AlternateContent>
      </w:r>
      <w:r w:rsidRPr="008843B2">
        <w:rPr>
          <w:noProof/>
          <w:sz w:val="16"/>
          <w:lang w:eastAsia="de-DE"/>
        </w:rPr>
        <mc:AlternateContent>
          <mc:Choice Requires="wps">
            <w:drawing>
              <wp:anchor distT="0" distB="0" distL="114300" distR="114300" simplePos="0" relativeHeight="251959296" behindDoc="0" locked="0" layoutInCell="1" allowOverlap="1" wp14:anchorId="6B3E03A6" wp14:editId="451EEDFE">
                <wp:simplePos x="0" y="0"/>
                <wp:positionH relativeFrom="column">
                  <wp:posOffset>1347800</wp:posOffset>
                </wp:positionH>
                <wp:positionV relativeFrom="paragraph">
                  <wp:posOffset>99060</wp:posOffset>
                </wp:positionV>
                <wp:extent cx="285293" cy="254000"/>
                <wp:effectExtent l="0" t="0" r="19685" b="12700"/>
                <wp:wrapNone/>
                <wp:docPr id="1515" name="Ellipse 1515"/>
                <wp:cNvGraphicFramePr/>
                <a:graphic xmlns:a="http://schemas.openxmlformats.org/drawingml/2006/main">
                  <a:graphicData uri="http://schemas.microsoft.com/office/word/2010/wordprocessingShape">
                    <wps:wsp>
                      <wps:cNvSpPr/>
                      <wps:spPr>
                        <a:xfrm>
                          <a:off x="0" y="0"/>
                          <a:ext cx="285293" cy="254000"/>
                        </a:xfrm>
                        <a:prstGeom prst="ellipse">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Ellipse 1515" o:spid="_x0000_s1026" style="position:absolute;margin-left:106.15pt;margin-top:7.8pt;width:22.45pt;height:20pt;z-index:251959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" filled="f" strokecolor="windowText" strokeweight=".5pt"/>
            </w:pict>
          </mc:Fallback>
        </mc:AlternateContent>
      </w:r>
    </w:p>
    <w:p w:rsidR="008843B2" w:rsidRPr="008843B2" w:rsidRDefault="008843B2" w:rsidP="008843B2">
      <w:pPr>
        <w:tabs>
          <w:tab w:val="left" w:pos="1418"/>
          <w:tab w:val="left" w:pos="3969"/>
          <w:tab w:val="left" w:pos="5387"/>
        </w:tabs>
        <w:jc w:val="both"/>
        <w:rPr>
          <w:lang w:eastAsia="de-DE"/>
        </w:rPr>
      </w:pPr>
      <w:r w:rsidRPr="008843B2">
        <w:rPr>
          <w:noProof/>
          <w:lang w:eastAsia="de-DE"/>
        </w:rPr>
        <mc:AlternateContent>
          <mc:Choice Requires="wps">
            <w:drawing>
              <wp:anchor distT="0" distB="0" distL="114300" distR="114300" simplePos="0" relativeHeight="251964416" behindDoc="0" locked="0" layoutInCell="1" allowOverlap="1" wp14:anchorId="4E9CF852" wp14:editId="76EF53D4">
                <wp:simplePos x="0" y="0"/>
                <wp:positionH relativeFrom="column">
                  <wp:posOffset>3171190</wp:posOffset>
                </wp:positionH>
                <wp:positionV relativeFrom="paragraph">
                  <wp:posOffset>194945</wp:posOffset>
                </wp:positionV>
                <wp:extent cx="621030" cy="215265"/>
                <wp:effectExtent l="38100" t="0" r="26670" b="70485"/>
                <wp:wrapNone/>
                <wp:docPr id="1518" name="Gerade Verbindung mit Pfeil 1518"/>
                <wp:cNvGraphicFramePr/>
                <a:graphic xmlns:a="http://schemas.openxmlformats.org/drawingml/2006/main">
                  <a:graphicData uri="http://schemas.microsoft.com/office/word/2010/wordprocessingShape">
                    <wps:wsp>
                      <wps:cNvCnPr/>
                      <wps:spPr>
                        <a:xfrm flipH="1">
                          <a:off x="0" y="0"/>
                          <a:ext cx="621030" cy="21526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1518" o:spid="_x0000_s1026" type="#_x0000_t32" style="position:absolute;margin-left:249.7pt;margin-top:15.35pt;width:48.9pt;height:16.95pt;flip:x;z-index:25196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" strokecolor="#4a7ebb">
                <v:stroke endarrow="open"/>
              </v:shape>
            </w:pict>
          </mc:Fallback>
        </mc:AlternateContent>
      </w:r>
      <w:r w:rsidRPr="008843B2">
        <w:rPr>
          <w:noProof/>
          <w:lang w:eastAsia="de-DE"/>
        </w:rPr>
        <mc:AlternateContent>
          <mc:Choice Requires="wps">
            <w:drawing>
              <wp:anchor distT="0" distB="0" distL="114300" distR="114300" simplePos="0" relativeHeight="251960320" behindDoc="0" locked="0" layoutInCell="1" allowOverlap="1" wp14:anchorId="566FD763" wp14:editId="1BA6D60C">
                <wp:simplePos x="0" y="0"/>
                <wp:positionH relativeFrom="column">
                  <wp:posOffset>523240</wp:posOffset>
                </wp:positionH>
                <wp:positionV relativeFrom="paragraph">
                  <wp:posOffset>192075</wp:posOffset>
                </wp:positionV>
                <wp:extent cx="796925" cy="140970"/>
                <wp:effectExtent l="38100" t="0" r="22225" b="87630"/>
                <wp:wrapNone/>
                <wp:docPr id="1519" name="Gerade Verbindung mit Pfeil 1519"/>
                <wp:cNvGraphicFramePr/>
                <a:graphic xmlns:a="http://schemas.openxmlformats.org/drawingml/2006/main">
                  <a:graphicData uri="http://schemas.microsoft.com/office/word/2010/wordprocessingShape">
                    <wps:wsp>
                      <wps:cNvCnPr/>
                      <wps:spPr>
                        <a:xfrm flipH="1">
                          <a:off x="0" y="0"/>
                          <a:ext cx="796925" cy="14097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1519" o:spid="_x0000_s1026" type="#_x0000_t32" style="position:absolute;margin-left:41.2pt;margin-top:15.1pt;width:62.75pt;height:11.1pt;flip:x;z-index:25196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" strokecolor="#4a7ebb">
                <v:stroke endarrow="open"/>
              </v:shape>
            </w:pict>
          </mc:Fallback>
        </mc:AlternateContent>
      </w:r>
      <m:oMath>
        <m:r>
          <w:rPr>
            <w:rFonts w:ascii="Cambria Math" w:hAnsi="Cambria Math"/>
            <w:lang w:eastAsia="de-DE"/>
          </w:rPr>
          <m:t>P=U∙I</m:t>
        </m:r>
      </m:oMath>
      <w:r w:rsidRPr="008843B2">
        <w:rPr>
          <w:rFonts w:eastAsiaTheme="minorEastAsia"/>
          <w:lang w:eastAsia="de-DE"/>
        </w:rPr>
        <w:tab/>
        <w:t xml:space="preserve">mit </w:t>
      </w:r>
      <m:oMath>
        <m:r>
          <w:rPr>
            <w:rFonts w:ascii="Cambria Math" w:eastAsiaTheme="minorEastAsia" w:hAnsi="Cambria Math"/>
            <w:lang w:eastAsia="de-DE"/>
          </w:rPr>
          <m:t>U= R∙I</m:t>
        </m:r>
      </m:oMath>
      <w:r w:rsidRPr="008843B2">
        <w:rPr>
          <w:rFonts w:eastAsiaTheme="minorEastAsia"/>
          <w:lang w:eastAsia="de-DE"/>
        </w:rPr>
        <w:tab/>
      </w:r>
      <m:oMath>
        <m:r>
          <w:rPr>
            <w:rFonts w:ascii="Cambria Math" w:hAnsi="Cambria Math"/>
            <w:lang w:eastAsia="de-DE"/>
          </w:rPr>
          <m:t>P=U∙I</m:t>
        </m:r>
      </m:oMath>
      <w:r w:rsidRPr="008843B2">
        <w:rPr>
          <w:rFonts w:eastAsiaTheme="minorEastAsia"/>
          <w:lang w:eastAsia="de-DE"/>
        </w:rPr>
        <w:tab/>
        <w:t xml:space="preserve">mit </w:t>
      </w:r>
      <m:oMath>
        <m:r>
          <w:rPr>
            <w:rFonts w:ascii="Cambria Math" w:eastAsiaTheme="minorEastAsia" w:hAnsi="Cambria Math"/>
            <w:lang w:eastAsia="de-DE"/>
          </w:rPr>
          <m:t xml:space="preserve">I=  </m:t>
        </m:r>
        <m:f>
          <m:fPr>
            <m:ctrlPr>
              <w:rPr>
                <w:rFonts w:ascii="Cambria Math" w:eastAsiaTheme="minorEastAsia" w:hAnsi="Cambria Math"/>
                <w:i/>
                <w:lang w:eastAsia="de-DE"/>
              </w:rPr>
            </m:ctrlPr>
          </m:fPr>
          <m:num>
            <m:r>
              <w:rPr>
                <w:rFonts w:ascii="Cambria Math" w:eastAsiaTheme="minorEastAsia" w:hAnsi="Cambria Math"/>
                <w:lang w:eastAsia="de-DE"/>
              </w:rPr>
              <m:t>U</m:t>
            </m:r>
          </m:num>
          <m:den>
            <m:r>
              <w:rPr>
                <w:rFonts w:ascii="Cambria Math" w:eastAsiaTheme="minorEastAsia" w:hAnsi="Cambria Math"/>
                <w:lang w:eastAsia="de-DE"/>
              </w:rPr>
              <m:t>R</m:t>
            </m:r>
          </m:den>
        </m:f>
      </m:oMath>
    </w:p>
    <w:p w:rsidR="008843B2" w:rsidRPr="008843B2" w:rsidRDefault="00975D6F" w:rsidP="008843B2">
      <w:pPr>
        <w:rPr>
          <w:sz w:val="16"/>
          <w:lang w:eastAsia="de-DE"/>
        </w:rPr>
      </w:pPr>
      <w:r w:rsidRPr="00AA18D1">
        <w:rPr>
          <w:noProof/>
          <w:lang w:eastAsia="de-DE"/>
        </w:rPr>
        <w:drawing>
          <wp:anchor distT="0" distB="0" distL="114300" distR="114300" simplePos="0" relativeHeight="252334080" behindDoc="0" locked="0" layoutInCell="1" allowOverlap="1" wp14:anchorId="6A6E3F1B" wp14:editId="2277EA38">
            <wp:simplePos x="0" y="0"/>
            <wp:positionH relativeFrom="column">
              <wp:posOffset>4817110</wp:posOffset>
            </wp:positionH>
            <wp:positionV relativeFrom="paragraph">
              <wp:posOffset>69850</wp:posOffset>
            </wp:positionV>
            <wp:extent cx="314325" cy="314325"/>
            <wp:effectExtent l="0" t="0" r="9525" b="9525"/>
            <wp:wrapNone/>
            <wp:docPr id="1474" name="Grafik 1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noProof/>
          <w:sz w:val="16"/>
          <w:lang w:eastAsia="de-DE"/>
        </w:rPr>
        <mc:AlternateContent>
          <mc:Choice Requires="wps">
            <w:drawing>
              <wp:anchor distT="0" distB="0" distL="114300" distR="114300" simplePos="0" relativeHeight="251961344" behindDoc="0" locked="0" layoutInCell="1" allowOverlap="1" wp14:anchorId="6D612009" wp14:editId="4216F43A">
                <wp:simplePos x="0" y="0"/>
                <wp:positionH relativeFrom="column">
                  <wp:posOffset>215001</wp:posOffset>
                </wp:positionH>
                <wp:positionV relativeFrom="paragraph">
                  <wp:posOffset>88900</wp:posOffset>
                </wp:positionV>
                <wp:extent cx="285115" cy="254000"/>
                <wp:effectExtent l="0" t="0" r="19685" b="12700"/>
                <wp:wrapNone/>
                <wp:docPr id="1521" name="Ellipse 1521"/>
                <wp:cNvGraphicFramePr/>
                <a:graphic xmlns:a="http://schemas.openxmlformats.org/drawingml/2006/main">
                  <a:graphicData uri="http://schemas.microsoft.com/office/word/2010/wordprocessingShape">
                    <wps:wsp>
                      <wps:cNvSpPr/>
                      <wps:spPr>
                        <a:xfrm>
                          <a:off x="0" y="0"/>
                          <a:ext cx="285115" cy="254000"/>
                        </a:xfrm>
                        <a:prstGeom prst="ellipse">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Ellipse 1521" o:spid="_x0000_s1026" style="position:absolute;margin-left:16.95pt;margin-top:7pt;width:22.45pt;height:20pt;z-index:251961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" filled="f" strokecolor="windowText" strokeweight=".5pt"/>
            </w:pict>
          </mc:Fallback>
        </mc:AlternateContent>
      </w:r>
      <w:r w:rsidR="008843B2" w:rsidRPr="008843B2">
        <w:rPr>
          <w:noProof/>
          <w:sz w:val="16"/>
          <w:lang w:eastAsia="de-DE"/>
        </w:rPr>
        <mc:AlternateContent>
          <mc:Choice Requires="wps">
            <w:drawing>
              <wp:anchor distT="0" distB="0" distL="114300" distR="114300" simplePos="0" relativeHeight="251963392" behindDoc="0" locked="0" layoutInCell="1" allowOverlap="1" wp14:anchorId="05A431C3" wp14:editId="0715AD68">
                <wp:simplePos x="0" y="0"/>
                <wp:positionH relativeFrom="column">
                  <wp:posOffset>2930830</wp:posOffset>
                </wp:positionH>
                <wp:positionV relativeFrom="paragraph">
                  <wp:posOffset>74295</wp:posOffset>
                </wp:positionV>
                <wp:extent cx="182880" cy="304800"/>
                <wp:effectExtent l="0" t="0" r="26670" b="19050"/>
                <wp:wrapNone/>
                <wp:docPr id="1522" name="Ellipse 1522"/>
                <wp:cNvGraphicFramePr/>
                <a:graphic xmlns:a="http://schemas.openxmlformats.org/drawingml/2006/main">
                  <a:graphicData uri="http://schemas.microsoft.com/office/word/2010/wordprocessingShape">
                    <wps:wsp>
                      <wps:cNvSpPr/>
                      <wps:spPr>
                        <a:xfrm>
                          <a:off x="0" y="0"/>
                          <a:ext cx="182880" cy="304800"/>
                        </a:xfrm>
                        <a:prstGeom prst="ellipse">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522" o:spid="_x0000_s1026" style="position:absolute;margin-left:230.75pt;margin-top:5.85pt;width:14.4pt;height:24pt;z-index:25196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" filled="f" strokecolor="windowText" strokeweight=".5pt"/>
            </w:pict>
          </mc:Fallback>
        </mc:AlternateContent>
      </w:r>
    </w:p>
    <w:p w:rsidR="008843B2" w:rsidRPr="008843B2" w:rsidRDefault="008843B2" w:rsidP="008843B2">
      <w:pPr>
        <w:tabs>
          <w:tab w:val="left" w:pos="3969"/>
        </w:tabs>
        <w:jc w:val="both"/>
        <w:rPr>
          <w:lang w:eastAsia="de-DE"/>
        </w:rPr>
      </w:pPr>
      <m:oMath>
        <m:r>
          <w:rPr>
            <w:rFonts w:ascii="Cambria Math" w:hAnsi="Cambria Math"/>
            <w:lang w:eastAsia="de-DE"/>
          </w:rPr>
          <m:t>P=R∙I ∙I</m:t>
        </m:r>
      </m:oMath>
      <w:r w:rsidRPr="008843B2">
        <w:rPr>
          <w:rFonts w:eastAsiaTheme="minorEastAsia"/>
          <w:lang w:eastAsia="de-DE"/>
        </w:rPr>
        <w:tab/>
      </w:r>
      <m:oMath>
        <m:r>
          <w:rPr>
            <w:rFonts w:ascii="Cambria Math" w:hAnsi="Cambria Math"/>
            <w:lang w:eastAsia="de-DE"/>
          </w:rPr>
          <m:t xml:space="preserve">P=U∙  </m:t>
        </m:r>
        <m:f>
          <m:fPr>
            <m:ctrlPr>
              <w:rPr>
                <w:rFonts w:ascii="Cambria Math" w:hAnsi="Cambria Math"/>
                <w:i/>
                <w:lang w:eastAsia="de-DE"/>
              </w:rPr>
            </m:ctrlPr>
          </m:fPr>
          <m:num>
            <m:r>
              <w:rPr>
                <w:rFonts w:ascii="Cambria Math" w:hAnsi="Cambria Math"/>
                <w:lang w:eastAsia="de-DE"/>
              </w:rPr>
              <m:t>U</m:t>
            </m:r>
          </m:num>
          <m:den>
            <m:r>
              <w:rPr>
                <w:rFonts w:ascii="Cambria Math" w:hAnsi="Cambria Math"/>
                <w:lang w:eastAsia="de-DE"/>
              </w:rPr>
              <m:t>R</m:t>
            </m:r>
          </m:den>
        </m:f>
      </m:oMath>
    </w:p>
    <w:p w:rsidR="008843B2" w:rsidRPr="008843B2" w:rsidRDefault="008843B2" w:rsidP="008843B2">
      <w:pPr>
        <w:rPr>
          <w:sz w:val="16"/>
          <w:lang w:eastAsia="de-DE"/>
        </w:rPr>
      </w:pPr>
      <w:r w:rsidRPr="008843B2">
        <w:rPr>
          <w:noProof/>
          <w:sz w:val="16"/>
          <w:lang w:eastAsia="de-DE"/>
        </w:rPr>
        <mc:AlternateContent>
          <mc:Choice Requires="wps">
            <w:drawing>
              <wp:anchor distT="0" distB="0" distL="114300" distR="114300" simplePos="0" relativeHeight="251950080" behindDoc="0" locked="0" layoutInCell="1" allowOverlap="1" wp14:anchorId="65AA1EA9" wp14:editId="4A6715DB">
                <wp:simplePos x="0" y="0"/>
                <wp:positionH relativeFrom="column">
                  <wp:posOffset>2376170</wp:posOffset>
                </wp:positionH>
                <wp:positionV relativeFrom="paragraph">
                  <wp:posOffset>82179</wp:posOffset>
                </wp:positionV>
                <wp:extent cx="715645" cy="327804"/>
                <wp:effectExtent l="0" t="0" r="27305" b="15240"/>
                <wp:wrapNone/>
                <wp:docPr id="1523" name="Rechteck 1523"/>
                <wp:cNvGraphicFramePr/>
                <a:graphic xmlns:a="http://schemas.openxmlformats.org/drawingml/2006/main">
                  <a:graphicData uri="http://schemas.microsoft.com/office/word/2010/wordprocessingShape">
                    <wps:wsp>
                      <wps:cNvSpPr/>
                      <wps:spPr>
                        <a:xfrm>
                          <a:off x="0" y="0"/>
                          <a:ext cx="715645" cy="327804"/>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1523" o:spid="_x0000_s1026" style="position:absolute;margin-left:187.1pt;margin-top:6.45pt;width:56.35pt;height:25.8pt;z-index:251950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" filled="f" strokecolor="windowText" strokeweight="1pt"/>
            </w:pict>
          </mc:Fallback>
        </mc:AlternateContent>
      </w:r>
      <w:r w:rsidRPr="008843B2">
        <w:rPr>
          <w:noProof/>
          <w:sz w:val="16"/>
          <w:lang w:eastAsia="de-DE"/>
        </w:rPr>
        <mc:AlternateContent>
          <mc:Choice Requires="wps">
            <w:drawing>
              <wp:anchor distT="0" distB="0" distL="114300" distR="114300" simplePos="0" relativeHeight="251949056" behindDoc="0" locked="0" layoutInCell="1" allowOverlap="1" wp14:anchorId="6FBE51F1" wp14:editId="735A6D27">
                <wp:simplePos x="0" y="0"/>
                <wp:positionH relativeFrom="column">
                  <wp:posOffset>-98988</wp:posOffset>
                </wp:positionH>
                <wp:positionV relativeFrom="paragraph">
                  <wp:posOffset>117475</wp:posOffset>
                </wp:positionV>
                <wp:extent cx="715992" cy="258792"/>
                <wp:effectExtent l="0" t="0" r="27305" b="27305"/>
                <wp:wrapNone/>
                <wp:docPr id="1524" name="Rechteck 1524"/>
                <wp:cNvGraphicFramePr/>
                <a:graphic xmlns:a="http://schemas.openxmlformats.org/drawingml/2006/main">
                  <a:graphicData uri="http://schemas.microsoft.com/office/word/2010/wordprocessingShape">
                    <wps:wsp>
                      <wps:cNvSpPr/>
                      <wps:spPr>
                        <a:xfrm>
                          <a:off x="0" y="0"/>
                          <a:ext cx="715992" cy="258792"/>
                        </a:xfrm>
                        <a:prstGeom prst="rect">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1524" o:spid="_x0000_s1026" style="position:absolute;margin-left:-7.8pt;margin-top:9.25pt;width:56.4pt;height:20.4pt;z-index:251949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" filled="f" strokecolor="windowText" strokeweight="1pt"/>
            </w:pict>
          </mc:Fallback>
        </mc:AlternateContent>
      </w:r>
    </w:p>
    <w:p w:rsidR="008843B2" w:rsidRPr="008843B2" w:rsidRDefault="008843B2" w:rsidP="008843B2">
      <w:pPr>
        <w:tabs>
          <w:tab w:val="left" w:pos="3969"/>
        </w:tabs>
        <w:jc w:val="both"/>
        <w:rPr>
          <w:lang w:eastAsia="de-DE"/>
        </w:rPr>
      </w:pPr>
      <m:oMath>
        <m:r>
          <w:rPr>
            <w:rFonts w:ascii="Cambria Math" w:hAnsi="Cambria Math"/>
            <w:lang w:eastAsia="de-DE"/>
          </w:rPr>
          <m:t>P=</m:t>
        </m:r>
        <m:sSup>
          <m:sSupPr>
            <m:ctrlPr>
              <w:rPr>
                <w:rFonts w:ascii="Cambria Math" w:hAnsi="Cambria Math"/>
                <w:i/>
                <w:lang w:eastAsia="de-DE"/>
              </w:rPr>
            </m:ctrlPr>
          </m:sSupPr>
          <m:e>
            <m:r>
              <w:rPr>
                <w:rFonts w:ascii="Cambria Math" w:hAnsi="Cambria Math"/>
                <w:lang w:eastAsia="de-DE"/>
              </w:rPr>
              <m:t>I</m:t>
            </m:r>
          </m:e>
          <m:sup>
            <m:r>
              <w:rPr>
                <w:rFonts w:ascii="Cambria Math" w:hAnsi="Cambria Math"/>
                <w:lang w:eastAsia="de-DE"/>
              </w:rPr>
              <m:t>2</m:t>
            </m:r>
          </m:sup>
        </m:sSup>
        <m:r>
          <w:rPr>
            <w:rFonts w:ascii="Cambria Math" w:hAnsi="Cambria Math"/>
            <w:lang w:eastAsia="de-DE"/>
          </w:rPr>
          <m:t>∙R</m:t>
        </m:r>
      </m:oMath>
      <w:r w:rsidRPr="008843B2">
        <w:rPr>
          <w:rFonts w:eastAsiaTheme="minorEastAsia"/>
          <w:lang w:eastAsia="de-DE"/>
        </w:rPr>
        <w:tab/>
      </w:r>
      <m:oMath>
        <m:r>
          <w:rPr>
            <w:rFonts w:ascii="Cambria Math" w:eastAsiaTheme="minorEastAsia" w:hAnsi="Cambria Math"/>
            <w:lang w:eastAsia="de-DE"/>
          </w:rPr>
          <m:t>P=</m:t>
        </m:r>
        <m:f>
          <m:fPr>
            <m:ctrlPr>
              <w:rPr>
                <w:rFonts w:ascii="Cambria Math" w:eastAsiaTheme="minorEastAsia" w:hAnsi="Cambria Math"/>
                <w:i/>
                <w:lang w:eastAsia="de-DE"/>
              </w:rPr>
            </m:ctrlPr>
          </m:fPr>
          <m:num>
            <m:sSup>
              <m:sSupPr>
                <m:ctrlPr>
                  <w:rPr>
                    <w:rFonts w:ascii="Cambria Math" w:eastAsiaTheme="minorEastAsia" w:hAnsi="Cambria Math"/>
                    <w:i/>
                    <w:lang w:eastAsia="de-DE"/>
                  </w:rPr>
                </m:ctrlPr>
              </m:sSupPr>
              <m:e>
                <m:r>
                  <w:rPr>
                    <w:rFonts w:ascii="Cambria Math" w:eastAsiaTheme="minorEastAsia" w:hAnsi="Cambria Math"/>
                    <w:lang w:eastAsia="de-DE"/>
                  </w:rPr>
                  <m:t>U</m:t>
                </m:r>
              </m:e>
              <m:sup>
                <m:r>
                  <w:rPr>
                    <w:rFonts w:ascii="Cambria Math" w:eastAsiaTheme="minorEastAsia" w:hAnsi="Cambria Math"/>
                    <w:lang w:eastAsia="de-DE"/>
                  </w:rPr>
                  <m:t>2</m:t>
                </m:r>
              </m:sup>
            </m:sSup>
          </m:num>
          <m:den>
            <m:r>
              <w:rPr>
                <w:rFonts w:ascii="Cambria Math" w:eastAsiaTheme="minorEastAsia" w:hAnsi="Cambria Math"/>
                <w:lang w:eastAsia="de-DE"/>
              </w:rPr>
              <m:t>R</m:t>
            </m:r>
          </m:den>
        </m:f>
      </m:oMath>
      <w:sdt>
        <w:sdtPr>
          <w:rPr>
            <w:rFonts w:ascii="Cambria Math" w:eastAsiaTheme="minorEastAsia" w:hAnsi="Cambria Math"/>
            <w:i/>
            <w:lang w:eastAsia="de-DE"/>
          </w:rPr>
          <w:id w:val="-1217742545"/>
          <w:placeholder>
            <w:docPart w:val="B4EA11F666114D8AB7BB2BE8BD969080"/>
          </w:placeholder>
          <w:temporary/>
          <w:showingPlcHdr/>
          <w:equation/>
        </w:sdtPr>
        <w:sdtContent>
          <m:oMath>
            <m:r>
              <m:rPr>
                <m:sty m:val="p"/>
              </m:rPr>
              <w:rPr>
                <w:rFonts w:ascii="Cambria Math" w:hAnsi="Cambria Math"/>
                <w:color w:val="808080"/>
                <w:lang w:eastAsia="de-DE"/>
              </w:rPr>
              <m:t>Geben Sie hier eine Formel ein.</m:t>
            </m:r>
          </m:oMath>
        </w:sdtContent>
      </w:sdt>
      <w:r w:rsidRPr="008843B2">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5E372A" w:rsidRPr="008843B2" w:rsidTr="00975D6F">
        <w:trPr>
          <w:trHeight w:val="523"/>
        </w:trPr>
        <w:tc>
          <w:tcPr>
            <w:tcW w:w="3119" w:type="dxa"/>
            <w:tcBorders>
              <w:left w:val="single" w:sz="4" w:space="0" w:color="auto"/>
              <w:bottom w:val="single" w:sz="4" w:space="0" w:color="auto"/>
              <w:right w:val="single" w:sz="4" w:space="0" w:color="auto"/>
            </w:tcBorders>
            <w:shd w:val="clear" w:color="auto" w:fill="D9D9D9"/>
            <w:hideMark/>
          </w:tcPr>
          <w:p w:rsidR="005E372A" w:rsidRPr="008843B2" w:rsidRDefault="005E372A" w:rsidP="00975D6F">
            <w:pPr>
              <w:spacing w:before="40" w:after="60" w:line="160" w:lineRule="exact"/>
              <w:rPr>
                <w:color w:val="000000"/>
                <w:sz w:val="12"/>
              </w:rPr>
            </w:pPr>
            <w:r w:rsidRPr="008843B2">
              <w:rPr>
                <w:sz w:val="12"/>
              </w:rPr>
              <w:lastRenderedPageBreak/>
              <w:br w:type="page"/>
              <w:t>Lernfeld</w:t>
            </w:r>
          </w:p>
          <w:p w:rsidR="005E372A" w:rsidRPr="008843B2" w:rsidRDefault="005E372A" w:rsidP="00975D6F">
            <w:pPr>
              <w:rPr>
                <w:b/>
              </w:rPr>
            </w:pPr>
            <w:r w:rsidRPr="008843B2">
              <w:rPr>
                <w:b/>
              </w:rPr>
              <w:t>LF 1</w:t>
            </w:r>
          </w:p>
        </w:tc>
        <w:tc>
          <w:tcPr>
            <w:tcW w:w="4229" w:type="dxa"/>
            <w:tcBorders>
              <w:left w:val="single" w:sz="4" w:space="0" w:color="auto"/>
              <w:bottom w:val="single" w:sz="4" w:space="0" w:color="auto"/>
              <w:right w:val="single" w:sz="4" w:space="0" w:color="auto"/>
            </w:tcBorders>
            <w:shd w:val="clear" w:color="auto" w:fill="D9D9D9"/>
            <w:hideMark/>
          </w:tcPr>
          <w:p w:rsidR="005E372A" w:rsidRPr="008843B2" w:rsidRDefault="005E372A" w:rsidP="00975D6F">
            <w:pPr>
              <w:spacing w:before="40" w:after="60" w:line="160" w:lineRule="exact"/>
              <w:rPr>
                <w:color w:val="000000"/>
                <w:sz w:val="12"/>
              </w:rPr>
            </w:pPr>
            <w:r w:rsidRPr="008843B2">
              <w:rPr>
                <w:sz w:val="12"/>
              </w:rPr>
              <w:t>Titel</w:t>
            </w:r>
          </w:p>
          <w:p w:rsidR="005E372A" w:rsidRPr="008843B2" w:rsidRDefault="005E372A" w:rsidP="00975D6F">
            <w:pPr>
              <w:rPr>
                <w:b/>
              </w:rPr>
            </w:pPr>
            <w:r>
              <w:rPr>
                <w:b/>
              </w:rPr>
              <w:t>Elektrische Leistung</w:t>
            </w:r>
            <w:r w:rsidR="00683962">
              <w:rPr>
                <w:b/>
              </w:rPr>
              <w:t>/</w:t>
            </w:r>
            <w:r>
              <w:rPr>
                <w:b/>
              </w:rPr>
              <w:t>Hilfekarte</w:t>
            </w:r>
          </w:p>
        </w:tc>
        <w:tc>
          <w:tcPr>
            <w:tcW w:w="188" w:type="dxa"/>
            <w:vMerge w:val="restart"/>
            <w:tcBorders>
              <w:top w:val="nil"/>
              <w:left w:val="single" w:sz="4" w:space="0" w:color="auto"/>
              <w:bottom w:val="nil"/>
              <w:right w:val="single" w:sz="4" w:space="0" w:color="auto"/>
            </w:tcBorders>
            <w:shd w:val="clear" w:color="auto" w:fill="FFFFFF"/>
          </w:tcPr>
          <w:p w:rsidR="005E372A" w:rsidRPr="008843B2" w:rsidRDefault="005E372A" w:rsidP="00975D6F"/>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E372A" w:rsidRPr="008843B2" w:rsidRDefault="005E372A" w:rsidP="00975D6F">
            <w:pPr>
              <w:spacing w:before="40" w:after="60" w:line="160" w:lineRule="exact"/>
              <w:rPr>
                <w:sz w:val="12"/>
              </w:rPr>
            </w:pPr>
          </w:p>
          <w:p w:rsidR="005E372A" w:rsidRPr="008843B2" w:rsidRDefault="005E372A" w:rsidP="00975D6F">
            <w:pPr>
              <w:jc w:val="center"/>
              <w:rPr>
                <w:rFonts w:eastAsia="Calibri" w:cs="Times New Roman"/>
                <w:b/>
                <w:lang w:eastAsia="de-DE"/>
              </w:rPr>
            </w:pPr>
            <w:r>
              <w:rPr>
                <w:rFonts w:eastAsia="Calibri" w:cs="Times New Roman"/>
                <w:b/>
                <w:lang w:eastAsia="de-DE"/>
              </w:rPr>
              <w:t>ET1.01.08.01</w:t>
            </w:r>
          </w:p>
        </w:tc>
      </w:tr>
      <w:tr w:rsidR="005E372A" w:rsidRPr="008843B2" w:rsidTr="00975D6F">
        <w:tc>
          <w:tcPr>
            <w:tcW w:w="7348" w:type="dxa"/>
            <w:gridSpan w:val="2"/>
            <w:tcBorders>
              <w:left w:val="single" w:sz="4" w:space="0" w:color="auto"/>
              <w:bottom w:val="single" w:sz="4" w:space="0" w:color="auto"/>
              <w:right w:val="single" w:sz="4" w:space="0" w:color="auto"/>
            </w:tcBorders>
            <w:hideMark/>
          </w:tcPr>
          <w:p w:rsidR="005E372A" w:rsidRPr="008843B2" w:rsidRDefault="005E372A" w:rsidP="00975D6F">
            <w:pPr>
              <w:spacing w:before="40" w:after="60" w:line="160" w:lineRule="exact"/>
              <w:rPr>
                <w:sz w:val="12"/>
              </w:rPr>
            </w:pPr>
            <w:r w:rsidRPr="008843B2">
              <w:rPr>
                <w:sz w:val="12"/>
              </w:rPr>
              <w:t>Kompetenzbereiche:</w:t>
            </w:r>
          </w:p>
          <w:p w:rsidR="007E0E50" w:rsidRDefault="007E0E50" w:rsidP="007E0E50">
            <w:pPr>
              <w:numPr>
                <w:ilvl w:val="0"/>
                <w:numId w:val="6"/>
              </w:numPr>
              <w:ind w:left="414" w:hanging="357"/>
              <w:rPr>
                <w:sz w:val="16"/>
              </w:rPr>
            </w:pPr>
            <w:r>
              <w:rPr>
                <w:sz w:val="16"/>
              </w:rPr>
              <w:t xml:space="preserve">Ich kann geeignete </w:t>
            </w:r>
            <w:r w:rsidR="002429C7">
              <w:rPr>
                <w:sz w:val="16"/>
              </w:rPr>
              <w:t>Messgeräte</w:t>
            </w:r>
            <w:r>
              <w:rPr>
                <w:sz w:val="16"/>
              </w:rPr>
              <w:t xml:space="preserve"> und </w:t>
            </w:r>
            <w:r w:rsidR="00C965E8">
              <w:rPr>
                <w:sz w:val="16"/>
              </w:rPr>
              <w:t>-verfahren</w:t>
            </w:r>
            <w:r>
              <w:rPr>
                <w:sz w:val="16"/>
              </w:rPr>
              <w:t xml:space="preserve"> auswählen und elektrische Grundgrößen messen.</w:t>
            </w:r>
          </w:p>
          <w:p w:rsidR="007E0E50" w:rsidRPr="008843B2" w:rsidRDefault="007E0E50" w:rsidP="007E0E50">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5E372A" w:rsidRPr="008843B2" w:rsidRDefault="007E0E50" w:rsidP="007E0E50">
            <w:pPr>
              <w:numPr>
                <w:ilvl w:val="0"/>
                <w:numId w:val="6"/>
              </w:numPr>
              <w:ind w:left="414" w:hanging="357"/>
              <w:rPr>
                <w:sz w:val="16"/>
              </w:rPr>
            </w:pPr>
            <w:r>
              <w:rPr>
                <w:sz w:val="16"/>
              </w:rPr>
              <w:t>Ich kann einfache elektrische Schaltungen er</w:t>
            </w:r>
            <w:r w:rsidRPr="008843B2">
              <w:rPr>
                <w:sz w:val="16"/>
              </w:rPr>
              <w:t>kennen,</w:t>
            </w:r>
            <w:r>
              <w:rPr>
                <w:sz w:val="16"/>
              </w:rPr>
              <w:t xml:space="preserve"> dimensionieren und</w:t>
            </w:r>
            <w:r w:rsidRPr="008843B2">
              <w:rPr>
                <w:sz w:val="16"/>
              </w:rPr>
              <w:t xml:space="preserve"> aufbau</w:t>
            </w:r>
            <w:r>
              <w:rPr>
                <w:sz w:val="16"/>
              </w:rPr>
              <w:t>en.</w:t>
            </w:r>
          </w:p>
        </w:tc>
        <w:tc>
          <w:tcPr>
            <w:tcW w:w="188" w:type="dxa"/>
            <w:vMerge/>
            <w:tcBorders>
              <w:left w:val="single" w:sz="4" w:space="0" w:color="auto"/>
              <w:bottom w:val="nil"/>
              <w:right w:val="nil"/>
            </w:tcBorders>
            <w:vAlign w:val="center"/>
            <w:hideMark/>
          </w:tcPr>
          <w:p w:rsidR="005E372A" w:rsidRPr="008843B2" w:rsidRDefault="005E372A" w:rsidP="00975D6F">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372A" w:rsidRPr="008843B2" w:rsidTr="00975D6F">
              <w:trPr>
                <w:trHeight w:val="284"/>
              </w:trPr>
              <w:tc>
                <w:tcPr>
                  <w:tcW w:w="2090" w:type="dxa"/>
                  <w:shd w:val="clear" w:color="auto" w:fill="D9D9D9" w:themeFill="background1" w:themeFillShade="D9"/>
                </w:tcPr>
                <w:p w:rsidR="005E372A" w:rsidRPr="008843B2" w:rsidRDefault="005E372A" w:rsidP="00975D6F">
                  <w:pPr>
                    <w:jc w:val="center"/>
                    <w:rPr>
                      <w:rFonts w:eastAsia="Times New Roman" w:cs="Times New Roman"/>
                      <w:b/>
                    </w:rPr>
                  </w:pPr>
                  <w:r w:rsidRPr="008843B2">
                    <w:rPr>
                      <w:rFonts w:eastAsia="Times New Roman" w:cs="Times New Roman"/>
                      <w:b/>
                    </w:rPr>
                    <w:t>Lösung</w:t>
                  </w:r>
                </w:p>
              </w:tc>
            </w:tr>
          </w:tbl>
          <w:p w:rsidR="005E372A" w:rsidRPr="008843B2" w:rsidRDefault="005E372A" w:rsidP="00975D6F"/>
        </w:tc>
      </w:tr>
    </w:tbl>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sz w:val="30"/>
          <w:szCs w:val="28"/>
          <w:lang w:eastAsia="de-DE"/>
        </w:rPr>
        <w:t>Hilfekarte</w:t>
      </w:r>
    </w:p>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sz w:val="30"/>
          <w:szCs w:val="28"/>
          <w:lang w:eastAsia="de-DE"/>
        </w:rPr>
        <w:t>Elektrische Leistung (P)</w:t>
      </w:r>
    </w:p>
    <w:p w:rsidR="008843B2" w:rsidRPr="008843B2" w:rsidRDefault="008843B2" w:rsidP="008843B2">
      <w:pPr>
        <w:jc w:val="both"/>
        <w:rPr>
          <w:lang w:eastAsia="de-DE"/>
        </w:rPr>
      </w:pPr>
      <w:r w:rsidRPr="008843B2">
        <w:rPr>
          <w:lang w:eastAsia="de-DE"/>
        </w:rPr>
        <w:t xml:space="preserve">Die elektrische Leistung P ergibt sich aus dem Produkt der elektrischen Spannung U und </w:t>
      </w:r>
      <w:r w:rsidRPr="008843B2">
        <w:rPr>
          <w:noProof/>
          <w:sz w:val="24"/>
          <w:lang w:eastAsia="de-DE"/>
        </w:rPr>
        <w:drawing>
          <wp:anchor distT="0" distB="0" distL="114300" distR="114300" simplePos="0" relativeHeight="251970560" behindDoc="0" locked="0" layoutInCell="0" allowOverlap="1" wp14:anchorId="6772A0F1" wp14:editId="3395252D">
            <wp:simplePos x="0" y="0"/>
            <wp:positionH relativeFrom="rightMargin">
              <wp:posOffset>107950</wp:posOffset>
            </wp:positionH>
            <wp:positionV relativeFrom="paragraph">
              <wp:posOffset>0</wp:posOffset>
            </wp:positionV>
            <wp:extent cx="323850" cy="323850"/>
            <wp:effectExtent l="0" t="0" r="0" b="0"/>
            <wp:wrapNone/>
            <wp:docPr id="1528"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lang w:eastAsia="de-DE"/>
        </w:rPr>
        <w:t>dem elektrischen Strom I.</w:t>
      </w:r>
    </w:p>
    <w:p w:rsidR="008843B2" w:rsidRPr="008843B2" w:rsidRDefault="008843B2" w:rsidP="008843B2">
      <w:pPr>
        <w:rPr>
          <w:sz w:val="16"/>
          <w:lang w:eastAsia="de-DE"/>
        </w:rPr>
      </w:pPr>
    </w:p>
    <w:p w:rsidR="008843B2" w:rsidRPr="008843B2" w:rsidRDefault="00975D6F" w:rsidP="008843B2">
      <w:pPr>
        <w:jc w:val="center"/>
        <w:rPr>
          <w:lang w:eastAsia="de-DE"/>
        </w:rPr>
      </w:pPr>
      <w:r w:rsidRPr="00AA18D1">
        <w:rPr>
          <w:noProof/>
          <w:lang w:eastAsia="de-DE"/>
        </w:rPr>
        <w:drawing>
          <wp:anchor distT="0" distB="0" distL="114300" distR="114300" simplePos="0" relativeHeight="252336128" behindDoc="0" locked="0" layoutInCell="1" allowOverlap="1" wp14:anchorId="7BC01133" wp14:editId="1260DA46">
            <wp:simplePos x="0" y="0"/>
            <wp:positionH relativeFrom="column">
              <wp:posOffset>4804410</wp:posOffset>
            </wp:positionH>
            <wp:positionV relativeFrom="paragraph">
              <wp:posOffset>20955</wp:posOffset>
            </wp:positionV>
            <wp:extent cx="314325" cy="314325"/>
            <wp:effectExtent l="0" t="0" r="9525" b="9525"/>
            <wp:wrapNone/>
            <wp:docPr id="1475" name="Grafik 1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m:oMath>
        <m:r>
          <w:rPr>
            <w:rFonts w:ascii="Cambria Math" w:hAnsi="Cambria Math"/>
            <w:lang w:eastAsia="de-DE"/>
          </w:rPr>
          <m:t>P=U∙I</m:t>
        </m:r>
      </m:oMath>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8843B2">
        <w:rPr>
          <w:rFonts w:ascii="Source Sans Pro Semibold" w:eastAsia="Times New Roman" w:hAnsi="Source Sans Pro Semibold" w:cs="Times New Roman"/>
          <w:bCs/>
          <w:noProof/>
          <w:sz w:val="26"/>
          <w:szCs w:val="26"/>
          <w:lang w:eastAsia="de-DE"/>
        </w:rPr>
        <w:drawing>
          <wp:anchor distT="0" distB="0" distL="114300" distR="114300" simplePos="0" relativeHeight="251972608" behindDoc="0" locked="0" layoutInCell="0" allowOverlap="1" wp14:anchorId="28A275F0" wp14:editId="7B934F1A">
            <wp:simplePos x="0" y="0"/>
            <wp:positionH relativeFrom="rightMargin">
              <wp:posOffset>106680</wp:posOffset>
            </wp:positionH>
            <wp:positionV relativeFrom="paragraph">
              <wp:posOffset>163267</wp:posOffset>
            </wp:positionV>
            <wp:extent cx="532257" cy="323406"/>
            <wp:effectExtent l="0" t="0" r="1270" b="635"/>
            <wp:wrapNone/>
            <wp:docPr id="153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257" cy="323406"/>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sz w:val="26"/>
          <w:szCs w:val="26"/>
          <w:lang w:eastAsia="de-DE"/>
        </w:rPr>
        <w:t>Leistungsbestimmung bei einer Glühlampe</w:t>
      </w:r>
    </w:p>
    <w:p w:rsidR="008843B2" w:rsidRPr="008843B2" w:rsidRDefault="008843B2" w:rsidP="008843B2">
      <w:pPr>
        <w:jc w:val="both"/>
        <w:rPr>
          <w:lang w:eastAsia="de-DE"/>
        </w:rPr>
      </w:pPr>
      <w:r w:rsidRPr="008843B2">
        <w:rPr>
          <w:lang w:eastAsia="de-DE"/>
        </w:rPr>
        <w:t>Vervollständigen Sie die untenstehende Schaltung zur Spannungs- und Strommessung an einer Glühlampe. Bauen Sie die Schaltung auf und messen Sie die Spannung und den Strom.</w:t>
      </w:r>
    </w:p>
    <w:p w:rsidR="008843B2" w:rsidRPr="008843B2" w:rsidRDefault="008843B2" w:rsidP="008843B2">
      <w:pPr>
        <w:rPr>
          <w:sz w:val="16"/>
          <w:lang w:eastAsia="de-DE"/>
        </w:rPr>
      </w:pPr>
    </w:p>
    <w:p w:rsidR="008843B2" w:rsidRPr="008843B2" w:rsidRDefault="008843B2" w:rsidP="008843B2">
      <w:pPr>
        <w:jc w:val="both"/>
        <w:rPr>
          <w:b/>
          <w:bCs/>
          <w:color w:val="000000"/>
          <w:lang w:eastAsia="de-DE"/>
        </w:rPr>
      </w:pPr>
      <w:r w:rsidRPr="008843B2">
        <w:rPr>
          <w:noProof/>
          <w:lang w:eastAsia="de-DE"/>
        </w:rPr>
        <w:drawing>
          <wp:anchor distT="0" distB="0" distL="114300" distR="114300" simplePos="0" relativeHeight="251974656" behindDoc="0" locked="0" layoutInCell="1" allowOverlap="1" wp14:anchorId="5D4E8D42" wp14:editId="298DFDB6">
            <wp:simplePos x="0" y="0"/>
            <wp:positionH relativeFrom="column">
              <wp:posOffset>-4445</wp:posOffset>
            </wp:positionH>
            <wp:positionV relativeFrom="paragraph">
              <wp:posOffset>5080</wp:posOffset>
            </wp:positionV>
            <wp:extent cx="2879725" cy="1400175"/>
            <wp:effectExtent l="0" t="0" r="0" b="9525"/>
            <wp:wrapSquare wrapText="bothSides"/>
            <wp:docPr id="1533" name="Grafik 1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 Leistung_Lösung.jpg"/>
                    <pic:cNvPicPr/>
                  </pic:nvPicPr>
                  <pic:blipFill>
                    <a:blip r:embed="rId116">
                      <a:clrChange>
                        <a:clrFrom>
                          <a:srgbClr val="FEFEF2"/>
                        </a:clrFrom>
                        <a:clrTo>
                          <a:srgbClr val="FEFEF2">
                            <a:alpha val="0"/>
                          </a:srgbClr>
                        </a:clrTo>
                      </a:clrChange>
                      <a:extLst>
                        <a:ext uri="{28A0092B-C50C-407E-A947-70E740481C1C}">
                          <a14:useLocalDpi xmlns:a14="http://schemas.microsoft.com/office/drawing/2010/main" val="0"/>
                        </a:ext>
                      </a:extLst>
                    </a:blip>
                    <a:stretch>
                      <a:fillRect/>
                    </a:stretch>
                  </pic:blipFill>
                  <pic:spPr>
                    <a:xfrm>
                      <a:off x="0" y="0"/>
                      <a:ext cx="2879725" cy="1400175"/>
                    </a:xfrm>
                    <a:prstGeom prst="rect">
                      <a:avLst/>
                    </a:prstGeom>
                  </pic:spPr>
                </pic:pic>
              </a:graphicData>
            </a:graphic>
            <wp14:sizeRelH relativeFrom="margin">
              <wp14:pctWidth>0</wp14:pctWidth>
            </wp14:sizeRelH>
            <wp14:sizeRelV relativeFrom="margin">
              <wp14:pctHeight>0</wp14:pctHeight>
            </wp14:sizeRelV>
          </wp:anchor>
        </w:drawing>
      </w:r>
      <w:r w:rsidRPr="008843B2">
        <w:rPr>
          <w:lang w:eastAsia="de-DE"/>
        </w:rPr>
        <w:t>Messwerte</w:t>
      </w:r>
      <w:r w:rsidRPr="008843B2">
        <w:rPr>
          <w:b/>
          <w:bCs/>
          <w:color w:val="000000"/>
          <w:lang w:eastAsia="de-DE"/>
        </w:rPr>
        <w:t>:</w:t>
      </w:r>
    </w:p>
    <w:p w:rsidR="008843B2" w:rsidRPr="008843B2" w:rsidRDefault="008843B2" w:rsidP="008843B2">
      <w:pPr>
        <w:rPr>
          <w:b/>
          <w:bCs/>
          <w:color w:val="000000"/>
          <w:sz w:val="16"/>
          <w:lang w:eastAsia="de-DE"/>
        </w:rPr>
      </w:pPr>
    </w:p>
    <w:tbl>
      <w:tblPr>
        <w:tblStyle w:val="Tabellenraster"/>
        <w:tblW w:w="2552" w:type="dxa"/>
        <w:tblInd w:w="108" w:type="dxa"/>
        <w:tblLayout w:type="fixed"/>
        <w:tblCellMar>
          <w:top w:w="57" w:type="dxa"/>
          <w:bottom w:w="57" w:type="dxa"/>
        </w:tblCellMar>
        <w:tblLook w:val="04A0" w:firstRow="1" w:lastRow="0" w:firstColumn="1" w:lastColumn="0" w:noHBand="0" w:noVBand="1"/>
      </w:tblPr>
      <w:tblGrid>
        <w:gridCol w:w="1276"/>
        <w:gridCol w:w="1276"/>
      </w:tblGrid>
      <w:tr w:rsidR="008843B2" w:rsidRPr="008843B2" w:rsidTr="008843B2">
        <w:tc>
          <w:tcPr>
            <w:tcW w:w="127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U in V</w:t>
            </w:r>
          </w:p>
        </w:tc>
        <w:tc>
          <w:tcPr>
            <w:tcW w:w="127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I in A</w:t>
            </w:r>
          </w:p>
        </w:tc>
      </w:tr>
      <w:tr w:rsidR="008843B2" w:rsidRPr="008843B2" w:rsidTr="008843B2">
        <w:tc>
          <w:tcPr>
            <w:tcW w:w="1276" w:type="dxa"/>
            <w:shd w:val="clear" w:color="auto" w:fill="auto"/>
          </w:tcPr>
          <w:p w:rsidR="008843B2" w:rsidRPr="008843B2" w:rsidRDefault="008843B2" w:rsidP="008843B2">
            <w:pPr>
              <w:jc w:val="center"/>
              <w:rPr>
                <w:rFonts w:eastAsia="Times New Roman" w:cs="Times New Roman"/>
                <w:b/>
              </w:rPr>
            </w:pPr>
            <w:r w:rsidRPr="008843B2">
              <w:rPr>
                <w:rFonts w:eastAsia="Times New Roman" w:cs="Times New Roman"/>
                <w:b/>
              </w:rPr>
              <w:t>12</w:t>
            </w:r>
          </w:p>
        </w:tc>
        <w:tc>
          <w:tcPr>
            <w:tcW w:w="1276" w:type="dxa"/>
          </w:tcPr>
          <w:p w:rsidR="008843B2" w:rsidRPr="008843B2" w:rsidRDefault="008843B2" w:rsidP="008843B2">
            <w:pPr>
              <w:jc w:val="center"/>
              <w:rPr>
                <w:rFonts w:eastAsia="Times New Roman" w:cs="Times New Roman"/>
                <w:b/>
              </w:rPr>
            </w:pPr>
            <w:r w:rsidRPr="008843B2">
              <w:rPr>
                <w:rFonts w:eastAsia="Times New Roman" w:cs="Times New Roman"/>
                <w:b/>
              </w:rPr>
              <w:t>2,5</w:t>
            </w:r>
          </w:p>
        </w:tc>
      </w:tr>
    </w:tbl>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jc w:val="both"/>
        <w:rPr>
          <w:b/>
          <w:bCs/>
          <w:color w:val="000000"/>
          <w:lang w:eastAsia="de-DE"/>
        </w:rPr>
      </w:pPr>
      <w:r w:rsidRPr="008843B2">
        <w:rPr>
          <w:b/>
          <w:bCs/>
          <w:color w:val="000000"/>
          <w:lang w:eastAsia="de-DE"/>
        </w:rPr>
        <w:t>Aufgabe:</w:t>
      </w:r>
      <w:r w:rsidRPr="008843B2">
        <w:rPr>
          <w:b/>
          <w:bCs/>
          <w:noProof/>
          <w:color w:val="000000"/>
          <w:sz w:val="24"/>
          <w:lang w:eastAsia="de-DE"/>
        </w:rPr>
        <w:drawing>
          <wp:anchor distT="0" distB="0" distL="114300" distR="114300" simplePos="0" relativeHeight="251973632" behindDoc="0" locked="0" layoutInCell="0" allowOverlap="1" wp14:anchorId="474AF5B3" wp14:editId="21C0B1EA">
            <wp:simplePos x="0" y="0"/>
            <wp:positionH relativeFrom="rightMargin">
              <wp:posOffset>107950</wp:posOffset>
            </wp:positionH>
            <wp:positionV relativeFrom="paragraph">
              <wp:posOffset>0</wp:posOffset>
            </wp:positionV>
            <wp:extent cx="302701" cy="324000"/>
            <wp:effectExtent l="0" t="0" r="2540" b="0"/>
            <wp:wrapNone/>
            <wp:docPr id="153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jc w:val="both"/>
        <w:rPr>
          <w:lang w:eastAsia="de-DE"/>
        </w:rPr>
      </w:pPr>
      <w:r w:rsidRPr="008843B2">
        <w:rPr>
          <w:lang w:eastAsia="de-DE"/>
        </w:rPr>
        <w:t>Berechnen Sie die Leistung der vorliegenden Glühlampe.</w:t>
      </w:r>
    </w:p>
    <w:p w:rsidR="008843B2" w:rsidRPr="008843B2" w:rsidRDefault="008843B2" w:rsidP="008843B2">
      <w:pPr>
        <w:jc w:val="both"/>
        <w:rPr>
          <w:lang w:eastAsia="de-DE"/>
        </w:rPr>
      </w:pPr>
    </w:p>
    <w:p w:rsidR="008843B2" w:rsidRPr="008843B2" w:rsidRDefault="008843B2" w:rsidP="008843B2">
      <w:pPr>
        <w:jc w:val="both"/>
        <w:rPr>
          <w:lang w:eastAsia="de-DE"/>
        </w:rPr>
      </w:pPr>
      <m:oMathPara>
        <m:oMathParaPr>
          <m:jc m:val="left"/>
        </m:oMathParaPr>
        <m:oMath>
          <m:r>
            <w:rPr>
              <w:rFonts w:ascii="Cambria Math" w:hAnsi="Cambria Math"/>
              <w:lang w:eastAsia="de-DE"/>
            </w:rPr>
            <m:t>P=U∙I=12V ∙  2,5A=30W</m:t>
          </m:r>
        </m:oMath>
      </m:oMathPara>
    </w:p>
    <w:p w:rsidR="008843B2" w:rsidRPr="008843B2" w:rsidRDefault="008843B2" w:rsidP="008843B2">
      <w:pPr>
        <w:jc w:val="both"/>
        <w:rPr>
          <w:lang w:eastAsia="de-DE"/>
        </w:rPr>
      </w:pPr>
    </w:p>
    <w:p w:rsidR="008843B2" w:rsidRPr="008843B2" w:rsidRDefault="008843B2" w:rsidP="008843B2">
      <w:pPr>
        <w:jc w:val="both"/>
        <w:rPr>
          <w:lang w:eastAsia="de-DE"/>
        </w:rPr>
      </w:pPr>
    </w:p>
    <w:p w:rsidR="008843B2" w:rsidRPr="008843B2" w:rsidRDefault="008843B2" w:rsidP="008843B2">
      <w:pPr>
        <w:jc w:val="both"/>
        <w:rPr>
          <w:lang w:eastAsia="de-DE"/>
        </w:rPr>
      </w:pPr>
    </w:p>
    <w:p w:rsidR="008843B2" w:rsidRPr="008843B2" w:rsidRDefault="008843B2" w:rsidP="008843B2">
      <w:pPr>
        <w:jc w:val="both"/>
        <w:rPr>
          <w:lang w:eastAsia="de-DE"/>
        </w:rPr>
      </w:pPr>
      <w:r w:rsidRPr="008843B2">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Elektrische Arbeit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ET1.01.08.02</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7E0E50" w:rsidRDefault="007E0E50" w:rsidP="007E0E50">
            <w:pPr>
              <w:numPr>
                <w:ilvl w:val="0"/>
                <w:numId w:val="6"/>
              </w:numPr>
              <w:ind w:left="414" w:hanging="357"/>
              <w:rPr>
                <w:sz w:val="16"/>
              </w:rPr>
            </w:pPr>
            <w:r>
              <w:rPr>
                <w:sz w:val="16"/>
              </w:rPr>
              <w:t xml:space="preserve">Ich kann geeignete </w:t>
            </w:r>
            <w:r w:rsidR="002429C7">
              <w:rPr>
                <w:sz w:val="16"/>
              </w:rPr>
              <w:t>Messgeräte</w:t>
            </w:r>
            <w:r>
              <w:rPr>
                <w:sz w:val="16"/>
              </w:rPr>
              <w:t xml:space="preserve"> und </w:t>
            </w:r>
            <w:r w:rsidR="00C965E8">
              <w:rPr>
                <w:sz w:val="16"/>
              </w:rPr>
              <w:t>-verfahren</w:t>
            </w:r>
            <w:r>
              <w:rPr>
                <w:sz w:val="16"/>
              </w:rPr>
              <w:t xml:space="preserve"> auswählen und elektrische Grundgrößen messen.</w:t>
            </w:r>
          </w:p>
          <w:p w:rsidR="007E0E50" w:rsidRPr="008843B2" w:rsidRDefault="007E0E50" w:rsidP="007E0E50">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8843B2" w:rsidRPr="008843B2" w:rsidRDefault="007E0E50" w:rsidP="007E0E50">
            <w:pPr>
              <w:numPr>
                <w:ilvl w:val="0"/>
                <w:numId w:val="6"/>
              </w:numPr>
              <w:ind w:left="414" w:hanging="357"/>
              <w:rPr>
                <w:sz w:val="16"/>
              </w:rPr>
            </w:pPr>
            <w:r>
              <w:rPr>
                <w:sz w:val="16"/>
              </w:rPr>
              <w:t>Ich kann einfache elektrische Schaltungen er</w:t>
            </w:r>
            <w:r w:rsidRPr="008843B2">
              <w:rPr>
                <w:sz w:val="16"/>
              </w:rPr>
              <w:t>kennen,</w:t>
            </w:r>
            <w:r>
              <w:rPr>
                <w:sz w:val="16"/>
              </w:rPr>
              <w:t xml:space="preserve"> dimensionieren und</w:t>
            </w:r>
            <w:r w:rsidRPr="008843B2">
              <w:rPr>
                <w:sz w:val="16"/>
              </w:rPr>
              <w:t xml:space="preserve"> aufbau</w:t>
            </w:r>
            <w:r>
              <w:rPr>
                <w:sz w:val="16"/>
              </w:rPr>
              <w:t>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C75100">
            <w:pPr>
              <w:numPr>
                <w:ilvl w:val="0"/>
                <w:numId w:val="6"/>
              </w:numPr>
              <w:ind w:left="414" w:hanging="357"/>
              <w:rPr>
                <w:sz w:val="16"/>
              </w:rPr>
            </w:pPr>
            <w:r w:rsidRPr="008843B2">
              <w:rPr>
                <w:sz w:val="16"/>
              </w:rPr>
              <w:t xml:space="preserve">Ich kann geeignete Messgeräte und </w:t>
            </w:r>
            <w:r w:rsidR="00C965E8">
              <w:rPr>
                <w:sz w:val="16"/>
              </w:rPr>
              <w:t>-verfahren</w:t>
            </w:r>
            <w:r w:rsidRPr="008843B2">
              <w:rPr>
                <w:sz w:val="16"/>
              </w:rPr>
              <w:t xml:space="preserve"> auswählen und elektrische Grundgrößen messen.</w:t>
            </w:r>
          </w:p>
          <w:p w:rsidR="008843B2" w:rsidRPr="008843B2" w:rsidRDefault="008843B2" w:rsidP="00C75100">
            <w:pPr>
              <w:numPr>
                <w:ilvl w:val="0"/>
                <w:numId w:val="6"/>
              </w:numPr>
              <w:ind w:left="414" w:hanging="357"/>
              <w:rPr>
                <w:sz w:val="16"/>
              </w:rPr>
            </w:pPr>
            <w:r w:rsidRPr="008843B2">
              <w:rPr>
                <w:sz w:val="16"/>
              </w:rPr>
              <w:t>Ich kann Spannung, Strom, elektrische Leistung und elektrische Arbeit unterscheiden, kenne deren Formelzeichen und kann d</w:t>
            </w:r>
            <w:r w:rsidRPr="008843B2">
              <w:rPr>
                <w:sz w:val="16"/>
              </w:rPr>
              <w:t>a</w:t>
            </w:r>
            <w:r w:rsidRPr="008843B2">
              <w:rPr>
                <w:sz w:val="16"/>
              </w:rPr>
              <w:t>mit rechnen.</w:t>
            </w:r>
          </w:p>
          <w:p w:rsidR="008843B2" w:rsidRPr="008843B2" w:rsidRDefault="008843B2" w:rsidP="00C75100">
            <w:pPr>
              <w:numPr>
                <w:ilvl w:val="0"/>
                <w:numId w:val="6"/>
              </w:numPr>
              <w:ind w:left="414" w:hanging="357"/>
              <w:rPr>
                <w:sz w:val="16"/>
              </w:rPr>
            </w:pPr>
            <w:r w:rsidRPr="008843B2">
              <w:rPr>
                <w:sz w:val="16"/>
              </w:rPr>
              <w:t>Ich kann einfache elektrische Schaltungen erkennen und au</w:t>
            </w:r>
            <w:r w:rsidRPr="008843B2">
              <w:rPr>
                <w:sz w:val="16"/>
              </w:rPr>
              <w:t>f</w:t>
            </w:r>
            <w:r w:rsidRPr="008843B2">
              <w:rPr>
                <w:sz w:val="16"/>
              </w:rPr>
              <w:t>bauen.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C75100">
            <w:pPr>
              <w:numPr>
                <w:ilvl w:val="0"/>
                <w:numId w:val="6"/>
              </w:numPr>
              <w:ind w:left="414" w:hanging="357"/>
              <w:rPr>
                <w:i/>
                <w:sz w:val="16"/>
              </w:rPr>
            </w:pPr>
            <w:r w:rsidRPr="008843B2">
              <w:rPr>
                <w:sz w:val="16"/>
              </w:rPr>
              <w:t>Ich kenne elektrische Grundgrößen.</w:t>
            </w:r>
          </w:p>
          <w:p w:rsidR="008843B2" w:rsidRPr="008843B2" w:rsidRDefault="008843B2" w:rsidP="00C75100">
            <w:pPr>
              <w:numPr>
                <w:ilvl w:val="0"/>
                <w:numId w:val="6"/>
              </w:numPr>
              <w:ind w:left="414" w:hanging="357"/>
              <w:rPr>
                <w:i/>
                <w:sz w:val="16"/>
              </w:rPr>
            </w:pPr>
            <w:r w:rsidRPr="008843B2">
              <w:rPr>
                <w:sz w:val="16"/>
              </w:rPr>
              <w:t>Ich kann mit Größen und Einheiten umgehen und die Begriffe Spannung, Strom und Widerstand  erläutern.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416" w:hanging="36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C75100">
            <w:pPr>
              <w:numPr>
                <w:ilvl w:val="0"/>
                <w:numId w:val="6"/>
              </w:numPr>
              <w:ind w:left="414" w:hanging="357"/>
              <w:rPr>
                <w:sz w:val="16"/>
              </w:rPr>
            </w:pPr>
            <w:r w:rsidRPr="008843B2">
              <w:rPr>
                <w:sz w:val="16"/>
              </w:rPr>
              <w:t>Siehe Lernwegeliste oder Lernschritt ET1.01.08.03, ET1.01.08.04</w:t>
            </w:r>
          </w:p>
        </w:tc>
      </w:tr>
    </w:tbl>
    <w:p w:rsidR="008843B2" w:rsidRPr="008843B2" w:rsidRDefault="005E372A"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noProof/>
          <w:sz w:val="24"/>
          <w:lang w:eastAsia="de-DE"/>
        </w:rPr>
        <w:drawing>
          <wp:anchor distT="0" distB="0" distL="114300" distR="114300" simplePos="0" relativeHeight="251997184" behindDoc="0" locked="0" layoutInCell="0" allowOverlap="1" wp14:anchorId="12F73554" wp14:editId="30C59E53">
            <wp:simplePos x="0" y="0"/>
            <wp:positionH relativeFrom="rightMargin">
              <wp:posOffset>79375</wp:posOffset>
            </wp:positionH>
            <wp:positionV relativeFrom="paragraph">
              <wp:posOffset>20955</wp:posOffset>
            </wp:positionV>
            <wp:extent cx="349885" cy="320675"/>
            <wp:effectExtent l="0" t="0" r="0" b="3175"/>
            <wp:wrapNone/>
            <wp:docPr id="154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ascii="Source Sans Pro Semibold" w:eastAsia="Times New Roman" w:hAnsi="Source Sans Pro Semibold" w:cs="Times New Roman"/>
          <w:bCs/>
          <w:sz w:val="30"/>
          <w:szCs w:val="28"/>
          <w:lang w:eastAsia="de-DE"/>
        </w:rPr>
        <w:t>Elektrische Arbeit (W)</w:t>
      </w:r>
    </w:p>
    <w:p w:rsidR="008843B2" w:rsidRPr="008843B2" w:rsidRDefault="008843B2" w:rsidP="008843B2">
      <w:pPr>
        <w:jc w:val="both"/>
        <w:rPr>
          <w:lang w:eastAsia="de-DE"/>
        </w:rPr>
      </w:pPr>
      <w:r w:rsidRPr="008843B2">
        <w:rPr>
          <w:lang w:eastAsia="de-DE"/>
        </w:rPr>
        <w:t>Wird ein elektrisches Gerät eingeschaltet, so wird in dieser Zeit elektrische Energie in eine andere Energieform umgewandelt, z.</w:t>
      </w:r>
      <w:r w:rsidR="002429C7">
        <w:rPr>
          <w:lang w:eastAsia="de-DE"/>
        </w:rPr>
        <w:t xml:space="preserve"> </w:t>
      </w:r>
      <w:r w:rsidRPr="008843B2">
        <w:rPr>
          <w:lang w:eastAsia="de-DE"/>
        </w:rPr>
        <w:t>B. Wärme, Licht, usw. Die dabei verrichtete elektrische Arbeit W ist umso größer, je größer die Leistung und die Einschaltdauer des Geräts ist.</w:t>
      </w:r>
      <w:r w:rsidRPr="008843B2">
        <w:rPr>
          <w:noProof/>
          <w:sz w:val="24"/>
          <w:lang w:eastAsia="de-DE"/>
        </w:rPr>
        <w:drawing>
          <wp:anchor distT="0" distB="0" distL="114300" distR="114300" simplePos="0" relativeHeight="251990016" behindDoc="0" locked="0" layoutInCell="0" allowOverlap="1" wp14:anchorId="2857A295" wp14:editId="4504EC18">
            <wp:simplePos x="0" y="0"/>
            <wp:positionH relativeFrom="rightMargin">
              <wp:posOffset>107950</wp:posOffset>
            </wp:positionH>
            <wp:positionV relativeFrom="paragraph">
              <wp:posOffset>0</wp:posOffset>
            </wp:positionV>
            <wp:extent cx="323850" cy="323850"/>
            <wp:effectExtent l="0" t="0" r="0" b="0"/>
            <wp:wrapNone/>
            <wp:docPr id="1537"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975D6F" w:rsidP="008843B2">
      <w:pPr>
        <w:rPr>
          <w:sz w:val="16"/>
          <w:lang w:eastAsia="de-DE"/>
        </w:rPr>
      </w:pPr>
      <w:r w:rsidRPr="00AA18D1">
        <w:rPr>
          <w:noProof/>
          <w:lang w:eastAsia="de-DE"/>
        </w:rPr>
        <w:drawing>
          <wp:anchor distT="0" distB="0" distL="114300" distR="114300" simplePos="0" relativeHeight="252338176" behindDoc="0" locked="0" layoutInCell="1" allowOverlap="1" wp14:anchorId="68E236DF" wp14:editId="49600744">
            <wp:simplePos x="0" y="0"/>
            <wp:positionH relativeFrom="column">
              <wp:posOffset>4817110</wp:posOffset>
            </wp:positionH>
            <wp:positionV relativeFrom="paragraph">
              <wp:posOffset>82550</wp:posOffset>
            </wp:positionV>
            <wp:extent cx="314325" cy="314325"/>
            <wp:effectExtent l="0" t="0" r="9525" b="9525"/>
            <wp:wrapNone/>
            <wp:docPr id="1476" name="Grafik 1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jc w:val="center"/>
        <w:rPr>
          <w:lang w:eastAsia="de-DE"/>
        </w:rPr>
      </w:pPr>
      <m:oMathPara>
        <m:oMath>
          <m:r>
            <w:rPr>
              <w:rFonts w:ascii="Cambria Math" w:hAnsi="Cambria Math"/>
              <w:lang w:eastAsia="de-DE"/>
            </w:rPr>
            <m:t>W=P∙t=U∙I∙t</m:t>
          </m:r>
        </m:oMath>
      </m:oMathPara>
    </w:p>
    <w:p w:rsidR="008843B2" w:rsidRPr="008843B2" w:rsidRDefault="008843B2" w:rsidP="008843B2">
      <w:pPr>
        <w:spacing w:line="240" w:lineRule="exact"/>
        <w:rPr>
          <w:sz w:val="16"/>
          <w:szCs w:val="16"/>
          <w:lang w:eastAsia="de-DE"/>
        </w:rPr>
      </w:pPr>
    </w:p>
    <w:p w:rsidR="008843B2" w:rsidRPr="008843B2" w:rsidRDefault="008843B2" w:rsidP="008843B2">
      <w:pPr>
        <w:jc w:val="both"/>
        <w:rPr>
          <w:lang w:eastAsia="de-DE"/>
        </w:rPr>
      </w:pPr>
      <w:r w:rsidRPr="008843B2">
        <w:rPr>
          <w:lang w:eastAsia="de-DE"/>
        </w:rPr>
        <w:t>oder:</w:t>
      </w:r>
    </w:p>
    <w:p w:rsidR="008843B2" w:rsidRPr="008843B2" w:rsidRDefault="008843B2" w:rsidP="008843B2">
      <w:pPr>
        <w:rPr>
          <w:lang w:eastAsia="de-DE"/>
        </w:rPr>
      </w:pPr>
      <m:oMathPara>
        <m:oMath>
          <m:r>
            <w:rPr>
              <w:rFonts w:ascii="Cambria Math" w:hAnsi="Cambria Math"/>
              <w:lang w:eastAsia="de-DE"/>
            </w:rPr>
            <m:t>P=</m:t>
          </m:r>
          <m:f>
            <m:fPr>
              <m:ctrlPr>
                <w:rPr>
                  <w:rFonts w:ascii="Cambria Math" w:hAnsi="Cambria Math"/>
                  <w:i/>
                  <w:lang w:eastAsia="de-DE"/>
                </w:rPr>
              </m:ctrlPr>
            </m:fPr>
            <m:num>
              <m:r>
                <w:rPr>
                  <w:rFonts w:ascii="Cambria Math" w:hAnsi="Cambria Math"/>
                  <w:lang w:eastAsia="de-DE"/>
                </w:rPr>
                <m:t>W</m:t>
              </m:r>
            </m:num>
            <m:den>
              <m:r>
                <w:rPr>
                  <w:rFonts w:ascii="Cambria Math" w:hAnsi="Cambria Math"/>
                  <w:lang w:eastAsia="de-DE"/>
                </w:rPr>
                <m:t>t</m:t>
              </m:r>
            </m:den>
          </m:f>
        </m:oMath>
      </m:oMathPara>
    </w:p>
    <w:p w:rsidR="008843B2" w:rsidRPr="008843B2" w:rsidRDefault="008843B2" w:rsidP="008843B2">
      <w:pPr>
        <w:rPr>
          <w:sz w:val="16"/>
          <w:lang w:eastAsia="de-DE"/>
        </w:rPr>
      </w:pPr>
    </w:p>
    <w:p w:rsidR="008843B2" w:rsidRPr="008843B2" w:rsidRDefault="008843B2" w:rsidP="008843B2">
      <w:r w:rsidRPr="008843B2">
        <w:rPr>
          <w:b/>
          <w:bCs/>
          <w:color w:val="000000"/>
        </w:rPr>
        <w:t>Anmerkung:</w:t>
      </w:r>
      <w:r w:rsidRPr="008843B2">
        <w:t xml:space="preserve"> P gibt an, wie schnell ein Gerät die elektrische Energie verbraucht.</w:t>
      </w:r>
    </w:p>
    <w:p w:rsidR="008843B2" w:rsidRPr="008843B2" w:rsidRDefault="008843B2" w:rsidP="008843B2">
      <w:pPr>
        <w:rPr>
          <w:sz w:val="16"/>
          <w:lang w:eastAsia="de-DE"/>
        </w:rPr>
      </w:pPr>
    </w:p>
    <w:p w:rsidR="008843B2" w:rsidRPr="008843B2" w:rsidRDefault="008843B2" w:rsidP="008843B2">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8843B2">
        <w:rPr>
          <w:rFonts w:ascii="Source Sans Pro Semibold" w:eastAsia="Times New Roman" w:hAnsi="Source Sans Pro Semibold" w:cs="Times New Roman"/>
          <w:bCs/>
          <w:noProof/>
          <w:sz w:val="26"/>
          <w:szCs w:val="26"/>
          <w:lang w:eastAsia="de-DE"/>
        </w:rPr>
        <w:drawing>
          <wp:anchor distT="0" distB="0" distL="114300" distR="114300" simplePos="0" relativeHeight="251995136" behindDoc="0" locked="0" layoutInCell="0" allowOverlap="1" wp14:anchorId="04039805" wp14:editId="18EBA2E7">
            <wp:simplePos x="0" y="0"/>
            <wp:positionH relativeFrom="rightMargin">
              <wp:posOffset>107950</wp:posOffset>
            </wp:positionH>
            <wp:positionV relativeFrom="paragraph">
              <wp:posOffset>56779</wp:posOffset>
            </wp:positionV>
            <wp:extent cx="532765" cy="323850"/>
            <wp:effectExtent l="0" t="0" r="635" b="0"/>
            <wp:wrapNone/>
            <wp:docPr id="153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sz w:val="26"/>
          <w:szCs w:val="26"/>
          <w:lang w:eastAsia="de-DE"/>
        </w:rPr>
        <w:t>Bestimmung der elektrischen Arbeit bei einer Glühlampe</w:t>
      </w:r>
    </w:p>
    <w:p w:rsidR="008843B2" w:rsidRPr="008843B2" w:rsidRDefault="008843B2" w:rsidP="008843B2">
      <w:pPr>
        <w:jc w:val="both"/>
        <w:rPr>
          <w:lang w:eastAsia="de-DE"/>
        </w:rPr>
      </w:pPr>
      <w:r w:rsidRPr="008843B2">
        <w:rPr>
          <w:lang w:eastAsia="de-DE"/>
        </w:rPr>
        <w:t>Ergänzen Sie in der untenstehenden Schaltung das Spannungs- und Strommessgerät. Bauen Sie die Schaltung auf und messen Sie die Spannung und den Strom.</w:t>
      </w:r>
    </w:p>
    <w:p w:rsidR="008843B2" w:rsidRPr="008843B2" w:rsidRDefault="008843B2" w:rsidP="008843B2">
      <w:pPr>
        <w:rPr>
          <w:sz w:val="16"/>
          <w:lang w:eastAsia="de-DE"/>
        </w:rPr>
      </w:pPr>
      <w:r w:rsidRPr="008843B2">
        <w:rPr>
          <w:noProof/>
          <w:sz w:val="16"/>
          <w:lang w:eastAsia="de-DE"/>
        </w:rPr>
        <w:drawing>
          <wp:anchor distT="0" distB="0" distL="114300" distR="114300" simplePos="0" relativeHeight="251993088" behindDoc="1" locked="0" layoutInCell="1" allowOverlap="1" wp14:anchorId="22D53C68" wp14:editId="697B1601">
            <wp:simplePos x="0" y="0"/>
            <wp:positionH relativeFrom="column">
              <wp:posOffset>2997835</wp:posOffset>
            </wp:positionH>
            <wp:positionV relativeFrom="paragraph">
              <wp:posOffset>87630</wp:posOffset>
            </wp:positionV>
            <wp:extent cx="647700" cy="647700"/>
            <wp:effectExtent l="0" t="0" r="0" b="0"/>
            <wp:wrapTight wrapText="bothSides">
              <wp:wrapPolygon edited="0">
                <wp:start x="5718" y="0"/>
                <wp:lineTo x="0" y="3812"/>
                <wp:lineTo x="0" y="15882"/>
                <wp:lineTo x="4447" y="20329"/>
                <wp:lineTo x="5718" y="20965"/>
                <wp:lineTo x="15882" y="20965"/>
                <wp:lineTo x="17153" y="20329"/>
                <wp:lineTo x="20965" y="16518"/>
                <wp:lineTo x="20965" y="3812"/>
                <wp:lineTo x="15882" y="0"/>
                <wp:lineTo x="5718" y="0"/>
              </wp:wrapPolygon>
            </wp:wrapTight>
            <wp:docPr id="1541" name="Grafik 1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hr.png"/>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647700" cy="647700"/>
                    </a:xfrm>
                    <a:prstGeom prst="rect">
                      <a:avLst/>
                    </a:prstGeom>
                  </pic:spPr>
                </pic:pic>
              </a:graphicData>
            </a:graphic>
            <wp14:sizeRelH relativeFrom="margin">
              <wp14:pctWidth>0</wp14:pctWidth>
            </wp14:sizeRelH>
            <wp14:sizeRelV relativeFrom="margin">
              <wp14:pctHeight>0</wp14:pctHeight>
            </wp14:sizeRelV>
          </wp:anchor>
        </w:drawing>
      </w:r>
    </w:p>
    <w:p w:rsidR="008843B2" w:rsidRPr="008843B2" w:rsidRDefault="008843B2" w:rsidP="008843B2">
      <w:pPr>
        <w:rPr>
          <w:b/>
          <w:bCs/>
          <w:color w:val="000000"/>
          <w:sz w:val="16"/>
          <w:lang w:eastAsia="de-DE"/>
        </w:rPr>
      </w:pPr>
      <w:r w:rsidRPr="008843B2">
        <w:rPr>
          <w:b/>
          <w:bCs/>
          <w:noProof/>
          <w:color w:val="000000"/>
          <w:sz w:val="16"/>
          <w:lang w:eastAsia="de-DE"/>
        </w:rPr>
        <w:drawing>
          <wp:anchor distT="0" distB="0" distL="114300" distR="114300" simplePos="0" relativeHeight="251994112" behindDoc="0" locked="0" layoutInCell="1" allowOverlap="1" wp14:anchorId="3208155B" wp14:editId="7B281A99">
            <wp:simplePos x="0" y="0"/>
            <wp:positionH relativeFrom="column">
              <wp:posOffset>-4445</wp:posOffset>
            </wp:positionH>
            <wp:positionV relativeFrom="paragraph">
              <wp:posOffset>2540</wp:posOffset>
            </wp:positionV>
            <wp:extent cx="2880000" cy="1418400"/>
            <wp:effectExtent l="0" t="0" r="0" b="0"/>
            <wp:wrapSquare wrapText="bothSides"/>
            <wp:docPr id="1542" name="Grafik 1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 Leistung_Niveau A.jpg"/>
                    <pic:cNvPicPr/>
                  </pic:nvPicPr>
                  <pic:blipFill>
                    <a:blip r:embed="rId113">
                      <a:clrChange>
                        <a:clrFrom>
                          <a:srgbClr val="FEFEF2"/>
                        </a:clrFrom>
                        <a:clrTo>
                          <a:srgbClr val="FEFEF2">
                            <a:alpha val="0"/>
                          </a:srgbClr>
                        </a:clrTo>
                      </a:clrChange>
                      <a:extLst>
                        <a:ext uri="{28A0092B-C50C-407E-A947-70E740481C1C}">
                          <a14:useLocalDpi xmlns:a14="http://schemas.microsoft.com/office/drawing/2010/main" val="0"/>
                        </a:ext>
                      </a:extLst>
                    </a:blip>
                    <a:stretch>
                      <a:fillRect/>
                    </a:stretch>
                  </pic:blipFill>
                  <pic:spPr>
                    <a:xfrm>
                      <a:off x="0" y="0"/>
                      <a:ext cx="2880000" cy="1418400"/>
                    </a:xfrm>
                    <a:prstGeom prst="rect">
                      <a:avLst/>
                    </a:prstGeom>
                  </pic:spPr>
                </pic:pic>
              </a:graphicData>
            </a:graphic>
            <wp14:sizeRelH relativeFrom="margin">
              <wp14:pctWidth>0</wp14:pctWidth>
            </wp14:sizeRelH>
            <wp14:sizeRelV relativeFrom="margin">
              <wp14:pctHeight>0</wp14:pctHeight>
            </wp14:sizeRelV>
          </wp:anchor>
        </w:drawing>
      </w:r>
    </w:p>
    <w:p w:rsidR="008843B2" w:rsidRPr="008843B2" w:rsidRDefault="008843B2" w:rsidP="008843B2">
      <w:pPr>
        <w:rPr>
          <w:b/>
          <w:bCs/>
          <w:color w:val="000000"/>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jc w:val="both"/>
        <w:rPr>
          <w:b/>
          <w:bCs/>
          <w:color w:val="000000"/>
          <w:lang w:eastAsia="de-DE"/>
        </w:rPr>
      </w:pPr>
      <w:r w:rsidRPr="008843B2">
        <w:rPr>
          <w:lang w:eastAsia="de-DE"/>
        </w:rPr>
        <w:t>Messwerte</w:t>
      </w:r>
      <w:r w:rsidRPr="008843B2">
        <w:rPr>
          <w:b/>
          <w:bCs/>
          <w:color w:val="000000"/>
          <w:lang w:eastAsia="de-DE"/>
        </w:rPr>
        <w:t>:</w:t>
      </w:r>
    </w:p>
    <w:p w:rsidR="008843B2" w:rsidRPr="008843B2" w:rsidRDefault="008843B2" w:rsidP="008843B2">
      <w:pPr>
        <w:rPr>
          <w:b/>
          <w:bCs/>
          <w:color w:val="000000"/>
          <w:sz w:val="16"/>
          <w:lang w:eastAsia="de-DE"/>
        </w:rPr>
      </w:pPr>
    </w:p>
    <w:tbl>
      <w:tblPr>
        <w:tblStyle w:val="Tabellenraster"/>
        <w:tblW w:w="2552" w:type="dxa"/>
        <w:tblInd w:w="108" w:type="dxa"/>
        <w:tblLayout w:type="fixed"/>
        <w:tblCellMar>
          <w:top w:w="57" w:type="dxa"/>
          <w:bottom w:w="57" w:type="dxa"/>
        </w:tblCellMar>
        <w:tblLook w:val="04A0" w:firstRow="1" w:lastRow="0" w:firstColumn="1" w:lastColumn="0" w:noHBand="0" w:noVBand="1"/>
      </w:tblPr>
      <w:tblGrid>
        <w:gridCol w:w="1276"/>
        <w:gridCol w:w="1276"/>
      </w:tblGrid>
      <w:tr w:rsidR="008843B2" w:rsidRPr="008843B2" w:rsidTr="008843B2">
        <w:tc>
          <w:tcPr>
            <w:tcW w:w="127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U in V</w:t>
            </w:r>
          </w:p>
        </w:tc>
        <w:tc>
          <w:tcPr>
            <w:tcW w:w="127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I in A</w:t>
            </w:r>
          </w:p>
        </w:tc>
      </w:tr>
      <w:tr w:rsidR="008843B2" w:rsidRPr="008843B2" w:rsidTr="008843B2">
        <w:tc>
          <w:tcPr>
            <w:tcW w:w="1276" w:type="dxa"/>
            <w:shd w:val="clear" w:color="auto" w:fill="auto"/>
          </w:tcPr>
          <w:p w:rsidR="008843B2" w:rsidRPr="00C75100" w:rsidRDefault="008843B2" w:rsidP="008843B2">
            <w:pPr>
              <w:jc w:val="center"/>
              <w:rPr>
                <w:rFonts w:eastAsia="Times New Roman" w:cs="Times New Roman"/>
              </w:rPr>
            </w:pPr>
          </w:p>
        </w:tc>
        <w:tc>
          <w:tcPr>
            <w:tcW w:w="1276" w:type="dxa"/>
          </w:tcPr>
          <w:p w:rsidR="008843B2" w:rsidRPr="00C75100" w:rsidRDefault="008843B2" w:rsidP="008843B2">
            <w:pPr>
              <w:jc w:val="center"/>
              <w:rPr>
                <w:rFonts w:eastAsia="Times New Roman" w:cs="Times New Roman"/>
              </w:rPr>
            </w:pPr>
          </w:p>
        </w:tc>
      </w:tr>
    </w:tbl>
    <w:p w:rsidR="008843B2" w:rsidRPr="008843B2" w:rsidRDefault="008843B2" w:rsidP="008843B2">
      <w:pPr>
        <w:jc w:val="both"/>
        <w:rPr>
          <w:b/>
          <w:bCs/>
          <w:color w:val="000000"/>
          <w:lang w:eastAsia="de-DE"/>
        </w:rPr>
      </w:pPr>
      <w:r w:rsidRPr="008843B2">
        <w:rPr>
          <w:b/>
          <w:bCs/>
          <w:color w:val="000000"/>
          <w:lang w:eastAsia="de-DE"/>
        </w:rPr>
        <w:t>Aufgabe:</w:t>
      </w:r>
      <w:r w:rsidRPr="008843B2">
        <w:rPr>
          <w:b/>
          <w:bCs/>
          <w:noProof/>
          <w:color w:val="000000"/>
          <w:sz w:val="24"/>
          <w:lang w:eastAsia="de-DE"/>
        </w:rPr>
        <w:drawing>
          <wp:anchor distT="0" distB="0" distL="114300" distR="114300" simplePos="0" relativeHeight="251992064" behindDoc="0" locked="0" layoutInCell="0" allowOverlap="1" wp14:anchorId="4C9157EB" wp14:editId="7EE6A144">
            <wp:simplePos x="0" y="0"/>
            <wp:positionH relativeFrom="rightMargin">
              <wp:posOffset>107950</wp:posOffset>
            </wp:positionH>
            <wp:positionV relativeFrom="paragraph">
              <wp:posOffset>0</wp:posOffset>
            </wp:positionV>
            <wp:extent cx="302701" cy="324000"/>
            <wp:effectExtent l="0" t="0" r="2540" b="0"/>
            <wp:wrapNone/>
            <wp:docPr id="154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jc w:val="both"/>
        <w:rPr>
          <w:lang w:eastAsia="de-DE"/>
        </w:rPr>
      </w:pPr>
      <w:r w:rsidRPr="008843B2">
        <w:rPr>
          <w:lang w:eastAsia="de-DE"/>
        </w:rPr>
        <w:t>Berechnen Sie die elektrische Arbeit der vorliegenden Glühlampe für eine Einschaltda</w:t>
      </w:r>
      <w:r w:rsidRPr="008843B2">
        <w:rPr>
          <w:lang w:eastAsia="de-DE"/>
        </w:rPr>
        <w:t>u</w:t>
      </w:r>
      <w:r w:rsidRPr="008843B2">
        <w:rPr>
          <w:lang w:eastAsia="de-DE"/>
        </w:rPr>
        <w:t>er von 3 Stunden.</w:t>
      </w:r>
    </w:p>
    <w:p w:rsidR="008843B2" w:rsidRPr="008843B2" w:rsidRDefault="008843B2" w:rsidP="008843B2">
      <w:pPr>
        <w:jc w:val="both"/>
        <w:rPr>
          <w:lang w:eastAsia="de-DE"/>
        </w:rPr>
      </w:pPr>
    </w:p>
    <w:p w:rsidR="008843B2" w:rsidRPr="008843B2" w:rsidRDefault="008843B2" w:rsidP="008843B2">
      <w:pPr>
        <w:spacing w:line="240" w:lineRule="exact"/>
        <w:rPr>
          <w:lang w:eastAsia="de-DE"/>
        </w:rPr>
      </w:pPr>
    </w:p>
    <w:p w:rsidR="008843B2" w:rsidRPr="008843B2" w:rsidRDefault="008843B2" w:rsidP="008843B2">
      <w:pPr>
        <w:spacing w:line="240" w:lineRule="exact"/>
        <w:rPr>
          <w:lang w:eastAsia="de-DE"/>
        </w:rPr>
      </w:pPr>
    </w:p>
    <w:p w:rsidR="008843B2" w:rsidRPr="008843B2" w:rsidRDefault="008843B2" w:rsidP="008843B2">
      <w:pPr>
        <w:spacing w:line="240" w:lineRule="exact"/>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Elektrische Arbeit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ET1.01.08.02</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7E0E50" w:rsidRDefault="007E0E50" w:rsidP="007E0E50">
            <w:pPr>
              <w:numPr>
                <w:ilvl w:val="0"/>
                <w:numId w:val="6"/>
              </w:numPr>
              <w:ind w:left="414" w:hanging="357"/>
              <w:rPr>
                <w:sz w:val="16"/>
              </w:rPr>
            </w:pPr>
            <w:r>
              <w:rPr>
                <w:sz w:val="16"/>
              </w:rPr>
              <w:t xml:space="preserve">Ich kann geeignete </w:t>
            </w:r>
            <w:r w:rsidR="002429C7">
              <w:rPr>
                <w:sz w:val="16"/>
              </w:rPr>
              <w:t>Messgeräte</w:t>
            </w:r>
            <w:r>
              <w:rPr>
                <w:sz w:val="16"/>
              </w:rPr>
              <w:t xml:space="preserve"> und </w:t>
            </w:r>
            <w:r w:rsidR="00C965E8">
              <w:rPr>
                <w:sz w:val="16"/>
              </w:rPr>
              <w:t>-verfahren</w:t>
            </w:r>
            <w:r>
              <w:rPr>
                <w:sz w:val="16"/>
              </w:rPr>
              <w:t xml:space="preserve"> auswählen und elektrische Grundgrößen messen.</w:t>
            </w:r>
          </w:p>
          <w:p w:rsidR="007E0E50" w:rsidRPr="008843B2" w:rsidRDefault="007E0E50" w:rsidP="007E0E50">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8843B2" w:rsidRPr="008843B2" w:rsidRDefault="007E0E50" w:rsidP="007E0E50">
            <w:pPr>
              <w:numPr>
                <w:ilvl w:val="0"/>
                <w:numId w:val="6"/>
              </w:numPr>
              <w:ind w:left="414" w:hanging="357"/>
              <w:rPr>
                <w:sz w:val="16"/>
              </w:rPr>
            </w:pPr>
            <w:r>
              <w:rPr>
                <w:sz w:val="16"/>
              </w:rPr>
              <w:t>Ich kann einfache elektrische Schaltungen er</w:t>
            </w:r>
            <w:r w:rsidRPr="008843B2">
              <w:rPr>
                <w:sz w:val="16"/>
              </w:rPr>
              <w:t>kennen,</w:t>
            </w:r>
            <w:r>
              <w:rPr>
                <w:sz w:val="16"/>
              </w:rPr>
              <w:t xml:space="preserve"> dimensionieren und</w:t>
            </w:r>
            <w:r w:rsidRPr="008843B2">
              <w:rPr>
                <w:sz w:val="16"/>
              </w:rPr>
              <w:t xml:space="preserve"> aufbau</w:t>
            </w:r>
            <w:r>
              <w:rPr>
                <w:sz w:val="16"/>
              </w:rPr>
              <w:t>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C75100">
            <w:pPr>
              <w:numPr>
                <w:ilvl w:val="0"/>
                <w:numId w:val="6"/>
              </w:numPr>
              <w:ind w:left="414" w:hanging="357"/>
              <w:rPr>
                <w:sz w:val="16"/>
              </w:rPr>
            </w:pPr>
            <w:r w:rsidRPr="008843B2">
              <w:rPr>
                <w:sz w:val="16"/>
              </w:rPr>
              <w:t xml:space="preserve">Ich kann geeignete Messgeräte und </w:t>
            </w:r>
            <w:r w:rsidR="00C965E8">
              <w:rPr>
                <w:sz w:val="16"/>
              </w:rPr>
              <w:t>-verfahren</w:t>
            </w:r>
            <w:r w:rsidRPr="008843B2">
              <w:rPr>
                <w:sz w:val="16"/>
              </w:rPr>
              <w:t xml:space="preserve"> auswählen und elektrische Grundgrößen messen.</w:t>
            </w:r>
          </w:p>
          <w:p w:rsidR="008843B2" w:rsidRPr="008843B2" w:rsidRDefault="008843B2" w:rsidP="00C75100">
            <w:pPr>
              <w:numPr>
                <w:ilvl w:val="0"/>
                <w:numId w:val="6"/>
              </w:numPr>
              <w:ind w:left="414" w:hanging="357"/>
              <w:rPr>
                <w:sz w:val="16"/>
              </w:rPr>
            </w:pPr>
            <w:r w:rsidRPr="008843B2">
              <w:rPr>
                <w:sz w:val="16"/>
              </w:rPr>
              <w:t>Ich kann Spannung, Strom, elektrische Leistung und elektrische Arbeit unterscheiden, kenne deren Formelzeichen und kann d</w:t>
            </w:r>
            <w:r w:rsidRPr="008843B2">
              <w:rPr>
                <w:sz w:val="16"/>
              </w:rPr>
              <w:t>a</w:t>
            </w:r>
            <w:r w:rsidRPr="008843B2">
              <w:rPr>
                <w:sz w:val="16"/>
              </w:rPr>
              <w:t>mit rechnen.</w:t>
            </w:r>
          </w:p>
          <w:p w:rsidR="008843B2" w:rsidRPr="008843B2" w:rsidRDefault="008843B2" w:rsidP="00C75100">
            <w:pPr>
              <w:numPr>
                <w:ilvl w:val="0"/>
                <w:numId w:val="6"/>
              </w:numPr>
              <w:ind w:left="414" w:hanging="357"/>
              <w:rPr>
                <w:sz w:val="16"/>
              </w:rPr>
            </w:pPr>
            <w:r w:rsidRPr="008843B2">
              <w:rPr>
                <w:sz w:val="16"/>
              </w:rPr>
              <w:t>Ich kann einfache elektrische Schaltungen erkennen und au</w:t>
            </w:r>
            <w:r w:rsidRPr="008843B2">
              <w:rPr>
                <w:sz w:val="16"/>
              </w:rPr>
              <w:t>f</w:t>
            </w:r>
            <w:r w:rsidRPr="008843B2">
              <w:rPr>
                <w:sz w:val="16"/>
              </w:rPr>
              <w:t>bauen.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C75100">
            <w:pPr>
              <w:numPr>
                <w:ilvl w:val="0"/>
                <w:numId w:val="6"/>
              </w:numPr>
              <w:ind w:left="414" w:hanging="357"/>
              <w:rPr>
                <w:i/>
                <w:sz w:val="16"/>
              </w:rPr>
            </w:pPr>
            <w:r w:rsidRPr="008843B2">
              <w:rPr>
                <w:sz w:val="16"/>
              </w:rPr>
              <w:t>Ich kenne elektrische Grundgrößen.</w:t>
            </w:r>
          </w:p>
          <w:p w:rsidR="008843B2" w:rsidRPr="008843B2" w:rsidRDefault="008843B2" w:rsidP="00C75100">
            <w:pPr>
              <w:numPr>
                <w:ilvl w:val="0"/>
                <w:numId w:val="6"/>
              </w:numPr>
              <w:ind w:left="414" w:hanging="357"/>
              <w:rPr>
                <w:i/>
                <w:sz w:val="16"/>
              </w:rPr>
            </w:pPr>
            <w:r w:rsidRPr="008843B2">
              <w:rPr>
                <w:sz w:val="16"/>
              </w:rPr>
              <w:t>Ich kann mit Größen und Einheiten umgehen und die Begriffe Spannung, Strom und Widerstand erläutern.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416" w:hanging="36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C75100">
            <w:pPr>
              <w:numPr>
                <w:ilvl w:val="0"/>
                <w:numId w:val="6"/>
              </w:numPr>
              <w:ind w:left="414" w:hanging="357"/>
              <w:rPr>
                <w:sz w:val="16"/>
              </w:rPr>
            </w:pPr>
            <w:r w:rsidRPr="008843B2">
              <w:rPr>
                <w:sz w:val="16"/>
              </w:rPr>
              <w:t>Siehe Lernwegeliste oder Lernschritt ET1.01.08.03, ET1.01.08.04</w:t>
            </w:r>
          </w:p>
        </w:tc>
      </w:tr>
    </w:tbl>
    <w:p w:rsidR="008843B2" w:rsidRPr="008843B2" w:rsidRDefault="005E372A"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noProof/>
          <w:sz w:val="24"/>
          <w:lang w:eastAsia="de-DE"/>
        </w:rPr>
        <w:drawing>
          <wp:anchor distT="0" distB="0" distL="114300" distR="114300" simplePos="0" relativeHeight="252003328" behindDoc="0" locked="0" layoutInCell="0" allowOverlap="1" wp14:anchorId="6A8B36AC" wp14:editId="79BD454A">
            <wp:simplePos x="0" y="0"/>
            <wp:positionH relativeFrom="rightMargin">
              <wp:posOffset>69850</wp:posOffset>
            </wp:positionH>
            <wp:positionV relativeFrom="paragraph">
              <wp:posOffset>36195</wp:posOffset>
            </wp:positionV>
            <wp:extent cx="345440" cy="323850"/>
            <wp:effectExtent l="0" t="0" r="0" b="0"/>
            <wp:wrapNone/>
            <wp:docPr id="154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ascii="Source Sans Pro Semibold" w:eastAsia="Times New Roman" w:hAnsi="Source Sans Pro Semibold" w:cs="Times New Roman"/>
          <w:bCs/>
          <w:sz w:val="30"/>
          <w:szCs w:val="28"/>
          <w:lang w:eastAsia="de-DE"/>
        </w:rPr>
        <w:t>Elektrische Arbeit (W)</w:t>
      </w:r>
    </w:p>
    <w:p w:rsidR="008843B2" w:rsidRPr="008843B2" w:rsidRDefault="008843B2" w:rsidP="008843B2">
      <w:pPr>
        <w:jc w:val="both"/>
        <w:rPr>
          <w:lang w:eastAsia="de-DE"/>
        </w:rPr>
      </w:pPr>
      <w:r w:rsidRPr="008843B2">
        <w:rPr>
          <w:lang w:eastAsia="de-DE"/>
        </w:rPr>
        <w:t>Wird ein elektrisches Gerät eingeschaltet, so wird in dieser Zeit elektrische Energie in eine andere Energieform umgewandelt, z.</w:t>
      </w:r>
      <w:r w:rsidR="002429C7">
        <w:rPr>
          <w:lang w:eastAsia="de-DE"/>
        </w:rPr>
        <w:t xml:space="preserve"> </w:t>
      </w:r>
      <w:r w:rsidRPr="008843B2">
        <w:rPr>
          <w:lang w:eastAsia="de-DE"/>
        </w:rPr>
        <w:t>B. Wärme, Licht, usw. Die dabei verrichtete elektrische Arbeit W ist umso größer, je größer die Leistung und die Einschaltdauer des Geräts ist.</w:t>
      </w:r>
      <w:r w:rsidRPr="008843B2">
        <w:rPr>
          <w:noProof/>
          <w:sz w:val="24"/>
          <w:lang w:eastAsia="de-DE"/>
        </w:rPr>
        <w:drawing>
          <wp:anchor distT="0" distB="0" distL="114300" distR="114300" simplePos="0" relativeHeight="251998208" behindDoc="0" locked="0" layoutInCell="0" allowOverlap="1" wp14:anchorId="6D181BCB" wp14:editId="50EF3AF3">
            <wp:simplePos x="0" y="0"/>
            <wp:positionH relativeFrom="rightMargin">
              <wp:posOffset>107950</wp:posOffset>
            </wp:positionH>
            <wp:positionV relativeFrom="paragraph">
              <wp:posOffset>0</wp:posOffset>
            </wp:positionV>
            <wp:extent cx="323850" cy="323850"/>
            <wp:effectExtent l="0" t="0" r="0" b="0"/>
            <wp:wrapNone/>
            <wp:docPr id="1545"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B40750" w:rsidP="008843B2">
      <w:pPr>
        <w:rPr>
          <w:sz w:val="16"/>
          <w:lang w:eastAsia="de-DE"/>
        </w:rPr>
      </w:pPr>
      <w:r w:rsidRPr="00AA18D1">
        <w:rPr>
          <w:noProof/>
          <w:lang w:eastAsia="de-DE"/>
        </w:rPr>
        <w:drawing>
          <wp:anchor distT="0" distB="0" distL="114300" distR="114300" simplePos="0" relativeHeight="252340224" behindDoc="0" locked="0" layoutInCell="1" allowOverlap="1" wp14:anchorId="04B54E07" wp14:editId="3A7F1C8A">
            <wp:simplePos x="0" y="0"/>
            <wp:positionH relativeFrom="column">
              <wp:posOffset>4804410</wp:posOffset>
            </wp:positionH>
            <wp:positionV relativeFrom="paragraph">
              <wp:posOffset>44450</wp:posOffset>
            </wp:positionV>
            <wp:extent cx="314325" cy="314325"/>
            <wp:effectExtent l="0" t="0" r="9525" b="9525"/>
            <wp:wrapNone/>
            <wp:docPr id="1477" name="Grafik 1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jc w:val="center"/>
        <w:rPr>
          <w:lang w:eastAsia="de-DE"/>
        </w:rPr>
      </w:pPr>
      <m:oMathPara>
        <m:oMath>
          <m:r>
            <w:rPr>
              <w:rFonts w:ascii="Cambria Math" w:hAnsi="Cambria Math"/>
              <w:lang w:eastAsia="de-DE"/>
            </w:rPr>
            <m:t>W=P∙t=U∙I∙t</m:t>
          </m:r>
        </m:oMath>
      </m:oMathPara>
    </w:p>
    <w:p w:rsidR="008843B2" w:rsidRPr="008843B2" w:rsidRDefault="008843B2" w:rsidP="008843B2">
      <w:pPr>
        <w:spacing w:line="240" w:lineRule="exact"/>
        <w:rPr>
          <w:sz w:val="16"/>
          <w:szCs w:val="16"/>
          <w:lang w:eastAsia="de-DE"/>
        </w:rPr>
      </w:pPr>
    </w:p>
    <w:p w:rsidR="008843B2" w:rsidRPr="008843B2" w:rsidRDefault="008843B2" w:rsidP="008843B2">
      <w:pPr>
        <w:jc w:val="both"/>
        <w:rPr>
          <w:lang w:eastAsia="de-DE"/>
        </w:rPr>
      </w:pPr>
      <w:r w:rsidRPr="008843B2">
        <w:rPr>
          <w:lang w:eastAsia="de-DE"/>
        </w:rPr>
        <w:t>oder:</w:t>
      </w:r>
    </w:p>
    <w:p w:rsidR="008843B2" w:rsidRPr="008843B2" w:rsidRDefault="008843B2" w:rsidP="008843B2">
      <w:pPr>
        <w:rPr>
          <w:lang w:eastAsia="de-DE"/>
        </w:rPr>
      </w:pPr>
      <m:oMathPara>
        <m:oMath>
          <m:r>
            <w:rPr>
              <w:rFonts w:ascii="Cambria Math" w:hAnsi="Cambria Math"/>
              <w:lang w:eastAsia="de-DE"/>
            </w:rPr>
            <m:t>P=</m:t>
          </m:r>
          <m:f>
            <m:fPr>
              <m:ctrlPr>
                <w:rPr>
                  <w:rFonts w:ascii="Cambria Math" w:hAnsi="Cambria Math"/>
                  <w:i/>
                  <w:lang w:eastAsia="de-DE"/>
                </w:rPr>
              </m:ctrlPr>
            </m:fPr>
            <m:num>
              <m:r>
                <w:rPr>
                  <w:rFonts w:ascii="Cambria Math" w:hAnsi="Cambria Math"/>
                  <w:lang w:eastAsia="de-DE"/>
                </w:rPr>
                <m:t>W</m:t>
              </m:r>
            </m:num>
            <m:den>
              <m:r>
                <w:rPr>
                  <w:rFonts w:ascii="Cambria Math" w:hAnsi="Cambria Math"/>
                  <w:lang w:eastAsia="de-DE"/>
                </w:rPr>
                <m:t>t</m:t>
              </m:r>
            </m:den>
          </m:f>
        </m:oMath>
      </m:oMathPara>
    </w:p>
    <w:p w:rsidR="008843B2" w:rsidRPr="008843B2" w:rsidRDefault="008843B2" w:rsidP="008843B2">
      <w:pPr>
        <w:rPr>
          <w:sz w:val="16"/>
          <w:lang w:eastAsia="de-DE"/>
        </w:rPr>
      </w:pPr>
    </w:p>
    <w:p w:rsidR="008843B2" w:rsidRPr="008843B2" w:rsidRDefault="008843B2" w:rsidP="008843B2">
      <w:r w:rsidRPr="008843B2">
        <w:rPr>
          <w:b/>
          <w:bCs/>
          <w:color w:val="000000"/>
        </w:rPr>
        <w:t>Anmerkung:</w:t>
      </w:r>
      <w:r w:rsidRPr="008843B2">
        <w:t xml:space="preserve"> P gibt an, wie schnell ein Gerät die elektrische Energie verbraucht.</w:t>
      </w:r>
    </w:p>
    <w:p w:rsidR="008843B2" w:rsidRPr="008843B2" w:rsidRDefault="008843B2" w:rsidP="008843B2">
      <w:pPr>
        <w:rPr>
          <w:sz w:val="16"/>
          <w:lang w:eastAsia="de-DE"/>
        </w:rPr>
      </w:pPr>
    </w:p>
    <w:p w:rsidR="008843B2" w:rsidRPr="008843B2" w:rsidRDefault="008843B2" w:rsidP="008843B2">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8843B2">
        <w:rPr>
          <w:rFonts w:ascii="Source Sans Pro Semibold" w:eastAsia="Times New Roman" w:hAnsi="Source Sans Pro Semibold" w:cs="Times New Roman"/>
          <w:bCs/>
          <w:noProof/>
          <w:sz w:val="26"/>
          <w:szCs w:val="26"/>
          <w:lang w:eastAsia="de-DE"/>
        </w:rPr>
        <w:drawing>
          <wp:anchor distT="0" distB="0" distL="114300" distR="114300" simplePos="0" relativeHeight="252002304" behindDoc="0" locked="0" layoutInCell="0" allowOverlap="1" wp14:anchorId="3976A43D" wp14:editId="1787844A">
            <wp:simplePos x="0" y="0"/>
            <wp:positionH relativeFrom="rightMargin">
              <wp:posOffset>107950</wp:posOffset>
            </wp:positionH>
            <wp:positionV relativeFrom="paragraph">
              <wp:posOffset>56779</wp:posOffset>
            </wp:positionV>
            <wp:extent cx="532765" cy="323850"/>
            <wp:effectExtent l="0" t="0" r="635" b="0"/>
            <wp:wrapNone/>
            <wp:docPr id="154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sz w:val="26"/>
          <w:szCs w:val="26"/>
          <w:lang w:eastAsia="de-DE"/>
        </w:rPr>
        <w:t>Bestimmung der elektrischen Arbeit bei einer Glühlampe</w:t>
      </w:r>
    </w:p>
    <w:p w:rsidR="008843B2" w:rsidRPr="008843B2" w:rsidRDefault="008843B2" w:rsidP="008843B2">
      <w:pPr>
        <w:jc w:val="both"/>
        <w:rPr>
          <w:lang w:eastAsia="de-DE"/>
        </w:rPr>
      </w:pPr>
      <w:r w:rsidRPr="008843B2">
        <w:rPr>
          <w:lang w:eastAsia="de-DE"/>
        </w:rPr>
        <w:t>Ergänzen Sie in der untenstehenden Schaltung das Spannungs- und Strommessgerät. Bauen Sie die Schaltung auf und messen Sie die Spannung und den Strom.</w:t>
      </w:r>
    </w:p>
    <w:p w:rsidR="008843B2" w:rsidRPr="008843B2" w:rsidRDefault="008843B2" w:rsidP="008843B2">
      <w:pPr>
        <w:rPr>
          <w:sz w:val="16"/>
          <w:lang w:eastAsia="de-DE"/>
        </w:rPr>
      </w:pPr>
      <w:r w:rsidRPr="008843B2">
        <w:rPr>
          <w:noProof/>
          <w:sz w:val="16"/>
          <w:lang w:eastAsia="de-DE"/>
        </w:rPr>
        <w:drawing>
          <wp:anchor distT="0" distB="0" distL="114300" distR="114300" simplePos="0" relativeHeight="252001280" behindDoc="1" locked="0" layoutInCell="1" allowOverlap="1" wp14:anchorId="44EAD357" wp14:editId="7FBA7CE1">
            <wp:simplePos x="0" y="0"/>
            <wp:positionH relativeFrom="column">
              <wp:posOffset>2997835</wp:posOffset>
            </wp:positionH>
            <wp:positionV relativeFrom="paragraph">
              <wp:posOffset>87630</wp:posOffset>
            </wp:positionV>
            <wp:extent cx="647700" cy="647700"/>
            <wp:effectExtent l="0" t="0" r="0" b="0"/>
            <wp:wrapTight wrapText="bothSides">
              <wp:wrapPolygon edited="0">
                <wp:start x="5718" y="0"/>
                <wp:lineTo x="0" y="3812"/>
                <wp:lineTo x="0" y="15882"/>
                <wp:lineTo x="4447" y="20329"/>
                <wp:lineTo x="5718" y="20965"/>
                <wp:lineTo x="15882" y="20965"/>
                <wp:lineTo x="17153" y="20329"/>
                <wp:lineTo x="20965" y="16518"/>
                <wp:lineTo x="20965" y="3812"/>
                <wp:lineTo x="15882" y="0"/>
                <wp:lineTo x="5718" y="0"/>
              </wp:wrapPolygon>
            </wp:wrapTight>
            <wp:docPr id="1549" name="Grafik 1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hr.png"/>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647700" cy="647700"/>
                    </a:xfrm>
                    <a:prstGeom prst="rect">
                      <a:avLst/>
                    </a:prstGeom>
                  </pic:spPr>
                </pic:pic>
              </a:graphicData>
            </a:graphic>
            <wp14:sizeRelH relativeFrom="margin">
              <wp14:pctWidth>0</wp14:pctWidth>
            </wp14:sizeRelH>
            <wp14:sizeRelV relativeFrom="margin">
              <wp14:pctHeight>0</wp14:pctHeight>
            </wp14:sizeRelV>
          </wp:anchor>
        </w:drawing>
      </w:r>
    </w:p>
    <w:p w:rsidR="008843B2" w:rsidRPr="008843B2" w:rsidRDefault="008843B2" w:rsidP="008843B2">
      <w:pPr>
        <w:rPr>
          <w:b/>
          <w:bCs/>
          <w:color w:val="000000"/>
          <w:sz w:val="16"/>
          <w:lang w:eastAsia="de-DE"/>
        </w:rPr>
      </w:pPr>
      <w:r w:rsidRPr="008843B2">
        <w:rPr>
          <w:b/>
          <w:bCs/>
          <w:noProof/>
          <w:color w:val="000000"/>
          <w:sz w:val="16"/>
          <w:lang w:eastAsia="de-DE"/>
        </w:rPr>
        <w:drawing>
          <wp:anchor distT="0" distB="0" distL="114300" distR="114300" simplePos="0" relativeHeight="252005376" behindDoc="0" locked="0" layoutInCell="1" allowOverlap="1" wp14:anchorId="3055C07F" wp14:editId="64C68C3F">
            <wp:simplePos x="0" y="0"/>
            <wp:positionH relativeFrom="column">
              <wp:posOffset>-4445</wp:posOffset>
            </wp:positionH>
            <wp:positionV relativeFrom="paragraph">
              <wp:posOffset>3175</wp:posOffset>
            </wp:positionV>
            <wp:extent cx="2880000" cy="1450800"/>
            <wp:effectExtent l="0" t="0" r="0" b="0"/>
            <wp:wrapSquare wrapText="bothSides"/>
            <wp:docPr id="1550" name="Grafik 1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 Leistung_Niveau B.jpg"/>
                    <pic:cNvPicPr/>
                  </pic:nvPicPr>
                  <pic:blipFill>
                    <a:blip r:embed="rId114">
                      <a:clrChange>
                        <a:clrFrom>
                          <a:srgbClr val="FEFEF2"/>
                        </a:clrFrom>
                        <a:clrTo>
                          <a:srgbClr val="FEFEF2">
                            <a:alpha val="0"/>
                          </a:srgbClr>
                        </a:clrTo>
                      </a:clrChange>
                      <a:extLst>
                        <a:ext uri="{28A0092B-C50C-407E-A947-70E740481C1C}">
                          <a14:useLocalDpi xmlns:a14="http://schemas.microsoft.com/office/drawing/2010/main" val="0"/>
                        </a:ext>
                      </a:extLst>
                    </a:blip>
                    <a:stretch>
                      <a:fillRect/>
                    </a:stretch>
                  </pic:blipFill>
                  <pic:spPr>
                    <a:xfrm>
                      <a:off x="0" y="0"/>
                      <a:ext cx="2880000" cy="1450800"/>
                    </a:xfrm>
                    <a:prstGeom prst="rect">
                      <a:avLst/>
                    </a:prstGeom>
                  </pic:spPr>
                </pic:pic>
              </a:graphicData>
            </a:graphic>
            <wp14:sizeRelH relativeFrom="margin">
              <wp14:pctWidth>0</wp14:pctWidth>
            </wp14:sizeRelH>
            <wp14:sizeRelV relativeFrom="margin">
              <wp14:pctHeight>0</wp14:pctHeight>
            </wp14:sizeRelV>
          </wp:anchor>
        </w:drawing>
      </w:r>
    </w:p>
    <w:p w:rsidR="008843B2" w:rsidRPr="008843B2" w:rsidRDefault="008843B2" w:rsidP="008843B2">
      <w:pPr>
        <w:rPr>
          <w:b/>
          <w:bCs/>
          <w:color w:val="000000"/>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jc w:val="both"/>
        <w:rPr>
          <w:b/>
          <w:bCs/>
          <w:color w:val="000000"/>
          <w:lang w:eastAsia="de-DE"/>
        </w:rPr>
      </w:pPr>
      <w:r w:rsidRPr="008843B2">
        <w:rPr>
          <w:lang w:eastAsia="de-DE"/>
        </w:rPr>
        <w:t>Messwerte</w:t>
      </w:r>
      <w:r w:rsidRPr="008843B2">
        <w:rPr>
          <w:b/>
          <w:bCs/>
          <w:color w:val="000000"/>
          <w:lang w:eastAsia="de-DE"/>
        </w:rPr>
        <w:t>:</w:t>
      </w:r>
    </w:p>
    <w:p w:rsidR="008843B2" w:rsidRPr="008843B2" w:rsidRDefault="008843B2" w:rsidP="008843B2">
      <w:pPr>
        <w:rPr>
          <w:b/>
          <w:bCs/>
          <w:color w:val="000000"/>
          <w:sz w:val="16"/>
          <w:lang w:eastAsia="de-DE"/>
        </w:rPr>
      </w:pPr>
    </w:p>
    <w:tbl>
      <w:tblPr>
        <w:tblStyle w:val="Tabellenraster"/>
        <w:tblW w:w="2552" w:type="dxa"/>
        <w:tblInd w:w="108" w:type="dxa"/>
        <w:tblLayout w:type="fixed"/>
        <w:tblCellMar>
          <w:top w:w="57" w:type="dxa"/>
          <w:bottom w:w="57" w:type="dxa"/>
        </w:tblCellMar>
        <w:tblLook w:val="04A0" w:firstRow="1" w:lastRow="0" w:firstColumn="1" w:lastColumn="0" w:noHBand="0" w:noVBand="1"/>
      </w:tblPr>
      <w:tblGrid>
        <w:gridCol w:w="1276"/>
        <w:gridCol w:w="1276"/>
      </w:tblGrid>
      <w:tr w:rsidR="008843B2" w:rsidRPr="008843B2" w:rsidTr="008843B2">
        <w:tc>
          <w:tcPr>
            <w:tcW w:w="127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U in V</w:t>
            </w:r>
          </w:p>
        </w:tc>
        <w:tc>
          <w:tcPr>
            <w:tcW w:w="127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I in A</w:t>
            </w:r>
          </w:p>
        </w:tc>
      </w:tr>
      <w:tr w:rsidR="008843B2" w:rsidRPr="008843B2" w:rsidTr="008843B2">
        <w:tc>
          <w:tcPr>
            <w:tcW w:w="1276" w:type="dxa"/>
            <w:shd w:val="clear" w:color="auto" w:fill="auto"/>
          </w:tcPr>
          <w:p w:rsidR="008843B2" w:rsidRPr="008843B2" w:rsidRDefault="008843B2" w:rsidP="008843B2">
            <w:pPr>
              <w:jc w:val="center"/>
              <w:rPr>
                <w:rFonts w:eastAsia="Times New Roman" w:cs="Times New Roman"/>
                <w:b/>
              </w:rPr>
            </w:pPr>
          </w:p>
        </w:tc>
        <w:tc>
          <w:tcPr>
            <w:tcW w:w="1276" w:type="dxa"/>
          </w:tcPr>
          <w:p w:rsidR="008843B2" w:rsidRPr="008843B2" w:rsidRDefault="008843B2" w:rsidP="008843B2">
            <w:pPr>
              <w:jc w:val="center"/>
              <w:rPr>
                <w:rFonts w:eastAsia="Times New Roman" w:cs="Times New Roman"/>
                <w:b/>
              </w:rPr>
            </w:pPr>
          </w:p>
        </w:tc>
      </w:tr>
    </w:tbl>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jc w:val="both"/>
        <w:rPr>
          <w:b/>
          <w:bCs/>
          <w:color w:val="000000"/>
          <w:lang w:eastAsia="de-DE"/>
        </w:rPr>
      </w:pPr>
      <w:r w:rsidRPr="008843B2">
        <w:rPr>
          <w:b/>
          <w:bCs/>
          <w:color w:val="000000"/>
          <w:lang w:eastAsia="de-DE"/>
        </w:rPr>
        <w:t>Aufgabe:</w:t>
      </w:r>
      <w:r w:rsidRPr="008843B2">
        <w:rPr>
          <w:b/>
          <w:bCs/>
          <w:noProof/>
          <w:color w:val="000000"/>
          <w:sz w:val="24"/>
          <w:lang w:eastAsia="de-DE"/>
        </w:rPr>
        <w:drawing>
          <wp:anchor distT="0" distB="0" distL="114300" distR="114300" simplePos="0" relativeHeight="252000256" behindDoc="0" locked="0" layoutInCell="0" allowOverlap="1" wp14:anchorId="2FFF2AFF" wp14:editId="6B2157DE">
            <wp:simplePos x="0" y="0"/>
            <wp:positionH relativeFrom="rightMargin">
              <wp:posOffset>107950</wp:posOffset>
            </wp:positionH>
            <wp:positionV relativeFrom="paragraph">
              <wp:posOffset>0</wp:posOffset>
            </wp:positionV>
            <wp:extent cx="302701" cy="324000"/>
            <wp:effectExtent l="0" t="0" r="2540" b="0"/>
            <wp:wrapNone/>
            <wp:docPr id="155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jc w:val="both"/>
        <w:rPr>
          <w:lang w:eastAsia="de-DE"/>
        </w:rPr>
      </w:pPr>
      <w:r w:rsidRPr="008843B2">
        <w:rPr>
          <w:lang w:eastAsia="de-DE"/>
        </w:rPr>
        <w:t>Berechnen Sie die elektrische Arbeit der vorliegenden Glühlampe für eine Einschaltda</w:t>
      </w:r>
      <w:r w:rsidRPr="008843B2">
        <w:rPr>
          <w:lang w:eastAsia="de-DE"/>
        </w:rPr>
        <w:t>u</w:t>
      </w:r>
      <w:r w:rsidRPr="008843B2">
        <w:rPr>
          <w:lang w:eastAsia="de-DE"/>
        </w:rPr>
        <w:t>er von 3 Stunden.</w:t>
      </w:r>
    </w:p>
    <w:p w:rsidR="008843B2" w:rsidRPr="008843B2" w:rsidRDefault="008843B2" w:rsidP="008843B2">
      <w:pPr>
        <w:jc w:val="both"/>
        <w:rPr>
          <w:lang w:eastAsia="de-DE"/>
        </w:rPr>
      </w:pPr>
    </w:p>
    <w:p w:rsidR="008843B2" w:rsidRPr="008843B2" w:rsidRDefault="008843B2" w:rsidP="008843B2">
      <w:pPr>
        <w:spacing w:line="240" w:lineRule="exact"/>
        <w:rPr>
          <w:lang w:eastAsia="de-DE"/>
        </w:rPr>
      </w:pPr>
    </w:p>
    <w:p w:rsidR="008843B2" w:rsidRPr="008843B2" w:rsidRDefault="008843B2" w:rsidP="008843B2">
      <w:pPr>
        <w:spacing w:line="240" w:lineRule="exact"/>
        <w:rPr>
          <w:lang w:eastAsia="de-DE"/>
        </w:rPr>
      </w:pPr>
    </w:p>
    <w:p w:rsidR="008843B2" w:rsidRPr="008843B2" w:rsidRDefault="008843B2" w:rsidP="008843B2">
      <w:pPr>
        <w:spacing w:line="240" w:lineRule="exact"/>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Elektrische Arbeit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ET1.01.08.02</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7E0E50" w:rsidRDefault="007E0E50" w:rsidP="007E0E50">
            <w:pPr>
              <w:numPr>
                <w:ilvl w:val="0"/>
                <w:numId w:val="6"/>
              </w:numPr>
              <w:ind w:left="414" w:hanging="357"/>
              <w:rPr>
                <w:sz w:val="16"/>
              </w:rPr>
            </w:pPr>
            <w:r>
              <w:rPr>
                <w:sz w:val="16"/>
              </w:rPr>
              <w:t xml:space="preserve">Ich kann geeignete </w:t>
            </w:r>
            <w:r w:rsidR="002429C7">
              <w:rPr>
                <w:sz w:val="16"/>
              </w:rPr>
              <w:t>Messgeräte</w:t>
            </w:r>
            <w:r>
              <w:rPr>
                <w:sz w:val="16"/>
              </w:rPr>
              <w:t xml:space="preserve"> und </w:t>
            </w:r>
            <w:r w:rsidR="00C965E8">
              <w:rPr>
                <w:sz w:val="16"/>
              </w:rPr>
              <w:t>-verfahren</w:t>
            </w:r>
            <w:r>
              <w:rPr>
                <w:sz w:val="16"/>
              </w:rPr>
              <w:t xml:space="preserve"> auswählen und elektrische Grundgrößen messen.</w:t>
            </w:r>
          </w:p>
          <w:p w:rsidR="007E0E50" w:rsidRPr="008843B2" w:rsidRDefault="007E0E50" w:rsidP="007E0E50">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8843B2" w:rsidRPr="008843B2" w:rsidRDefault="007E0E50" w:rsidP="007E0E50">
            <w:pPr>
              <w:numPr>
                <w:ilvl w:val="0"/>
                <w:numId w:val="6"/>
              </w:numPr>
              <w:ind w:left="414" w:hanging="357"/>
              <w:rPr>
                <w:sz w:val="16"/>
              </w:rPr>
            </w:pPr>
            <w:r>
              <w:rPr>
                <w:sz w:val="16"/>
              </w:rPr>
              <w:t>Ich kann einfache elektrische Schaltungen er</w:t>
            </w:r>
            <w:r w:rsidRPr="008843B2">
              <w:rPr>
                <w:sz w:val="16"/>
              </w:rPr>
              <w:t>kennen,</w:t>
            </w:r>
            <w:r>
              <w:rPr>
                <w:sz w:val="16"/>
              </w:rPr>
              <w:t xml:space="preserve"> dimensionieren und</w:t>
            </w:r>
            <w:r w:rsidRPr="008843B2">
              <w:rPr>
                <w:sz w:val="16"/>
              </w:rPr>
              <w:t xml:space="preserve"> aufbau</w:t>
            </w:r>
            <w:r>
              <w:rPr>
                <w:sz w:val="16"/>
              </w:rPr>
              <w:t>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C75100">
            <w:pPr>
              <w:numPr>
                <w:ilvl w:val="0"/>
                <w:numId w:val="6"/>
              </w:numPr>
              <w:ind w:left="414" w:hanging="357"/>
              <w:rPr>
                <w:sz w:val="16"/>
              </w:rPr>
            </w:pPr>
            <w:r w:rsidRPr="008843B2">
              <w:rPr>
                <w:sz w:val="16"/>
              </w:rPr>
              <w:t xml:space="preserve">Ich kann geeignete Messgeräte und </w:t>
            </w:r>
            <w:r w:rsidR="00C965E8">
              <w:rPr>
                <w:sz w:val="16"/>
              </w:rPr>
              <w:t>-verfahren</w:t>
            </w:r>
            <w:r w:rsidRPr="008843B2">
              <w:rPr>
                <w:sz w:val="16"/>
              </w:rPr>
              <w:t xml:space="preserve"> auswählen und elektrische Grundgrößen messen.</w:t>
            </w:r>
          </w:p>
          <w:p w:rsidR="008843B2" w:rsidRPr="008843B2" w:rsidRDefault="008843B2" w:rsidP="00C75100">
            <w:pPr>
              <w:numPr>
                <w:ilvl w:val="0"/>
                <w:numId w:val="6"/>
              </w:numPr>
              <w:ind w:left="414" w:hanging="357"/>
              <w:rPr>
                <w:sz w:val="16"/>
              </w:rPr>
            </w:pPr>
            <w:r w:rsidRPr="008843B2">
              <w:rPr>
                <w:sz w:val="16"/>
              </w:rPr>
              <w:t>Ich kann Spannung, Strom, elektrische Leistung und elektrische Arbeit unterscheiden, kenne deren Formelzeichen und kann d</w:t>
            </w:r>
            <w:r w:rsidRPr="008843B2">
              <w:rPr>
                <w:sz w:val="16"/>
              </w:rPr>
              <w:t>a</w:t>
            </w:r>
            <w:r w:rsidRPr="008843B2">
              <w:rPr>
                <w:sz w:val="16"/>
              </w:rPr>
              <w:t>mit rechnen.</w:t>
            </w:r>
          </w:p>
          <w:p w:rsidR="008843B2" w:rsidRPr="008843B2" w:rsidRDefault="008843B2" w:rsidP="00C75100">
            <w:pPr>
              <w:numPr>
                <w:ilvl w:val="0"/>
                <w:numId w:val="6"/>
              </w:numPr>
              <w:ind w:left="414" w:hanging="357"/>
              <w:rPr>
                <w:sz w:val="16"/>
              </w:rPr>
            </w:pPr>
            <w:r w:rsidRPr="008843B2">
              <w:rPr>
                <w:sz w:val="16"/>
              </w:rPr>
              <w:t>Ich kann einfache elektrische Schaltungen erkennen und au</w:t>
            </w:r>
            <w:r w:rsidRPr="008843B2">
              <w:rPr>
                <w:sz w:val="16"/>
              </w:rPr>
              <w:t>f</w:t>
            </w:r>
            <w:r w:rsidRPr="008843B2">
              <w:rPr>
                <w:sz w:val="16"/>
              </w:rPr>
              <w:t>bauen.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C75100">
            <w:pPr>
              <w:numPr>
                <w:ilvl w:val="0"/>
                <w:numId w:val="6"/>
              </w:numPr>
              <w:ind w:left="414" w:hanging="357"/>
              <w:rPr>
                <w:i/>
                <w:sz w:val="16"/>
              </w:rPr>
            </w:pPr>
            <w:r w:rsidRPr="008843B2">
              <w:rPr>
                <w:sz w:val="16"/>
              </w:rPr>
              <w:t>Ich kenne elektrische Grundgrößen.</w:t>
            </w:r>
          </w:p>
          <w:p w:rsidR="008843B2" w:rsidRPr="008843B2" w:rsidRDefault="008843B2" w:rsidP="00C75100">
            <w:pPr>
              <w:numPr>
                <w:ilvl w:val="0"/>
                <w:numId w:val="6"/>
              </w:numPr>
              <w:ind w:left="414" w:hanging="357"/>
              <w:rPr>
                <w:i/>
                <w:sz w:val="16"/>
              </w:rPr>
            </w:pPr>
            <w:r w:rsidRPr="008843B2">
              <w:rPr>
                <w:sz w:val="16"/>
              </w:rPr>
              <w:t>Ich kann mit Größen und Einheiten umgehen und die Begriffe Spannung, Strom und Widerstand erläutern.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416" w:hanging="36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C75100">
            <w:pPr>
              <w:numPr>
                <w:ilvl w:val="0"/>
                <w:numId w:val="6"/>
              </w:numPr>
              <w:ind w:left="414" w:hanging="357"/>
              <w:rPr>
                <w:sz w:val="16"/>
              </w:rPr>
            </w:pPr>
            <w:r w:rsidRPr="008843B2">
              <w:rPr>
                <w:sz w:val="16"/>
              </w:rPr>
              <w:t>Siehe Lernwegeliste oder Lernschritt ET1.01.08.03, ET1.01.08.04</w:t>
            </w:r>
          </w:p>
        </w:tc>
      </w:tr>
    </w:tbl>
    <w:p w:rsidR="008843B2" w:rsidRPr="008843B2" w:rsidRDefault="005E372A"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noProof/>
          <w:sz w:val="24"/>
          <w:lang w:eastAsia="de-DE"/>
        </w:rPr>
        <w:drawing>
          <wp:anchor distT="0" distB="0" distL="114300" distR="114300" simplePos="0" relativeHeight="252011520" behindDoc="0" locked="0" layoutInCell="0" allowOverlap="1" wp14:anchorId="588E3E7C" wp14:editId="64000DE9">
            <wp:simplePos x="0" y="0"/>
            <wp:positionH relativeFrom="rightMargin">
              <wp:posOffset>107950</wp:posOffset>
            </wp:positionH>
            <wp:positionV relativeFrom="paragraph">
              <wp:posOffset>73660</wp:posOffset>
            </wp:positionV>
            <wp:extent cx="345440" cy="323850"/>
            <wp:effectExtent l="0" t="0" r="0" b="0"/>
            <wp:wrapNone/>
            <wp:docPr id="155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ascii="Source Sans Pro Semibold" w:eastAsia="Times New Roman" w:hAnsi="Source Sans Pro Semibold" w:cs="Times New Roman"/>
          <w:bCs/>
          <w:sz w:val="30"/>
          <w:szCs w:val="28"/>
          <w:lang w:eastAsia="de-DE"/>
        </w:rPr>
        <w:t>Elektrische Arbeit (W)</w:t>
      </w:r>
    </w:p>
    <w:p w:rsidR="008843B2" w:rsidRPr="008843B2" w:rsidRDefault="00B40750" w:rsidP="008843B2">
      <w:pPr>
        <w:jc w:val="both"/>
        <w:rPr>
          <w:lang w:eastAsia="de-DE"/>
        </w:rPr>
      </w:pPr>
      <w:r w:rsidRPr="00AA18D1">
        <w:rPr>
          <w:noProof/>
          <w:lang w:eastAsia="de-DE"/>
        </w:rPr>
        <w:drawing>
          <wp:anchor distT="0" distB="0" distL="114300" distR="114300" simplePos="0" relativeHeight="252342272" behindDoc="0" locked="0" layoutInCell="1" allowOverlap="1" wp14:anchorId="71228EF0" wp14:editId="55D29196">
            <wp:simplePos x="0" y="0"/>
            <wp:positionH relativeFrom="column">
              <wp:posOffset>4804410</wp:posOffset>
            </wp:positionH>
            <wp:positionV relativeFrom="paragraph">
              <wp:posOffset>619760</wp:posOffset>
            </wp:positionV>
            <wp:extent cx="314325" cy="314325"/>
            <wp:effectExtent l="0" t="0" r="9525" b="9525"/>
            <wp:wrapNone/>
            <wp:docPr id="1478" name="Grafik 1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lang w:eastAsia="de-DE"/>
        </w:rPr>
        <w:t>Wird ein elektrisches Gerät eingeschaltet, so wird in dieser Zeit elektrische Energie in eine andere Energieform umgewandelt, z.</w:t>
      </w:r>
      <w:r w:rsidR="002429C7">
        <w:rPr>
          <w:lang w:eastAsia="de-DE"/>
        </w:rPr>
        <w:t xml:space="preserve"> </w:t>
      </w:r>
      <w:r w:rsidR="008843B2" w:rsidRPr="008843B2">
        <w:rPr>
          <w:lang w:eastAsia="de-DE"/>
        </w:rPr>
        <w:t>B. Wärme, Licht, usw. Die dabei verrichtete elektrische Arbeit W ist umso größer, je größer die Leistung und die Einschaltdauer des Geräts ist.</w:t>
      </w:r>
      <w:r w:rsidR="008843B2" w:rsidRPr="008843B2">
        <w:rPr>
          <w:noProof/>
          <w:sz w:val="24"/>
          <w:lang w:eastAsia="de-DE"/>
        </w:rPr>
        <w:drawing>
          <wp:anchor distT="0" distB="0" distL="114300" distR="114300" simplePos="0" relativeHeight="252006400" behindDoc="0" locked="0" layoutInCell="0" allowOverlap="1" wp14:anchorId="0A27FFD6" wp14:editId="3B8E6E23">
            <wp:simplePos x="0" y="0"/>
            <wp:positionH relativeFrom="rightMargin">
              <wp:posOffset>107950</wp:posOffset>
            </wp:positionH>
            <wp:positionV relativeFrom="paragraph">
              <wp:posOffset>0</wp:posOffset>
            </wp:positionV>
            <wp:extent cx="323850" cy="323850"/>
            <wp:effectExtent l="0" t="0" r="0" b="0"/>
            <wp:wrapNone/>
            <wp:docPr id="1553"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rPr>
          <w:sz w:val="16"/>
          <w:lang w:eastAsia="de-DE"/>
        </w:rPr>
      </w:pPr>
    </w:p>
    <w:p w:rsidR="008843B2" w:rsidRPr="008843B2" w:rsidRDefault="008843B2" w:rsidP="008843B2">
      <w:pPr>
        <w:jc w:val="center"/>
        <w:rPr>
          <w:lang w:eastAsia="de-DE"/>
        </w:rPr>
      </w:pPr>
      <m:oMathPara>
        <m:oMath>
          <m:r>
            <w:rPr>
              <w:rFonts w:ascii="Cambria Math" w:hAnsi="Cambria Math"/>
              <w:lang w:eastAsia="de-DE"/>
            </w:rPr>
            <m:t>W=P∙t=U∙I∙t</m:t>
          </m:r>
        </m:oMath>
      </m:oMathPara>
    </w:p>
    <w:p w:rsidR="008843B2" w:rsidRPr="008843B2" w:rsidRDefault="008843B2" w:rsidP="008843B2">
      <w:pPr>
        <w:spacing w:line="240" w:lineRule="exact"/>
        <w:rPr>
          <w:sz w:val="16"/>
          <w:szCs w:val="16"/>
          <w:lang w:eastAsia="de-DE"/>
        </w:rPr>
      </w:pPr>
    </w:p>
    <w:p w:rsidR="008843B2" w:rsidRPr="008843B2" w:rsidRDefault="008843B2" w:rsidP="008843B2">
      <w:pPr>
        <w:jc w:val="both"/>
        <w:rPr>
          <w:lang w:eastAsia="de-DE"/>
        </w:rPr>
      </w:pPr>
      <w:r w:rsidRPr="008843B2">
        <w:rPr>
          <w:lang w:eastAsia="de-DE"/>
        </w:rPr>
        <w:t>oder:</w:t>
      </w:r>
    </w:p>
    <w:p w:rsidR="008843B2" w:rsidRPr="008843B2" w:rsidRDefault="008843B2" w:rsidP="008843B2">
      <w:pPr>
        <w:rPr>
          <w:lang w:eastAsia="de-DE"/>
        </w:rPr>
      </w:pPr>
      <m:oMathPara>
        <m:oMath>
          <m:r>
            <w:rPr>
              <w:rFonts w:ascii="Cambria Math" w:hAnsi="Cambria Math"/>
              <w:lang w:eastAsia="de-DE"/>
            </w:rPr>
            <m:t>P=</m:t>
          </m:r>
          <m:f>
            <m:fPr>
              <m:ctrlPr>
                <w:rPr>
                  <w:rFonts w:ascii="Cambria Math" w:hAnsi="Cambria Math"/>
                  <w:i/>
                  <w:lang w:eastAsia="de-DE"/>
                </w:rPr>
              </m:ctrlPr>
            </m:fPr>
            <m:num>
              <m:r>
                <w:rPr>
                  <w:rFonts w:ascii="Cambria Math" w:hAnsi="Cambria Math"/>
                  <w:lang w:eastAsia="de-DE"/>
                </w:rPr>
                <m:t>W</m:t>
              </m:r>
            </m:num>
            <m:den>
              <m:r>
                <w:rPr>
                  <w:rFonts w:ascii="Cambria Math" w:hAnsi="Cambria Math"/>
                  <w:lang w:eastAsia="de-DE"/>
                </w:rPr>
                <m:t>t</m:t>
              </m:r>
            </m:den>
          </m:f>
        </m:oMath>
      </m:oMathPara>
    </w:p>
    <w:p w:rsidR="008843B2" w:rsidRPr="008843B2" w:rsidRDefault="008843B2" w:rsidP="008843B2">
      <w:pPr>
        <w:rPr>
          <w:sz w:val="16"/>
          <w:lang w:eastAsia="de-DE"/>
        </w:rPr>
      </w:pPr>
    </w:p>
    <w:p w:rsidR="008843B2" w:rsidRPr="008843B2" w:rsidRDefault="008843B2" w:rsidP="008843B2">
      <w:r w:rsidRPr="008843B2">
        <w:rPr>
          <w:b/>
          <w:bCs/>
          <w:color w:val="000000"/>
        </w:rPr>
        <w:t>Anmerkung:</w:t>
      </w:r>
      <w:r w:rsidRPr="008843B2">
        <w:t xml:space="preserve"> P gibt an, wie schnell ein Gerät die elektrische Energie verbraucht.</w:t>
      </w:r>
    </w:p>
    <w:p w:rsidR="008843B2" w:rsidRPr="008843B2" w:rsidRDefault="008843B2" w:rsidP="008843B2">
      <w:pPr>
        <w:rPr>
          <w:sz w:val="16"/>
          <w:lang w:eastAsia="de-DE"/>
        </w:rPr>
      </w:pPr>
    </w:p>
    <w:p w:rsidR="008843B2" w:rsidRPr="008843B2" w:rsidRDefault="008843B2" w:rsidP="008843B2">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8843B2">
        <w:rPr>
          <w:rFonts w:ascii="Source Sans Pro Semibold" w:eastAsia="Times New Roman" w:hAnsi="Source Sans Pro Semibold" w:cs="Times New Roman"/>
          <w:bCs/>
          <w:noProof/>
          <w:sz w:val="26"/>
          <w:szCs w:val="26"/>
          <w:lang w:eastAsia="de-DE"/>
        </w:rPr>
        <w:drawing>
          <wp:anchor distT="0" distB="0" distL="114300" distR="114300" simplePos="0" relativeHeight="252010496" behindDoc="0" locked="0" layoutInCell="0" allowOverlap="1" wp14:anchorId="622413CC" wp14:editId="1D186635">
            <wp:simplePos x="0" y="0"/>
            <wp:positionH relativeFrom="rightMargin">
              <wp:posOffset>107950</wp:posOffset>
            </wp:positionH>
            <wp:positionV relativeFrom="paragraph">
              <wp:posOffset>56779</wp:posOffset>
            </wp:positionV>
            <wp:extent cx="532765" cy="323850"/>
            <wp:effectExtent l="0" t="0" r="635" b="0"/>
            <wp:wrapNone/>
            <wp:docPr id="155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sz w:val="26"/>
          <w:szCs w:val="26"/>
          <w:lang w:eastAsia="de-DE"/>
        </w:rPr>
        <w:t>Bestimmung der elektrischen Arbeit bei einer Glühlampe</w:t>
      </w:r>
    </w:p>
    <w:p w:rsidR="008843B2" w:rsidRPr="008843B2" w:rsidRDefault="008843B2" w:rsidP="008843B2">
      <w:pPr>
        <w:jc w:val="both"/>
        <w:rPr>
          <w:lang w:eastAsia="de-DE"/>
        </w:rPr>
      </w:pPr>
      <w:r w:rsidRPr="008843B2">
        <w:rPr>
          <w:lang w:eastAsia="de-DE"/>
        </w:rPr>
        <w:t>Vervollständigen Sie die untenstehende Schaltung zur Spannungs- und Strommessung an einer Glühlampe. Bauen Sie die Schaltung auf und messen Sie die Spannung und den Strom.</w:t>
      </w:r>
    </w:p>
    <w:p w:rsidR="008843B2" w:rsidRPr="008843B2" w:rsidRDefault="008843B2" w:rsidP="008843B2">
      <w:pPr>
        <w:rPr>
          <w:sz w:val="16"/>
          <w:lang w:eastAsia="de-DE"/>
        </w:rPr>
      </w:pPr>
      <w:r w:rsidRPr="008843B2">
        <w:rPr>
          <w:noProof/>
          <w:sz w:val="16"/>
          <w:lang w:eastAsia="de-DE"/>
        </w:rPr>
        <w:drawing>
          <wp:anchor distT="0" distB="0" distL="114300" distR="114300" simplePos="0" relativeHeight="252009472" behindDoc="1" locked="0" layoutInCell="1" allowOverlap="1" wp14:anchorId="4C15C4B6" wp14:editId="7A286290">
            <wp:simplePos x="0" y="0"/>
            <wp:positionH relativeFrom="column">
              <wp:posOffset>2997835</wp:posOffset>
            </wp:positionH>
            <wp:positionV relativeFrom="paragraph">
              <wp:posOffset>87630</wp:posOffset>
            </wp:positionV>
            <wp:extent cx="647700" cy="647700"/>
            <wp:effectExtent l="0" t="0" r="0" b="0"/>
            <wp:wrapTight wrapText="bothSides">
              <wp:wrapPolygon edited="0">
                <wp:start x="5718" y="0"/>
                <wp:lineTo x="0" y="3812"/>
                <wp:lineTo x="0" y="15882"/>
                <wp:lineTo x="4447" y="20329"/>
                <wp:lineTo x="5718" y="20965"/>
                <wp:lineTo x="15882" y="20965"/>
                <wp:lineTo x="17153" y="20329"/>
                <wp:lineTo x="20965" y="16518"/>
                <wp:lineTo x="20965" y="3812"/>
                <wp:lineTo x="15882" y="0"/>
                <wp:lineTo x="5718" y="0"/>
              </wp:wrapPolygon>
            </wp:wrapTight>
            <wp:docPr id="1557" name="Grafik 1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hr.png"/>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647700" cy="647700"/>
                    </a:xfrm>
                    <a:prstGeom prst="rect">
                      <a:avLst/>
                    </a:prstGeom>
                  </pic:spPr>
                </pic:pic>
              </a:graphicData>
            </a:graphic>
            <wp14:sizeRelH relativeFrom="margin">
              <wp14:pctWidth>0</wp14:pctWidth>
            </wp14:sizeRelH>
            <wp14:sizeRelV relativeFrom="margin">
              <wp14:pctHeight>0</wp14:pctHeight>
            </wp14:sizeRelV>
          </wp:anchor>
        </w:drawing>
      </w:r>
    </w:p>
    <w:p w:rsidR="008843B2" w:rsidRPr="008843B2" w:rsidRDefault="008843B2" w:rsidP="008843B2">
      <w:pPr>
        <w:rPr>
          <w:b/>
          <w:bCs/>
          <w:color w:val="000000"/>
          <w:sz w:val="16"/>
          <w:lang w:eastAsia="de-DE"/>
        </w:rPr>
      </w:pPr>
      <w:r w:rsidRPr="008843B2">
        <w:rPr>
          <w:b/>
          <w:bCs/>
          <w:noProof/>
          <w:color w:val="000000"/>
          <w:sz w:val="16"/>
          <w:lang w:eastAsia="de-DE"/>
        </w:rPr>
        <w:drawing>
          <wp:anchor distT="0" distB="0" distL="114300" distR="114300" simplePos="0" relativeHeight="252013568" behindDoc="0" locked="0" layoutInCell="1" allowOverlap="1" wp14:anchorId="7A5A3674" wp14:editId="71E801FD">
            <wp:simplePos x="0" y="0"/>
            <wp:positionH relativeFrom="column">
              <wp:posOffset>-4445</wp:posOffset>
            </wp:positionH>
            <wp:positionV relativeFrom="paragraph">
              <wp:posOffset>3175</wp:posOffset>
            </wp:positionV>
            <wp:extent cx="2880000" cy="1494000"/>
            <wp:effectExtent l="0" t="0" r="0" b="0"/>
            <wp:wrapSquare wrapText="bothSides"/>
            <wp:docPr id="1558" name="Grafik 1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 Leistung_Niveau C.jpg"/>
                    <pic:cNvPicPr/>
                  </pic:nvPicPr>
                  <pic:blipFill>
                    <a:blip r:embed="rId115">
                      <a:clrChange>
                        <a:clrFrom>
                          <a:srgbClr val="FEFEF2"/>
                        </a:clrFrom>
                        <a:clrTo>
                          <a:srgbClr val="FEFEF2">
                            <a:alpha val="0"/>
                          </a:srgbClr>
                        </a:clrTo>
                      </a:clrChange>
                      <a:extLst>
                        <a:ext uri="{28A0092B-C50C-407E-A947-70E740481C1C}">
                          <a14:useLocalDpi xmlns:a14="http://schemas.microsoft.com/office/drawing/2010/main" val="0"/>
                        </a:ext>
                      </a:extLst>
                    </a:blip>
                    <a:stretch>
                      <a:fillRect/>
                    </a:stretch>
                  </pic:blipFill>
                  <pic:spPr>
                    <a:xfrm>
                      <a:off x="0" y="0"/>
                      <a:ext cx="2880000" cy="1494000"/>
                    </a:xfrm>
                    <a:prstGeom prst="rect">
                      <a:avLst/>
                    </a:prstGeom>
                  </pic:spPr>
                </pic:pic>
              </a:graphicData>
            </a:graphic>
            <wp14:sizeRelH relativeFrom="margin">
              <wp14:pctWidth>0</wp14:pctWidth>
            </wp14:sizeRelH>
            <wp14:sizeRelV relativeFrom="margin">
              <wp14:pctHeight>0</wp14:pctHeight>
            </wp14:sizeRelV>
          </wp:anchor>
        </w:drawing>
      </w:r>
    </w:p>
    <w:p w:rsidR="008843B2" w:rsidRPr="008843B2" w:rsidRDefault="008843B2" w:rsidP="008843B2">
      <w:pPr>
        <w:rPr>
          <w:b/>
          <w:bCs/>
          <w:color w:val="000000"/>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jc w:val="both"/>
        <w:rPr>
          <w:b/>
          <w:bCs/>
          <w:color w:val="000000"/>
          <w:lang w:eastAsia="de-DE"/>
        </w:rPr>
      </w:pPr>
      <w:r w:rsidRPr="008843B2">
        <w:rPr>
          <w:lang w:eastAsia="de-DE"/>
        </w:rPr>
        <w:t>Messwerte</w:t>
      </w:r>
      <w:r w:rsidRPr="008843B2">
        <w:rPr>
          <w:b/>
          <w:bCs/>
          <w:color w:val="000000"/>
          <w:lang w:eastAsia="de-DE"/>
        </w:rPr>
        <w:t>:</w:t>
      </w:r>
    </w:p>
    <w:p w:rsidR="008843B2" w:rsidRPr="008843B2" w:rsidRDefault="008843B2" w:rsidP="008843B2">
      <w:pPr>
        <w:rPr>
          <w:b/>
          <w:bCs/>
          <w:color w:val="000000"/>
          <w:sz w:val="16"/>
          <w:lang w:eastAsia="de-DE"/>
        </w:rPr>
      </w:pPr>
    </w:p>
    <w:tbl>
      <w:tblPr>
        <w:tblStyle w:val="Tabellenraster"/>
        <w:tblW w:w="2552" w:type="dxa"/>
        <w:tblInd w:w="108" w:type="dxa"/>
        <w:tblLayout w:type="fixed"/>
        <w:tblCellMar>
          <w:top w:w="57" w:type="dxa"/>
          <w:bottom w:w="57" w:type="dxa"/>
        </w:tblCellMar>
        <w:tblLook w:val="04A0" w:firstRow="1" w:lastRow="0" w:firstColumn="1" w:lastColumn="0" w:noHBand="0" w:noVBand="1"/>
      </w:tblPr>
      <w:tblGrid>
        <w:gridCol w:w="1276"/>
        <w:gridCol w:w="1276"/>
      </w:tblGrid>
      <w:tr w:rsidR="008843B2" w:rsidRPr="008843B2" w:rsidTr="008843B2">
        <w:tc>
          <w:tcPr>
            <w:tcW w:w="127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U in V</w:t>
            </w:r>
          </w:p>
        </w:tc>
        <w:tc>
          <w:tcPr>
            <w:tcW w:w="127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I in A</w:t>
            </w:r>
          </w:p>
        </w:tc>
      </w:tr>
      <w:tr w:rsidR="008843B2" w:rsidRPr="008843B2" w:rsidTr="008843B2">
        <w:tc>
          <w:tcPr>
            <w:tcW w:w="1276" w:type="dxa"/>
            <w:shd w:val="clear" w:color="auto" w:fill="auto"/>
          </w:tcPr>
          <w:p w:rsidR="008843B2" w:rsidRPr="008843B2" w:rsidRDefault="008843B2" w:rsidP="008843B2">
            <w:pPr>
              <w:jc w:val="center"/>
              <w:rPr>
                <w:rFonts w:eastAsia="Times New Roman" w:cs="Times New Roman"/>
                <w:b/>
              </w:rPr>
            </w:pPr>
          </w:p>
        </w:tc>
        <w:tc>
          <w:tcPr>
            <w:tcW w:w="1276" w:type="dxa"/>
          </w:tcPr>
          <w:p w:rsidR="008843B2" w:rsidRPr="008843B2" w:rsidRDefault="008843B2" w:rsidP="008843B2">
            <w:pPr>
              <w:jc w:val="center"/>
              <w:rPr>
                <w:rFonts w:eastAsia="Times New Roman" w:cs="Times New Roman"/>
                <w:b/>
              </w:rPr>
            </w:pPr>
          </w:p>
        </w:tc>
      </w:tr>
    </w:tbl>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jc w:val="both"/>
        <w:rPr>
          <w:b/>
          <w:bCs/>
          <w:color w:val="000000"/>
          <w:lang w:eastAsia="de-DE"/>
        </w:rPr>
      </w:pPr>
      <w:r w:rsidRPr="008843B2">
        <w:rPr>
          <w:b/>
          <w:bCs/>
          <w:color w:val="000000"/>
          <w:lang w:eastAsia="de-DE"/>
        </w:rPr>
        <w:t>Aufgabe:</w:t>
      </w:r>
      <w:r w:rsidRPr="008843B2">
        <w:rPr>
          <w:b/>
          <w:bCs/>
          <w:noProof/>
          <w:color w:val="000000"/>
          <w:sz w:val="24"/>
          <w:lang w:eastAsia="de-DE"/>
        </w:rPr>
        <w:drawing>
          <wp:anchor distT="0" distB="0" distL="114300" distR="114300" simplePos="0" relativeHeight="252008448" behindDoc="0" locked="0" layoutInCell="0" allowOverlap="1" wp14:anchorId="6CA13EDE" wp14:editId="00F5C383">
            <wp:simplePos x="0" y="0"/>
            <wp:positionH relativeFrom="rightMargin">
              <wp:posOffset>107950</wp:posOffset>
            </wp:positionH>
            <wp:positionV relativeFrom="paragraph">
              <wp:posOffset>0</wp:posOffset>
            </wp:positionV>
            <wp:extent cx="302701" cy="324000"/>
            <wp:effectExtent l="0" t="0" r="2540" b="0"/>
            <wp:wrapNone/>
            <wp:docPr id="15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jc w:val="both"/>
        <w:rPr>
          <w:lang w:eastAsia="de-DE"/>
        </w:rPr>
      </w:pPr>
      <w:r w:rsidRPr="008843B2">
        <w:rPr>
          <w:lang w:eastAsia="de-DE"/>
        </w:rPr>
        <w:t>Berechnen Sie die elektrische Arbeit der vorliegenden Glühlampe für eine Einschaltda</w:t>
      </w:r>
      <w:r w:rsidRPr="008843B2">
        <w:rPr>
          <w:lang w:eastAsia="de-DE"/>
        </w:rPr>
        <w:t>u</w:t>
      </w:r>
      <w:r w:rsidRPr="008843B2">
        <w:rPr>
          <w:lang w:eastAsia="de-DE"/>
        </w:rPr>
        <w:t>er von 3 Stunden.</w:t>
      </w:r>
    </w:p>
    <w:p w:rsidR="008843B2" w:rsidRPr="008843B2" w:rsidRDefault="008843B2" w:rsidP="008843B2">
      <w:pPr>
        <w:spacing w:line="240" w:lineRule="exact"/>
        <w:rPr>
          <w:lang w:eastAsia="de-DE"/>
        </w:rPr>
      </w:pPr>
    </w:p>
    <w:p w:rsidR="008843B2" w:rsidRPr="008843B2" w:rsidRDefault="008843B2" w:rsidP="008843B2">
      <w:pPr>
        <w:spacing w:line="240" w:lineRule="exact"/>
        <w:rPr>
          <w:lang w:eastAsia="de-DE"/>
        </w:rPr>
      </w:pPr>
    </w:p>
    <w:p w:rsidR="008843B2" w:rsidRPr="008843B2" w:rsidRDefault="008843B2" w:rsidP="008843B2">
      <w:pPr>
        <w:spacing w:line="240" w:lineRule="exact"/>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5E372A" w:rsidRPr="008843B2" w:rsidTr="00975D6F">
        <w:trPr>
          <w:trHeight w:val="523"/>
        </w:trPr>
        <w:tc>
          <w:tcPr>
            <w:tcW w:w="3119" w:type="dxa"/>
            <w:tcBorders>
              <w:left w:val="single" w:sz="4" w:space="0" w:color="auto"/>
              <w:bottom w:val="single" w:sz="4" w:space="0" w:color="auto"/>
              <w:right w:val="single" w:sz="4" w:space="0" w:color="auto"/>
            </w:tcBorders>
            <w:shd w:val="clear" w:color="auto" w:fill="D9D9D9"/>
            <w:hideMark/>
          </w:tcPr>
          <w:p w:rsidR="005E372A" w:rsidRPr="008843B2" w:rsidRDefault="005E372A" w:rsidP="00975D6F">
            <w:pPr>
              <w:spacing w:before="40" w:after="60" w:line="160" w:lineRule="exact"/>
              <w:rPr>
                <w:color w:val="000000"/>
                <w:sz w:val="12"/>
              </w:rPr>
            </w:pPr>
            <w:r w:rsidRPr="008843B2">
              <w:rPr>
                <w:sz w:val="12"/>
              </w:rPr>
              <w:lastRenderedPageBreak/>
              <w:br w:type="page"/>
              <w:t>Lernfeld</w:t>
            </w:r>
          </w:p>
          <w:p w:rsidR="005E372A" w:rsidRPr="008843B2" w:rsidRDefault="005E372A" w:rsidP="00975D6F">
            <w:pPr>
              <w:rPr>
                <w:b/>
              </w:rPr>
            </w:pPr>
            <w:r w:rsidRPr="008843B2">
              <w:rPr>
                <w:b/>
              </w:rPr>
              <w:t>LF 1</w:t>
            </w:r>
          </w:p>
        </w:tc>
        <w:tc>
          <w:tcPr>
            <w:tcW w:w="4229" w:type="dxa"/>
            <w:tcBorders>
              <w:left w:val="single" w:sz="4" w:space="0" w:color="auto"/>
              <w:bottom w:val="single" w:sz="4" w:space="0" w:color="auto"/>
              <w:right w:val="single" w:sz="4" w:space="0" w:color="auto"/>
            </w:tcBorders>
            <w:shd w:val="clear" w:color="auto" w:fill="D9D9D9"/>
            <w:hideMark/>
          </w:tcPr>
          <w:p w:rsidR="005E372A" w:rsidRPr="008843B2" w:rsidRDefault="005E372A" w:rsidP="00975D6F">
            <w:pPr>
              <w:spacing w:before="40" w:after="60" w:line="160" w:lineRule="exact"/>
              <w:rPr>
                <w:color w:val="000000"/>
                <w:sz w:val="12"/>
              </w:rPr>
            </w:pPr>
            <w:r w:rsidRPr="008843B2">
              <w:rPr>
                <w:sz w:val="12"/>
              </w:rPr>
              <w:t>Titel</w:t>
            </w:r>
          </w:p>
          <w:p w:rsidR="005E372A" w:rsidRPr="008843B2" w:rsidRDefault="005E372A" w:rsidP="00975D6F">
            <w:pPr>
              <w:rPr>
                <w:b/>
              </w:rPr>
            </w:pPr>
            <w:r>
              <w:rPr>
                <w:b/>
              </w:rPr>
              <w:t>Elektrische Arbeit</w:t>
            </w:r>
            <w:r w:rsidR="00683962">
              <w:rPr>
                <w:b/>
              </w:rPr>
              <w:t>/</w:t>
            </w:r>
            <w:r>
              <w:rPr>
                <w:b/>
              </w:rPr>
              <w:t>Hilfekarte</w:t>
            </w:r>
          </w:p>
        </w:tc>
        <w:tc>
          <w:tcPr>
            <w:tcW w:w="188" w:type="dxa"/>
            <w:vMerge w:val="restart"/>
            <w:tcBorders>
              <w:top w:val="nil"/>
              <w:left w:val="single" w:sz="4" w:space="0" w:color="auto"/>
              <w:bottom w:val="nil"/>
              <w:right w:val="single" w:sz="4" w:space="0" w:color="auto"/>
            </w:tcBorders>
            <w:shd w:val="clear" w:color="auto" w:fill="FFFFFF"/>
          </w:tcPr>
          <w:p w:rsidR="005E372A" w:rsidRPr="008843B2" w:rsidRDefault="005E372A" w:rsidP="00975D6F"/>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E372A" w:rsidRPr="008843B2" w:rsidRDefault="005E372A" w:rsidP="00975D6F">
            <w:pPr>
              <w:spacing w:before="40" w:after="60" w:line="160" w:lineRule="exact"/>
              <w:rPr>
                <w:sz w:val="12"/>
              </w:rPr>
            </w:pPr>
          </w:p>
          <w:p w:rsidR="005E372A" w:rsidRPr="008843B2" w:rsidRDefault="005E372A" w:rsidP="00975D6F">
            <w:pPr>
              <w:jc w:val="center"/>
              <w:rPr>
                <w:rFonts w:eastAsia="Calibri" w:cs="Times New Roman"/>
                <w:b/>
                <w:lang w:eastAsia="de-DE"/>
              </w:rPr>
            </w:pPr>
            <w:r>
              <w:rPr>
                <w:rFonts w:eastAsia="Calibri" w:cs="Times New Roman"/>
                <w:b/>
                <w:lang w:eastAsia="de-DE"/>
              </w:rPr>
              <w:t>ET1.01.08.02</w:t>
            </w:r>
          </w:p>
        </w:tc>
      </w:tr>
      <w:tr w:rsidR="005E372A" w:rsidRPr="008843B2" w:rsidTr="00975D6F">
        <w:tc>
          <w:tcPr>
            <w:tcW w:w="7348" w:type="dxa"/>
            <w:gridSpan w:val="2"/>
            <w:tcBorders>
              <w:left w:val="single" w:sz="4" w:space="0" w:color="auto"/>
              <w:bottom w:val="single" w:sz="4" w:space="0" w:color="auto"/>
              <w:right w:val="single" w:sz="4" w:space="0" w:color="auto"/>
            </w:tcBorders>
            <w:hideMark/>
          </w:tcPr>
          <w:p w:rsidR="005E372A" w:rsidRPr="008843B2" w:rsidRDefault="005E372A" w:rsidP="00975D6F">
            <w:pPr>
              <w:spacing w:before="40" w:after="60" w:line="160" w:lineRule="exact"/>
              <w:rPr>
                <w:sz w:val="12"/>
              </w:rPr>
            </w:pPr>
            <w:r w:rsidRPr="008843B2">
              <w:rPr>
                <w:sz w:val="12"/>
              </w:rPr>
              <w:t>Kompetenzbereiche:</w:t>
            </w:r>
          </w:p>
          <w:p w:rsidR="007E0E50" w:rsidRDefault="007E0E50" w:rsidP="007E0E50">
            <w:pPr>
              <w:numPr>
                <w:ilvl w:val="0"/>
                <w:numId w:val="6"/>
              </w:numPr>
              <w:ind w:left="414" w:hanging="357"/>
              <w:rPr>
                <w:sz w:val="16"/>
              </w:rPr>
            </w:pPr>
            <w:r>
              <w:rPr>
                <w:sz w:val="16"/>
              </w:rPr>
              <w:t xml:space="preserve">Ich kann geeignete </w:t>
            </w:r>
            <w:r w:rsidR="002429C7">
              <w:rPr>
                <w:sz w:val="16"/>
              </w:rPr>
              <w:t>Messgeräte</w:t>
            </w:r>
            <w:r>
              <w:rPr>
                <w:sz w:val="16"/>
              </w:rPr>
              <w:t xml:space="preserve"> und </w:t>
            </w:r>
            <w:r w:rsidR="00C965E8">
              <w:rPr>
                <w:sz w:val="16"/>
              </w:rPr>
              <w:t>-verfahren</w:t>
            </w:r>
            <w:r>
              <w:rPr>
                <w:sz w:val="16"/>
              </w:rPr>
              <w:t xml:space="preserve"> auswählen und elektrische Grundgrößen messen.</w:t>
            </w:r>
          </w:p>
          <w:p w:rsidR="007E0E50" w:rsidRPr="008843B2" w:rsidRDefault="007E0E50" w:rsidP="007E0E50">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5E372A" w:rsidRPr="008843B2" w:rsidRDefault="007E0E50" w:rsidP="007E0E50">
            <w:pPr>
              <w:numPr>
                <w:ilvl w:val="0"/>
                <w:numId w:val="6"/>
              </w:numPr>
              <w:ind w:left="414" w:hanging="357"/>
              <w:rPr>
                <w:sz w:val="16"/>
              </w:rPr>
            </w:pPr>
            <w:r>
              <w:rPr>
                <w:sz w:val="16"/>
              </w:rPr>
              <w:t>Ich kann einfache elektrische Schaltungen er</w:t>
            </w:r>
            <w:r w:rsidRPr="008843B2">
              <w:rPr>
                <w:sz w:val="16"/>
              </w:rPr>
              <w:t>kennen,</w:t>
            </w:r>
            <w:r>
              <w:rPr>
                <w:sz w:val="16"/>
              </w:rPr>
              <w:t xml:space="preserve"> dimensionieren und</w:t>
            </w:r>
            <w:r w:rsidRPr="008843B2">
              <w:rPr>
                <w:sz w:val="16"/>
              </w:rPr>
              <w:t xml:space="preserve"> aufbau</w:t>
            </w:r>
            <w:r>
              <w:rPr>
                <w:sz w:val="16"/>
              </w:rPr>
              <w:t>en.</w:t>
            </w:r>
          </w:p>
        </w:tc>
        <w:tc>
          <w:tcPr>
            <w:tcW w:w="188" w:type="dxa"/>
            <w:vMerge/>
            <w:tcBorders>
              <w:left w:val="single" w:sz="4" w:space="0" w:color="auto"/>
              <w:bottom w:val="nil"/>
              <w:right w:val="nil"/>
            </w:tcBorders>
            <w:vAlign w:val="center"/>
            <w:hideMark/>
          </w:tcPr>
          <w:p w:rsidR="005E372A" w:rsidRPr="008843B2" w:rsidRDefault="005E372A" w:rsidP="00975D6F">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372A" w:rsidRPr="008843B2" w:rsidTr="00975D6F">
              <w:trPr>
                <w:trHeight w:val="284"/>
              </w:trPr>
              <w:tc>
                <w:tcPr>
                  <w:tcW w:w="2090" w:type="dxa"/>
                  <w:shd w:val="clear" w:color="auto" w:fill="D9D9D9" w:themeFill="background1" w:themeFillShade="D9"/>
                </w:tcPr>
                <w:p w:rsidR="005E372A" w:rsidRPr="008843B2" w:rsidRDefault="005E372A" w:rsidP="00975D6F">
                  <w:pPr>
                    <w:jc w:val="center"/>
                    <w:rPr>
                      <w:rFonts w:eastAsia="Times New Roman" w:cs="Times New Roman"/>
                      <w:b/>
                    </w:rPr>
                  </w:pPr>
                  <w:r w:rsidRPr="008843B2">
                    <w:rPr>
                      <w:rFonts w:eastAsia="Times New Roman" w:cs="Times New Roman"/>
                      <w:b/>
                    </w:rPr>
                    <w:t>Lösung</w:t>
                  </w:r>
                </w:p>
              </w:tc>
            </w:tr>
          </w:tbl>
          <w:p w:rsidR="005E372A" w:rsidRPr="008843B2" w:rsidRDefault="005E372A" w:rsidP="00975D6F"/>
        </w:tc>
      </w:tr>
    </w:tbl>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sz w:val="30"/>
          <w:szCs w:val="28"/>
          <w:lang w:eastAsia="de-DE"/>
        </w:rPr>
        <w:t>Elektrische Arbeit (W)</w:t>
      </w:r>
    </w:p>
    <w:p w:rsidR="008843B2" w:rsidRPr="008843B2" w:rsidRDefault="00B40750" w:rsidP="008843B2">
      <w:pPr>
        <w:jc w:val="both"/>
        <w:rPr>
          <w:lang w:eastAsia="de-DE"/>
        </w:rPr>
      </w:pPr>
      <w:r w:rsidRPr="00AA18D1">
        <w:rPr>
          <w:noProof/>
          <w:lang w:eastAsia="de-DE"/>
        </w:rPr>
        <w:drawing>
          <wp:anchor distT="0" distB="0" distL="114300" distR="114300" simplePos="0" relativeHeight="252344320" behindDoc="0" locked="0" layoutInCell="1" allowOverlap="1" wp14:anchorId="68F8716E" wp14:editId="1E247190">
            <wp:simplePos x="0" y="0"/>
            <wp:positionH relativeFrom="column">
              <wp:posOffset>4801326</wp:posOffset>
            </wp:positionH>
            <wp:positionV relativeFrom="paragraph">
              <wp:posOffset>631190</wp:posOffset>
            </wp:positionV>
            <wp:extent cx="314325" cy="314325"/>
            <wp:effectExtent l="0" t="0" r="9525" b="9525"/>
            <wp:wrapNone/>
            <wp:docPr id="1494" name="Grafik 1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lang w:eastAsia="de-DE"/>
        </w:rPr>
        <w:t xml:space="preserve">Wird ein elektrisches Gerät eingeschaltet, so wird in dieser Zeit elektrische Energie in eine andere Energieform umgewandelt, </w:t>
      </w:r>
      <w:r w:rsidR="002429C7">
        <w:rPr>
          <w:lang w:eastAsia="de-DE"/>
        </w:rPr>
        <w:t>z. B.</w:t>
      </w:r>
      <w:r w:rsidR="008843B2" w:rsidRPr="008843B2">
        <w:rPr>
          <w:lang w:eastAsia="de-DE"/>
        </w:rPr>
        <w:t xml:space="preserve"> Wärme, Licht, usw. Die dabei verrichtete elektrische Arbeit W ist umso größer, je größer die Leistung und die Einschaltdauer des Geräts ist.</w:t>
      </w:r>
      <w:r w:rsidR="008843B2" w:rsidRPr="008843B2">
        <w:rPr>
          <w:noProof/>
          <w:sz w:val="24"/>
          <w:lang w:eastAsia="de-DE"/>
        </w:rPr>
        <w:drawing>
          <wp:anchor distT="0" distB="0" distL="114300" distR="114300" simplePos="0" relativeHeight="252014592" behindDoc="0" locked="0" layoutInCell="0" allowOverlap="1" wp14:anchorId="77256AAA" wp14:editId="7179F54A">
            <wp:simplePos x="0" y="0"/>
            <wp:positionH relativeFrom="rightMargin">
              <wp:posOffset>107950</wp:posOffset>
            </wp:positionH>
            <wp:positionV relativeFrom="paragraph">
              <wp:posOffset>0</wp:posOffset>
            </wp:positionV>
            <wp:extent cx="323850" cy="323850"/>
            <wp:effectExtent l="0" t="0" r="0" b="0"/>
            <wp:wrapNone/>
            <wp:docPr id="1561"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rPr>
          <w:sz w:val="16"/>
          <w:lang w:eastAsia="de-DE"/>
        </w:rPr>
      </w:pPr>
    </w:p>
    <w:p w:rsidR="008843B2" w:rsidRPr="008843B2" w:rsidRDefault="008843B2" w:rsidP="008843B2">
      <w:pPr>
        <w:jc w:val="center"/>
        <w:rPr>
          <w:lang w:eastAsia="de-DE"/>
        </w:rPr>
      </w:pPr>
      <m:oMathPara>
        <m:oMath>
          <m:r>
            <w:rPr>
              <w:rFonts w:ascii="Cambria Math" w:hAnsi="Cambria Math"/>
              <w:lang w:eastAsia="de-DE"/>
            </w:rPr>
            <m:t>W=P∙t=U∙I∙t</m:t>
          </m:r>
        </m:oMath>
      </m:oMathPara>
    </w:p>
    <w:p w:rsidR="008843B2" w:rsidRPr="008843B2" w:rsidRDefault="008843B2" w:rsidP="008843B2">
      <w:pPr>
        <w:spacing w:line="240" w:lineRule="exact"/>
        <w:rPr>
          <w:sz w:val="16"/>
          <w:szCs w:val="16"/>
          <w:lang w:eastAsia="de-DE"/>
        </w:rPr>
      </w:pPr>
    </w:p>
    <w:p w:rsidR="008843B2" w:rsidRPr="008843B2" w:rsidRDefault="008843B2" w:rsidP="008843B2">
      <w:pPr>
        <w:jc w:val="both"/>
        <w:rPr>
          <w:lang w:eastAsia="de-DE"/>
        </w:rPr>
      </w:pPr>
      <w:r w:rsidRPr="008843B2">
        <w:rPr>
          <w:lang w:eastAsia="de-DE"/>
        </w:rPr>
        <w:t>oder:</w:t>
      </w:r>
    </w:p>
    <w:p w:rsidR="008843B2" w:rsidRPr="008843B2" w:rsidRDefault="008843B2" w:rsidP="008843B2">
      <w:pPr>
        <w:rPr>
          <w:lang w:eastAsia="de-DE"/>
        </w:rPr>
      </w:pPr>
      <m:oMathPara>
        <m:oMath>
          <m:r>
            <w:rPr>
              <w:rFonts w:ascii="Cambria Math" w:hAnsi="Cambria Math"/>
              <w:lang w:eastAsia="de-DE"/>
            </w:rPr>
            <m:t>P=</m:t>
          </m:r>
          <m:f>
            <m:fPr>
              <m:ctrlPr>
                <w:rPr>
                  <w:rFonts w:ascii="Cambria Math" w:hAnsi="Cambria Math"/>
                  <w:i/>
                  <w:lang w:eastAsia="de-DE"/>
                </w:rPr>
              </m:ctrlPr>
            </m:fPr>
            <m:num>
              <m:r>
                <w:rPr>
                  <w:rFonts w:ascii="Cambria Math" w:hAnsi="Cambria Math"/>
                  <w:lang w:eastAsia="de-DE"/>
                </w:rPr>
                <m:t>W</m:t>
              </m:r>
            </m:num>
            <m:den>
              <m:r>
                <w:rPr>
                  <w:rFonts w:ascii="Cambria Math" w:hAnsi="Cambria Math"/>
                  <w:lang w:eastAsia="de-DE"/>
                </w:rPr>
                <m:t>t</m:t>
              </m:r>
            </m:den>
          </m:f>
        </m:oMath>
      </m:oMathPara>
    </w:p>
    <w:p w:rsidR="008843B2" w:rsidRPr="008843B2" w:rsidRDefault="008843B2" w:rsidP="008843B2">
      <w:pPr>
        <w:rPr>
          <w:sz w:val="16"/>
          <w:lang w:eastAsia="de-DE"/>
        </w:rPr>
      </w:pPr>
    </w:p>
    <w:p w:rsidR="008843B2" w:rsidRPr="008843B2" w:rsidRDefault="008843B2" w:rsidP="008843B2">
      <w:r w:rsidRPr="008843B2">
        <w:rPr>
          <w:b/>
          <w:bCs/>
          <w:color w:val="000000"/>
        </w:rPr>
        <w:t>Anmerkung:</w:t>
      </w:r>
      <w:r w:rsidRPr="008843B2">
        <w:t xml:space="preserve"> P gibt an, wie schnell ein Gerät die elektrische Energie verbraucht.</w:t>
      </w:r>
    </w:p>
    <w:p w:rsidR="008843B2" w:rsidRPr="008843B2" w:rsidRDefault="008843B2" w:rsidP="008843B2">
      <w:pPr>
        <w:rPr>
          <w:sz w:val="16"/>
          <w:lang w:eastAsia="de-DE"/>
        </w:rPr>
      </w:pPr>
    </w:p>
    <w:p w:rsidR="008843B2" w:rsidRPr="008843B2" w:rsidRDefault="008843B2" w:rsidP="008843B2">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8843B2">
        <w:rPr>
          <w:rFonts w:ascii="Source Sans Pro Semibold" w:eastAsia="Times New Roman" w:hAnsi="Source Sans Pro Semibold" w:cs="Times New Roman"/>
          <w:bCs/>
          <w:noProof/>
          <w:sz w:val="26"/>
          <w:szCs w:val="26"/>
          <w:lang w:eastAsia="de-DE"/>
        </w:rPr>
        <w:drawing>
          <wp:anchor distT="0" distB="0" distL="114300" distR="114300" simplePos="0" relativeHeight="252018688" behindDoc="0" locked="0" layoutInCell="0" allowOverlap="1" wp14:anchorId="6EC4098C" wp14:editId="71AF2ED3">
            <wp:simplePos x="0" y="0"/>
            <wp:positionH relativeFrom="rightMargin">
              <wp:posOffset>107950</wp:posOffset>
            </wp:positionH>
            <wp:positionV relativeFrom="paragraph">
              <wp:posOffset>56779</wp:posOffset>
            </wp:positionV>
            <wp:extent cx="532765" cy="323850"/>
            <wp:effectExtent l="0" t="0" r="635" b="0"/>
            <wp:wrapNone/>
            <wp:docPr id="156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sz w:val="26"/>
          <w:szCs w:val="26"/>
          <w:lang w:eastAsia="de-DE"/>
        </w:rPr>
        <w:t>Bestimmung der elektrischen Arbeit bei einer Glühlampe</w:t>
      </w:r>
    </w:p>
    <w:p w:rsidR="008843B2" w:rsidRPr="008843B2" w:rsidRDefault="008843B2" w:rsidP="008843B2">
      <w:pPr>
        <w:jc w:val="both"/>
        <w:rPr>
          <w:lang w:eastAsia="de-DE"/>
        </w:rPr>
      </w:pPr>
      <w:r w:rsidRPr="008843B2">
        <w:rPr>
          <w:lang w:eastAsia="de-DE"/>
        </w:rPr>
        <w:t>Vervollständigen Sie die untenstehende Schaltung zur Spannungs- und Strommessung an einer Glühlampe. Bauen Sie die Schaltung auf und messen Sie die Spannung und den Strom.</w:t>
      </w:r>
    </w:p>
    <w:p w:rsidR="008843B2" w:rsidRPr="008843B2" w:rsidRDefault="008843B2" w:rsidP="008843B2">
      <w:pPr>
        <w:rPr>
          <w:sz w:val="16"/>
          <w:lang w:eastAsia="de-DE"/>
        </w:rPr>
      </w:pPr>
      <w:r w:rsidRPr="008843B2">
        <w:rPr>
          <w:noProof/>
          <w:sz w:val="16"/>
          <w:lang w:eastAsia="de-DE"/>
        </w:rPr>
        <w:drawing>
          <wp:anchor distT="0" distB="0" distL="114300" distR="114300" simplePos="0" relativeHeight="252017664" behindDoc="1" locked="0" layoutInCell="1" allowOverlap="1" wp14:anchorId="68A4554D" wp14:editId="03696689">
            <wp:simplePos x="0" y="0"/>
            <wp:positionH relativeFrom="column">
              <wp:posOffset>2997835</wp:posOffset>
            </wp:positionH>
            <wp:positionV relativeFrom="paragraph">
              <wp:posOffset>87630</wp:posOffset>
            </wp:positionV>
            <wp:extent cx="647700" cy="647700"/>
            <wp:effectExtent l="0" t="0" r="0" b="0"/>
            <wp:wrapTight wrapText="bothSides">
              <wp:wrapPolygon edited="0">
                <wp:start x="5718" y="0"/>
                <wp:lineTo x="0" y="3812"/>
                <wp:lineTo x="0" y="15882"/>
                <wp:lineTo x="4447" y="20329"/>
                <wp:lineTo x="5718" y="20965"/>
                <wp:lineTo x="15882" y="20965"/>
                <wp:lineTo x="17153" y="20329"/>
                <wp:lineTo x="20965" y="16518"/>
                <wp:lineTo x="20965" y="3812"/>
                <wp:lineTo x="15882" y="0"/>
                <wp:lineTo x="5718" y="0"/>
              </wp:wrapPolygon>
            </wp:wrapTight>
            <wp:docPr id="1564" name="Grafik 1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hr.png"/>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647700" cy="647700"/>
                    </a:xfrm>
                    <a:prstGeom prst="rect">
                      <a:avLst/>
                    </a:prstGeom>
                  </pic:spPr>
                </pic:pic>
              </a:graphicData>
            </a:graphic>
            <wp14:sizeRelH relativeFrom="margin">
              <wp14:pctWidth>0</wp14:pctWidth>
            </wp14:sizeRelH>
            <wp14:sizeRelV relativeFrom="margin">
              <wp14:pctHeight>0</wp14:pctHeight>
            </wp14:sizeRelV>
          </wp:anchor>
        </w:drawing>
      </w:r>
    </w:p>
    <w:p w:rsidR="008843B2" w:rsidRPr="008843B2" w:rsidRDefault="008843B2" w:rsidP="008843B2">
      <w:pPr>
        <w:rPr>
          <w:b/>
          <w:bCs/>
          <w:color w:val="000000"/>
          <w:sz w:val="16"/>
          <w:lang w:eastAsia="de-DE"/>
        </w:rPr>
      </w:pPr>
      <w:r w:rsidRPr="008843B2">
        <w:rPr>
          <w:b/>
          <w:bCs/>
          <w:noProof/>
          <w:color w:val="000000"/>
          <w:sz w:val="16"/>
          <w:lang w:eastAsia="de-DE"/>
        </w:rPr>
        <w:drawing>
          <wp:anchor distT="0" distB="0" distL="114300" distR="114300" simplePos="0" relativeHeight="252019712" behindDoc="0" locked="0" layoutInCell="1" allowOverlap="1" wp14:anchorId="7D8F3709" wp14:editId="7A3F46FB">
            <wp:simplePos x="0" y="0"/>
            <wp:positionH relativeFrom="column">
              <wp:posOffset>-4445</wp:posOffset>
            </wp:positionH>
            <wp:positionV relativeFrom="paragraph">
              <wp:posOffset>-3175</wp:posOffset>
            </wp:positionV>
            <wp:extent cx="2880000" cy="1400400"/>
            <wp:effectExtent l="0" t="0" r="0" b="9525"/>
            <wp:wrapSquare wrapText="bothSides"/>
            <wp:docPr id="1565" name="Grafik 1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ktrische Leistung_Lösung.jpg"/>
                    <pic:cNvPicPr/>
                  </pic:nvPicPr>
                  <pic:blipFill>
                    <a:blip r:embed="rId116">
                      <a:clrChange>
                        <a:clrFrom>
                          <a:srgbClr val="FEFEF2"/>
                        </a:clrFrom>
                        <a:clrTo>
                          <a:srgbClr val="FEFEF2">
                            <a:alpha val="0"/>
                          </a:srgbClr>
                        </a:clrTo>
                      </a:clrChange>
                      <a:extLst>
                        <a:ext uri="{28A0092B-C50C-407E-A947-70E740481C1C}">
                          <a14:useLocalDpi xmlns:a14="http://schemas.microsoft.com/office/drawing/2010/main" val="0"/>
                        </a:ext>
                      </a:extLst>
                    </a:blip>
                    <a:stretch>
                      <a:fillRect/>
                    </a:stretch>
                  </pic:blipFill>
                  <pic:spPr>
                    <a:xfrm>
                      <a:off x="0" y="0"/>
                      <a:ext cx="2880000" cy="1400400"/>
                    </a:xfrm>
                    <a:prstGeom prst="rect">
                      <a:avLst/>
                    </a:prstGeom>
                  </pic:spPr>
                </pic:pic>
              </a:graphicData>
            </a:graphic>
            <wp14:sizeRelH relativeFrom="margin">
              <wp14:pctWidth>0</wp14:pctWidth>
            </wp14:sizeRelH>
            <wp14:sizeRelV relativeFrom="margin">
              <wp14:pctHeight>0</wp14:pctHeight>
            </wp14:sizeRelV>
          </wp:anchor>
        </w:drawing>
      </w:r>
    </w:p>
    <w:p w:rsidR="008843B2" w:rsidRPr="008843B2" w:rsidRDefault="008843B2" w:rsidP="008843B2">
      <w:pPr>
        <w:rPr>
          <w:b/>
          <w:bCs/>
          <w:color w:val="000000"/>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jc w:val="both"/>
        <w:rPr>
          <w:b/>
          <w:bCs/>
          <w:color w:val="000000"/>
          <w:lang w:eastAsia="de-DE"/>
        </w:rPr>
      </w:pPr>
      <w:r w:rsidRPr="008843B2">
        <w:rPr>
          <w:lang w:eastAsia="de-DE"/>
        </w:rPr>
        <w:t>Messwerte</w:t>
      </w:r>
      <w:r w:rsidRPr="008843B2">
        <w:rPr>
          <w:b/>
          <w:bCs/>
          <w:color w:val="000000"/>
          <w:lang w:eastAsia="de-DE"/>
        </w:rPr>
        <w:t>:</w:t>
      </w:r>
    </w:p>
    <w:p w:rsidR="008843B2" w:rsidRPr="008843B2" w:rsidRDefault="008843B2" w:rsidP="008843B2">
      <w:pPr>
        <w:rPr>
          <w:b/>
          <w:bCs/>
          <w:color w:val="000000"/>
          <w:sz w:val="16"/>
          <w:lang w:eastAsia="de-DE"/>
        </w:rPr>
      </w:pPr>
    </w:p>
    <w:tbl>
      <w:tblPr>
        <w:tblStyle w:val="Tabellenraster"/>
        <w:tblW w:w="2552" w:type="dxa"/>
        <w:tblInd w:w="108" w:type="dxa"/>
        <w:tblLayout w:type="fixed"/>
        <w:tblCellMar>
          <w:top w:w="57" w:type="dxa"/>
          <w:bottom w:w="57" w:type="dxa"/>
        </w:tblCellMar>
        <w:tblLook w:val="04A0" w:firstRow="1" w:lastRow="0" w:firstColumn="1" w:lastColumn="0" w:noHBand="0" w:noVBand="1"/>
      </w:tblPr>
      <w:tblGrid>
        <w:gridCol w:w="1276"/>
        <w:gridCol w:w="1276"/>
      </w:tblGrid>
      <w:tr w:rsidR="008843B2" w:rsidRPr="008843B2" w:rsidTr="008843B2">
        <w:tc>
          <w:tcPr>
            <w:tcW w:w="127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U in V</w:t>
            </w:r>
          </w:p>
        </w:tc>
        <w:tc>
          <w:tcPr>
            <w:tcW w:w="127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I in A</w:t>
            </w:r>
          </w:p>
        </w:tc>
      </w:tr>
      <w:tr w:rsidR="008843B2" w:rsidRPr="008843B2" w:rsidTr="008843B2">
        <w:tc>
          <w:tcPr>
            <w:tcW w:w="1276" w:type="dxa"/>
            <w:shd w:val="clear" w:color="auto" w:fill="auto"/>
          </w:tcPr>
          <w:p w:rsidR="008843B2" w:rsidRPr="008843B2" w:rsidRDefault="008843B2" w:rsidP="008843B2">
            <w:pPr>
              <w:jc w:val="center"/>
              <w:rPr>
                <w:rFonts w:eastAsia="Times New Roman" w:cs="Times New Roman"/>
                <w:b/>
              </w:rPr>
            </w:pPr>
            <w:r w:rsidRPr="008843B2">
              <w:rPr>
                <w:rFonts w:eastAsia="Times New Roman" w:cs="Times New Roman"/>
                <w:b/>
              </w:rPr>
              <w:t>12</w:t>
            </w:r>
          </w:p>
        </w:tc>
        <w:tc>
          <w:tcPr>
            <w:tcW w:w="1276" w:type="dxa"/>
          </w:tcPr>
          <w:p w:rsidR="008843B2" w:rsidRPr="008843B2" w:rsidRDefault="008843B2" w:rsidP="008843B2">
            <w:pPr>
              <w:jc w:val="center"/>
              <w:rPr>
                <w:rFonts w:eastAsia="Times New Roman" w:cs="Times New Roman"/>
                <w:b/>
              </w:rPr>
            </w:pPr>
            <w:r w:rsidRPr="008843B2">
              <w:rPr>
                <w:rFonts w:eastAsia="Times New Roman" w:cs="Times New Roman"/>
                <w:b/>
              </w:rPr>
              <w:t>2,5</w:t>
            </w:r>
          </w:p>
        </w:tc>
      </w:tr>
    </w:tbl>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jc w:val="both"/>
        <w:rPr>
          <w:b/>
          <w:bCs/>
          <w:color w:val="000000"/>
          <w:lang w:eastAsia="de-DE"/>
        </w:rPr>
      </w:pPr>
      <w:r w:rsidRPr="008843B2">
        <w:rPr>
          <w:b/>
          <w:bCs/>
          <w:color w:val="000000"/>
          <w:lang w:eastAsia="de-DE"/>
        </w:rPr>
        <w:t>Aufgabe:</w:t>
      </w:r>
      <w:r w:rsidRPr="008843B2">
        <w:rPr>
          <w:b/>
          <w:bCs/>
          <w:noProof/>
          <w:color w:val="000000"/>
          <w:sz w:val="24"/>
          <w:lang w:eastAsia="de-DE"/>
        </w:rPr>
        <w:drawing>
          <wp:anchor distT="0" distB="0" distL="114300" distR="114300" simplePos="0" relativeHeight="252016640" behindDoc="0" locked="0" layoutInCell="0" allowOverlap="1" wp14:anchorId="68930EFB" wp14:editId="6CB2A080">
            <wp:simplePos x="0" y="0"/>
            <wp:positionH relativeFrom="rightMargin">
              <wp:posOffset>107950</wp:posOffset>
            </wp:positionH>
            <wp:positionV relativeFrom="paragraph">
              <wp:posOffset>0</wp:posOffset>
            </wp:positionV>
            <wp:extent cx="302701" cy="324000"/>
            <wp:effectExtent l="0" t="0" r="2540" b="0"/>
            <wp:wrapNone/>
            <wp:docPr id="156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jc w:val="both"/>
        <w:rPr>
          <w:lang w:eastAsia="de-DE"/>
        </w:rPr>
      </w:pPr>
      <w:r w:rsidRPr="008843B2">
        <w:rPr>
          <w:lang w:eastAsia="de-DE"/>
        </w:rPr>
        <w:t>Berechnen Sie die elektrische Arbeit der vorliegenden Glühlampe für eine Einschaltda</w:t>
      </w:r>
      <w:r w:rsidRPr="008843B2">
        <w:rPr>
          <w:lang w:eastAsia="de-DE"/>
        </w:rPr>
        <w:t>u</w:t>
      </w:r>
      <w:r w:rsidRPr="008843B2">
        <w:rPr>
          <w:lang w:eastAsia="de-DE"/>
        </w:rPr>
        <w:t>er von 3 Stunden.</w:t>
      </w:r>
    </w:p>
    <w:p w:rsidR="008843B2" w:rsidRPr="008843B2" w:rsidRDefault="008843B2" w:rsidP="008843B2">
      <w:pPr>
        <w:spacing w:line="240" w:lineRule="exact"/>
        <w:rPr>
          <w:lang w:eastAsia="de-DE"/>
        </w:rPr>
      </w:pPr>
    </w:p>
    <w:p w:rsidR="008843B2" w:rsidRPr="008843B2" w:rsidRDefault="008843B2" w:rsidP="008843B2">
      <w:pPr>
        <w:spacing w:line="240" w:lineRule="exact"/>
        <w:rPr>
          <w:lang w:eastAsia="de-DE"/>
        </w:rPr>
      </w:pPr>
      <m:oMathPara>
        <m:oMathParaPr>
          <m:jc m:val="left"/>
        </m:oMathParaPr>
        <m:oMath>
          <m:r>
            <w:rPr>
              <w:rFonts w:ascii="Cambria Math" w:hAnsi="Cambria Math"/>
            </w:rPr>
            <m:t>W=U∙I∙t=12</m:t>
          </m:r>
          <m:r>
            <w:rPr>
              <w:rFonts w:ascii="Cambria Math" w:hAnsi="Cambria Math"/>
            </w:rPr>
            <m:t xml:space="preserve"> </m:t>
          </m:r>
          <m:r>
            <w:rPr>
              <w:rFonts w:ascii="Cambria Math" w:hAnsi="Cambria Math"/>
            </w:rPr>
            <m:t>V ∙  2,5</m:t>
          </m:r>
          <m:r>
            <w:rPr>
              <w:rFonts w:ascii="Cambria Math" w:hAnsi="Cambria Math"/>
            </w:rPr>
            <m:t xml:space="preserve"> </m:t>
          </m:r>
          <m:r>
            <w:rPr>
              <w:rFonts w:ascii="Cambria Math" w:hAnsi="Cambria Math"/>
            </w:rPr>
            <m:t>A∙3</m:t>
          </m:r>
          <m:r>
            <w:rPr>
              <w:rFonts w:ascii="Cambria Math" w:hAnsi="Cambria Math"/>
            </w:rPr>
            <m:t xml:space="preserve"> </m:t>
          </m:r>
          <m:r>
            <w:rPr>
              <w:rFonts w:ascii="Cambria Math" w:hAnsi="Cambria Math"/>
            </w:rPr>
            <m:t>h=90</m:t>
          </m:r>
          <m:r>
            <w:rPr>
              <w:rFonts w:ascii="Cambria Math" w:hAnsi="Cambria Math"/>
            </w:rPr>
            <m:t xml:space="preserve"> </m:t>
          </m:r>
          <m:r>
            <w:rPr>
              <w:rFonts w:ascii="Cambria Math" w:hAnsi="Cambria Math"/>
            </w:rPr>
            <m:t>Wh</m:t>
          </m:r>
        </m:oMath>
      </m:oMathPara>
    </w:p>
    <w:p w:rsidR="008843B2" w:rsidRPr="008843B2" w:rsidRDefault="008843B2" w:rsidP="008843B2">
      <w:pPr>
        <w:spacing w:line="240" w:lineRule="exact"/>
        <w:rPr>
          <w:lang w:eastAsia="de-DE"/>
        </w:rPr>
      </w:pPr>
    </w:p>
    <w:p w:rsidR="008843B2" w:rsidRPr="008843B2" w:rsidRDefault="008843B2" w:rsidP="008843B2">
      <w:pPr>
        <w:spacing w:line="240" w:lineRule="exact"/>
        <w:rPr>
          <w:lang w:eastAsia="de-DE"/>
        </w:rPr>
      </w:pPr>
    </w:p>
    <w:p w:rsidR="008843B2" w:rsidRPr="008843B2" w:rsidRDefault="008843B2" w:rsidP="008843B2">
      <w:pPr>
        <w:spacing w:line="240" w:lineRule="exact"/>
        <w:rPr>
          <w:lang w:eastAsia="de-DE"/>
        </w:rPr>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Elektrische Leistung</w:t>
            </w:r>
            <w:r w:rsidR="00683962">
              <w:rPr>
                <w:b/>
              </w:rPr>
              <w:t>/</w:t>
            </w:r>
            <w:r w:rsidRPr="008843B2">
              <w:rPr>
                <w:b/>
              </w:rPr>
              <w:t>Elektrische Arbeit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ET1.01.08.03</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7E0E50" w:rsidRDefault="007E0E50" w:rsidP="007E0E50">
            <w:pPr>
              <w:numPr>
                <w:ilvl w:val="0"/>
                <w:numId w:val="6"/>
              </w:numPr>
              <w:ind w:left="414" w:hanging="357"/>
              <w:rPr>
                <w:sz w:val="16"/>
              </w:rPr>
            </w:pPr>
            <w:r>
              <w:rPr>
                <w:sz w:val="16"/>
              </w:rPr>
              <w:t xml:space="preserve">Ich kann geeignete </w:t>
            </w:r>
            <w:r w:rsidR="002429C7">
              <w:rPr>
                <w:sz w:val="16"/>
              </w:rPr>
              <w:t>Messgeräte</w:t>
            </w:r>
            <w:r>
              <w:rPr>
                <w:sz w:val="16"/>
              </w:rPr>
              <w:t xml:space="preserve"> und </w:t>
            </w:r>
            <w:r w:rsidR="00C965E8">
              <w:rPr>
                <w:sz w:val="16"/>
              </w:rPr>
              <w:t>-verfahren</w:t>
            </w:r>
            <w:r>
              <w:rPr>
                <w:sz w:val="16"/>
              </w:rPr>
              <w:t xml:space="preserve"> auswählen und elektrische Grundgrößen messen.</w:t>
            </w:r>
          </w:p>
          <w:p w:rsidR="007E0E50" w:rsidRPr="008843B2" w:rsidRDefault="007E0E50" w:rsidP="007E0E50">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8843B2" w:rsidRPr="008843B2" w:rsidRDefault="007E0E50" w:rsidP="007E0E50">
            <w:pPr>
              <w:numPr>
                <w:ilvl w:val="0"/>
                <w:numId w:val="6"/>
              </w:numPr>
              <w:ind w:left="414" w:hanging="357"/>
              <w:rPr>
                <w:sz w:val="16"/>
              </w:rPr>
            </w:pPr>
            <w:r>
              <w:rPr>
                <w:sz w:val="16"/>
              </w:rPr>
              <w:t>Ich kann einfache elektrische Schaltungen er</w:t>
            </w:r>
            <w:r w:rsidRPr="008843B2">
              <w:rPr>
                <w:sz w:val="16"/>
              </w:rPr>
              <w:t>kennen,</w:t>
            </w:r>
            <w:r>
              <w:rPr>
                <w:sz w:val="16"/>
              </w:rPr>
              <w:t xml:space="preserve"> dimensionieren und</w:t>
            </w:r>
            <w:r w:rsidRPr="008843B2">
              <w:rPr>
                <w:sz w:val="16"/>
              </w:rPr>
              <w:t xml:space="preserve"> aufbau</w:t>
            </w:r>
            <w:r>
              <w:rPr>
                <w:sz w:val="16"/>
              </w:rPr>
              <w:t>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C75100">
            <w:pPr>
              <w:numPr>
                <w:ilvl w:val="0"/>
                <w:numId w:val="6"/>
              </w:numPr>
              <w:ind w:left="414" w:hanging="357"/>
              <w:rPr>
                <w:sz w:val="16"/>
              </w:rPr>
            </w:pPr>
            <w:r w:rsidRPr="008843B2">
              <w:rPr>
                <w:sz w:val="16"/>
              </w:rPr>
              <w:t>Ich kann Spannung, Strom, Widerstand, elektrische Leistung und elektrische Arbeit unterscheiden, kenne deren Formelzeichen und kann damit rechnen.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C75100">
            <w:pPr>
              <w:numPr>
                <w:ilvl w:val="0"/>
                <w:numId w:val="6"/>
              </w:numPr>
              <w:ind w:left="414" w:hanging="357"/>
              <w:rPr>
                <w:i/>
                <w:sz w:val="16"/>
              </w:rPr>
            </w:pPr>
            <w:r w:rsidRPr="008843B2">
              <w:rPr>
                <w:sz w:val="16"/>
              </w:rPr>
              <w:t>Ich kenne elektrische Grundgrößen.</w:t>
            </w:r>
          </w:p>
          <w:p w:rsidR="008843B2" w:rsidRPr="008843B2" w:rsidRDefault="008843B2" w:rsidP="00C75100">
            <w:pPr>
              <w:numPr>
                <w:ilvl w:val="0"/>
                <w:numId w:val="6"/>
              </w:numPr>
              <w:ind w:left="414" w:hanging="357"/>
              <w:rPr>
                <w:i/>
                <w:sz w:val="16"/>
              </w:rPr>
            </w:pPr>
            <w:r w:rsidRPr="008843B2">
              <w:rPr>
                <w:sz w:val="16"/>
              </w:rPr>
              <w:t>Ich kann mit Größen und Einheiten umgehen und die Begriffe Spannung, Strom, Widerstand, elektrische Leistung und elektr</w:t>
            </w:r>
            <w:r w:rsidRPr="008843B2">
              <w:rPr>
                <w:sz w:val="16"/>
              </w:rPr>
              <w:t>i</w:t>
            </w:r>
            <w:r w:rsidRPr="008843B2">
              <w:rPr>
                <w:sz w:val="16"/>
              </w:rPr>
              <w:t>sche Arbeit erläutern.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416" w:hanging="36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C75100">
            <w:pPr>
              <w:numPr>
                <w:ilvl w:val="0"/>
                <w:numId w:val="6"/>
              </w:numPr>
              <w:ind w:left="414" w:hanging="357"/>
              <w:rPr>
                <w:sz w:val="16"/>
              </w:rPr>
            </w:pPr>
            <w:r w:rsidRPr="008843B2">
              <w:rPr>
                <w:sz w:val="16"/>
              </w:rPr>
              <w:t>Siehe Lernwegeliste oder Lernschritt ET1.01.08.03</w:t>
            </w:r>
          </w:p>
        </w:tc>
      </w:tr>
    </w:tbl>
    <w:p w:rsidR="008843B2" w:rsidRPr="008843B2" w:rsidRDefault="005E372A"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1918336" behindDoc="0" locked="0" layoutInCell="0" allowOverlap="1" wp14:anchorId="71A304F1" wp14:editId="16017DFA">
            <wp:simplePos x="0" y="0"/>
            <wp:positionH relativeFrom="rightMargin">
              <wp:posOffset>155575</wp:posOffset>
            </wp:positionH>
            <wp:positionV relativeFrom="paragraph">
              <wp:posOffset>406400</wp:posOffset>
            </wp:positionV>
            <wp:extent cx="658495" cy="323850"/>
            <wp:effectExtent l="0" t="0" r="8255" b="0"/>
            <wp:wrapNone/>
            <wp:docPr id="156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1919360" behindDoc="0" locked="0" layoutInCell="0" allowOverlap="1" wp14:anchorId="524A8D00" wp14:editId="11102726">
            <wp:simplePos x="0" y="0"/>
            <wp:positionH relativeFrom="rightMargin">
              <wp:posOffset>155575</wp:posOffset>
            </wp:positionH>
            <wp:positionV relativeFrom="paragraph">
              <wp:posOffset>16510</wp:posOffset>
            </wp:positionV>
            <wp:extent cx="349885" cy="320675"/>
            <wp:effectExtent l="0" t="0" r="0" b="3175"/>
            <wp:wrapNone/>
            <wp:docPr id="156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ascii="Source Sans Pro Semibold" w:eastAsia="Times New Roman" w:hAnsi="Source Sans Pro Semibold" w:cs="Times New Roman"/>
          <w:bCs/>
          <w:sz w:val="30"/>
          <w:szCs w:val="28"/>
          <w:lang w:eastAsia="de-DE"/>
        </w:rPr>
        <w:t>Aufgaben</w:t>
      </w:r>
    </w:p>
    <w:p w:rsidR="008843B2" w:rsidRPr="008843B2" w:rsidRDefault="008843B2" w:rsidP="008C5BAE">
      <w:pPr>
        <w:pStyle w:val="AufgabeEbene1"/>
        <w:numPr>
          <w:ilvl w:val="0"/>
          <w:numId w:val="37"/>
        </w:numPr>
      </w:pPr>
      <w:r w:rsidRPr="008843B2">
        <w:t>Ein Wasserkocher wird an 230</w:t>
      </w:r>
      <w:r w:rsidR="002429C7">
        <w:t xml:space="preserve"> </w:t>
      </w:r>
      <w:r w:rsidRPr="008843B2">
        <w:t>V angeschlossen und nimmt einen Strom von 4,3</w:t>
      </w:r>
      <w:r w:rsidR="002429C7">
        <w:t xml:space="preserve"> </w:t>
      </w:r>
      <w:r w:rsidRPr="008843B2">
        <w:t>A auf.</w:t>
      </w:r>
    </w:p>
    <w:p w:rsidR="008843B2" w:rsidRPr="008843B2" w:rsidRDefault="008843B2" w:rsidP="009E1D61">
      <w:pPr>
        <w:numPr>
          <w:ilvl w:val="1"/>
          <w:numId w:val="8"/>
        </w:numPr>
        <w:spacing w:before="120"/>
        <w:jc w:val="both"/>
      </w:pPr>
      <w:r w:rsidRPr="008843B2">
        <w:t>Berechnen Sie den Widerstand des Wasserkochers.</w:t>
      </w:r>
    </w:p>
    <w:p w:rsidR="008843B2" w:rsidRPr="008843B2" w:rsidRDefault="008843B2" w:rsidP="009E1D61">
      <w:pPr>
        <w:numPr>
          <w:ilvl w:val="1"/>
          <w:numId w:val="8"/>
        </w:numPr>
        <w:spacing w:before="120"/>
        <w:jc w:val="both"/>
      </w:pPr>
      <w:r w:rsidRPr="008843B2">
        <w:t>Berechnen Sie die elektrische Leistung des Wasserkochers.</w:t>
      </w:r>
    </w:p>
    <w:p w:rsidR="008843B2" w:rsidRPr="008843B2" w:rsidRDefault="008843B2" w:rsidP="009E1D61">
      <w:pPr>
        <w:numPr>
          <w:ilvl w:val="0"/>
          <w:numId w:val="8"/>
        </w:numPr>
        <w:spacing w:before="240"/>
        <w:jc w:val="both"/>
      </w:pPr>
      <w:r w:rsidRPr="008843B2">
        <w:t>Ein Fön ist an 230</w:t>
      </w:r>
      <w:r w:rsidR="002429C7">
        <w:t xml:space="preserve"> </w:t>
      </w:r>
      <w:r w:rsidRPr="008843B2">
        <w:t>V angeschlossen und nimmt im Betrieb einen Strom von 5,2</w:t>
      </w:r>
      <w:r w:rsidR="002429C7">
        <w:t xml:space="preserve"> </w:t>
      </w:r>
      <w:r w:rsidRPr="008843B2">
        <w:t xml:space="preserve">A auf. Berechnen Sie die elektrische Arbeit für 10 </w:t>
      </w:r>
      <w:r w:rsidR="00C965E8">
        <w:t>Min.</w:t>
      </w:r>
      <w:r w:rsidRPr="008843B2">
        <w:t xml:space="preserve"> Haare föhnen.</w:t>
      </w:r>
    </w:p>
    <w:p w:rsidR="008843B2" w:rsidRPr="008843B2" w:rsidRDefault="008843B2" w:rsidP="009E1D61">
      <w:pPr>
        <w:numPr>
          <w:ilvl w:val="0"/>
          <w:numId w:val="8"/>
        </w:numPr>
        <w:spacing w:before="240"/>
        <w:jc w:val="both"/>
      </w:pPr>
      <w:r w:rsidRPr="008843B2">
        <w:t>Ein Heizlüfter ist für eine Bemessungsspannung von 230</w:t>
      </w:r>
      <w:r w:rsidR="002429C7">
        <w:t xml:space="preserve"> </w:t>
      </w:r>
      <w:r w:rsidRPr="008843B2">
        <w:t>V und hat einen Widerstand von 35,2</w:t>
      </w:r>
      <w:r w:rsidR="002429C7">
        <w:t xml:space="preserve"> </w:t>
      </w:r>
      <w:r w:rsidRPr="008843B2">
        <w:rPr>
          <w:rFonts w:ascii="Corbel" w:hAnsi="Corbel"/>
        </w:rPr>
        <w:t>Ω</w:t>
      </w:r>
      <w:r w:rsidRPr="008843B2">
        <w:t>.</w:t>
      </w:r>
    </w:p>
    <w:p w:rsidR="008843B2" w:rsidRPr="008843B2" w:rsidRDefault="008843B2" w:rsidP="009E1D61">
      <w:pPr>
        <w:numPr>
          <w:ilvl w:val="1"/>
          <w:numId w:val="8"/>
        </w:numPr>
        <w:spacing w:before="120"/>
        <w:jc w:val="both"/>
      </w:pPr>
      <w:r w:rsidRPr="008843B2">
        <w:t>Berechnen Sie die Stromaufnahme des Heizlüfters.</w:t>
      </w:r>
    </w:p>
    <w:p w:rsidR="008843B2" w:rsidRPr="008843B2" w:rsidRDefault="008843B2" w:rsidP="009E1D61">
      <w:pPr>
        <w:numPr>
          <w:ilvl w:val="1"/>
          <w:numId w:val="8"/>
        </w:numPr>
        <w:spacing w:before="120"/>
        <w:jc w:val="both"/>
      </w:pPr>
      <w:r w:rsidRPr="008843B2">
        <w:t>Berechnen Sie die Leistung des Heizlüfters.</w:t>
      </w:r>
    </w:p>
    <w:p w:rsidR="008843B2" w:rsidRPr="008843B2" w:rsidRDefault="008843B2" w:rsidP="009E1D61">
      <w:pPr>
        <w:numPr>
          <w:ilvl w:val="1"/>
          <w:numId w:val="8"/>
        </w:numPr>
        <w:spacing w:before="120"/>
        <w:jc w:val="both"/>
      </w:pPr>
      <w:r w:rsidRPr="008843B2">
        <w:t>Berechnen Sie die elektrische Arbeit für die Betriebsdauer von 1,5</w:t>
      </w:r>
      <w:r w:rsidR="002429C7">
        <w:t xml:space="preserve"> </w:t>
      </w:r>
      <w:r w:rsidRPr="008843B2">
        <w:t>h.</w:t>
      </w:r>
    </w:p>
    <w:p w:rsidR="008843B2" w:rsidRPr="008843B2" w:rsidRDefault="008843B2" w:rsidP="008843B2">
      <w:pPr>
        <w:jc w:val="both"/>
        <w:rPr>
          <w:lang w:eastAsia="de-DE"/>
        </w:rPr>
      </w:pPr>
    </w:p>
    <w:p w:rsidR="008843B2" w:rsidRPr="008843B2" w:rsidRDefault="008843B2" w:rsidP="008843B2">
      <w:pPr>
        <w:spacing w:line="240" w:lineRule="exact"/>
        <w:rPr>
          <w:lang w:eastAsia="de-DE"/>
        </w:rPr>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Elektrische Leistung</w:t>
            </w:r>
            <w:r w:rsidR="00683962">
              <w:rPr>
                <w:b/>
              </w:rPr>
              <w:t>/</w:t>
            </w:r>
            <w:r w:rsidRPr="008843B2">
              <w:rPr>
                <w:b/>
              </w:rPr>
              <w:t>Elektrische Arbeit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ET1.01.08.03</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7E0E50" w:rsidRDefault="007E0E50" w:rsidP="007E0E50">
            <w:pPr>
              <w:numPr>
                <w:ilvl w:val="0"/>
                <w:numId w:val="6"/>
              </w:numPr>
              <w:ind w:left="414" w:hanging="357"/>
              <w:rPr>
                <w:sz w:val="16"/>
              </w:rPr>
            </w:pPr>
            <w:r>
              <w:rPr>
                <w:sz w:val="16"/>
              </w:rPr>
              <w:t xml:space="preserve">Ich kann geeignete </w:t>
            </w:r>
            <w:r w:rsidR="002429C7">
              <w:rPr>
                <w:sz w:val="16"/>
              </w:rPr>
              <w:t>Messgeräte</w:t>
            </w:r>
            <w:r>
              <w:rPr>
                <w:sz w:val="16"/>
              </w:rPr>
              <w:t xml:space="preserve"> und </w:t>
            </w:r>
            <w:r w:rsidR="00C965E8">
              <w:rPr>
                <w:sz w:val="16"/>
              </w:rPr>
              <w:t>-verfahren</w:t>
            </w:r>
            <w:r>
              <w:rPr>
                <w:sz w:val="16"/>
              </w:rPr>
              <w:t xml:space="preserve"> auswählen und elektrische Grundgrößen messen.</w:t>
            </w:r>
          </w:p>
          <w:p w:rsidR="007E0E50" w:rsidRPr="008843B2" w:rsidRDefault="007E0E50" w:rsidP="007E0E50">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8843B2" w:rsidRPr="008843B2" w:rsidRDefault="007E0E50" w:rsidP="007E0E50">
            <w:pPr>
              <w:numPr>
                <w:ilvl w:val="0"/>
                <w:numId w:val="6"/>
              </w:numPr>
              <w:ind w:left="414" w:hanging="357"/>
              <w:rPr>
                <w:sz w:val="16"/>
              </w:rPr>
            </w:pPr>
            <w:r>
              <w:rPr>
                <w:sz w:val="16"/>
              </w:rPr>
              <w:t>Ich kann einfache elektrische Schaltungen er</w:t>
            </w:r>
            <w:r w:rsidRPr="008843B2">
              <w:rPr>
                <w:sz w:val="16"/>
              </w:rPr>
              <w:t>kennen,</w:t>
            </w:r>
            <w:r>
              <w:rPr>
                <w:sz w:val="16"/>
              </w:rPr>
              <w:t xml:space="preserve"> dimensionieren und</w:t>
            </w:r>
            <w:r w:rsidRPr="008843B2">
              <w:rPr>
                <w:sz w:val="16"/>
              </w:rPr>
              <w:t xml:space="preserve"> aufbau</w:t>
            </w:r>
            <w:r>
              <w:rPr>
                <w:sz w:val="16"/>
              </w:rPr>
              <w:t>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C75100">
            <w:pPr>
              <w:numPr>
                <w:ilvl w:val="0"/>
                <w:numId w:val="6"/>
              </w:numPr>
              <w:ind w:left="414" w:hanging="357"/>
              <w:rPr>
                <w:sz w:val="16"/>
              </w:rPr>
            </w:pPr>
            <w:r w:rsidRPr="008843B2">
              <w:rPr>
                <w:sz w:val="16"/>
              </w:rPr>
              <w:t>Ich kann Spannung, Strom, Widerstand, elektrische Leistung und elektrische Arbeit unterscheiden, kenne deren Formelzeichen und kann damit rechnen.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C75100">
            <w:pPr>
              <w:numPr>
                <w:ilvl w:val="0"/>
                <w:numId w:val="6"/>
              </w:numPr>
              <w:ind w:left="414" w:hanging="357"/>
              <w:rPr>
                <w:i/>
                <w:sz w:val="16"/>
              </w:rPr>
            </w:pPr>
            <w:r w:rsidRPr="008843B2">
              <w:rPr>
                <w:sz w:val="16"/>
              </w:rPr>
              <w:t>Ich kenne elektrische Grundgrößen.</w:t>
            </w:r>
          </w:p>
          <w:p w:rsidR="008843B2" w:rsidRPr="008843B2" w:rsidRDefault="008843B2" w:rsidP="00C75100">
            <w:pPr>
              <w:numPr>
                <w:ilvl w:val="0"/>
                <w:numId w:val="6"/>
              </w:numPr>
              <w:ind w:left="414" w:hanging="357"/>
              <w:rPr>
                <w:i/>
                <w:sz w:val="16"/>
              </w:rPr>
            </w:pPr>
            <w:r w:rsidRPr="008843B2">
              <w:rPr>
                <w:sz w:val="16"/>
              </w:rPr>
              <w:t>Ich kann mit Größen und Einheiten umgehen und die Begriffe Spannung, Strom, Widerstand, elektrische Leistung und elektr</w:t>
            </w:r>
            <w:r w:rsidRPr="008843B2">
              <w:rPr>
                <w:sz w:val="16"/>
              </w:rPr>
              <w:t>i</w:t>
            </w:r>
            <w:r w:rsidRPr="008843B2">
              <w:rPr>
                <w:sz w:val="16"/>
              </w:rPr>
              <w:t>sche Arbeit erläutern.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416" w:hanging="36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C75100">
            <w:pPr>
              <w:numPr>
                <w:ilvl w:val="0"/>
                <w:numId w:val="6"/>
              </w:numPr>
              <w:ind w:left="414" w:hanging="357"/>
              <w:rPr>
                <w:sz w:val="16"/>
              </w:rPr>
            </w:pPr>
            <w:r w:rsidRPr="008843B2">
              <w:rPr>
                <w:sz w:val="16"/>
              </w:rPr>
              <w:t>Siehe Lernwegeliste oder Lernschritt ET1.01.08.03</w:t>
            </w:r>
          </w:p>
        </w:tc>
      </w:tr>
    </w:tbl>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1920384" behindDoc="0" locked="0" layoutInCell="0" allowOverlap="1" wp14:anchorId="72FB00D3" wp14:editId="225B94F7">
            <wp:simplePos x="0" y="0"/>
            <wp:positionH relativeFrom="rightMargin">
              <wp:posOffset>107950</wp:posOffset>
            </wp:positionH>
            <wp:positionV relativeFrom="paragraph">
              <wp:posOffset>406400</wp:posOffset>
            </wp:positionV>
            <wp:extent cx="658495" cy="323850"/>
            <wp:effectExtent l="0" t="0" r="8255" b="0"/>
            <wp:wrapNone/>
            <wp:docPr id="157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sz w:val="30"/>
          <w:szCs w:val="28"/>
          <w:lang w:eastAsia="de-DE"/>
        </w:rPr>
        <w:t>Aufgaben</w:t>
      </w:r>
      <w:r w:rsidR="005E372A" w:rsidRPr="005E372A">
        <w:rPr>
          <w:rFonts w:ascii="Source Sans Pro Semibold" w:eastAsia="Times New Roman" w:hAnsi="Source Sans Pro Semibold" w:cs="Times New Roman"/>
          <w:bCs/>
          <w:noProof/>
          <w:sz w:val="24"/>
          <w:szCs w:val="28"/>
          <w:lang w:eastAsia="de-DE"/>
        </w:rPr>
        <w:drawing>
          <wp:anchor distT="0" distB="0" distL="114300" distR="114300" simplePos="0" relativeHeight="252322816" behindDoc="0" locked="0" layoutInCell="0" allowOverlap="1" wp14:anchorId="2E6E9A61" wp14:editId="64253C20">
            <wp:simplePos x="0" y="0"/>
            <wp:positionH relativeFrom="rightMargin">
              <wp:posOffset>107950</wp:posOffset>
            </wp:positionH>
            <wp:positionV relativeFrom="paragraph">
              <wp:posOffset>0</wp:posOffset>
            </wp:positionV>
            <wp:extent cx="345440" cy="323850"/>
            <wp:effectExtent l="0" t="0" r="0" b="0"/>
            <wp:wrapNone/>
            <wp:docPr id="5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C5BAE">
      <w:pPr>
        <w:pStyle w:val="AufgabeEbene1"/>
        <w:numPr>
          <w:ilvl w:val="0"/>
          <w:numId w:val="38"/>
        </w:numPr>
      </w:pPr>
      <w:r w:rsidRPr="008843B2">
        <w:t>Ein Wasserkocher wird an 230</w:t>
      </w:r>
      <w:r w:rsidR="002429C7">
        <w:t xml:space="preserve"> </w:t>
      </w:r>
      <w:r w:rsidRPr="008843B2">
        <w:t>V angeschlossen und nimmt einen Strom von 4,3</w:t>
      </w:r>
      <w:r w:rsidR="002429C7">
        <w:t xml:space="preserve"> </w:t>
      </w:r>
      <w:r w:rsidRPr="008843B2">
        <w:t>A auf.</w:t>
      </w:r>
    </w:p>
    <w:p w:rsidR="008843B2" w:rsidRPr="008843B2" w:rsidRDefault="008843B2" w:rsidP="009E1D61">
      <w:pPr>
        <w:numPr>
          <w:ilvl w:val="1"/>
          <w:numId w:val="8"/>
        </w:numPr>
        <w:spacing w:before="120"/>
        <w:jc w:val="both"/>
      </w:pPr>
      <w:r w:rsidRPr="008843B2">
        <w:t>Berechnen Sie den Widerstand des Wasserkochers.</w:t>
      </w:r>
    </w:p>
    <w:p w:rsidR="008843B2" w:rsidRPr="008843B2" w:rsidRDefault="008843B2" w:rsidP="009E1D61">
      <w:pPr>
        <w:numPr>
          <w:ilvl w:val="1"/>
          <w:numId w:val="8"/>
        </w:numPr>
        <w:spacing w:before="120"/>
        <w:jc w:val="both"/>
      </w:pPr>
      <w:r w:rsidRPr="008843B2">
        <w:t>Berechnen Sie die elektrische Leistung des Wasserkochers.</w:t>
      </w:r>
    </w:p>
    <w:p w:rsidR="008843B2" w:rsidRPr="008843B2" w:rsidRDefault="008843B2" w:rsidP="009E1D61">
      <w:pPr>
        <w:numPr>
          <w:ilvl w:val="0"/>
          <w:numId w:val="8"/>
        </w:numPr>
        <w:spacing w:before="240"/>
        <w:jc w:val="both"/>
      </w:pPr>
      <w:r w:rsidRPr="008843B2">
        <w:t>Ein Fön ist an 230</w:t>
      </w:r>
      <w:r w:rsidR="002429C7">
        <w:t xml:space="preserve"> </w:t>
      </w:r>
      <w:r w:rsidRPr="008843B2">
        <w:t>V angeschlossen und nimmt im Betrieb einen Strom von 5,2</w:t>
      </w:r>
      <w:r w:rsidR="002429C7">
        <w:t xml:space="preserve"> </w:t>
      </w:r>
      <w:r w:rsidRPr="008843B2">
        <w:t xml:space="preserve">A auf. Berechnen Sie die elektrische Arbeit, für 10 </w:t>
      </w:r>
      <w:r w:rsidR="00C965E8">
        <w:t>Min.</w:t>
      </w:r>
      <w:r w:rsidRPr="008843B2">
        <w:t xml:space="preserve"> Haare föhnen.</w:t>
      </w:r>
    </w:p>
    <w:p w:rsidR="008843B2" w:rsidRPr="008843B2" w:rsidRDefault="008843B2" w:rsidP="009E1D61">
      <w:pPr>
        <w:numPr>
          <w:ilvl w:val="0"/>
          <w:numId w:val="8"/>
        </w:numPr>
        <w:spacing w:before="240"/>
        <w:jc w:val="both"/>
      </w:pPr>
      <w:r w:rsidRPr="008843B2">
        <w:t>Ein Heizlüfter ist für eine Bemessungsspannung von 230</w:t>
      </w:r>
      <w:r w:rsidR="002429C7">
        <w:t xml:space="preserve"> </w:t>
      </w:r>
      <w:r w:rsidRPr="008843B2">
        <w:t>V und hat einen Widerstand von 35,2</w:t>
      </w:r>
      <w:r w:rsidR="002429C7">
        <w:t xml:space="preserve"> </w:t>
      </w:r>
      <w:r w:rsidRPr="008843B2">
        <w:rPr>
          <w:rFonts w:ascii="Corbel" w:hAnsi="Corbel"/>
        </w:rPr>
        <w:t>Ω</w:t>
      </w:r>
      <w:r w:rsidRPr="008843B2">
        <w:t>.</w:t>
      </w:r>
    </w:p>
    <w:p w:rsidR="008843B2" w:rsidRPr="008843B2" w:rsidRDefault="008843B2" w:rsidP="009E1D61">
      <w:pPr>
        <w:numPr>
          <w:ilvl w:val="1"/>
          <w:numId w:val="8"/>
        </w:numPr>
        <w:spacing w:before="120"/>
        <w:jc w:val="both"/>
      </w:pPr>
      <w:r w:rsidRPr="008843B2">
        <w:t>Berechnen Sie die Stromaufnahme des Heizlüfters.</w:t>
      </w:r>
    </w:p>
    <w:p w:rsidR="008843B2" w:rsidRPr="008843B2" w:rsidRDefault="008843B2" w:rsidP="009E1D61">
      <w:pPr>
        <w:numPr>
          <w:ilvl w:val="1"/>
          <w:numId w:val="8"/>
        </w:numPr>
        <w:spacing w:before="120"/>
        <w:jc w:val="both"/>
      </w:pPr>
      <w:r w:rsidRPr="008843B2">
        <w:t>Berechnen Sie die Leistung des Heizlüfters.</w:t>
      </w:r>
    </w:p>
    <w:p w:rsidR="008843B2" w:rsidRPr="008843B2" w:rsidRDefault="008843B2" w:rsidP="009E1D61">
      <w:pPr>
        <w:numPr>
          <w:ilvl w:val="1"/>
          <w:numId w:val="8"/>
        </w:numPr>
        <w:spacing w:before="120"/>
        <w:jc w:val="both"/>
      </w:pPr>
      <w:r w:rsidRPr="008843B2">
        <w:t>Berechnen Sie die elektrische Arbeit für die Betriebsdauer von 1,5</w:t>
      </w:r>
      <w:r w:rsidR="002429C7">
        <w:t xml:space="preserve"> </w:t>
      </w:r>
      <w:r w:rsidRPr="008843B2">
        <w:t>h.</w:t>
      </w:r>
    </w:p>
    <w:p w:rsidR="008843B2" w:rsidRPr="008843B2" w:rsidRDefault="008843B2" w:rsidP="009E1D61">
      <w:pPr>
        <w:numPr>
          <w:ilvl w:val="0"/>
          <w:numId w:val="8"/>
        </w:numPr>
        <w:spacing w:before="240"/>
        <w:jc w:val="both"/>
      </w:pPr>
      <w:r w:rsidRPr="008843B2">
        <w:t>Für ein Relais ist eine mögliche Anschlussspannung von 6,5</w:t>
      </w:r>
      <w:r w:rsidR="002429C7">
        <w:t xml:space="preserve"> </w:t>
      </w:r>
      <w:r w:rsidRPr="008843B2">
        <w:t>V … 13,8</w:t>
      </w:r>
      <w:r w:rsidR="002429C7">
        <w:t xml:space="preserve"> </w:t>
      </w:r>
      <w:r w:rsidRPr="008843B2">
        <w:t>V angegeben. Der Widerstand der Spule beträgt 140</w:t>
      </w:r>
      <w:r w:rsidR="002429C7">
        <w:t xml:space="preserve"> </w:t>
      </w:r>
      <w:r w:rsidRPr="008843B2">
        <w:rPr>
          <w:rFonts w:ascii="Corbel" w:hAnsi="Corbel"/>
        </w:rPr>
        <w:t>Ω</w:t>
      </w:r>
      <w:r w:rsidRPr="008843B2">
        <w:t>.</w:t>
      </w:r>
    </w:p>
    <w:p w:rsidR="008843B2" w:rsidRPr="008843B2" w:rsidRDefault="008843B2" w:rsidP="009E1D61">
      <w:pPr>
        <w:numPr>
          <w:ilvl w:val="1"/>
          <w:numId w:val="8"/>
        </w:numPr>
        <w:spacing w:before="120"/>
        <w:jc w:val="both"/>
      </w:pPr>
      <w:r w:rsidRPr="008843B2">
        <w:t>Berechnen Sie den kleinsten und den größten Spulenstrom.</w:t>
      </w:r>
    </w:p>
    <w:p w:rsidR="008843B2" w:rsidRPr="008843B2" w:rsidRDefault="008843B2" w:rsidP="009E1D61">
      <w:pPr>
        <w:numPr>
          <w:ilvl w:val="1"/>
          <w:numId w:val="8"/>
        </w:numPr>
        <w:spacing w:before="120"/>
        <w:jc w:val="both"/>
      </w:pPr>
      <w:r w:rsidRPr="008843B2">
        <w:t>Berechnen Sie die kleinste und die größte Leistung an der Spule.</w:t>
      </w:r>
    </w:p>
    <w:p w:rsidR="008843B2" w:rsidRPr="008843B2" w:rsidRDefault="008843B2" w:rsidP="008843B2">
      <w:pPr>
        <w:jc w:val="both"/>
        <w:rPr>
          <w:lang w:eastAsia="de-DE"/>
        </w:rPr>
      </w:pPr>
    </w:p>
    <w:p w:rsidR="008843B2" w:rsidRPr="008843B2" w:rsidRDefault="008843B2" w:rsidP="008843B2">
      <w:pPr>
        <w:spacing w:line="240" w:lineRule="exact"/>
        <w:rPr>
          <w:lang w:eastAsia="de-DE"/>
        </w:rPr>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Elektrische Leistung</w:t>
            </w:r>
            <w:r w:rsidR="00683962">
              <w:rPr>
                <w:b/>
              </w:rPr>
              <w:t>/</w:t>
            </w:r>
            <w:r w:rsidRPr="008843B2">
              <w:rPr>
                <w:b/>
              </w:rPr>
              <w:t>Elektrische Arbeit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ET1.01.08.03</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5D0CCA" w:rsidRDefault="005D0CCA" w:rsidP="005D0CCA">
            <w:pPr>
              <w:numPr>
                <w:ilvl w:val="0"/>
                <w:numId w:val="6"/>
              </w:numPr>
              <w:ind w:left="414" w:hanging="357"/>
              <w:rPr>
                <w:sz w:val="16"/>
              </w:rPr>
            </w:pPr>
            <w:r>
              <w:rPr>
                <w:sz w:val="16"/>
              </w:rPr>
              <w:t xml:space="preserve">Ich kann geeignete </w:t>
            </w:r>
            <w:r w:rsidR="002429C7">
              <w:rPr>
                <w:sz w:val="16"/>
              </w:rPr>
              <w:t>Messgeräte</w:t>
            </w:r>
            <w:r>
              <w:rPr>
                <w:sz w:val="16"/>
              </w:rPr>
              <w:t xml:space="preserve"> und </w:t>
            </w:r>
            <w:r w:rsidR="00C965E8">
              <w:rPr>
                <w:sz w:val="16"/>
              </w:rPr>
              <w:t>-verfahren</w:t>
            </w:r>
            <w:r>
              <w:rPr>
                <w:sz w:val="16"/>
              </w:rPr>
              <w:t xml:space="preserve"> auswählen und elektrische Grundgrößen messen.</w:t>
            </w:r>
          </w:p>
          <w:p w:rsidR="005D0CCA" w:rsidRPr="008843B2" w:rsidRDefault="005D0CCA" w:rsidP="005D0CCA">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8843B2" w:rsidRPr="008843B2" w:rsidRDefault="005D0CCA" w:rsidP="005D0CCA">
            <w:pPr>
              <w:numPr>
                <w:ilvl w:val="0"/>
                <w:numId w:val="6"/>
              </w:numPr>
              <w:ind w:left="414" w:hanging="357"/>
              <w:rPr>
                <w:sz w:val="16"/>
              </w:rPr>
            </w:pPr>
            <w:r>
              <w:rPr>
                <w:sz w:val="16"/>
              </w:rPr>
              <w:t>Ich kann einfache elektrische Schaltungen er</w:t>
            </w:r>
            <w:r w:rsidRPr="008843B2">
              <w:rPr>
                <w:sz w:val="16"/>
              </w:rPr>
              <w:t>kennen,</w:t>
            </w:r>
            <w:r>
              <w:rPr>
                <w:sz w:val="16"/>
              </w:rPr>
              <w:t xml:space="preserve"> dimensionieren und</w:t>
            </w:r>
            <w:r w:rsidRPr="008843B2">
              <w:rPr>
                <w:sz w:val="16"/>
              </w:rPr>
              <w:t xml:space="preserve"> aufbau</w:t>
            </w:r>
            <w:r>
              <w:rPr>
                <w:sz w:val="16"/>
              </w:rPr>
              <w:t>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C75100">
            <w:pPr>
              <w:numPr>
                <w:ilvl w:val="0"/>
                <w:numId w:val="6"/>
              </w:numPr>
              <w:ind w:left="414" w:hanging="357"/>
              <w:rPr>
                <w:sz w:val="16"/>
              </w:rPr>
            </w:pPr>
            <w:r w:rsidRPr="008843B2">
              <w:rPr>
                <w:sz w:val="16"/>
              </w:rPr>
              <w:t>Ich kann Spannung, Strom, Widerstand, elektrische Leistung und elektrische Arbeit unterscheiden, kenne deren Formelzeichen und kann damit rechnen.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C75100">
            <w:pPr>
              <w:numPr>
                <w:ilvl w:val="0"/>
                <w:numId w:val="6"/>
              </w:numPr>
              <w:ind w:left="414" w:hanging="357"/>
              <w:rPr>
                <w:i/>
                <w:sz w:val="16"/>
              </w:rPr>
            </w:pPr>
            <w:r w:rsidRPr="008843B2">
              <w:rPr>
                <w:sz w:val="16"/>
              </w:rPr>
              <w:t>Ich kenne elektrische Grundgrößen.</w:t>
            </w:r>
          </w:p>
          <w:p w:rsidR="008843B2" w:rsidRPr="008843B2" w:rsidRDefault="008843B2" w:rsidP="00C75100">
            <w:pPr>
              <w:numPr>
                <w:ilvl w:val="0"/>
                <w:numId w:val="6"/>
              </w:numPr>
              <w:ind w:left="414" w:hanging="357"/>
              <w:rPr>
                <w:i/>
                <w:sz w:val="16"/>
              </w:rPr>
            </w:pPr>
            <w:r w:rsidRPr="008843B2">
              <w:rPr>
                <w:sz w:val="16"/>
              </w:rPr>
              <w:t>Ich kann mit Größen und Einheiten umgehen und die Begriffe Spannung, Strom, Widerstand, elektrische Leistung und elektr</w:t>
            </w:r>
            <w:r w:rsidRPr="008843B2">
              <w:rPr>
                <w:sz w:val="16"/>
              </w:rPr>
              <w:t>i</w:t>
            </w:r>
            <w:r w:rsidRPr="008843B2">
              <w:rPr>
                <w:sz w:val="16"/>
              </w:rPr>
              <w:t>sche Arbeit erläutern.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416" w:hanging="36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C75100">
            <w:pPr>
              <w:numPr>
                <w:ilvl w:val="0"/>
                <w:numId w:val="6"/>
              </w:numPr>
              <w:ind w:left="414" w:hanging="357"/>
              <w:rPr>
                <w:sz w:val="16"/>
              </w:rPr>
            </w:pPr>
            <w:r w:rsidRPr="008843B2">
              <w:rPr>
                <w:sz w:val="16"/>
              </w:rPr>
              <w:t>Siehe Lernwegeliste oder Lernschritt ET1.01.08.03</w:t>
            </w:r>
          </w:p>
        </w:tc>
      </w:tr>
    </w:tbl>
    <w:p w:rsidR="008843B2" w:rsidRPr="008843B2" w:rsidRDefault="005E372A"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2029952" behindDoc="0" locked="0" layoutInCell="0" allowOverlap="1" wp14:anchorId="0BD45479" wp14:editId="6BB965DE">
            <wp:simplePos x="0" y="0"/>
            <wp:positionH relativeFrom="rightMargin">
              <wp:posOffset>155575</wp:posOffset>
            </wp:positionH>
            <wp:positionV relativeFrom="paragraph">
              <wp:posOffset>457200</wp:posOffset>
            </wp:positionV>
            <wp:extent cx="658495" cy="323850"/>
            <wp:effectExtent l="0" t="0" r="8255" b="0"/>
            <wp:wrapNone/>
            <wp:docPr id="157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1922432" behindDoc="0" locked="0" layoutInCell="0" allowOverlap="1" wp14:anchorId="4285F387" wp14:editId="27DC61E1">
            <wp:simplePos x="0" y="0"/>
            <wp:positionH relativeFrom="rightMargin">
              <wp:posOffset>155575</wp:posOffset>
            </wp:positionH>
            <wp:positionV relativeFrom="paragraph">
              <wp:posOffset>45720</wp:posOffset>
            </wp:positionV>
            <wp:extent cx="345440" cy="323850"/>
            <wp:effectExtent l="0" t="0" r="0" b="0"/>
            <wp:wrapNone/>
            <wp:docPr id="157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ascii="Source Sans Pro Semibold" w:eastAsia="Times New Roman" w:hAnsi="Source Sans Pro Semibold" w:cs="Times New Roman"/>
          <w:bCs/>
          <w:sz w:val="30"/>
          <w:szCs w:val="28"/>
          <w:lang w:eastAsia="de-DE"/>
        </w:rPr>
        <w:t>Aufgaben</w:t>
      </w:r>
    </w:p>
    <w:p w:rsidR="008843B2" w:rsidRPr="008843B2" w:rsidRDefault="008843B2" w:rsidP="008C5BAE">
      <w:pPr>
        <w:pStyle w:val="AufgabeEbene1"/>
        <w:numPr>
          <w:ilvl w:val="0"/>
          <w:numId w:val="39"/>
        </w:numPr>
      </w:pPr>
      <w:r w:rsidRPr="008843B2">
        <w:t>Ein Wasserkocher wird an 230</w:t>
      </w:r>
      <w:r w:rsidR="002429C7">
        <w:t xml:space="preserve"> </w:t>
      </w:r>
      <w:r w:rsidRPr="008843B2">
        <w:t>V angeschlossen und nimmt einen Strom von 4,3</w:t>
      </w:r>
      <w:r w:rsidR="002429C7">
        <w:t xml:space="preserve"> </w:t>
      </w:r>
      <w:r w:rsidRPr="008843B2">
        <w:t>A auf.</w:t>
      </w:r>
    </w:p>
    <w:p w:rsidR="008843B2" w:rsidRPr="008843B2" w:rsidRDefault="008843B2" w:rsidP="009E1D61">
      <w:pPr>
        <w:numPr>
          <w:ilvl w:val="1"/>
          <w:numId w:val="8"/>
        </w:numPr>
        <w:spacing w:before="120"/>
        <w:jc w:val="both"/>
      </w:pPr>
      <w:r w:rsidRPr="008843B2">
        <w:t>Berechnen Sie den Widerstand des Wasserkochers.</w:t>
      </w:r>
    </w:p>
    <w:p w:rsidR="008843B2" w:rsidRPr="008843B2" w:rsidRDefault="008843B2" w:rsidP="009E1D61">
      <w:pPr>
        <w:numPr>
          <w:ilvl w:val="1"/>
          <w:numId w:val="8"/>
        </w:numPr>
        <w:spacing w:before="120"/>
        <w:jc w:val="both"/>
      </w:pPr>
      <w:r w:rsidRPr="008843B2">
        <w:t>Berechnen Sie die elektrische Leistung des Wasserkochers.</w:t>
      </w:r>
    </w:p>
    <w:p w:rsidR="008843B2" w:rsidRPr="008843B2" w:rsidRDefault="008843B2" w:rsidP="009E1D61">
      <w:pPr>
        <w:numPr>
          <w:ilvl w:val="0"/>
          <w:numId w:val="8"/>
        </w:numPr>
        <w:spacing w:before="240"/>
        <w:jc w:val="both"/>
      </w:pPr>
      <w:r w:rsidRPr="008843B2">
        <w:t>Ein Fön ist an 230</w:t>
      </w:r>
      <w:r w:rsidR="002429C7">
        <w:t xml:space="preserve"> </w:t>
      </w:r>
      <w:r w:rsidRPr="008843B2">
        <w:t>V angeschlossen und nimmt im Betrieb einen Strom von 5,2</w:t>
      </w:r>
      <w:r w:rsidR="002429C7">
        <w:t xml:space="preserve"> </w:t>
      </w:r>
      <w:r w:rsidRPr="008843B2">
        <w:t xml:space="preserve">A auf. Berechnen Sie die elektrische Arbeit, für 10 </w:t>
      </w:r>
      <w:r w:rsidR="00C965E8">
        <w:t>Min.</w:t>
      </w:r>
      <w:r w:rsidRPr="008843B2">
        <w:t xml:space="preserve"> Haare föhnen.</w:t>
      </w:r>
    </w:p>
    <w:p w:rsidR="008843B2" w:rsidRPr="008843B2" w:rsidRDefault="008843B2" w:rsidP="009E1D61">
      <w:pPr>
        <w:numPr>
          <w:ilvl w:val="0"/>
          <w:numId w:val="8"/>
        </w:numPr>
        <w:spacing w:before="240"/>
        <w:jc w:val="both"/>
      </w:pPr>
      <w:r w:rsidRPr="008843B2">
        <w:t>Ein Heizlüfter ist für eine Bemessungsspannung von 230</w:t>
      </w:r>
      <w:r w:rsidR="002429C7">
        <w:t xml:space="preserve"> </w:t>
      </w:r>
      <w:r w:rsidRPr="008843B2">
        <w:t>V und hat einen Widerstand von 35,2</w:t>
      </w:r>
      <w:r w:rsidR="002429C7">
        <w:t xml:space="preserve"> </w:t>
      </w:r>
      <w:r w:rsidRPr="008843B2">
        <w:rPr>
          <w:rFonts w:ascii="Corbel" w:hAnsi="Corbel"/>
        </w:rPr>
        <w:t>Ω</w:t>
      </w:r>
      <w:r w:rsidRPr="008843B2">
        <w:t>.</w:t>
      </w:r>
    </w:p>
    <w:p w:rsidR="008843B2" w:rsidRPr="008843B2" w:rsidRDefault="008843B2" w:rsidP="009E1D61">
      <w:pPr>
        <w:numPr>
          <w:ilvl w:val="1"/>
          <w:numId w:val="8"/>
        </w:numPr>
        <w:spacing w:before="120"/>
        <w:jc w:val="both"/>
      </w:pPr>
      <w:r w:rsidRPr="008843B2">
        <w:t>Berechnen Sie die Stromaufnahme des Heizlüfters.</w:t>
      </w:r>
    </w:p>
    <w:p w:rsidR="008843B2" w:rsidRPr="008843B2" w:rsidRDefault="008843B2" w:rsidP="009E1D61">
      <w:pPr>
        <w:numPr>
          <w:ilvl w:val="1"/>
          <w:numId w:val="8"/>
        </w:numPr>
        <w:spacing w:before="120"/>
        <w:jc w:val="both"/>
      </w:pPr>
      <w:r w:rsidRPr="008843B2">
        <w:t>Berechnen Sie die Leistung des Heizlüfters.</w:t>
      </w:r>
    </w:p>
    <w:p w:rsidR="008843B2" w:rsidRPr="008843B2" w:rsidRDefault="008843B2" w:rsidP="009E1D61">
      <w:pPr>
        <w:numPr>
          <w:ilvl w:val="1"/>
          <w:numId w:val="8"/>
        </w:numPr>
        <w:spacing w:before="120"/>
        <w:jc w:val="both"/>
      </w:pPr>
      <w:r w:rsidRPr="008843B2">
        <w:t>Berechnen Sie die elektrische Arbeit für die Betriebsdauer von 1,5</w:t>
      </w:r>
      <w:r w:rsidR="002429C7">
        <w:t xml:space="preserve"> </w:t>
      </w:r>
      <w:r w:rsidRPr="008843B2">
        <w:t>h.</w:t>
      </w:r>
    </w:p>
    <w:p w:rsidR="008843B2" w:rsidRPr="008843B2" w:rsidRDefault="008843B2" w:rsidP="009E1D61">
      <w:pPr>
        <w:numPr>
          <w:ilvl w:val="0"/>
          <w:numId w:val="8"/>
        </w:numPr>
        <w:spacing w:before="240"/>
        <w:jc w:val="both"/>
      </w:pPr>
      <w:r w:rsidRPr="008843B2">
        <w:t>Für ein Relais ist eine mögliche Anschlussspannung von 6,5</w:t>
      </w:r>
      <w:r w:rsidR="002429C7">
        <w:t xml:space="preserve"> </w:t>
      </w:r>
      <w:r w:rsidRPr="008843B2">
        <w:t>V … 13,8</w:t>
      </w:r>
      <w:r w:rsidR="002429C7">
        <w:t xml:space="preserve"> </w:t>
      </w:r>
      <w:r w:rsidRPr="008843B2">
        <w:t>V angegeben. Der Widerstand der Spule beträgt 140</w:t>
      </w:r>
      <w:r w:rsidR="002429C7">
        <w:t xml:space="preserve"> </w:t>
      </w:r>
      <w:r w:rsidRPr="008843B2">
        <w:rPr>
          <w:rFonts w:ascii="Corbel" w:hAnsi="Corbel"/>
        </w:rPr>
        <w:t>Ω</w:t>
      </w:r>
      <w:r w:rsidRPr="008843B2">
        <w:t>.</w:t>
      </w:r>
    </w:p>
    <w:p w:rsidR="008843B2" w:rsidRPr="008843B2" w:rsidRDefault="008843B2" w:rsidP="009E1D61">
      <w:pPr>
        <w:numPr>
          <w:ilvl w:val="1"/>
          <w:numId w:val="8"/>
        </w:numPr>
        <w:spacing w:before="120"/>
        <w:jc w:val="both"/>
      </w:pPr>
      <w:r w:rsidRPr="008843B2">
        <w:t>Berechnen Sie den kleinsten und den größten Spulenstrom.</w:t>
      </w:r>
    </w:p>
    <w:p w:rsidR="008843B2" w:rsidRPr="008843B2" w:rsidRDefault="008843B2" w:rsidP="009E1D61">
      <w:pPr>
        <w:numPr>
          <w:ilvl w:val="1"/>
          <w:numId w:val="8"/>
        </w:numPr>
        <w:spacing w:before="120"/>
        <w:jc w:val="both"/>
      </w:pPr>
      <w:r w:rsidRPr="008843B2">
        <w:t>Berechnen Sie die kleinste und die größte Leistung an der Spule.</w:t>
      </w:r>
    </w:p>
    <w:p w:rsidR="008843B2" w:rsidRPr="008843B2" w:rsidRDefault="008843B2" w:rsidP="009E1D61">
      <w:pPr>
        <w:numPr>
          <w:ilvl w:val="0"/>
          <w:numId w:val="8"/>
        </w:numPr>
        <w:spacing w:before="240"/>
        <w:jc w:val="both"/>
      </w:pPr>
      <w:r w:rsidRPr="008843B2">
        <w:t>Ein älteres Heizgerät hat die Bemessungsdaten 220</w:t>
      </w:r>
      <w:r w:rsidR="002429C7">
        <w:t xml:space="preserve"> </w:t>
      </w:r>
      <w:r w:rsidRPr="008843B2">
        <w:t>V</w:t>
      </w:r>
      <w:r w:rsidR="00683962">
        <w:t>/</w:t>
      </w:r>
      <w:r w:rsidRPr="008843B2">
        <w:t>1,9</w:t>
      </w:r>
      <w:r w:rsidR="002429C7">
        <w:t xml:space="preserve"> </w:t>
      </w:r>
      <w:r w:rsidRPr="008843B2">
        <w:t>kW. Berechnen Sie die Lei</w:t>
      </w:r>
      <w:r w:rsidRPr="008843B2">
        <w:t>s</w:t>
      </w:r>
      <w:r w:rsidRPr="008843B2">
        <w:t>tung, die das Heizgerät an 230</w:t>
      </w:r>
      <w:r w:rsidR="002429C7">
        <w:t xml:space="preserve"> </w:t>
      </w:r>
      <w:r w:rsidRPr="008843B2">
        <w:t>V aufnimmt.</w:t>
      </w:r>
    </w:p>
    <w:p w:rsidR="008843B2" w:rsidRPr="008843B2" w:rsidRDefault="008843B2" w:rsidP="009E1D61">
      <w:pPr>
        <w:numPr>
          <w:ilvl w:val="0"/>
          <w:numId w:val="8"/>
        </w:numPr>
        <w:spacing w:before="240"/>
        <w:jc w:val="both"/>
      </w:pPr>
      <w:r w:rsidRPr="008843B2">
        <w:t>Wie lange kann</w:t>
      </w:r>
    </w:p>
    <w:p w:rsidR="008843B2" w:rsidRPr="008843B2" w:rsidRDefault="008843B2" w:rsidP="009E1D61">
      <w:pPr>
        <w:numPr>
          <w:ilvl w:val="1"/>
          <w:numId w:val="8"/>
        </w:numPr>
        <w:spacing w:before="120"/>
        <w:jc w:val="both"/>
      </w:pPr>
      <w:r w:rsidRPr="008843B2">
        <w:t>eine Glühlampe mit 60</w:t>
      </w:r>
      <w:r w:rsidR="002429C7">
        <w:t xml:space="preserve"> </w:t>
      </w:r>
      <w:r w:rsidRPr="008843B2">
        <w:t>W</w:t>
      </w:r>
    </w:p>
    <w:p w:rsidR="008843B2" w:rsidRPr="008843B2" w:rsidRDefault="008843B2" w:rsidP="009E1D61">
      <w:pPr>
        <w:numPr>
          <w:ilvl w:val="1"/>
          <w:numId w:val="8"/>
        </w:numPr>
        <w:spacing w:before="120"/>
        <w:jc w:val="both"/>
      </w:pPr>
      <w:r w:rsidRPr="008843B2">
        <w:t>eine LED-Lampe mit 4</w:t>
      </w:r>
      <w:r w:rsidR="002429C7">
        <w:t xml:space="preserve"> </w:t>
      </w:r>
      <w:r w:rsidRPr="008843B2">
        <w:t>W</w:t>
      </w:r>
    </w:p>
    <w:p w:rsidR="008843B2" w:rsidRPr="008843B2" w:rsidRDefault="008843B2" w:rsidP="008843B2">
      <w:pPr>
        <w:spacing w:before="120"/>
        <w:ind w:left="284"/>
        <w:jc w:val="both"/>
      </w:pPr>
      <w:r w:rsidRPr="008843B2">
        <w:t>eingeschaltet werden, bis 1 kWh verbraucht ist.</w:t>
      </w:r>
    </w:p>
    <w:p w:rsidR="008843B2" w:rsidRPr="008843B2" w:rsidRDefault="008843B2" w:rsidP="009E1D61">
      <w:pPr>
        <w:numPr>
          <w:ilvl w:val="0"/>
          <w:numId w:val="13"/>
        </w:numPr>
        <w:spacing w:before="240" w:line="240" w:lineRule="exact"/>
        <w:jc w:val="both"/>
        <w:rPr>
          <w:lang w:eastAsia="de-DE"/>
        </w:rPr>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Elektrische Leistung</w:t>
            </w:r>
            <w:r w:rsidR="00683962">
              <w:rPr>
                <w:b/>
              </w:rPr>
              <w:t>/</w:t>
            </w:r>
            <w:r w:rsidRPr="008843B2">
              <w:rPr>
                <w:b/>
              </w:rPr>
              <w:t>Elektrische Arbeit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ET1.01.08.03</w:t>
            </w:r>
          </w:p>
        </w:tc>
      </w:tr>
      <w:tr w:rsidR="008843B2" w:rsidRPr="008843B2" w:rsidTr="008843B2">
        <w:tc>
          <w:tcPr>
            <w:tcW w:w="7348" w:type="dxa"/>
            <w:gridSpan w:val="2"/>
            <w:tcBorders>
              <w:left w:val="single" w:sz="4" w:space="0" w:color="auto"/>
              <w:bottom w:val="single" w:sz="4" w:space="0" w:color="auto"/>
              <w:right w:val="single" w:sz="4" w:space="0" w:color="auto"/>
            </w:tcBorders>
            <w:hideMark/>
          </w:tcPr>
          <w:p w:rsidR="008843B2" w:rsidRPr="008843B2" w:rsidRDefault="008843B2" w:rsidP="008843B2">
            <w:pPr>
              <w:spacing w:before="40" w:after="60" w:line="160" w:lineRule="exact"/>
              <w:rPr>
                <w:sz w:val="12"/>
              </w:rPr>
            </w:pPr>
            <w:r w:rsidRPr="008843B2">
              <w:rPr>
                <w:sz w:val="12"/>
              </w:rPr>
              <w:t>Kompetenzbereiche:</w:t>
            </w:r>
          </w:p>
          <w:p w:rsidR="005D0CCA" w:rsidRDefault="005D0CCA" w:rsidP="005D0CCA">
            <w:pPr>
              <w:numPr>
                <w:ilvl w:val="0"/>
                <w:numId w:val="6"/>
              </w:numPr>
              <w:ind w:left="414" w:hanging="357"/>
              <w:rPr>
                <w:sz w:val="16"/>
              </w:rPr>
            </w:pPr>
            <w:r>
              <w:rPr>
                <w:sz w:val="16"/>
              </w:rPr>
              <w:t xml:space="preserve">Ich kann geeignete </w:t>
            </w:r>
            <w:r w:rsidR="002429C7">
              <w:rPr>
                <w:sz w:val="16"/>
              </w:rPr>
              <w:t>Messgeräte</w:t>
            </w:r>
            <w:r>
              <w:rPr>
                <w:sz w:val="16"/>
              </w:rPr>
              <w:t xml:space="preserve"> und </w:t>
            </w:r>
            <w:r w:rsidR="00C965E8">
              <w:rPr>
                <w:sz w:val="16"/>
              </w:rPr>
              <w:t>-verfahren</w:t>
            </w:r>
            <w:r>
              <w:rPr>
                <w:sz w:val="16"/>
              </w:rPr>
              <w:t xml:space="preserve"> auswählen und elektrische Grundgrößen messen.</w:t>
            </w:r>
          </w:p>
          <w:p w:rsidR="005D0CCA" w:rsidRPr="008843B2" w:rsidRDefault="005D0CCA" w:rsidP="005D0CCA">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8843B2" w:rsidRPr="008843B2" w:rsidRDefault="005D0CCA" w:rsidP="005D0CCA">
            <w:pPr>
              <w:numPr>
                <w:ilvl w:val="0"/>
                <w:numId w:val="6"/>
              </w:numPr>
              <w:ind w:left="414" w:hanging="357"/>
              <w:rPr>
                <w:sz w:val="16"/>
              </w:rPr>
            </w:pPr>
            <w:r>
              <w:rPr>
                <w:sz w:val="16"/>
              </w:rPr>
              <w:t>Ich kann einfache elektrische Schaltungen er</w:t>
            </w:r>
            <w:r w:rsidRPr="008843B2">
              <w:rPr>
                <w:sz w:val="16"/>
              </w:rPr>
              <w:t>kennen,</w:t>
            </w:r>
            <w:r>
              <w:rPr>
                <w:sz w:val="16"/>
              </w:rPr>
              <w:t xml:space="preserve"> dimensionieren und</w:t>
            </w:r>
            <w:r w:rsidRPr="008843B2">
              <w:rPr>
                <w:sz w:val="16"/>
              </w:rPr>
              <w:t xml:space="preserve"> aufbau</w:t>
            </w:r>
            <w:r>
              <w:rPr>
                <w:sz w:val="16"/>
              </w:rPr>
              <w:t>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Lösung</w:t>
                  </w:r>
                </w:p>
              </w:tc>
            </w:tr>
          </w:tbl>
          <w:p w:rsidR="008843B2" w:rsidRPr="008843B2" w:rsidRDefault="008843B2" w:rsidP="008843B2"/>
        </w:tc>
      </w:tr>
    </w:tbl>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sz w:val="30"/>
          <w:szCs w:val="28"/>
          <w:lang w:eastAsia="de-DE"/>
        </w:rPr>
        <w:t>Aufgaben</w:t>
      </w:r>
    </w:p>
    <w:p w:rsidR="008843B2" w:rsidRPr="008843B2" w:rsidRDefault="008843B2" w:rsidP="008C5BAE">
      <w:pPr>
        <w:pStyle w:val="AufgabeEbene1"/>
        <w:numPr>
          <w:ilvl w:val="0"/>
          <w:numId w:val="40"/>
        </w:numPr>
      </w:pPr>
      <w:r w:rsidRPr="008843B2">
        <w:t>Ein Wasserkocher wird an 230</w:t>
      </w:r>
      <w:r w:rsidR="002429C7">
        <w:t xml:space="preserve"> </w:t>
      </w:r>
      <w:r w:rsidRPr="008843B2">
        <w:t>V angeschlossen und nimmt einen Strom von 4,3</w:t>
      </w:r>
      <w:r w:rsidR="002429C7">
        <w:t xml:space="preserve"> </w:t>
      </w:r>
      <w:r w:rsidRPr="008843B2">
        <w:t>A auf.</w:t>
      </w:r>
    </w:p>
    <w:p w:rsidR="008843B2" w:rsidRPr="008843B2" w:rsidRDefault="008843B2" w:rsidP="009E1D61">
      <w:pPr>
        <w:numPr>
          <w:ilvl w:val="1"/>
          <w:numId w:val="8"/>
        </w:numPr>
        <w:spacing w:before="120"/>
        <w:jc w:val="both"/>
      </w:pPr>
      <w:r w:rsidRPr="008843B2">
        <w:t>Berechnen Sie den Widerstand des Wasserkochers.</w:t>
      </w:r>
    </w:p>
    <w:p w:rsidR="008843B2" w:rsidRPr="008843B2" w:rsidRDefault="008843B2" w:rsidP="009E1D61">
      <w:pPr>
        <w:numPr>
          <w:ilvl w:val="1"/>
          <w:numId w:val="8"/>
        </w:numPr>
        <w:spacing w:before="120"/>
        <w:jc w:val="both"/>
      </w:pPr>
      <w:r w:rsidRPr="008843B2">
        <w:t>Berechnen Sie die elektrische Leistung des Wasserkochers.</w:t>
      </w:r>
    </w:p>
    <w:p w:rsidR="008843B2" w:rsidRPr="008843B2" w:rsidRDefault="008843B2" w:rsidP="008843B2">
      <w:pPr>
        <w:spacing w:before="120"/>
        <w:ind w:left="284" w:firstLine="424"/>
        <w:jc w:val="both"/>
        <w:rPr>
          <w:rFonts w:eastAsiaTheme="minorEastAsia"/>
        </w:rPr>
      </w:pPr>
      <w:r w:rsidRPr="008843B2">
        <w:rPr>
          <w:rFonts w:eastAsiaTheme="minorEastAsia"/>
        </w:rPr>
        <w:t xml:space="preserve">Zu a/b) </w:t>
      </w:r>
      <m:oMath>
        <m:r>
          <m:rPr>
            <m:sty m:val="p"/>
          </m:rPr>
          <w:rPr>
            <w:rFonts w:ascii="Cambria Math" w:eastAsiaTheme="minorEastAsia" w:hAnsi="Cambria Math"/>
          </w:rPr>
          <m:t>R=</m:t>
        </m:r>
        <m:f>
          <m:fPr>
            <m:ctrlPr>
              <w:rPr>
                <w:rFonts w:ascii="Cambria Math" w:eastAsiaTheme="minorEastAsia" w:hAnsi="Cambria Math"/>
              </w:rPr>
            </m:ctrlPr>
          </m:fPr>
          <m:num>
            <m:r>
              <m:rPr>
                <m:sty m:val="p"/>
              </m:rPr>
              <w:rPr>
                <w:rFonts w:ascii="Cambria Math" w:eastAsiaTheme="minorEastAsia" w:hAnsi="Cambria Math"/>
              </w:rPr>
              <m:t>U</m:t>
            </m:r>
          </m:num>
          <m:den>
            <m:r>
              <m:rPr>
                <m:sty m:val="p"/>
              </m:rPr>
              <w:rPr>
                <w:rFonts w:ascii="Cambria Math" w:eastAsiaTheme="minorEastAsia" w:hAnsi="Cambria Math"/>
              </w:rPr>
              <m:t>I</m:t>
            </m:r>
          </m:den>
        </m:f>
        <m:r>
          <m:rPr>
            <m:sty m:val="p"/>
          </m:rPr>
          <w:rPr>
            <w:rFonts w:ascii="Cambria Math" w:eastAsiaTheme="minorEastAsia" w:hAnsi="Cambria Math"/>
          </w:rPr>
          <m:t>=</m:t>
        </m:r>
        <m:f>
          <m:fPr>
            <m:ctrlPr>
              <w:rPr>
                <w:rFonts w:ascii="Cambria Math" w:eastAsiaTheme="minorEastAsia" w:hAnsi="Cambria Math"/>
              </w:rPr>
            </m:ctrlPr>
          </m:fPr>
          <m:num>
            <m:r>
              <m:rPr>
                <m:sty m:val="p"/>
              </m:rPr>
              <w:rPr>
                <w:rFonts w:ascii="Cambria Math" w:eastAsiaTheme="minorEastAsia" w:hAnsi="Cambria Math"/>
              </w:rPr>
              <m:t>230 V</m:t>
            </m:r>
          </m:num>
          <m:den>
            <m:r>
              <m:rPr>
                <m:sty m:val="p"/>
              </m:rPr>
              <w:rPr>
                <w:rFonts w:ascii="Cambria Math" w:eastAsiaTheme="minorEastAsia" w:hAnsi="Cambria Math"/>
              </w:rPr>
              <m:t>4,3 A</m:t>
            </m:r>
          </m:den>
        </m:f>
        <m:r>
          <m:rPr>
            <m:sty m:val="p"/>
          </m:rPr>
          <w:rPr>
            <w:rFonts w:ascii="Cambria Math" w:eastAsiaTheme="minorEastAsia" w:hAnsi="Cambria Math"/>
          </w:rPr>
          <m:t>=53,5 Ω</m:t>
        </m:r>
      </m:oMath>
      <w:r w:rsidRPr="008843B2">
        <w:rPr>
          <w:rFonts w:eastAsiaTheme="minorEastAsia"/>
        </w:rPr>
        <w:tab/>
      </w:r>
      <w:r w:rsidRPr="008843B2">
        <w:rPr>
          <w:rFonts w:eastAsiaTheme="minorEastAsia"/>
        </w:rPr>
        <w:tab/>
      </w:r>
      <m:oMath>
        <m:r>
          <m:rPr>
            <m:sty m:val="p"/>
          </m:rPr>
          <w:rPr>
            <w:rFonts w:ascii="Cambria Math" w:eastAsiaTheme="minorEastAsia" w:hAnsi="Cambria Math"/>
          </w:rPr>
          <m:t>P=U∙I=230 V∙4,3 A=989 W</m:t>
        </m:r>
      </m:oMath>
    </w:p>
    <w:p w:rsidR="008843B2" w:rsidRPr="008843B2" w:rsidRDefault="008843B2" w:rsidP="009E1D61">
      <w:pPr>
        <w:numPr>
          <w:ilvl w:val="0"/>
          <w:numId w:val="8"/>
        </w:numPr>
        <w:spacing w:before="240"/>
        <w:jc w:val="both"/>
      </w:pPr>
      <w:r w:rsidRPr="008843B2">
        <w:t>Ein Fön ist an 230</w:t>
      </w:r>
      <w:r w:rsidR="002429C7">
        <w:t xml:space="preserve"> </w:t>
      </w:r>
      <w:r w:rsidRPr="008843B2">
        <w:t>V angeschlossen und nimmt im Betrieb einen Strom von 5,2</w:t>
      </w:r>
      <w:r w:rsidR="002429C7">
        <w:t xml:space="preserve"> </w:t>
      </w:r>
      <w:r w:rsidRPr="008843B2">
        <w:t xml:space="preserve">A auf. Berechnen Sie die elektrische Arbeit, für 10 </w:t>
      </w:r>
      <w:r w:rsidR="00C965E8">
        <w:t>Min.</w:t>
      </w:r>
      <w:r w:rsidRPr="008843B2">
        <w:t xml:space="preserve"> Haare föhnen.</w:t>
      </w:r>
    </w:p>
    <w:p w:rsidR="008843B2" w:rsidRPr="008843B2" w:rsidRDefault="008843B2" w:rsidP="008843B2">
      <w:pPr>
        <w:jc w:val="both"/>
        <w:rPr>
          <w:lang w:eastAsia="de-DE"/>
        </w:rPr>
      </w:pPr>
      <w:r w:rsidRPr="008843B2">
        <w:rPr>
          <w:rFonts w:eastAsiaTheme="minorEastAsia"/>
          <w:lang w:eastAsia="de-DE"/>
        </w:rPr>
        <w:tab/>
      </w:r>
      <m:oMath>
        <m:r>
          <w:rPr>
            <w:rFonts w:ascii="Cambria Math" w:hAnsi="Cambria Math"/>
            <w:lang w:eastAsia="de-DE"/>
          </w:rPr>
          <m:t>W</m:t>
        </m:r>
        <m:r>
          <m:rPr>
            <m:sty m:val="p"/>
          </m:rPr>
          <w:rPr>
            <w:rFonts w:ascii="Cambria Math" w:hAnsi="Cambria Math"/>
            <w:lang w:eastAsia="de-DE"/>
          </w:rPr>
          <m:t>=</m:t>
        </m:r>
        <m:r>
          <w:rPr>
            <w:rFonts w:ascii="Cambria Math" w:hAnsi="Cambria Math"/>
            <w:lang w:eastAsia="de-DE"/>
          </w:rPr>
          <m:t>U</m:t>
        </m:r>
        <m:r>
          <m:rPr>
            <m:sty m:val="p"/>
          </m:rPr>
          <w:rPr>
            <w:rFonts w:ascii="Cambria Math" w:hAnsi="Cambria Math"/>
            <w:lang w:eastAsia="de-DE"/>
          </w:rPr>
          <m:t>∙</m:t>
        </m:r>
        <m:r>
          <w:rPr>
            <w:rFonts w:ascii="Cambria Math" w:hAnsi="Cambria Math"/>
            <w:lang w:eastAsia="de-DE"/>
          </w:rPr>
          <m:t>I</m:t>
        </m:r>
        <m:r>
          <m:rPr>
            <m:sty m:val="p"/>
          </m:rPr>
          <w:rPr>
            <w:rFonts w:ascii="Cambria Math" w:hAnsi="Cambria Math"/>
            <w:lang w:eastAsia="de-DE"/>
          </w:rPr>
          <m:t>∙</m:t>
        </m:r>
        <m:r>
          <w:rPr>
            <w:rFonts w:ascii="Cambria Math" w:hAnsi="Cambria Math"/>
            <w:lang w:eastAsia="de-DE"/>
          </w:rPr>
          <m:t>t</m:t>
        </m:r>
        <m:r>
          <m:rPr>
            <m:sty m:val="p"/>
          </m:rPr>
          <w:rPr>
            <w:rFonts w:ascii="Cambria Math" w:hAnsi="Cambria Math"/>
            <w:lang w:eastAsia="de-DE"/>
          </w:rPr>
          <m:t xml:space="preserve">=230 </m:t>
        </m:r>
        <m:r>
          <w:rPr>
            <w:rFonts w:ascii="Cambria Math" w:hAnsi="Cambria Math"/>
            <w:lang w:eastAsia="de-DE"/>
          </w:rPr>
          <m:t>V</m:t>
        </m:r>
        <m:r>
          <m:rPr>
            <m:sty m:val="p"/>
          </m:rPr>
          <w:rPr>
            <w:rFonts w:ascii="Cambria Math" w:hAnsi="Cambria Math"/>
            <w:lang w:eastAsia="de-DE"/>
          </w:rPr>
          <m:t xml:space="preserve">∙5,2 </m:t>
        </m:r>
        <m:r>
          <w:rPr>
            <w:rFonts w:ascii="Cambria Math" w:hAnsi="Cambria Math"/>
            <w:lang w:eastAsia="de-DE"/>
          </w:rPr>
          <m:t>A</m:t>
        </m:r>
        <m:r>
          <m:rPr>
            <m:sty m:val="p"/>
          </m:rPr>
          <w:rPr>
            <w:rFonts w:ascii="Cambria Math" w:hAnsi="Cambria Math"/>
            <w:lang w:eastAsia="de-DE"/>
          </w:rPr>
          <m:t xml:space="preserve">∙10 </m:t>
        </m:r>
        <m:r>
          <w:rPr>
            <w:rFonts w:ascii="Cambria Math" w:hAnsi="Cambria Math"/>
            <w:lang w:eastAsia="de-DE"/>
          </w:rPr>
          <m:t>min</m:t>
        </m:r>
        <m:r>
          <m:rPr>
            <m:sty m:val="p"/>
          </m:rPr>
          <w:rPr>
            <w:rFonts w:ascii="Cambria Math" w:hAnsi="Cambria Math"/>
            <w:lang w:eastAsia="de-DE"/>
          </w:rPr>
          <m:t xml:space="preserve">=11960 </m:t>
        </m:r>
        <m:r>
          <w:rPr>
            <w:rFonts w:ascii="Cambria Math" w:hAnsi="Cambria Math"/>
            <w:lang w:eastAsia="de-DE"/>
          </w:rPr>
          <m:t>Wmin</m:t>
        </m:r>
        <m:r>
          <m:rPr>
            <m:sty m:val="p"/>
          </m:rPr>
          <w:rPr>
            <w:rFonts w:ascii="Cambria Math" w:hAnsi="Cambria Math"/>
            <w:lang w:eastAsia="de-DE"/>
          </w:rPr>
          <m:t xml:space="preserve">=199,3 </m:t>
        </m:r>
        <m:r>
          <w:rPr>
            <w:rFonts w:ascii="Cambria Math" w:hAnsi="Cambria Math"/>
            <w:lang w:eastAsia="de-DE"/>
          </w:rPr>
          <m:t>Wh</m:t>
        </m:r>
      </m:oMath>
    </w:p>
    <w:p w:rsidR="008843B2" w:rsidRPr="008843B2" w:rsidRDefault="008843B2" w:rsidP="009E1D61">
      <w:pPr>
        <w:numPr>
          <w:ilvl w:val="0"/>
          <w:numId w:val="8"/>
        </w:numPr>
        <w:spacing w:before="240"/>
        <w:jc w:val="both"/>
      </w:pPr>
      <w:r w:rsidRPr="008843B2">
        <w:t>Ein Heizlüfter ist für eine Bemessungsspannung von 230</w:t>
      </w:r>
      <w:r w:rsidR="002429C7">
        <w:t xml:space="preserve"> </w:t>
      </w:r>
      <w:r w:rsidRPr="008843B2">
        <w:t>V und hat einen Widerstand von 35,2</w:t>
      </w:r>
      <w:r w:rsidR="002429C7">
        <w:t xml:space="preserve"> </w:t>
      </w:r>
      <w:r w:rsidRPr="008843B2">
        <w:rPr>
          <w:rFonts w:ascii="Corbel" w:hAnsi="Corbel"/>
        </w:rPr>
        <w:t>Ω</w:t>
      </w:r>
      <w:r w:rsidRPr="008843B2">
        <w:t>.</w:t>
      </w:r>
    </w:p>
    <w:p w:rsidR="008843B2" w:rsidRPr="008843B2" w:rsidRDefault="008843B2" w:rsidP="009E1D61">
      <w:pPr>
        <w:numPr>
          <w:ilvl w:val="1"/>
          <w:numId w:val="8"/>
        </w:numPr>
        <w:spacing w:before="120"/>
        <w:jc w:val="both"/>
      </w:pPr>
      <w:r w:rsidRPr="008843B2">
        <w:t>Berechnen Sie die Stromaufnahme des Heizlüfters.</w:t>
      </w:r>
    </w:p>
    <w:p w:rsidR="008843B2" w:rsidRPr="008843B2" w:rsidRDefault="008843B2" w:rsidP="009E1D61">
      <w:pPr>
        <w:numPr>
          <w:ilvl w:val="1"/>
          <w:numId w:val="8"/>
        </w:numPr>
        <w:spacing w:before="120"/>
        <w:jc w:val="both"/>
      </w:pPr>
      <w:r w:rsidRPr="008843B2">
        <w:t>Berechnen Sie die Leistung des Heizlüfters.</w:t>
      </w:r>
    </w:p>
    <w:p w:rsidR="008843B2" w:rsidRPr="008843B2" w:rsidRDefault="008843B2" w:rsidP="009E1D61">
      <w:pPr>
        <w:numPr>
          <w:ilvl w:val="1"/>
          <w:numId w:val="8"/>
        </w:numPr>
        <w:spacing w:before="120"/>
        <w:jc w:val="both"/>
      </w:pPr>
      <w:r w:rsidRPr="008843B2">
        <w:t>Berechnen Sie die elektrische Arbeit für die Betriebsdauer von 1,5</w:t>
      </w:r>
      <w:r w:rsidR="002429C7">
        <w:t xml:space="preserve"> </w:t>
      </w:r>
      <w:r w:rsidRPr="008843B2">
        <w:t>h.</w:t>
      </w:r>
    </w:p>
    <w:p w:rsidR="008843B2" w:rsidRPr="008843B2" w:rsidRDefault="008843B2" w:rsidP="008843B2">
      <w:pPr>
        <w:spacing w:before="120"/>
        <w:ind w:left="284" w:firstLine="424"/>
        <w:jc w:val="both"/>
        <w:rPr>
          <w:rFonts w:eastAsiaTheme="minorEastAsia"/>
        </w:rPr>
      </w:pPr>
      <w:r w:rsidRPr="008843B2">
        <w:rPr>
          <w:rFonts w:eastAsiaTheme="minorEastAsia"/>
        </w:rPr>
        <w:t xml:space="preserve">Zu a/b) </w:t>
      </w:r>
      <m:oMath>
        <m:r>
          <m:rPr>
            <m:sty m:val="p"/>
          </m:rPr>
          <w:rPr>
            <w:rFonts w:ascii="Cambria Math" w:eastAsiaTheme="minorEastAsia" w:hAnsi="Cambria Math"/>
          </w:rPr>
          <m:t>I=</m:t>
        </m:r>
        <m:f>
          <m:fPr>
            <m:ctrlPr>
              <w:rPr>
                <w:rFonts w:ascii="Cambria Math" w:eastAsiaTheme="minorEastAsia" w:hAnsi="Cambria Math"/>
              </w:rPr>
            </m:ctrlPr>
          </m:fPr>
          <m:num>
            <m:r>
              <m:rPr>
                <m:sty m:val="p"/>
              </m:rPr>
              <w:rPr>
                <w:rFonts w:ascii="Cambria Math" w:eastAsiaTheme="minorEastAsia" w:hAnsi="Cambria Math"/>
                <w:lang w:eastAsia="de-DE"/>
              </w:rPr>
              <m:t>U</m:t>
            </m:r>
          </m:num>
          <m:den>
            <m:r>
              <m:rPr>
                <m:sty m:val="p"/>
              </m:rPr>
              <w:rPr>
                <w:rFonts w:ascii="Cambria Math" w:eastAsiaTheme="minorEastAsia" w:hAnsi="Cambria Math"/>
              </w:rPr>
              <m:t>R</m:t>
            </m:r>
          </m:den>
        </m:f>
        <m:r>
          <m:rPr>
            <m:sty m:val="p"/>
          </m:rPr>
          <w:rPr>
            <w:rFonts w:ascii="Cambria Math" w:eastAsiaTheme="minorEastAsia" w:hAnsi="Cambria Math"/>
          </w:rPr>
          <m:t>=</m:t>
        </m:r>
        <m:f>
          <m:fPr>
            <m:ctrlPr>
              <w:rPr>
                <w:rFonts w:ascii="Cambria Math" w:eastAsiaTheme="minorEastAsia" w:hAnsi="Cambria Math"/>
              </w:rPr>
            </m:ctrlPr>
          </m:fPr>
          <m:num>
            <m:r>
              <m:rPr>
                <m:sty m:val="p"/>
              </m:rPr>
              <w:rPr>
                <w:rFonts w:ascii="Cambria Math" w:eastAsiaTheme="minorEastAsia" w:hAnsi="Cambria Math"/>
                <w:lang w:eastAsia="de-DE"/>
              </w:rPr>
              <m:t>230 V</m:t>
            </m:r>
          </m:num>
          <m:den>
            <m:r>
              <m:rPr>
                <m:sty m:val="p"/>
              </m:rPr>
              <w:rPr>
                <w:rFonts w:ascii="Cambria Math" w:eastAsiaTheme="minorEastAsia" w:hAnsi="Cambria Math"/>
              </w:rPr>
              <m:t>35,2 Ω</m:t>
            </m:r>
          </m:den>
        </m:f>
        <m:r>
          <m:rPr>
            <m:sty m:val="p"/>
          </m:rPr>
          <w:rPr>
            <w:rFonts w:ascii="Cambria Math" w:eastAsiaTheme="minorEastAsia" w:hAnsi="Cambria Math"/>
          </w:rPr>
          <m:t>=6,534 A</m:t>
        </m:r>
      </m:oMath>
      <w:r w:rsidRPr="008843B2">
        <w:rPr>
          <w:rFonts w:eastAsiaTheme="minorEastAsia"/>
        </w:rPr>
        <w:tab/>
      </w:r>
      <m:oMath>
        <m:r>
          <w:rPr>
            <w:rFonts w:ascii="Cambria Math" w:hAnsi="Cambria Math"/>
          </w:rPr>
          <m:t>P=U∙I=230 V∙6,534 A=1,503 kW</m:t>
        </m:r>
      </m:oMath>
    </w:p>
    <w:p w:rsidR="008843B2" w:rsidRPr="008843B2" w:rsidRDefault="008843B2" w:rsidP="008843B2">
      <w:pPr>
        <w:spacing w:before="120"/>
        <w:ind w:left="284" w:firstLine="424"/>
        <w:jc w:val="both"/>
      </w:pPr>
      <w:r w:rsidRPr="008843B2">
        <w:rPr>
          <w:rFonts w:eastAsiaTheme="minorEastAsia"/>
        </w:rPr>
        <w:t xml:space="preserve">Zu c) </w:t>
      </w:r>
      <m:oMath>
        <m:r>
          <w:rPr>
            <w:rFonts w:ascii="Cambria Math" w:hAnsi="Cambria Math"/>
          </w:rPr>
          <m:t xml:space="preserve">W=P∙t=1,503 kW∙1,5 </m:t>
        </m:r>
        <m:r>
          <w:rPr>
            <w:rFonts w:ascii="Cambria Math" w:hAnsi="Cambria Math"/>
          </w:rPr>
          <m:t>h=</m:t>
        </m:r>
        <m:r>
          <w:rPr>
            <w:rFonts w:ascii="Cambria Math" w:hAnsi="Cambria Math"/>
          </w:rPr>
          <m:t>2,255 kWh</m:t>
        </m:r>
      </m:oMath>
    </w:p>
    <w:p w:rsidR="008843B2" w:rsidRPr="008843B2" w:rsidRDefault="008843B2" w:rsidP="009E1D61">
      <w:pPr>
        <w:numPr>
          <w:ilvl w:val="0"/>
          <w:numId w:val="8"/>
        </w:numPr>
        <w:spacing w:before="240"/>
        <w:jc w:val="both"/>
      </w:pPr>
      <w:r w:rsidRPr="008843B2">
        <w:t>Für ein Relais ist eine mögliche Anschlussspannung von 6,5</w:t>
      </w:r>
      <w:r w:rsidR="002429C7">
        <w:t xml:space="preserve"> </w:t>
      </w:r>
      <w:r w:rsidRPr="008843B2">
        <w:t>V … 13,8</w:t>
      </w:r>
      <w:r w:rsidR="002429C7">
        <w:t xml:space="preserve"> </w:t>
      </w:r>
      <w:r w:rsidRPr="008843B2">
        <w:t>V angegeben. Der Widerstand der Spule beträgt 140</w:t>
      </w:r>
      <w:r w:rsidR="002429C7">
        <w:t xml:space="preserve"> </w:t>
      </w:r>
      <w:r w:rsidRPr="008843B2">
        <w:rPr>
          <w:rFonts w:ascii="Corbel" w:hAnsi="Corbel"/>
        </w:rPr>
        <w:t>Ω</w:t>
      </w:r>
      <w:r w:rsidRPr="008843B2">
        <w:t>.</w:t>
      </w:r>
    </w:p>
    <w:p w:rsidR="008843B2" w:rsidRPr="008843B2" w:rsidRDefault="008843B2" w:rsidP="009E1D61">
      <w:pPr>
        <w:numPr>
          <w:ilvl w:val="1"/>
          <w:numId w:val="8"/>
        </w:numPr>
        <w:spacing w:before="120"/>
        <w:jc w:val="both"/>
      </w:pPr>
      <w:r w:rsidRPr="008843B2">
        <w:t>Berechnen Sie den kleinsten und den größten Spulenstrom.</w:t>
      </w:r>
    </w:p>
    <w:p w:rsidR="008843B2" w:rsidRPr="008843B2" w:rsidRDefault="008843B2" w:rsidP="009E1D61">
      <w:pPr>
        <w:numPr>
          <w:ilvl w:val="1"/>
          <w:numId w:val="8"/>
        </w:numPr>
        <w:spacing w:before="120"/>
        <w:jc w:val="both"/>
      </w:pPr>
      <w:r w:rsidRPr="008843B2">
        <w:t>Berechnen Sie die kleinste und die größte Leistung an der Spule.</w:t>
      </w:r>
    </w:p>
    <w:p w:rsidR="008843B2" w:rsidRPr="008843B2" w:rsidRDefault="008843B2" w:rsidP="008843B2">
      <w:pPr>
        <w:spacing w:before="240"/>
        <w:ind w:left="284" w:firstLine="283"/>
        <w:jc w:val="both"/>
        <w:rPr>
          <w:rFonts w:eastAsiaTheme="minorEastAsia"/>
        </w:rPr>
      </w:pPr>
      <w:r w:rsidRPr="008843B2">
        <w:rPr>
          <w:rFonts w:eastAsiaTheme="minorEastAsia"/>
        </w:rPr>
        <w:t xml:space="preserve">Zu a) </w:t>
      </w:r>
      <m:oMath>
        <m:sSub>
          <m:sSubPr>
            <m:ctrlPr>
              <w:rPr>
                <w:rFonts w:ascii="Cambria Math" w:hAnsi="Cambria Math"/>
                <w:i/>
                <w:iCs/>
              </w:rPr>
            </m:ctrlPr>
          </m:sSubPr>
          <m:e>
            <m:r>
              <w:rPr>
                <w:rFonts w:ascii="Cambria Math" w:hAnsi="Cambria Math"/>
              </w:rPr>
              <m:t>I</m:t>
            </m:r>
          </m:e>
          <m:sub>
            <m:r>
              <w:rPr>
                <w:rFonts w:ascii="Cambria Math" w:hAnsi="Cambria Math"/>
              </w:rPr>
              <m:t>min</m:t>
            </m:r>
          </m:sub>
        </m:sSub>
        <m:r>
          <m:rPr>
            <m:sty m:val="p"/>
          </m:rPr>
          <w:rPr>
            <w:rFonts w:ascii="Cambria Math" w:hAnsi="Cambria Math"/>
          </w:rPr>
          <m:t>=</m:t>
        </m:r>
        <m:f>
          <m:fPr>
            <m:ctrlPr>
              <w:rPr>
                <w:rFonts w:ascii="Cambria Math" w:hAnsi="Cambria Math"/>
              </w:rPr>
            </m:ctrlPr>
          </m:fPr>
          <m:num>
            <m:sSub>
              <m:sSubPr>
                <m:ctrlPr>
                  <w:rPr>
                    <w:rFonts w:ascii="Cambria Math" w:hAnsi="Cambria Math"/>
                    <w:i/>
                    <w:iCs/>
                  </w:rPr>
                </m:ctrlPr>
              </m:sSubPr>
              <m:e>
                <m:r>
                  <w:rPr>
                    <w:rFonts w:ascii="Cambria Math" w:hAnsi="Cambria Math"/>
                  </w:rPr>
                  <m:t>U</m:t>
                </m:r>
              </m:e>
              <m:sub>
                <m:r>
                  <w:rPr>
                    <w:rFonts w:ascii="Cambria Math" w:hAnsi="Cambria Math"/>
                  </w:rPr>
                  <m:t>min</m:t>
                </m:r>
              </m:sub>
            </m:sSub>
          </m:num>
          <m:den>
            <m:r>
              <w:rPr>
                <w:rFonts w:ascii="Cambria Math" w:hAnsi="Cambria Math"/>
              </w:rPr>
              <m:t>R</m:t>
            </m:r>
          </m:den>
        </m:f>
        <m:r>
          <m:rPr>
            <m:sty m:val="p"/>
          </m:rPr>
          <w:rPr>
            <w:rFonts w:ascii="Cambria Math" w:hAnsi="Cambria Math"/>
          </w:rPr>
          <m:t>=</m:t>
        </m:r>
        <m:f>
          <m:fPr>
            <m:ctrlPr>
              <w:rPr>
                <w:rFonts w:ascii="Cambria Math" w:hAnsi="Cambria Math"/>
              </w:rPr>
            </m:ctrlPr>
          </m:fPr>
          <m:num>
            <m:r>
              <m:rPr>
                <m:sty m:val="p"/>
              </m:rPr>
              <w:rPr>
                <w:rFonts w:ascii="Cambria Math" w:hAnsi="Cambria Math"/>
              </w:rPr>
              <m:t xml:space="preserve">6,5 </m:t>
            </m:r>
            <m:r>
              <w:rPr>
                <w:rFonts w:ascii="Cambria Math" w:hAnsi="Cambria Math"/>
              </w:rPr>
              <m:t>V</m:t>
            </m:r>
          </m:num>
          <m:den>
            <m:r>
              <m:rPr>
                <m:sty m:val="p"/>
              </m:rPr>
              <w:rPr>
                <w:rFonts w:ascii="Cambria Math" w:hAnsi="Cambria Math"/>
              </w:rPr>
              <m:t>140 Ω</m:t>
            </m:r>
          </m:den>
        </m:f>
        <m:r>
          <m:rPr>
            <m:sty m:val="p"/>
          </m:rPr>
          <w:rPr>
            <w:rFonts w:ascii="Cambria Math" w:hAnsi="Cambria Math"/>
          </w:rPr>
          <m:t>=46,4 mA</m:t>
        </m:r>
      </m:oMath>
      <w:r w:rsidRPr="008843B2">
        <w:rPr>
          <w:rFonts w:eastAsiaTheme="minorEastAsia"/>
        </w:rPr>
        <w:tab/>
      </w:r>
      <m:oMath>
        <m:sSub>
          <m:sSubPr>
            <m:ctrlPr>
              <w:rPr>
                <w:rFonts w:ascii="Cambria Math" w:hAnsi="Cambria Math"/>
                <w:i/>
                <w:iCs/>
              </w:rPr>
            </m:ctrlPr>
          </m:sSubPr>
          <m:e>
            <m:r>
              <w:rPr>
                <w:rFonts w:ascii="Cambria Math" w:hAnsi="Cambria Math"/>
              </w:rPr>
              <m:t>I</m:t>
            </m:r>
          </m:e>
          <m:sub>
            <m:r>
              <w:rPr>
                <w:rFonts w:ascii="Cambria Math" w:hAnsi="Cambria Math"/>
              </w:rPr>
              <m:t>max</m:t>
            </m:r>
          </m:sub>
        </m:sSub>
        <m:r>
          <m:rPr>
            <m:sty m:val="p"/>
          </m:rPr>
          <w:rPr>
            <w:rFonts w:ascii="Cambria Math" w:hAnsi="Cambria Math"/>
          </w:rPr>
          <m:t>=</m:t>
        </m:r>
        <m:f>
          <m:fPr>
            <m:ctrlPr>
              <w:rPr>
                <w:rFonts w:ascii="Cambria Math" w:hAnsi="Cambria Math"/>
              </w:rPr>
            </m:ctrlPr>
          </m:fPr>
          <m:num>
            <m:sSub>
              <m:sSubPr>
                <m:ctrlPr>
                  <w:rPr>
                    <w:rFonts w:ascii="Cambria Math" w:hAnsi="Cambria Math"/>
                    <w:i/>
                    <w:iCs/>
                  </w:rPr>
                </m:ctrlPr>
              </m:sSubPr>
              <m:e>
                <m:r>
                  <w:rPr>
                    <w:rFonts w:ascii="Cambria Math" w:hAnsi="Cambria Math"/>
                  </w:rPr>
                  <m:t>U</m:t>
                </m:r>
              </m:e>
              <m:sub>
                <m:r>
                  <w:rPr>
                    <w:rFonts w:ascii="Cambria Math" w:hAnsi="Cambria Math"/>
                  </w:rPr>
                  <m:t>max</m:t>
                </m:r>
              </m:sub>
            </m:sSub>
          </m:num>
          <m:den>
            <m:r>
              <w:rPr>
                <w:rFonts w:ascii="Cambria Math" w:hAnsi="Cambria Math"/>
              </w:rPr>
              <m:t>R</m:t>
            </m:r>
          </m:den>
        </m:f>
        <m:r>
          <m:rPr>
            <m:sty m:val="p"/>
          </m:rPr>
          <w:rPr>
            <w:rFonts w:ascii="Cambria Math" w:hAnsi="Cambria Math"/>
          </w:rPr>
          <m:t>=</m:t>
        </m:r>
        <m:f>
          <m:fPr>
            <m:ctrlPr>
              <w:rPr>
                <w:rFonts w:ascii="Cambria Math" w:hAnsi="Cambria Math"/>
              </w:rPr>
            </m:ctrlPr>
          </m:fPr>
          <m:num>
            <m:r>
              <m:rPr>
                <m:sty m:val="p"/>
              </m:rPr>
              <w:rPr>
                <w:rFonts w:ascii="Cambria Math" w:hAnsi="Cambria Math"/>
              </w:rPr>
              <m:t xml:space="preserve">13,8 </m:t>
            </m:r>
            <m:r>
              <w:rPr>
                <w:rFonts w:ascii="Cambria Math" w:hAnsi="Cambria Math"/>
              </w:rPr>
              <m:t>V</m:t>
            </m:r>
          </m:num>
          <m:den>
            <m:r>
              <m:rPr>
                <m:sty m:val="p"/>
              </m:rPr>
              <w:rPr>
                <w:rFonts w:ascii="Cambria Math" w:hAnsi="Cambria Math"/>
              </w:rPr>
              <m:t>140 Ω</m:t>
            </m:r>
          </m:den>
        </m:f>
        <m:r>
          <m:rPr>
            <m:sty m:val="p"/>
          </m:rPr>
          <w:rPr>
            <w:rFonts w:ascii="Cambria Math" w:hAnsi="Cambria Math"/>
          </w:rPr>
          <m:t>=98,6 mA</m:t>
        </m:r>
      </m:oMath>
    </w:p>
    <w:p w:rsidR="008843B2" w:rsidRPr="008843B2" w:rsidRDefault="008843B2" w:rsidP="008843B2">
      <w:pPr>
        <w:spacing w:before="240"/>
        <w:ind w:left="284" w:firstLine="283"/>
        <w:jc w:val="both"/>
        <w:rPr>
          <w:rFonts w:eastAsiaTheme="minorEastAsia"/>
        </w:rPr>
      </w:pPr>
      <w:r w:rsidRPr="008843B2">
        <w:rPr>
          <w:rFonts w:eastAsiaTheme="minorEastAsia"/>
        </w:rPr>
        <w:t xml:space="preserve">Zu b) </w:t>
      </w:r>
      <m:oMath>
        <m:sSub>
          <m:sSubPr>
            <m:ctrlPr>
              <w:rPr>
                <w:rFonts w:ascii="Cambria Math" w:hAnsi="Cambria Math"/>
                <w:i/>
                <w:iCs/>
              </w:rPr>
            </m:ctrlPr>
          </m:sSubPr>
          <m:e>
            <m:r>
              <w:rPr>
                <w:rFonts w:ascii="Cambria Math" w:hAnsi="Cambria Math"/>
              </w:rPr>
              <m:t>P</m:t>
            </m:r>
          </m:e>
          <m:sub>
            <m:r>
              <w:rPr>
                <w:rFonts w:ascii="Cambria Math" w:hAnsi="Cambria Math"/>
              </w:rPr>
              <m:t>min</m:t>
            </m:r>
          </m:sub>
        </m:sSub>
        <m:r>
          <m:rPr>
            <m:sty m:val="p"/>
          </m:rPr>
          <w:rPr>
            <w:rFonts w:ascii="Cambria Math" w:hAnsi="Cambria Math"/>
          </w:rPr>
          <m:t>=</m:t>
        </m:r>
        <m:sSub>
          <m:sSubPr>
            <m:ctrlPr>
              <w:rPr>
                <w:rFonts w:ascii="Cambria Math" w:hAnsi="Cambria Math"/>
              </w:rPr>
            </m:ctrlPr>
          </m:sSubPr>
          <m:e>
            <m:r>
              <w:rPr>
                <w:rFonts w:ascii="Cambria Math" w:hAnsi="Cambria Math"/>
              </w:rPr>
              <m:t>U</m:t>
            </m:r>
          </m:e>
          <m:sub>
            <m:r>
              <w:rPr>
                <w:rFonts w:ascii="Cambria Math" w:hAnsi="Cambria Math"/>
              </w:rPr>
              <m:t>min</m:t>
            </m:r>
          </m:sub>
        </m:sSub>
        <m:r>
          <m:rPr>
            <m:sty m:val="p"/>
          </m:rP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min</m:t>
            </m:r>
          </m:sub>
        </m:sSub>
        <m:r>
          <m:rPr>
            <m:sty m:val="p"/>
          </m:rPr>
          <w:rPr>
            <w:rFonts w:ascii="Cambria Math" w:hAnsi="Cambria Math"/>
          </w:rPr>
          <m:t>=6,5 V∙46,4 mA=301,6 mW</m:t>
        </m:r>
      </m:oMath>
    </w:p>
    <w:p w:rsidR="008843B2" w:rsidRPr="008843B2" w:rsidRDefault="008843B2" w:rsidP="008843B2">
      <w:pPr>
        <w:tabs>
          <w:tab w:val="left" w:pos="993"/>
        </w:tabs>
        <w:spacing w:before="120"/>
        <w:jc w:val="both"/>
      </w:pPr>
      <w:r w:rsidRPr="008843B2">
        <w:rPr>
          <w:rFonts w:eastAsiaTheme="minorEastAsia"/>
          <w:iCs/>
        </w:rPr>
        <w:tab/>
      </w:r>
      <m:oMath>
        <m:sSub>
          <m:sSubPr>
            <m:ctrlPr>
              <w:rPr>
                <w:rFonts w:ascii="Cambria Math" w:hAnsi="Cambria Math"/>
                <w:i/>
                <w:iCs/>
              </w:rPr>
            </m:ctrlPr>
          </m:sSubPr>
          <m:e>
            <m:r>
              <w:rPr>
                <w:rFonts w:ascii="Cambria Math" w:hAnsi="Cambria Math"/>
              </w:rPr>
              <m:t>P</m:t>
            </m:r>
          </m:e>
          <m:sub>
            <m:r>
              <w:rPr>
                <w:rFonts w:ascii="Cambria Math" w:hAnsi="Cambria Math"/>
              </w:rPr>
              <m:t>max</m:t>
            </m:r>
          </m:sub>
        </m:sSub>
        <m:r>
          <m:rPr>
            <m:sty m:val="p"/>
          </m:rPr>
          <w:rPr>
            <w:rFonts w:ascii="Cambria Math" w:hAnsi="Cambria Math"/>
          </w:rPr>
          <m:t>=</m:t>
        </m:r>
        <m:sSub>
          <m:sSubPr>
            <m:ctrlPr>
              <w:rPr>
                <w:rFonts w:ascii="Cambria Math" w:hAnsi="Cambria Math"/>
              </w:rPr>
            </m:ctrlPr>
          </m:sSubPr>
          <m:e>
            <m:r>
              <w:rPr>
                <w:rFonts w:ascii="Cambria Math" w:hAnsi="Cambria Math"/>
              </w:rPr>
              <m:t>U</m:t>
            </m:r>
          </m:e>
          <m:sub>
            <m:r>
              <w:rPr>
                <w:rFonts w:ascii="Cambria Math" w:hAnsi="Cambria Math"/>
              </w:rPr>
              <m:t>max</m:t>
            </m:r>
          </m:sub>
        </m:sSub>
        <m:r>
          <m:rPr>
            <m:sty m:val="p"/>
          </m:rP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max</m:t>
            </m:r>
          </m:sub>
        </m:sSub>
        <m:r>
          <m:rPr>
            <m:sty m:val="p"/>
          </m:rPr>
          <w:rPr>
            <w:rFonts w:ascii="Cambria Math" w:hAnsi="Cambria Math"/>
          </w:rPr>
          <m:t>=13,8 V∙98,6 mA=1,36 W</m:t>
        </m:r>
      </m:oMath>
    </w:p>
    <w:p w:rsidR="008843B2" w:rsidRPr="008843B2" w:rsidRDefault="008843B2" w:rsidP="009E1D61">
      <w:pPr>
        <w:numPr>
          <w:ilvl w:val="0"/>
          <w:numId w:val="8"/>
        </w:numPr>
        <w:spacing w:before="240"/>
        <w:jc w:val="both"/>
      </w:pPr>
      <w:r w:rsidRPr="008843B2">
        <w:t>Ein älteres Heizgerät hat die Bemessungsdaten 220</w:t>
      </w:r>
      <w:r w:rsidR="002429C7">
        <w:t xml:space="preserve"> </w:t>
      </w:r>
      <w:r w:rsidRPr="008843B2">
        <w:t>V</w:t>
      </w:r>
      <w:r w:rsidR="00683962">
        <w:t>/</w:t>
      </w:r>
      <w:r w:rsidRPr="008843B2">
        <w:t>1,9</w:t>
      </w:r>
      <w:r w:rsidR="002429C7">
        <w:t xml:space="preserve"> </w:t>
      </w:r>
      <w:r w:rsidRPr="008843B2">
        <w:t>kW. Berechnen Sie die Lei</w:t>
      </w:r>
      <w:r w:rsidRPr="008843B2">
        <w:t>s</w:t>
      </w:r>
      <w:r w:rsidRPr="008843B2">
        <w:t>tung, die das Heizgerät an 230</w:t>
      </w:r>
      <w:r w:rsidR="002429C7">
        <w:t xml:space="preserve"> </w:t>
      </w:r>
      <w:r w:rsidRPr="008843B2">
        <w:t>V aufnimmt.</w:t>
      </w:r>
    </w:p>
    <w:p w:rsidR="008843B2" w:rsidRPr="008843B2" w:rsidRDefault="008843B2" w:rsidP="008843B2">
      <w:pPr>
        <w:ind w:left="567"/>
        <w:jc w:val="both"/>
        <w:rPr>
          <w:rFonts w:eastAsiaTheme="minorEastAsia"/>
          <w:lang w:eastAsia="de-DE"/>
        </w:rPr>
      </w:pPr>
      <w:r w:rsidRPr="008843B2">
        <w:rPr>
          <w:rFonts w:eastAsiaTheme="minorEastAsia"/>
          <w:lang w:eastAsia="de-DE"/>
        </w:rPr>
        <w:t xml:space="preserve"> </w:t>
      </w:r>
      <m:oMath>
        <m:r>
          <w:rPr>
            <w:rFonts w:ascii="Cambria Math" w:eastAsiaTheme="minorEastAsia" w:hAnsi="Cambria Math"/>
            <w:lang w:eastAsia="de-DE"/>
          </w:rPr>
          <m:t>R</m:t>
        </m:r>
        <m:r>
          <m:rPr>
            <m:sty m:val="p"/>
          </m:rPr>
          <w:rPr>
            <w:rFonts w:ascii="Cambria Math" w:eastAsiaTheme="minorEastAsia" w:hAnsi="Cambria Math"/>
            <w:lang w:eastAsia="de-DE"/>
          </w:rPr>
          <m:t>=</m:t>
        </m:r>
        <m:f>
          <m:fPr>
            <m:ctrlPr>
              <w:rPr>
                <w:rFonts w:ascii="Cambria Math" w:eastAsiaTheme="minorEastAsia" w:hAnsi="Cambria Math"/>
                <w:lang w:eastAsia="de-DE"/>
              </w:rPr>
            </m:ctrlPr>
          </m:fPr>
          <m:num>
            <m:sSup>
              <m:sSupPr>
                <m:ctrlPr>
                  <w:rPr>
                    <w:rFonts w:ascii="Cambria Math" w:eastAsiaTheme="minorEastAsia" w:hAnsi="Cambria Math"/>
                    <w:lang w:eastAsia="de-DE"/>
                  </w:rPr>
                </m:ctrlPr>
              </m:sSupPr>
              <m:e>
                <m:r>
                  <w:rPr>
                    <w:rFonts w:ascii="Cambria Math" w:eastAsiaTheme="minorEastAsia" w:hAnsi="Cambria Math"/>
                    <w:lang w:eastAsia="de-DE"/>
                  </w:rPr>
                  <m:t>U</m:t>
                </m:r>
              </m:e>
              <m:sup>
                <m:r>
                  <m:rPr>
                    <m:sty m:val="p"/>
                  </m:rPr>
                  <w:rPr>
                    <w:rFonts w:ascii="Cambria Math" w:eastAsiaTheme="minorEastAsia" w:hAnsi="Cambria Math"/>
                    <w:lang w:eastAsia="de-DE"/>
                  </w:rPr>
                  <m:t>2</m:t>
                </m:r>
              </m:sup>
            </m:sSup>
          </m:num>
          <m:den>
            <m:r>
              <w:rPr>
                <w:rFonts w:ascii="Cambria Math" w:eastAsiaTheme="minorEastAsia" w:hAnsi="Cambria Math"/>
                <w:lang w:eastAsia="de-DE"/>
              </w:rPr>
              <m:t>P</m:t>
            </m:r>
          </m:den>
        </m:f>
        <m:r>
          <m:rPr>
            <m:sty m:val="p"/>
          </m:rPr>
          <w:rPr>
            <w:rFonts w:ascii="Cambria Math" w:eastAsiaTheme="minorEastAsia" w:hAnsi="Cambria Math"/>
            <w:lang w:eastAsia="de-DE"/>
          </w:rPr>
          <m:t>=</m:t>
        </m:r>
        <m:f>
          <m:fPr>
            <m:ctrlPr>
              <w:rPr>
                <w:rFonts w:ascii="Cambria Math" w:eastAsiaTheme="minorEastAsia" w:hAnsi="Cambria Math"/>
                <w:lang w:eastAsia="de-DE"/>
              </w:rPr>
            </m:ctrlPr>
          </m:fPr>
          <m:num>
            <m:sSup>
              <m:sSupPr>
                <m:ctrlPr>
                  <w:rPr>
                    <w:rFonts w:ascii="Cambria Math" w:eastAsiaTheme="minorEastAsia" w:hAnsi="Cambria Math"/>
                    <w:lang w:eastAsia="de-DE"/>
                  </w:rPr>
                </m:ctrlPr>
              </m:sSupPr>
              <m:e>
                <m:r>
                  <w:rPr>
                    <w:rFonts w:ascii="Cambria Math" w:eastAsiaTheme="minorEastAsia" w:hAnsi="Cambria Math"/>
                    <w:lang w:eastAsia="de-DE"/>
                  </w:rPr>
                  <m:t>(220 V)</m:t>
                </m:r>
              </m:e>
              <m:sup>
                <m:r>
                  <w:rPr>
                    <w:rFonts w:ascii="Cambria Math" w:eastAsiaTheme="minorEastAsia" w:hAnsi="Cambria Math"/>
                    <w:lang w:eastAsia="de-DE"/>
                  </w:rPr>
                  <m:t>2</m:t>
                </m:r>
              </m:sup>
            </m:sSup>
          </m:num>
          <m:den>
            <m:r>
              <m:rPr>
                <m:sty m:val="p"/>
              </m:rPr>
              <w:rPr>
                <w:rFonts w:ascii="Cambria Math" w:eastAsiaTheme="minorEastAsia" w:hAnsi="Cambria Math"/>
                <w:lang w:eastAsia="de-DE"/>
              </w:rPr>
              <m:t>1,9 kW</m:t>
            </m:r>
          </m:den>
        </m:f>
        <m:r>
          <m:rPr>
            <m:sty m:val="p"/>
          </m:rPr>
          <w:rPr>
            <w:rFonts w:ascii="Cambria Math" w:eastAsiaTheme="minorEastAsia" w:hAnsi="Cambria Math"/>
            <w:lang w:eastAsia="de-DE"/>
          </w:rPr>
          <m:t>=25,47 Ω</m:t>
        </m:r>
      </m:oMath>
      <w:r w:rsidRPr="008843B2">
        <w:rPr>
          <w:rFonts w:eastAsiaTheme="minorEastAsia"/>
          <w:lang w:eastAsia="de-DE"/>
        </w:rPr>
        <w:tab/>
      </w:r>
      <m:oMath>
        <m:r>
          <m:rPr>
            <m:sty m:val="p"/>
          </m:rPr>
          <w:rPr>
            <w:rFonts w:ascii="Cambria Math" w:eastAsiaTheme="minorEastAsia" w:hAnsi="Cambria Math"/>
            <w:lang w:eastAsia="de-DE"/>
          </w:rPr>
          <m:t>P=</m:t>
        </m:r>
        <m:f>
          <m:fPr>
            <m:ctrlPr>
              <w:rPr>
                <w:rFonts w:ascii="Cambria Math" w:eastAsiaTheme="minorEastAsia" w:hAnsi="Cambria Math"/>
                <w:lang w:eastAsia="de-DE"/>
              </w:rPr>
            </m:ctrlPr>
          </m:fPr>
          <m:num>
            <m:sSup>
              <m:sSupPr>
                <m:ctrlPr>
                  <w:rPr>
                    <w:rFonts w:ascii="Cambria Math" w:eastAsiaTheme="minorEastAsia" w:hAnsi="Cambria Math"/>
                    <w:lang w:eastAsia="de-DE"/>
                  </w:rPr>
                </m:ctrlPr>
              </m:sSupPr>
              <m:e>
                <m:r>
                  <w:rPr>
                    <w:rFonts w:ascii="Cambria Math" w:eastAsiaTheme="minorEastAsia" w:hAnsi="Cambria Math"/>
                    <w:lang w:eastAsia="de-DE"/>
                  </w:rPr>
                  <m:t>U</m:t>
                </m:r>
              </m:e>
              <m:sup>
                <m:r>
                  <m:rPr>
                    <m:sty m:val="p"/>
                  </m:rPr>
                  <w:rPr>
                    <w:rFonts w:ascii="Cambria Math" w:eastAsiaTheme="minorEastAsia" w:hAnsi="Cambria Math"/>
                    <w:lang w:eastAsia="de-DE"/>
                  </w:rPr>
                  <m:t>2</m:t>
                </m:r>
              </m:sup>
            </m:sSup>
          </m:num>
          <m:den>
            <m:r>
              <m:rPr>
                <m:sty m:val="p"/>
              </m:rPr>
              <w:rPr>
                <w:rFonts w:ascii="Cambria Math" w:eastAsiaTheme="minorEastAsia" w:hAnsi="Cambria Math"/>
                <w:lang w:eastAsia="de-DE"/>
              </w:rPr>
              <m:t>R</m:t>
            </m:r>
          </m:den>
        </m:f>
        <m:r>
          <m:rPr>
            <m:sty m:val="p"/>
          </m:rPr>
          <w:rPr>
            <w:rFonts w:ascii="Cambria Math" w:eastAsiaTheme="minorEastAsia" w:hAnsi="Cambria Math"/>
            <w:lang w:eastAsia="de-DE"/>
          </w:rPr>
          <m:t>=</m:t>
        </m:r>
        <m:f>
          <m:fPr>
            <m:ctrlPr>
              <w:rPr>
                <w:rFonts w:ascii="Cambria Math" w:eastAsiaTheme="minorEastAsia" w:hAnsi="Cambria Math"/>
                <w:lang w:eastAsia="de-DE"/>
              </w:rPr>
            </m:ctrlPr>
          </m:fPr>
          <m:num>
            <m:sSup>
              <m:sSupPr>
                <m:ctrlPr>
                  <w:rPr>
                    <w:rFonts w:ascii="Cambria Math" w:eastAsiaTheme="minorEastAsia" w:hAnsi="Cambria Math"/>
                    <w:lang w:eastAsia="de-DE"/>
                  </w:rPr>
                </m:ctrlPr>
              </m:sSupPr>
              <m:e>
                <m:r>
                  <w:rPr>
                    <w:rFonts w:ascii="Cambria Math" w:eastAsiaTheme="minorEastAsia" w:hAnsi="Cambria Math"/>
                    <w:lang w:eastAsia="de-DE"/>
                  </w:rPr>
                  <m:t>(230 V)</m:t>
                </m:r>
              </m:e>
              <m:sup>
                <m:r>
                  <w:rPr>
                    <w:rFonts w:ascii="Cambria Math" w:eastAsiaTheme="minorEastAsia" w:hAnsi="Cambria Math"/>
                    <w:lang w:eastAsia="de-DE"/>
                  </w:rPr>
                  <m:t>2</m:t>
                </m:r>
              </m:sup>
            </m:sSup>
          </m:num>
          <m:den>
            <m:r>
              <m:rPr>
                <m:sty m:val="p"/>
              </m:rPr>
              <w:rPr>
                <w:rFonts w:ascii="Cambria Math" w:eastAsiaTheme="minorEastAsia" w:hAnsi="Cambria Math"/>
                <w:lang w:eastAsia="de-DE"/>
              </w:rPr>
              <m:t>25,47 Ω</m:t>
            </m:r>
          </m:den>
        </m:f>
        <m:r>
          <m:rPr>
            <m:sty m:val="p"/>
          </m:rPr>
          <w:rPr>
            <w:rFonts w:ascii="Cambria Math" w:eastAsiaTheme="minorEastAsia" w:hAnsi="Cambria Math"/>
            <w:lang w:eastAsia="de-DE"/>
          </w:rPr>
          <m:t>=2076,7 W</m:t>
        </m:r>
      </m:oMath>
    </w:p>
    <w:p w:rsidR="008843B2" w:rsidRPr="008843B2" w:rsidRDefault="008843B2" w:rsidP="009E1D61">
      <w:pPr>
        <w:numPr>
          <w:ilvl w:val="0"/>
          <w:numId w:val="8"/>
        </w:numPr>
        <w:spacing w:before="240"/>
        <w:jc w:val="both"/>
      </w:pPr>
      <w:r w:rsidRPr="008843B2">
        <w:t>Wie lange kann</w:t>
      </w:r>
    </w:p>
    <w:p w:rsidR="008843B2" w:rsidRPr="008843B2" w:rsidRDefault="008843B2" w:rsidP="009E1D61">
      <w:pPr>
        <w:numPr>
          <w:ilvl w:val="1"/>
          <w:numId w:val="8"/>
        </w:numPr>
        <w:spacing w:before="120"/>
        <w:jc w:val="both"/>
      </w:pPr>
      <w:r w:rsidRPr="008843B2">
        <w:t>eine Glühlampe mit 60</w:t>
      </w:r>
      <w:r w:rsidR="002429C7">
        <w:t xml:space="preserve"> </w:t>
      </w:r>
      <w:r w:rsidRPr="008843B2">
        <w:t>W</w:t>
      </w:r>
    </w:p>
    <w:p w:rsidR="008843B2" w:rsidRPr="008843B2" w:rsidRDefault="008843B2" w:rsidP="009E1D61">
      <w:pPr>
        <w:numPr>
          <w:ilvl w:val="1"/>
          <w:numId w:val="8"/>
        </w:numPr>
        <w:spacing w:before="120"/>
        <w:jc w:val="both"/>
      </w:pPr>
      <w:r w:rsidRPr="008843B2">
        <w:t>eine LED-Lampe mit 4</w:t>
      </w:r>
      <w:r w:rsidR="002429C7">
        <w:t xml:space="preserve"> </w:t>
      </w:r>
      <w:r w:rsidRPr="008843B2">
        <w:t>W</w:t>
      </w:r>
    </w:p>
    <w:p w:rsidR="008843B2" w:rsidRPr="008843B2" w:rsidRDefault="008843B2" w:rsidP="008843B2">
      <w:pPr>
        <w:spacing w:before="120"/>
        <w:ind w:left="284"/>
        <w:jc w:val="both"/>
      </w:pPr>
      <w:r w:rsidRPr="008843B2">
        <w:t>eingeschaltet werden, bis 1 kWh verbraucht ist.</w:t>
      </w:r>
    </w:p>
    <w:p w:rsidR="008843B2" w:rsidRPr="008843B2" w:rsidRDefault="008843B2" w:rsidP="008843B2">
      <w:pPr>
        <w:jc w:val="both"/>
        <w:rPr>
          <w:lang w:eastAsia="de-DE"/>
        </w:rPr>
      </w:pPr>
      <w:r w:rsidRPr="008843B2">
        <w:rPr>
          <w:lang w:eastAsia="de-DE"/>
        </w:rPr>
        <w:tab/>
        <w:t xml:space="preserve">Zu a/b) </w:t>
      </w:r>
      <m:oMath>
        <m:r>
          <w:rPr>
            <w:rFonts w:ascii="Cambria Math" w:hAnsi="Cambria Math"/>
            <w:lang w:eastAsia="de-DE"/>
          </w:rPr>
          <m:t>t=</m:t>
        </m:r>
        <m:f>
          <m:fPr>
            <m:ctrlPr>
              <w:rPr>
                <w:rFonts w:ascii="Cambria Math" w:hAnsi="Cambria Math"/>
                <w:i/>
                <w:lang w:eastAsia="de-DE"/>
              </w:rPr>
            </m:ctrlPr>
          </m:fPr>
          <m:num>
            <m:r>
              <w:rPr>
                <w:rFonts w:ascii="Cambria Math" w:hAnsi="Cambria Math"/>
                <w:lang w:eastAsia="de-DE"/>
              </w:rPr>
              <m:t>W</m:t>
            </m:r>
          </m:num>
          <m:den>
            <m:r>
              <w:rPr>
                <w:rFonts w:ascii="Cambria Math" w:hAnsi="Cambria Math"/>
                <w:lang w:eastAsia="de-DE"/>
              </w:rPr>
              <m:t>P</m:t>
            </m:r>
          </m:den>
        </m:f>
        <m:r>
          <w:rPr>
            <w:rFonts w:ascii="Cambria Math" w:hAnsi="Cambria Math"/>
            <w:lang w:eastAsia="de-DE"/>
          </w:rPr>
          <m:t>=</m:t>
        </m:r>
        <m:f>
          <m:fPr>
            <m:ctrlPr>
              <w:rPr>
                <w:rFonts w:ascii="Cambria Math" w:hAnsi="Cambria Math"/>
                <w:i/>
                <w:lang w:eastAsia="de-DE"/>
              </w:rPr>
            </m:ctrlPr>
          </m:fPr>
          <m:num>
            <m:r>
              <w:rPr>
                <w:rFonts w:ascii="Cambria Math" w:hAnsi="Cambria Math"/>
                <w:lang w:eastAsia="de-DE"/>
              </w:rPr>
              <m:t>1 kWh</m:t>
            </m:r>
          </m:num>
          <m:den>
            <m:r>
              <w:rPr>
                <w:rFonts w:ascii="Cambria Math" w:hAnsi="Cambria Math"/>
                <w:lang w:eastAsia="de-DE"/>
              </w:rPr>
              <m:t>60 W</m:t>
            </m:r>
          </m:den>
        </m:f>
        <m:r>
          <w:rPr>
            <w:rFonts w:ascii="Cambria Math" w:hAnsi="Cambria Math"/>
            <w:lang w:eastAsia="de-DE"/>
          </w:rPr>
          <m:t xml:space="preserve">=16,67 </m:t>
        </m:r>
        <m:r>
          <w:rPr>
            <w:rFonts w:ascii="Cambria Math" w:hAnsi="Cambria Math"/>
            <w:lang w:eastAsia="de-DE"/>
          </w:rPr>
          <m:t>h</m:t>
        </m:r>
      </m:oMath>
      <w:r w:rsidRPr="008843B2">
        <w:rPr>
          <w:rFonts w:eastAsiaTheme="minorEastAsia"/>
          <w:lang w:eastAsia="de-DE"/>
        </w:rPr>
        <w:tab/>
      </w:r>
      <w:r w:rsidRPr="008843B2">
        <w:rPr>
          <w:rFonts w:eastAsiaTheme="minorEastAsia"/>
          <w:lang w:eastAsia="de-DE"/>
        </w:rPr>
        <w:tab/>
      </w:r>
      <m:oMath>
        <m:r>
          <w:rPr>
            <w:rFonts w:ascii="Cambria Math" w:eastAsiaTheme="minorEastAsia" w:hAnsi="Cambria Math"/>
            <w:lang w:eastAsia="de-DE"/>
          </w:rPr>
          <m:t>t=</m:t>
        </m:r>
        <m:f>
          <m:fPr>
            <m:ctrlPr>
              <w:rPr>
                <w:rFonts w:ascii="Cambria Math" w:eastAsiaTheme="minorEastAsia" w:hAnsi="Cambria Math"/>
                <w:i/>
                <w:lang w:eastAsia="de-DE"/>
              </w:rPr>
            </m:ctrlPr>
          </m:fPr>
          <m:num>
            <m:r>
              <w:rPr>
                <w:rFonts w:ascii="Cambria Math" w:eastAsiaTheme="minorEastAsia" w:hAnsi="Cambria Math"/>
                <w:lang w:eastAsia="de-DE"/>
              </w:rPr>
              <m:t>W</m:t>
            </m:r>
          </m:num>
          <m:den>
            <m:r>
              <w:rPr>
                <w:rFonts w:ascii="Cambria Math" w:eastAsiaTheme="minorEastAsia" w:hAnsi="Cambria Math"/>
                <w:lang w:eastAsia="de-DE"/>
              </w:rPr>
              <m:t>P</m:t>
            </m:r>
          </m:den>
        </m:f>
        <m:r>
          <w:rPr>
            <w:rFonts w:ascii="Cambria Math" w:eastAsiaTheme="minorEastAsia" w:hAnsi="Cambria Math"/>
            <w:lang w:eastAsia="de-DE"/>
          </w:rPr>
          <m:t>=</m:t>
        </m:r>
        <m:f>
          <m:fPr>
            <m:ctrlPr>
              <w:rPr>
                <w:rFonts w:ascii="Cambria Math" w:eastAsiaTheme="minorEastAsia" w:hAnsi="Cambria Math"/>
                <w:i/>
                <w:lang w:eastAsia="de-DE"/>
              </w:rPr>
            </m:ctrlPr>
          </m:fPr>
          <m:num>
            <m:r>
              <w:rPr>
                <w:rFonts w:ascii="Cambria Math" w:eastAsiaTheme="minorEastAsia" w:hAnsi="Cambria Math"/>
                <w:lang w:eastAsia="de-DE"/>
              </w:rPr>
              <m:t>1 kWh</m:t>
            </m:r>
          </m:num>
          <m:den>
            <m:r>
              <w:rPr>
                <w:rFonts w:ascii="Cambria Math" w:eastAsiaTheme="minorEastAsia" w:hAnsi="Cambria Math"/>
                <w:lang w:eastAsia="de-DE"/>
              </w:rPr>
              <m:t>4 W</m:t>
            </m:r>
          </m:den>
        </m:f>
        <m:r>
          <w:rPr>
            <w:rFonts w:ascii="Cambria Math" w:eastAsiaTheme="minorEastAsia" w:hAnsi="Cambria Math"/>
            <w:lang w:eastAsia="de-DE"/>
          </w:rPr>
          <m:t xml:space="preserve">=250 </m:t>
        </m:r>
        <m:r>
          <w:rPr>
            <w:rFonts w:ascii="Cambria Math" w:eastAsiaTheme="minorEastAsia" w:hAnsi="Cambria Math"/>
            <w:lang w:eastAsia="de-DE"/>
          </w:rPr>
          <m:t>h</m:t>
        </m:r>
      </m:oMath>
    </w:p>
    <w:p w:rsidR="008843B2" w:rsidRPr="008843B2" w:rsidRDefault="008843B2" w:rsidP="008843B2">
      <w:pPr>
        <w:rPr>
          <w:sz w:val="16"/>
          <w:lang w:eastAsia="de-DE"/>
        </w:rPr>
      </w:pPr>
    </w:p>
    <w:p w:rsidR="008843B2" w:rsidRPr="008843B2" w:rsidRDefault="008843B2" w:rsidP="008843B2">
      <w:pPr>
        <w:spacing w:line="240" w:lineRule="exact"/>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Elektrische Leistung</w:t>
            </w:r>
            <w:r w:rsidR="00683962">
              <w:rPr>
                <w:b/>
              </w:rPr>
              <w:t>/</w:t>
            </w:r>
            <w:r w:rsidRPr="008843B2">
              <w:rPr>
                <w:b/>
              </w:rPr>
              <w:t>Elektrische Arbeit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ET1.01.08.04</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5D0CCA" w:rsidRDefault="005D0CCA" w:rsidP="005D0CCA">
            <w:pPr>
              <w:numPr>
                <w:ilvl w:val="0"/>
                <w:numId w:val="6"/>
              </w:numPr>
              <w:ind w:left="414" w:hanging="357"/>
              <w:rPr>
                <w:sz w:val="16"/>
              </w:rPr>
            </w:pPr>
            <w:r>
              <w:rPr>
                <w:sz w:val="16"/>
              </w:rPr>
              <w:t xml:space="preserve">Ich kann geeignete </w:t>
            </w:r>
            <w:r w:rsidR="002429C7">
              <w:rPr>
                <w:sz w:val="16"/>
              </w:rPr>
              <w:t>Messgeräte</w:t>
            </w:r>
            <w:r>
              <w:rPr>
                <w:sz w:val="16"/>
              </w:rPr>
              <w:t xml:space="preserve"> und </w:t>
            </w:r>
            <w:r w:rsidR="00C965E8">
              <w:rPr>
                <w:sz w:val="16"/>
              </w:rPr>
              <w:t>-verfahren</w:t>
            </w:r>
            <w:r>
              <w:rPr>
                <w:sz w:val="16"/>
              </w:rPr>
              <w:t xml:space="preserve"> auswählen und elektrische Grundgrößen messen.</w:t>
            </w:r>
          </w:p>
          <w:p w:rsidR="005D0CCA" w:rsidRPr="008843B2" w:rsidRDefault="005D0CCA" w:rsidP="005D0CCA">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8843B2" w:rsidRPr="008843B2" w:rsidRDefault="005D0CCA" w:rsidP="005D0CCA">
            <w:pPr>
              <w:numPr>
                <w:ilvl w:val="0"/>
                <w:numId w:val="6"/>
              </w:numPr>
              <w:ind w:left="414" w:hanging="357"/>
              <w:rPr>
                <w:sz w:val="16"/>
              </w:rPr>
            </w:pPr>
            <w:r>
              <w:rPr>
                <w:sz w:val="16"/>
              </w:rPr>
              <w:t>Ich kann einfache elektrische Schaltungen er</w:t>
            </w:r>
            <w:r w:rsidRPr="008843B2">
              <w:rPr>
                <w:sz w:val="16"/>
              </w:rPr>
              <w:t>kennen,</w:t>
            </w:r>
            <w:r>
              <w:rPr>
                <w:sz w:val="16"/>
              </w:rPr>
              <w:t xml:space="preserve"> dimensionieren und</w:t>
            </w:r>
            <w:r w:rsidRPr="008843B2">
              <w:rPr>
                <w:sz w:val="16"/>
              </w:rPr>
              <w:t xml:space="preserve"> aufbau</w:t>
            </w:r>
            <w:r>
              <w:rPr>
                <w:sz w:val="16"/>
              </w:rPr>
              <w:t>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D7FBB" w:rsidRDefault="008843B2" w:rsidP="00C75100">
            <w:pPr>
              <w:numPr>
                <w:ilvl w:val="0"/>
                <w:numId w:val="6"/>
              </w:numPr>
              <w:ind w:left="414" w:hanging="357"/>
              <w:rPr>
                <w:sz w:val="16"/>
              </w:rPr>
            </w:pPr>
            <w:r w:rsidRPr="008D7FBB">
              <w:rPr>
                <w:sz w:val="16"/>
              </w:rPr>
              <w:t>Ich kann Spannung, Strom, Widerstand, elektrische Leistung und elektrische Arbeit unterscheiden, kenne deren Formelzeichen und kann damit rechnen.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C75100">
            <w:pPr>
              <w:numPr>
                <w:ilvl w:val="0"/>
                <w:numId w:val="6"/>
              </w:numPr>
              <w:ind w:left="414" w:hanging="357"/>
              <w:rPr>
                <w:i/>
                <w:sz w:val="16"/>
              </w:rPr>
            </w:pPr>
            <w:r w:rsidRPr="008843B2">
              <w:rPr>
                <w:sz w:val="16"/>
              </w:rPr>
              <w:t>Ich kenne elektrische Grundgrößen.</w:t>
            </w:r>
          </w:p>
          <w:p w:rsidR="008843B2" w:rsidRPr="008843B2" w:rsidRDefault="008843B2" w:rsidP="00C75100">
            <w:pPr>
              <w:numPr>
                <w:ilvl w:val="0"/>
                <w:numId w:val="6"/>
              </w:numPr>
              <w:ind w:left="414" w:hanging="357"/>
              <w:rPr>
                <w:i/>
                <w:sz w:val="16"/>
              </w:rPr>
            </w:pPr>
            <w:r w:rsidRPr="008843B2">
              <w:rPr>
                <w:sz w:val="16"/>
              </w:rPr>
              <w:t>Ich kann mit Größen und Einheiten umgehen und die Begriffe Spannung, Strom, Widerstand, elektrische Leistung und elektr</w:t>
            </w:r>
            <w:r w:rsidRPr="008843B2">
              <w:rPr>
                <w:sz w:val="16"/>
              </w:rPr>
              <w:t>i</w:t>
            </w:r>
            <w:r w:rsidRPr="008843B2">
              <w:rPr>
                <w:sz w:val="16"/>
              </w:rPr>
              <w:t>sche Arbeit erläutern.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416" w:hanging="36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C75100">
            <w:pPr>
              <w:numPr>
                <w:ilvl w:val="0"/>
                <w:numId w:val="6"/>
              </w:numPr>
              <w:ind w:left="414" w:hanging="357"/>
              <w:rPr>
                <w:sz w:val="16"/>
              </w:rPr>
            </w:pPr>
            <w:r w:rsidRPr="008843B2">
              <w:rPr>
                <w:sz w:val="16"/>
              </w:rPr>
              <w:t>Siehe Lernwegeliste oder Lernschritt ET1.01.08.04</w:t>
            </w:r>
          </w:p>
        </w:tc>
      </w:tr>
    </w:tbl>
    <w:p w:rsidR="008843B2" w:rsidRPr="008843B2" w:rsidRDefault="005E372A"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2020736" behindDoc="0" locked="0" layoutInCell="0" allowOverlap="1" wp14:anchorId="22EEB3BD" wp14:editId="3A722EDB">
            <wp:simplePos x="0" y="0"/>
            <wp:positionH relativeFrom="rightMargin">
              <wp:posOffset>151130</wp:posOffset>
            </wp:positionH>
            <wp:positionV relativeFrom="paragraph">
              <wp:posOffset>415925</wp:posOffset>
            </wp:positionV>
            <wp:extent cx="302260" cy="323850"/>
            <wp:effectExtent l="0" t="0" r="2540" b="0"/>
            <wp:wrapNone/>
            <wp:docPr id="158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ascii="Source Sans Pro Semibold" w:eastAsia="Times New Roman" w:hAnsi="Source Sans Pro Semibold" w:cs="Times New Roman"/>
          <w:bCs/>
          <w:sz w:val="30"/>
          <w:szCs w:val="28"/>
          <w:lang w:eastAsia="de-DE"/>
        </w:rPr>
        <w:t>Aufgaben</w:t>
      </w:r>
      <w:r w:rsidRPr="005E372A">
        <w:rPr>
          <w:rFonts w:ascii="Source Sans Pro Semibold" w:eastAsia="Times New Roman" w:hAnsi="Source Sans Pro Semibold" w:cs="Times New Roman"/>
          <w:bCs/>
          <w:noProof/>
          <w:sz w:val="24"/>
          <w:szCs w:val="28"/>
          <w:lang w:eastAsia="de-DE"/>
        </w:rPr>
        <w:drawing>
          <wp:anchor distT="0" distB="0" distL="114300" distR="114300" simplePos="0" relativeHeight="252326912" behindDoc="0" locked="0" layoutInCell="0" allowOverlap="1" wp14:anchorId="497C4F31" wp14:editId="40F6D727">
            <wp:simplePos x="0" y="0"/>
            <wp:positionH relativeFrom="rightMargin">
              <wp:posOffset>828040</wp:posOffset>
            </wp:positionH>
            <wp:positionV relativeFrom="paragraph">
              <wp:posOffset>0</wp:posOffset>
            </wp:positionV>
            <wp:extent cx="349200" cy="320400"/>
            <wp:effectExtent l="0" t="0" r="0" b="3810"/>
            <wp:wrapNone/>
            <wp:docPr id="5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372A">
        <w:rPr>
          <w:rFonts w:ascii="Source Sans Pro Semibold" w:eastAsia="Times New Roman" w:hAnsi="Source Sans Pro Semibold" w:cs="Times New Roman"/>
          <w:bCs/>
          <w:noProof/>
          <w:sz w:val="24"/>
          <w:szCs w:val="28"/>
          <w:lang w:eastAsia="de-DE"/>
        </w:rPr>
        <w:drawing>
          <wp:anchor distT="0" distB="0" distL="114300" distR="114300" simplePos="0" relativeHeight="252325888" behindDoc="0" locked="0" layoutInCell="0" allowOverlap="1" wp14:anchorId="58A8D087" wp14:editId="5F54B152">
            <wp:simplePos x="0" y="0"/>
            <wp:positionH relativeFrom="rightMargin">
              <wp:posOffset>467995</wp:posOffset>
            </wp:positionH>
            <wp:positionV relativeFrom="paragraph">
              <wp:posOffset>0</wp:posOffset>
            </wp:positionV>
            <wp:extent cx="349885" cy="320675"/>
            <wp:effectExtent l="0" t="0" r="0" b="3175"/>
            <wp:wrapNone/>
            <wp:docPr id="6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372A">
        <w:rPr>
          <w:rFonts w:ascii="Source Sans Pro Semibold" w:eastAsia="Times New Roman" w:hAnsi="Source Sans Pro Semibold" w:cs="Times New Roman"/>
          <w:bCs/>
          <w:noProof/>
          <w:sz w:val="24"/>
          <w:szCs w:val="28"/>
          <w:lang w:eastAsia="de-DE"/>
        </w:rPr>
        <w:drawing>
          <wp:anchor distT="0" distB="0" distL="114300" distR="114300" simplePos="0" relativeHeight="252324864" behindDoc="0" locked="0" layoutInCell="0" allowOverlap="1" wp14:anchorId="4F236E4E" wp14:editId="1D4B862C">
            <wp:simplePos x="0" y="0"/>
            <wp:positionH relativeFrom="rightMargin">
              <wp:posOffset>107950</wp:posOffset>
            </wp:positionH>
            <wp:positionV relativeFrom="paragraph">
              <wp:posOffset>0</wp:posOffset>
            </wp:positionV>
            <wp:extent cx="349885" cy="320675"/>
            <wp:effectExtent l="0" t="0" r="0" b="3175"/>
            <wp:wrapNone/>
            <wp:docPr id="6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jc w:val="both"/>
        <w:rPr>
          <w:lang w:eastAsia="de-DE"/>
        </w:rPr>
      </w:pPr>
      <w:r w:rsidRPr="008843B2">
        <w:rPr>
          <w:lang w:eastAsia="de-DE"/>
        </w:rPr>
        <w:t>Bearbeiten Sie die nachfolgenden Aufgaben der Lernstraße gemäß Ihrer Niveaustufe. Dabei haben Sie die Möglichkeit, je nach Schwierigkeit der Aufgabe, eine Aufgabe mit höherem oder tieferem Niveau zu bearbeiten.</w:t>
      </w:r>
    </w:p>
    <w:p w:rsidR="008843B2" w:rsidRPr="008843B2" w:rsidRDefault="008843B2" w:rsidP="008843B2">
      <w:pPr>
        <w:tabs>
          <w:tab w:val="center" w:pos="3685"/>
        </w:tabs>
        <w:spacing w:line="240" w:lineRule="exact"/>
      </w:pPr>
      <w:r w:rsidRPr="008843B2">
        <w:rPr>
          <w:noProof/>
          <w:lang w:eastAsia="de-DE"/>
        </w:rPr>
        <w:drawing>
          <wp:anchor distT="0" distB="0" distL="114300" distR="114300" simplePos="0" relativeHeight="252024832" behindDoc="0" locked="0" layoutInCell="1" allowOverlap="1" wp14:anchorId="756705AC" wp14:editId="0C518076">
            <wp:simplePos x="0" y="0"/>
            <wp:positionH relativeFrom="column">
              <wp:posOffset>107315</wp:posOffset>
            </wp:positionH>
            <wp:positionV relativeFrom="paragraph">
              <wp:posOffset>88900</wp:posOffset>
            </wp:positionV>
            <wp:extent cx="2777490" cy="970915"/>
            <wp:effectExtent l="0" t="0" r="3810" b="635"/>
            <wp:wrapTopAndBottom/>
            <wp:docPr id="1585" name="Grafik 1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rnstraße.jpg"/>
                    <pic:cNvPicPr/>
                  </pic:nvPicPr>
                  <pic:blipFill>
                    <a:blip r:embed="rId118">
                      <a:extLst>
                        <a:ext uri="{28A0092B-C50C-407E-A947-70E740481C1C}">
                          <a14:useLocalDpi xmlns:a14="http://schemas.microsoft.com/office/drawing/2010/main" val="0"/>
                        </a:ext>
                      </a:extLst>
                    </a:blip>
                    <a:stretch>
                      <a:fillRect/>
                    </a:stretch>
                  </pic:blipFill>
                  <pic:spPr>
                    <a:xfrm>
                      <a:off x="0" y="0"/>
                      <a:ext cx="2777490" cy="970915"/>
                    </a:xfrm>
                    <a:prstGeom prst="rect">
                      <a:avLst/>
                    </a:prstGeom>
                  </pic:spPr>
                </pic:pic>
              </a:graphicData>
            </a:graphic>
            <wp14:sizeRelH relativeFrom="margin">
              <wp14:pctWidth>0</wp14:pctWidth>
            </wp14:sizeRelH>
            <wp14:sizeRelV relativeFrom="margin">
              <wp14:pctHeight>0</wp14:pctHeight>
            </wp14:sizeRelV>
          </wp:anchor>
        </w:drawing>
      </w:r>
    </w:p>
    <w:p w:rsidR="008843B2" w:rsidRPr="008843B2" w:rsidRDefault="008843B2" w:rsidP="008C5BAE">
      <w:pPr>
        <w:pStyle w:val="AufgabeEbene1"/>
        <w:numPr>
          <w:ilvl w:val="0"/>
          <w:numId w:val="41"/>
        </w:numPr>
      </w:pPr>
      <w:r w:rsidRPr="008843B2">
        <w:t>Ein Heizgerät für die Betriebsspannung 230</w:t>
      </w:r>
      <w:r w:rsidR="008D7FBB">
        <w:t xml:space="preserve"> </w:t>
      </w:r>
      <w:r w:rsidRPr="008843B2">
        <w:t>V hat eine Leistung von 2</w:t>
      </w:r>
      <w:r w:rsidR="008D7FBB">
        <w:t xml:space="preserve"> </w:t>
      </w:r>
      <w:r w:rsidRPr="008843B2">
        <w:t>kW.</w:t>
      </w:r>
    </w:p>
    <w:p w:rsidR="008843B2" w:rsidRPr="008843B2" w:rsidRDefault="008843B2" w:rsidP="009E1D61">
      <w:pPr>
        <w:numPr>
          <w:ilvl w:val="1"/>
          <w:numId w:val="8"/>
        </w:numPr>
        <w:spacing w:before="120"/>
        <w:jc w:val="both"/>
      </w:pPr>
      <w:r w:rsidRPr="008843B2">
        <w:t>Berechnen Sie den Bemessungsstrom.</w:t>
      </w:r>
    </w:p>
    <w:p w:rsidR="008843B2" w:rsidRPr="008843B2" w:rsidRDefault="008843B2" w:rsidP="009E1D61">
      <w:pPr>
        <w:numPr>
          <w:ilvl w:val="1"/>
          <w:numId w:val="8"/>
        </w:numPr>
        <w:spacing w:before="120"/>
        <w:jc w:val="both"/>
      </w:pPr>
      <w:r w:rsidRPr="008843B2">
        <w:t>Berechnen Sie den Betriebswiderstand.</w:t>
      </w:r>
    </w:p>
    <w:p w:rsidR="008843B2" w:rsidRPr="008843B2" w:rsidRDefault="008843B2" w:rsidP="009E1D61">
      <w:pPr>
        <w:numPr>
          <w:ilvl w:val="0"/>
          <w:numId w:val="8"/>
        </w:numPr>
        <w:spacing w:before="240"/>
        <w:jc w:val="both"/>
      </w:pPr>
      <w:r w:rsidRPr="008843B2">
        <w:t>Ein Heizlüfter hat folgende Nenndaten: 230</w:t>
      </w:r>
      <w:r w:rsidR="008D7FBB">
        <w:t xml:space="preserve"> </w:t>
      </w:r>
      <w:r w:rsidRPr="008843B2">
        <w:t>V</w:t>
      </w:r>
      <w:r w:rsidR="00683962">
        <w:t>/</w:t>
      </w:r>
      <w:r w:rsidRPr="008843B2">
        <w:t>2000</w:t>
      </w:r>
      <w:r w:rsidR="008D7FBB">
        <w:t xml:space="preserve"> </w:t>
      </w:r>
      <w:r w:rsidR="00715D7B">
        <w:t>W.</w:t>
      </w:r>
    </w:p>
    <w:p w:rsidR="008843B2" w:rsidRPr="008843B2" w:rsidRDefault="008843B2" w:rsidP="009E1D61">
      <w:pPr>
        <w:numPr>
          <w:ilvl w:val="1"/>
          <w:numId w:val="8"/>
        </w:numPr>
        <w:spacing w:before="120"/>
        <w:jc w:val="both"/>
      </w:pPr>
      <w:r w:rsidRPr="008843B2">
        <w:t>Berechnen Sie den Widerstand des Heizlüfters.</w:t>
      </w:r>
    </w:p>
    <w:p w:rsidR="008843B2" w:rsidRPr="008843B2" w:rsidRDefault="008843B2" w:rsidP="009E1D61">
      <w:pPr>
        <w:numPr>
          <w:ilvl w:val="1"/>
          <w:numId w:val="8"/>
        </w:numPr>
        <w:spacing w:before="120"/>
        <w:jc w:val="both"/>
      </w:pPr>
      <w:r w:rsidRPr="008843B2">
        <w:t>Berechnen Sie die aufgenommene Leistung, wenn die Eingangsspannung 460</w:t>
      </w:r>
      <w:r w:rsidR="008D7FBB">
        <w:t xml:space="preserve"> </w:t>
      </w:r>
      <w:r w:rsidRPr="008843B2">
        <w:t>V betragen würde.</w:t>
      </w:r>
    </w:p>
    <w:p w:rsidR="008843B2" w:rsidRPr="008843B2" w:rsidRDefault="008843B2" w:rsidP="009E1D61">
      <w:pPr>
        <w:numPr>
          <w:ilvl w:val="0"/>
          <w:numId w:val="8"/>
        </w:numPr>
        <w:spacing w:before="240"/>
        <w:jc w:val="both"/>
      </w:pPr>
      <w:r w:rsidRPr="008843B2">
        <w:t>Ein Drahtwiderstand wird an eine Spannung von 60</w:t>
      </w:r>
      <w:r w:rsidR="008D7FBB">
        <w:t xml:space="preserve"> </w:t>
      </w:r>
      <w:r w:rsidRPr="008843B2">
        <w:t>V angeschlossen. Dabei fließt ein Strom von 18,4 mA.</w:t>
      </w:r>
    </w:p>
    <w:p w:rsidR="008843B2" w:rsidRPr="008843B2" w:rsidRDefault="008843B2" w:rsidP="009E1D61">
      <w:pPr>
        <w:numPr>
          <w:ilvl w:val="1"/>
          <w:numId w:val="8"/>
        </w:numPr>
        <w:spacing w:before="120"/>
        <w:jc w:val="both"/>
      </w:pPr>
      <w:r w:rsidRPr="008843B2">
        <w:t>Wie groß ist die elektrische Leistung?</w:t>
      </w:r>
    </w:p>
    <w:p w:rsidR="008843B2" w:rsidRPr="008843B2" w:rsidRDefault="008843B2" w:rsidP="009E1D61">
      <w:pPr>
        <w:numPr>
          <w:ilvl w:val="1"/>
          <w:numId w:val="8"/>
        </w:numPr>
        <w:spacing w:before="120"/>
        <w:jc w:val="both"/>
      </w:pPr>
      <w:r w:rsidRPr="008843B2">
        <w:t>Berechnen Sie die Größe des Widerstands?</w:t>
      </w:r>
    </w:p>
    <w:p w:rsidR="008843B2" w:rsidRPr="008843B2" w:rsidRDefault="008843B2" w:rsidP="009E1D61">
      <w:pPr>
        <w:numPr>
          <w:ilvl w:val="0"/>
          <w:numId w:val="8"/>
        </w:numPr>
        <w:spacing w:before="240"/>
        <w:jc w:val="both"/>
      </w:pPr>
      <w:r w:rsidRPr="008843B2">
        <w:t>Ein Kühlschrank hat eine Bemessungsleistung von 70</w:t>
      </w:r>
      <w:r w:rsidR="008D7FBB">
        <w:t xml:space="preserve"> </w:t>
      </w:r>
      <w:r w:rsidRPr="008843B2">
        <w:t>W und ist täglich 5</w:t>
      </w:r>
      <w:r w:rsidR="008D7FBB">
        <w:t xml:space="preserve"> </w:t>
      </w:r>
      <w:r w:rsidRPr="008843B2">
        <w:t>h und 45</w:t>
      </w:r>
      <w:r w:rsidR="008D7FBB">
        <w:t xml:space="preserve"> </w:t>
      </w:r>
      <w:r w:rsidRPr="008843B2">
        <w:t>min in Betrieb. Berechnen Sie die aufgenommene elektrische Arbeit im Jahr.</w:t>
      </w:r>
    </w:p>
    <w:p w:rsidR="008843B2" w:rsidRPr="008843B2" w:rsidRDefault="008843B2" w:rsidP="009E1D61">
      <w:pPr>
        <w:numPr>
          <w:ilvl w:val="0"/>
          <w:numId w:val="8"/>
        </w:numPr>
        <w:spacing w:before="240" w:line="240" w:lineRule="exact"/>
        <w:jc w:val="both"/>
        <w:rPr>
          <w:lang w:eastAsia="de-DE"/>
        </w:rPr>
      </w:pPr>
      <w:r w:rsidRPr="008843B2">
        <w:rPr>
          <w:lang w:eastAsia="de-DE"/>
        </w:rPr>
        <w:t>Ein Wasserkocher ist an 230</w:t>
      </w:r>
      <w:r w:rsidR="008D7FBB">
        <w:rPr>
          <w:lang w:eastAsia="de-DE"/>
        </w:rPr>
        <w:t xml:space="preserve"> </w:t>
      </w:r>
      <w:r w:rsidRPr="008843B2">
        <w:rPr>
          <w:lang w:eastAsia="de-DE"/>
        </w:rPr>
        <w:t>V angeschlossen und nimmt in 4</w:t>
      </w:r>
      <w:r w:rsidR="008D7FBB">
        <w:rPr>
          <w:lang w:eastAsia="de-DE"/>
        </w:rPr>
        <w:t xml:space="preserve"> </w:t>
      </w:r>
      <w:r w:rsidRPr="008843B2">
        <w:rPr>
          <w:lang w:eastAsia="de-DE"/>
        </w:rPr>
        <w:t>min 120</w:t>
      </w:r>
      <w:r w:rsidR="008D7FBB">
        <w:rPr>
          <w:lang w:eastAsia="de-DE"/>
        </w:rPr>
        <w:t xml:space="preserve"> </w:t>
      </w:r>
      <w:proofErr w:type="spellStart"/>
      <w:r w:rsidRPr="008843B2">
        <w:rPr>
          <w:lang w:eastAsia="de-DE"/>
        </w:rPr>
        <w:t>Wh</w:t>
      </w:r>
      <w:proofErr w:type="spellEnd"/>
      <w:r w:rsidRPr="008843B2">
        <w:rPr>
          <w:lang w:eastAsia="de-DE"/>
        </w:rPr>
        <w:t xml:space="preserve"> auf. B</w:t>
      </w:r>
      <w:r w:rsidRPr="008843B2">
        <w:rPr>
          <w:lang w:eastAsia="de-DE"/>
        </w:rPr>
        <w:t>e</w:t>
      </w:r>
      <w:r w:rsidRPr="008843B2">
        <w:rPr>
          <w:lang w:eastAsia="de-DE"/>
        </w:rPr>
        <w:t>rechnen Sie</w:t>
      </w:r>
    </w:p>
    <w:p w:rsidR="008843B2" w:rsidRPr="008843B2" w:rsidRDefault="008843B2" w:rsidP="009E1D61">
      <w:pPr>
        <w:numPr>
          <w:ilvl w:val="1"/>
          <w:numId w:val="8"/>
        </w:numPr>
        <w:spacing w:before="120"/>
        <w:jc w:val="both"/>
        <w:rPr>
          <w:lang w:eastAsia="de-DE"/>
        </w:rPr>
      </w:pPr>
      <w:r w:rsidRPr="008843B2">
        <w:rPr>
          <w:lang w:eastAsia="de-DE"/>
        </w:rPr>
        <w:t>die elektrische Leistung</w:t>
      </w:r>
      <w:r w:rsidR="008D7FBB">
        <w:rPr>
          <w:lang w:eastAsia="de-DE"/>
        </w:rPr>
        <w:t>.</w:t>
      </w:r>
    </w:p>
    <w:p w:rsidR="008843B2" w:rsidRPr="008843B2" w:rsidRDefault="008843B2" w:rsidP="009E1D61">
      <w:pPr>
        <w:numPr>
          <w:ilvl w:val="1"/>
          <w:numId w:val="8"/>
        </w:numPr>
        <w:spacing w:before="120"/>
        <w:jc w:val="both"/>
        <w:rPr>
          <w:lang w:eastAsia="de-DE"/>
        </w:rPr>
      </w:pPr>
      <w:r w:rsidRPr="008843B2">
        <w:rPr>
          <w:lang w:eastAsia="de-DE"/>
        </w:rPr>
        <w:t>die Stromstärke</w:t>
      </w:r>
      <w:r w:rsidR="008D7FBB">
        <w:rPr>
          <w:lang w:eastAsia="de-DE"/>
        </w:rPr>
        <w:t>.</w:t>
      </w:r>
    </w:p>
    <w:p w:rsidR="008843B2" w:rsidRPr="00DC5ED5" w:rsidRDefault="008843B2" w:rsidP="00DC5ED5">
      <w:pPr>
        <w:numPr>
          <w:ilvl w:val="1"/>
          <w:numId w:val="8"/>
        </w:numPr>
        <w:spacing w:before="120" w:line="240" w:lineRule="exact"/>
        <w:jc w:val="both"/>
        <w:rPr>
          <w:sz w:val="16"/>
          <w:lang w:eastAsia="de-DE"/>
        </w:rPr>
      </w:pPr>
      <w:r w:rsidRPr="008843B2">
        <w:rPr>
          <w:lang w:eastAsia="de-DE"/>
        </w:rPr>
        <w:t>den Widerstand</w:t>
      </w:r>
      <w:r w:rsidR="008D7FBB">
        <w:rPr>
          <w:lang w:eastAsia="de-DE"/>
        </w:rPr>
        <w:t>.</w:t>
      </w:r>
      <w:r w:rsidRPr="008843B2">
        <w:br w:type="page"/>
      </w:r>
    </w:p>
    <w:p w:rsidR="008843B2" w:rsidRPr="008843B2" w:rsidRDefault="008843B2" w:rsidP="009E1D61">
      <w:pPr>
        <w:numPr>
          <w:ilvl w:val="0"/>
          <w:numId w:val="8"/>
        </w:numPr>
        <w:spacing w:before="240"/>
        <w:jc w:val="both"/>
      </w:pPr>
      <w:r w:rsidRPr="008843B2">
        <w:lastRenderedPageBreak/>
        <w:t>Ein Heizlüfter mit einer Leistung von 1500</w:t>
      </w:r>
      <w:r w:rsidR="00715D7B">
        <w:t xml:space="preserve"> </w:t>
      </w:r>
      <w:r w:rsidRPr="008843B2">
        <w:t>W ist täglich 7,5 Stunden in Betrieb. B</w:t>
      </w:r>
      <w:r w:rsidRPr="008843B2">
        <w:t>e</w:t>
      </w:r>
      <w:r w:rsidRPr="008843B2">
        <w:t>rechnen Sie die elektrische Arbeit, die pro Tag aufgenommen wird.</w:t>
      </w:r>
    </w:p>
    <w:p w:rsidR="008843B2" w:rsidRPr="008843B2" w:rsidRDefault="008843B2" w:rsidP="009E1D61">
      <w:pPr>
        <w:numPr>
          <w:ilvl w:val="0"/>
          <w:numId w:val="8"/>
        </w:numPr>
        <w:spacing w:before="240"/>
        <w:jc w:val="both"/>
      </w:pPr>
      <w:r w:rsidRPr="008843B2">
        <w:t>Eine Relaisspule nimmt an einer Spannung von 12</w:t>
      </w:r>
      <w:r w:rsidR="00715D7B">
        <w:t xml:space="preserve"> </w:t>
      </w:r>
      <w:r w:rsidRPr="008843B2">
        <w:t>V eine Leistung von 520</w:t>
      </w:r>
      <w:r w:rsidR="00715D7B">
        <w:t xml:space="preserve"> </w:t>
      </w:r>
      <w:r w:rsidRPr="008843B2">
        <w:t>mW auf.</w:t>
      </w:r>
    </w:p>
    <w:p w:rsidR="008843B2" w:rsidRPr="008843B2" w:rsidRDefault="008843B2" w:rsidP="008843B2">
      <w:pPr>
        <w:ind w:left="284"/>
        <w:jc w:val="both"/>
      </w:pPr>
      <w:r w:rsidRPr="008843B2">
        <w:t>Berechnen Sie</w:t>
      </w:r>
    </w:p>
    <w:p w:rsidR="008843B2" w:rsidRPr="008843B2" w:rsidRDefault="008843B2" w:rsidP="009E1D61">
      <w:pPr>
        <w:numPr>
          <w:ilvl w:val="1"/>
          <w:numId w:val="8"/>
        </w:numPr>
        <w:spacing w:before="120"/>
        <w:jc w:val="both"/>
      </w:pPr>
      <w:r w:rsidRPr="008843B2">
        <w:t>den elektrischen Strom</w:t>
      </w:r>
      <w:r w:rsidR="00715D7B">
        <w:t>.</w:t>
      </w:r>
    </w:p>
    <w:p w:rsidR="008843B2" w:rsidRPr="008843B2" w:rsidRDefault="008843B2" w:rsidP="009E1D61">
      <w:pPr>
        <w:numPr>
          <w:ilvl w:val="1"/>
          <w:numId w:val="8"/>
        </w:numPr>
        <w:spacing w:before="120"/>
        <w:jc w:val="both"/>
      </w:pPr>
      <w:r w:rsidRPr="008843B2">
        <w:t>den Widerstand der Relaisspule</w:t>
      </w:r>
      <w:r w:rsidR="00715D7B">
        <w:t>.</w:t>
      </w:r>
    </w:p>
    <w:p w:rsidR="008843B2" w:rsidRPr="008843B2" w:rsidRDefault="008843B2" w:rsidP="008843B2">
      <w:pPr>
        <w:ind w:left="284"/>
        <w:jc w:val="both"/>
      </w:pPr>
    </w:p>
    <w:p w:rsidR="008843B2" w:rsidRPr="008843B2" w:rsidRDefault="008843B2" w:rsidP="009E1D61">
      <w:pPr>
        <w:numPr>
          <w:ilvl w:val="0"/>
          <w:numId w:val="8"/>
        </w:numPr>
        <w:spacing w:before="120"/>
        <w:jc w:val="both"/>
        <w:rPr>
          <w:szCs w:val="22"/>
        </w:rPr>
      </w:pPr>
      <w:r w:rsidRPr="008843B2">
        <w:rPr>
          <w:szCs w:val="22"/>
        </w:rPr>
        <w:t>Die Scheinwerfer-Glühlampe ihres Motorrollers ist für 12</w:t>
      </w:r>
      <w:r w:rsidR="00715D7B">
        <w:rPr>
          <w:szCs w:val="22"/>
        </w:rPr>
        <w:t xml:space="preserve"> </w:t>
      </w:r>
      <w:r w:rsidRPr="008843B2">
        <w:rPr>
          <w:szCs w:val="22"/>
        </w:rPr>
        <w:t>V Betriebsspannung und hat einen Widerstand von 4,1</w:t>
      </w:r>
      <w:r w:rsidR="00715D7B">
        <w:rPr>
          <w:szCs w:val="22"/>
        </w:rPr>
        <w:t xml:space="preserve"> </w:t>
      </w:r>
      <w:r w:rsidRPr="008843B2">
        <w:rPr>
          <w:szCs w:val="22"/>
        </w:rPr>
        <w:t>Ω.</w:t>
      </w:r>
    </w:p>
    <w:p w:rsidR="008843B2" w:rsidRPr="008843B2" w:rsidRDefault="008843B2" w:rsidP="009E1D61">
      <w:pPr>
        <w:numPr>
          <w:ilvl w:val="1"/>
          <w:numId w:val="8"/>
        </w:numPr>
        <w:spacing w:before="120"/>
        <w:jc w:val="both"/>
        <w:rPr>
          <w:szCs w:val="22"/>
        </w:rPr>
      </w:pPr>
      <w:r w:rsidRPr="008843B2">
        <w:rPr>
          <w:szCs w:val="22"/>
        </w:rPr>
        <w:t>Welche Leistung nimmt die Glühlampe auf?</w:t>
      </w:r>
    </w:p>
    <w:p w:rsidR="008843B2" w:rsidRPr="008843B2" w:rsidRDefault="008843B2" w:rsidP="009E1D61">
      <w:pPr>
        <w:numPr>
          <w:ilvl w:val="1"/>
          <w:numId w:val="8"/>
        </w:numPr>
        <w:spacing w:before="120"/>
        <w:jc w:val="both"/>
        <w:rPr>
          <w:szCs w:val="22"/>
        </w:rPr>
      </w:pPr>
      <w:r w:rsidRPr="008843B2">
        <w:rPr>
          <w:szCs w:val="22"/>
        </w:rPr>
        <w:t>Zeichnen Sie den Schaltplan der Glühlampe und der Spannungsquelle und zeic</w:t>
      </w:r>
      <w:r w:rsidRPr="008843B2">
        <w:rPr>
          <w:szCs w:val="22"/>
        </w:rPr>
        <w:t>h</w:t>
      </w:r>
      <w:r w:rsidRPr="008843B2">
        <w:rPr>
          <w:szCs w:val="22"/>
        </w:rPr>
        <w:t>nen Sie die notwendigen Messgeräte ein.</w:t>
      </w:r>
    </w:p>
    <w:p w:rsidR="008843B2" w:rsidRPr="008843B2" w:rsidRDefault="008843B2" w:rsidP="009E1D61">
      <w:pPr>
        <w:numPr>
          <w:ilvl w:val="0"/>
          <w:numId w:val="8"/>
        </w:numPr>
        <w:spacing w:before="120"/>
        <w:jc w:val="both"/>
        <w:rPr>
          <w:szCs w:val="22"/>
        </w:rPr>
      </w:pPr>
      <w:r w:rsidRPr="008843B2">
        <w:rPr>
          <w:szCs w:val="22"/>
        </w:rPr>
        <w:t>Die Scheinwerfer-Glühlampe ihres Motorrollers ist für 12</w:t>
      </w:r>
      <w:r w:rsidR="00715D7B">
        <w:rPr>
          <w:szCs w:val="22"/>
        </w:rPr>
        <w:t xml:space="preserve"> </w:t>
      </w:r>
      <w:r w:rsidRPr="008843B2">
        <w:rPr>
          <w:szCs w:val="22"/>
        </w:rPr>
        <w:t>V Betriebsspannung und hat einen Widerstand von 4,1</w:t>
      </w:r>
      <w:r w:rsidR="00715D7B">
        <w:rPr>
          <w:szCs w:val="22"/>
        </w:rPr>
        <w:t xml:space="preserve"> </w:t>
      </w:r>
      <w:r w:rsidRPr="008843B2">
        <w:rPr>
          <w:szCs w:val="22"/>
        </w:rPr>
        <w:t>Ω.</w:t>
      </w:r>
    </w:p>
    <w:p w:rsidR="008843B2" w:rsidRPr="008843B2" w:rsidRDefault="008843B2" w:rsidP="009E1D61">
      <w:pPr>
        <w:numPr>
          <w:ilvl w:val="1"/>
          <w:numId w:val="8"/>
        </w:numPr>
        <w:spacing w:before="120"/>
        <w:jc w:val="both"/>
        <w:rPr>
          <w:szCs w:val="22"/>
        </w:rPr>
      </w:pPr>
      <w:r w:rsidRPr="008843B2">
        <w:rPr>
          <w:szCs w:val="22"/>
        </w:rPr>
        <w:t>Wie groß ist der Strom?</w:t>
      </w:r>
    </w:p>
    <w:p w:rsidR="008843B2" w:rsidRPr="008843B2" w:rsidRDefault="008843B2" w:rsidP="009E1D61">
      <w:pPr>
        <w:numPr>
          <w:ilvl w:val="1"/>
          <w:numId w:val="8"/>
        </w:numPr>
        <w:spacing w:before="120"/>
        <w:jc w:val="both"/>
        <w:rPr>
          <w:szCs w:val="22"/>
        </w:rPr>
      </w:pPr>
      <w:r w:rsidRPr="008843B2">
        <w:rPr>
          <w:szCs w:val="22"/>
        </w:rPr>
        <w:t>Welche Leistung nimmt die Glühlampe auf?</w:t>
      </w:r>
    </w:p>
    <w:p w:rsidR="008843B2" w:rsidRPr="008843B2" w:rsidRDefault="008843B2" w:rsidP="009E1D61">
      <w:pPr>
        <w:numPr>
          <w:ilvl w:val="1"/>
          <w:numId w:val="8"/>
        </w:numPr>
        <w:spacing w:before="120"/>
        <w:jc w:val="both"/>
        <w:rPr>
          <w:szCs w:val="22"/>
        </w:rPr>
      </w:pPr>
      <w:r w:rsidRPr="008843B2">
        <w:rPr>
          <w:szCs w:val="22"/>
        </w:rPr>
        <w:t>Zeichnen Sie den Schaltplan der Glühlampe und der Spannungsquelle.</w:t>
      </w:r>
    </w:p>
    <w:p w:rsidR="008843B2" w:rsidRPr="008843B2" w:rsidRDefault="008843B2" w:rsidP="009E1D61">
      <w:pPr>
        <w:numPr>
          <w:ilvl w:val="0"/>
          <w:numId w:val="8"/>
        </w:numPr>
        <w:spacing w:before="240"/>
        <w:jc w:val="both"/>
      </w:pPr>
      <w:r w:rsidRPr="008843B2">
        <w:t>Ein Kellerlicht mit 2 Lampen mit je 60</w:t>
      </w:r>
      <w:r w:rsidR="00715D7B">
        <w:t xml:space="preserve"> </w:t>
      </w:r>
      <w:r w:rsidRPr="008843B2">
        <w:t>W bleibt versehentlich 10 Stunden eingescha</w:t>
      </w:r>
      <w:r w:rsidRPr="008843B2">
        <w:t>l</w:t>
      </w:r>
      <w:r w:rsidRPr="008843B2">
        <w:t>tet. Was kostet dies bei einem Preis von 0,28</w:t>
      </w:r>
      <w:r w:rsidR="00715D7B">
        <w:t xml:space="preserve"> </w:t>
      </w:r>
      <w:r w:rsidRPr="008843B2">
        <w:t>€ pro kWh?</w:t>
      </w:r>
    </w:p>
    <w:p w:rsidR="008843B2" w:rsidRPr="008843B2" w:rsidRDefault="008843B2" w:rsidP="008843B2">
      <w:pPr>
        <w:rPr>
          <w:rFonts w:eastAsiaTheme="minorEastAsia"/>
          <w:sz w:val="16"/>
          <w:lang w:eastAsia="de-DE"/>
        </w:rPr>
      </w:pPr>
    </w:p>
    <w:p w:rsidR="008843B2" w:rsidRPr="008843B2" w:rsidRDefault="008843B2" w:rsidP="008843B2">
      <w:pPr>
        <w:spacing w:line="240" w:lineRule="exact"/>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Elektrische Leistung</w:t>
            </w:r>
            <w:r w:rsidR="00683962">
              <w:rPr>
                <w:b/>
              </w:rPr>
              <w:t>/</w:t>
            </w:r>
            <w:r w:rsidRPr="008843B2">
              <w:rPr>
                <w:b/>
              </w:rPr>
              <w:t>Elektrische Arbeit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ET1.01.08.04</w:t>
            </w:r>
          </w:p>
        </w:tc>
      </w:tr>
      <w:tr w:rsidR="008843B2" w:rsidRPr="008843B2" w:rsidTr="008843B2">
        <w:tc>
          <w:tcPr>
            <w:tcW w:w="7348" w:type="dxa"/>
            <w:gridSpan w:val="2"/>
            <w:tcBorders>
              <w:left w:val="single" w:sz="4" w:space="0" w:color="auto"/>
              <w:bottom w:val="single" w:sz="4" w:space="0" w:color="auto"/>
              <w:right w:val="single" w:sz="4" w:space="0" w:color="auto"/>
            </w:tcBorders>
            <w:hideMark/>
          </w:tcPr>
          <w:p w:rsidR="008843B2" w:rsidRPr="008843B2" w:rsidRDefault="008843B2" w:rsidP="008843B2">
            <w:pPr>
              <w:spacing w:before="40" w:after="60" w:line="160" w:lineRule="exact"/>
              <w:rPr>
                <w:sz w:val="12"/>
              </w:rPr>
            </w:pPr>
            <w:r w:rsidRPr="008843B2">
              <w:rPr>
                <w:sz w:val="12"/>
              </w:rPr>
              <w:t>Kompetenzbereiche:</w:t>
            </w:r>
          </w:p>
          <w:p w:rsidR="005D0CCA" w:rsidRDefault="005D0CCA" w:rsidP="005D0CCA">
            <w:pPr>
              <w:numPr>
                <w:ilvl w:val="0"/>
                <w:numId w:val="6"/>
              </w:numPr>
              <w:ind w:left="414" w:hanging="357"/>
              <w:rPr>
                <w:sz w:val="16"/>
              </w:rPr>
            </w:pPr>
            <w:r>
              <w:rPr>
                <w:sz w:val="16"/>
              </w:rPr>
              <w:t xml:space="preserve">Ich kann geeignete </w:t>
            </w:r>
            <w:r w:rsidR="002429C7">
              <w:rPr>
                <w:sz w:val="16"/>
              </w:rPr>
              <w:t>Messgeräte</w:t>
            </w:r>
            <w:r>
              <w:rPr>
                <w:sz w:val="16"/>
              </w:rPr>
              <w:t xml:space="preserve"> und </w:t>
            </w:r>
            <w:r w:rsidR="00C965E8">
              <w:rPr>
                <w:sz w:val="16"/>
              </w:rPr>
              <w:t>-verfahren</w:t>
            </w:r>
            <w:r>
              <w:rPr>
                <w:sz w:val="16"/>
              </w:rPr>
              <w:t xml:space="preserve"> auswählen und elektrische Grundgrößen messen.</w:t>
            </w:r>
          </w:p>
          <w:p w:rsidR="005D0CCA" w:rsidRPr="008843B2" w:rsidRDefault="005D0CCA" w:rsidP="005D0CCA">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8843B2" w:rsidRPr="008843B2" w:rsidRDefault="005D0CCA" w:rsidP="005D0CCA">
            <w:pPr>
              <w:numPr>
                <w:ilvl w:val="0"/>
                <w:numId w:val="6"/>
              </w:numPr>
              <w:ind w:left="414" w:hanging="357"/>
              <w:rPr>
                <w:sz w:val="16"/>
              </w:rPr>
            </w:pPr>
            <w:r>
              <w:rPr>
                <w:sz w:val="16"/>
              </w:rPr>
              <w:t>Ich kann einfache elektrische Schaltungen er</w:t>
            </w:r>
            <w:r w:rsidRPr="008843B2">
              <w:rPr>
                <w:sz w:val="16"/>
              </w:rPr>
              <w:t>kennen,</w:t>
            </w:r>
            <w:r>
              <w:rPr>
                <w:sz w:val="16"/>
              </w:rPr>
              <w:t xml:space="preserve"> dimensionieren und</w:t>
            </w:r>
            <w:r w:rsidRPr="008843B2">
              <w:rPr>
                <w:sz w:val="16"/>
              </w:rPr>
              <w:t xml:space="preserve"> aufbau</w:t>
            </w:r>
            <w:r>
              <w:rPr>
                <w:sz w:val="16"/>
              </w:rPr>
              <w:t>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Lösung</w:t>
                  </w:r>
                </w:p>
              </w:tc>
            </w:tr>
          </w:tbl>
          <w:p w:rsidR="008843B2" w:rsidRPr="008843B2" w:rsidRDefault="008843B2" w:rsidP="008843B2"/>
        </w:tc>
      </w:tr>
    </w:tbl>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sz w:val="30"/>
          <w:szCs w:val="28"/>
          <w:lang w:eastAsia="de-DE"/>
        </w:rPr>
        <w:t>Aufgaben</w:t>
      </w:r>
    </w:p>
    <w:p w:rsidR="008843B2" w:rsidRPr="008843B2" w:rsidRDefault="008843B2" w:rsidP="008C5BAE">
      <w:pPr>
        <w:pStyle w:val="AufgabeEbene1"/>
        <w:numPr>
          <w:ilvl w:val="0"/>
          <w:numId w:val="42"/>
        </w:numPr>
      </w:pPr>
      <w:r w:rsidRPr="008843B2">
        <w:t>Ein Heizgerät für die Betriebsspannung 230</w:t>
      </w:r>
      <w:r w:rsidR="00715D7B">
        <w:t xml:space="preserve"> V</w:t>
      </w:r>
      <w:r w:rsidRPr="008843B2">
        <w:t xml:space="preserve"> hat eine Leistung von 2</w:t>
      </w:r>
      <w:r w:rsidR="00715D7B">
        <w:t xml:space="preserve"> </w:t>
      </w:r>
      <w:r w:rsidRPr="008843B2">
        <w:t>kW.</w:t>
      </w:r>
    </w:p>
    <w:p w:rsidR="008843B2" w:rsidRPr="008843B2" w:rsidRDefault="008843B2" w:rsidP="009E1D61">
      <w:pPr>
        <w:numPr>
          <w:ilvl w:val="1"/>
          <w:numId w:val="8"/>
        </w:numPr>
        <w:spacing w:before="120"/>
        <w:jc w:val="both"/>
      </w:pPr>
      <w:r w:rsidRPr="008843B2">
        <w:t>Berechnen Sie den Bemessungsstrom.</w:t>
      </w:r>
    </w:p>
    <w:p w:rsidR="008843B2" w:rsidRPr="008843B2" w:rsidRDefault="008843B2" w:rsidP="009E1D61">
      <w:pPr>
        <w:numPr>
          <w:ilvl w:val="1"/>
          <w:numId w:val="8"/>
        </w:numPr>
        <w:spacing w:before="120"/>
        <w:jc w:val="both"/>
      </w:pPr>
      <w:r w:rsidRPr="008843B2">
        <w:t>Berechnen Sie den Betriebswiderstand.</w:t>
      </w:r>
    </w:p>
    <w:p w:rsidR="008843B2" w:rsidRPr="008843B2" w:rsidRDefault="008843B2" w:rsidP="008843B2">
      <w:pPr>
        <w:ind w:left="567"/>
        <w:jc w:val="both"/>
        <w:rPr>
          <w:rFonts w:eastAsiaTheme="minorEastAsia"/>
          <w:lang w:eastAsia="de-DE"/>
        </w:rPr>
      </w:pPr>
      <w:r w:rsidRPr="008843B2">
        <w:rPr>
          <w:rFonts w:eastAsiaTheme="minorEastAsia"/>
          <w:lang w:eastAsia="de-DE"/>
        </w:rPr>
        <w:t xml:space="preserve">Zu a/b) </w:t>
      </w:r>
      <m:oMath>
        <m:r>
          <w:rPr>
            <w:rFonts w:ascii="Cambria Math" w:hAnsi="Cambria Math"/>
            <w:lang w:eastAsia="de-DE"/>
          </w:rPr>
          <m:t>I=</m:t>
        </m:r>
        <m:f>
          <m:fPr>
            <m:ctrlPr>
              <w:rPr>
                <w:rFonts w:ascii="Cambria Math" w:hAnsi="Cambria Math"/>
                <w:i/>
                <w:lang w:eastAsia="de-DE"/>
              </w:rPr>
            </m:ctrlPr>
          </m:fPr>
          <m:num>
            <m:r>
              <w:rPr>
                <w:rFonts w:ascii="Cambria Math" w:hAnsi="Cambria Math"/>
                <w:lang w:eastAsia="de-DE"/>
              </w:rPr>
              <m:t>P</m:t>
            </m:r>
          </m:num>
          <m:den>
            <m:r>
              <w:rPr>
                <w:rFonts w:ascii="Cambria Math" w:hAnsi="Cambria Math"/>
                <w:lang w:eastAsia="de-DE"/>
              </w:rPr>
              <m:t>U</m:t>
            </m:r>
          </m:den>
        </m:f>
        <m:r>
          <w:rPr>
            <w:rFonts w:ascii="Cambria Math" w:hAnsi="Cambria Math"/>
            <w:lang w:eastAsia="de-DE"/>
          </w:rPr>
          <m:t>=</m:t>
        </m:r>
        <m:f>
          <m:fPr>
            <m:ctrlPr>
              <w:rPr>
                <w:rFonts w:ascii="Cambria Math" w:hAnsi="Cambria Math"/>
                <w:i/>
                <w:lang w:eastAsia="de-DE"/>
              </w:rPr>
            </m:ctrlPr>
          </m:fPr>
          <m:num>
            <m:r>
              <w:rPr>
                <w:rFonts w:ascii="Cambria Math" w:hAnsi="Cambria Math"/>
                <w:lang w:eastAsia="de-DE"/>
              </w:rPr>
              <m:t>2 kW</m:t>
            </m:r>
          </m:num>
          <m:den>
            <m:r>
              <w:rPr>
                <w:rFonts w:ascii="Cambria Math" w:hAnsi="Cambria Math"/>
                <w:lang w:eastAsia="de-DE"/>
              </w:rPr>
              <m:t>230 V</m:t>
            </m:r>
          </m:den>
        </m:f>
        <m:r>
          <w:rPr>
            <w:rFonts w:ascii="Cambria Math" w:hAnsi="Cambria Math"/>
            <w:lang w:eastAsia="de-DE"/>
          </w:rPr>
          <m:t>=</m:t>
        </m:r>
        <m:r>
          <w:rPr>
            <w:rFonts w:ascii="Cambria Math" w:hAnsi="Cambria Math"/>
            <w:lang w:eastAsia="de-DE"/>
          </w:rPr>
          <m:t>8,696 A</m:t>
        </m:r>
      </m:oMath>
      <w:r w:rsidRPr="008843B2">
        <w:rPr>
          <w:rFonts w:eastAsiaTheme="minorEastAsia"/>
          <w:lang w:eastAsia="de-DE"/>
        </w:rPr>
        <w:tab/>
      </w:r>
      <w:r w:rsidRPr="008843B2">
        <w:rPr>
          <w:rFonts w:eastAsiaTheme="minorEastAsia"/>
          <w:lang w:eastAsia="de-DE"/>
        </w:rPr>
        <w:tab/>
      </w:r>
      <m:oMath>
        <m:r>
          <w:rPr>
            <w:rFonts w:ascii="Cambria Math" w:hAnsi="Cambria Math"/>
            <w:lang w:eastAsia="de-DE"/>
          </w:rPr>
          <m:t>R=</m:t>
        </m:r>
        <m:f>
          <m:fPr>
            <m:ctrlPr>
              <w:rPr>
                <w:rFonts w:ascii="Cambria Math" w:hAnsi="Cambria Math"/>
                <w:i/>
                <w:lang w:eastAsia="de-DE"/>
              </w:rPr>
            </m:ctrlPr>
          </m:fPr>
          <m:num>
            <m:r>
              <w:rPr>
                <w:rFonts w:ascii="Cambria Math" w:hAnsi="Cambria Math"/>
                <w:lang w:eastAsia="de-DE"/>
              </w:rPr>
              <m:t>U</m:t>
            </m:r>
          </m:num>
          <m:den>
            <m:r>
              <w:rPr>
                <w:rFonts w:ascii="Cambria Math" w:hAnsi="Cambria Math"/>
                <w:lang w:eastAsia="de-DE"/>
              </w:rPr>
              <m:t>I</m:t>
            </m:r>
          </m:den>
        </m:f>
        <m:r>
          <w:rPr>
            <w:rFonts w:ascii="Cambria Math" w:hAnsi="Cambria Math"/>
            <w:lang w:eastAsia="de-DE"/>
          </w:rPr>
          <m:t>=</m:t>
        </m:r>
        <m:f>
          <m:fPr>
            <m:ctrlPr>
              <w:rPr>
                <w:rFonts w:ascii="Cambria Math" w:hAnsi="Cambria Math"/>
                <w:i/>
                <w:lang w:eastAsia="de-DE"/>
              </w:rPr>
            </m:ctrlPr>
          </m:fPr>
          <m:num>
            <m:r>
              <w:rPr>
                <w:rFonts w:ascii="Cambria Math" w:hAnsi="Cambria Math"/>
                <w:lang w:eastAsia="de-DE"/>
              </w:rPr>
              <m:t>230 V</m:t>
            </m:r>
          </m:num>
          <m:den>
            <m:r>
              <w:rPr>
                <w:rFonts w:ascii="Cambria Math" w:hAnsi="Cambria Math"/>
                <w:lang w:eastAsia="de-DE"/>
              </w:rPr>
              <m:t>8,696 A</m:t>
            </m:r>
          </m:den>
        </m:f>
        <m:r>
          <w:rPr>
            <w:rFonts w:ascii="Cambria Math" w:hAnsi="Cambria Math"/>
            <w:lang w:eastAsia="de-DE"/>
          </w:rPr>
          <m:t>=26,45 Ω</m:t>
        </m:r>
      </m:oMath>
    </w:p>
    <w:p w:rsidR="008843B2" w:rsidRPr="008843B2" w:rsidRDefault="008843B2" w:rsidP="009E1D61">
      <w:pPr>
        <w:numPr>
          <w:ilvl w:val="0"/>
          <w:numId w:val="8"/>
        </w:numPr>
        <w:spacing w:before="240"/>
        <w:jc w:val="both"/>
      </w:pPr>
      <w:r w:rsidRPr="008843B2">
        <w:t>Ein Heizlüfter hat folgende Nenndaten: 230</w:t>
      </w:r>
      <w:r w:rsidR="00715D7B">
        <w:t xml:space="preserve"> </w:t>
      </w:r>
      <w:r w:rsidRPr="008843B2">
        <w:t>V</w:t>
      </w:r>
      <w:r w:rsidR="00683962">
        <w:t>/</w:t>
      </w:r>
      <w:r w:rsidRPr="008843B2">
        <w:t>2000</w:t>
      </w:r>
      <w:r w:rsidR="00715D7B">
        <w:t xml:space="preserve"> </w:t>
      </w:r>
      <w:r w:rsidRPr="008843B2">
        <w:t xml:space="preserve">W. </w:t>
      </w:r>
    </w:p>
    <w:p w:rsidR="008843B2" w:rsidRPr="008843B2" w:rsidRDefault="008843B2" w:rsidP="009E1D61">
      <w:pPr>
        <w:numPr>
          <w:ilvl w:val="1"/>
          <w:numId w:val="8"/>
        </w:numPr>
        <w:spacing w:before="120"/>
        <w:jc w:val="both"/>
      </w:pPr>
      <w:r w:rsidRPr="008843B2">
        <w:t>Berechnen Sie den Widerstand des Heizlüfters.</w:t>
      </w:r>
    </w:p>
    <w:p w:rsidR="008843B2" w:rsidRPr="008843B2" w:rsidRDefault="008843B2" w:rsidP="009E1D61">
      <w:pPr>
        <w:numPr>
          <w:ilvl w:val="1"/>
          <w:numId w:val="8"/>
        </w:numPr>
        <w:spacing w:before="120"/>
        <w:jc w:val="both"/>
      </w:pPr>
      <w:r w:rsidRPr="008843B2">
        <w:t>Berechnen Sie die aufgenommene Leistung, wenn die Eingangsspannung 460</w:t>
      </w:r>
      <w:r w:rsidR="00715D7B">
        <w:t xml:space="preserve"> </w:t>
      </w:r>
      <w:r w:rsidRPr="008843B2">
        <w:t>V betragen würde.</w:t>
      </w:r>
    </w:p>
    <w:p w:rsidR="008843B2" w:rsidRPr="008843B2" w:rsidRDefault="008843B2" w:rsidP="008843B2">
      <w:pPr>
        <w:ind w:left="567"/>
        <w:jc w:val="both"/>
        <w:rPr>
          <w:rFonts w:eastAsiaTheme="minorEastAsia"/>
          <w:lang w:eastAsia="de-DE"/>
        </w:rPr>
      </w:pPr>
      <w:r w:rsidRPr="008843B2">
        <w:rPr>
          <w:rFonts w:eastAsiaTheme="minorEastAsia"/>
          <w:lang w:eastAsia="de-DE"/>
        </w:rPr>
        <w:tab/>
        <w:t xml:space="preserve">Zu a) </w:t>
      </w:r>
      <m:oMath>
        <m:r>
          <w:rPr>
            <w:rFonts w:ascii="Cambria Math" w:hAnsi="Cambria Math"/>
            <w:lang w:eastAsia="de-DE"/>
          </w:rPr>
          <m:t>R=</m:t>
        </m:r>
        <m:f>
          <m:fPr>
            <m:ctrlPr>
              <w:rPr>
                <w:rFonts w:ascii="Cambria Math" w:hAnsi="Cambria Math"/>
                <w:i/>
                <w:lang w:eastAsia="de-DE"/>
              </w:rPr>
            </m:ctrlPr>
          </m:fPr>
          <m:num>
            <m:sSup>
              <m:sSupPr>
                <m:ctrlPr>
                  <w:rPr>
                    <w:rFonts w:ascii="Cambria Math" w:hAnsi="Cambria Math"/>
                    <w:i/>
                    <w:lang w:eastAsia="de-DE"/>
                  </w:rPr>
                </m:ctrlPr>
              </m:sSupPr>
              <m:e>
                <m:r>
                  <w:rPr>
                    <w:rFonts w:ascii="Cambria Math" w:hAnsi="Cambria Math"/>
                    <w:lang w:eastAsia="de-DE"/>
                  </w:rPr>
                  <m:t>U</m:t>
                </m:r>
              </m:e>
              <m:sup>
                <m:r>
                  <w:rPr>
                    <w:rFonts w:ascii="Cambria Math" w:hAnsi="Cambria Math"/>
                    <w:lang w:eastAsia="de-DE"/>
                  </w:rPr>
                  <m:t>2</m:t>
                </m:r>
              </m:sup>
            </m:sSup>
          </m:num>
          <m:den>
            <m:r>
              <w:rPr>
                <w:rFonts w:ascii="Cambria Math" w:hAnsi="Cambria Math"/>
                <w:lang w:eastAsia="de-DE"/>
              </w:rPr>
              <m:t>P</m:t>
            </m:r>
          </m:den>
        </m:f>
        <m:r>
          <w:rPr>
            <w:rFonts w:ascii="Cambria Math" w:hAnsi="Cambria Math"/>
            <w:lang w:eastAsia="de-DE"/>
          </w:rPr>
          <m:t>=</m:t>
        </m:r>
        <m:f>
          <m:fPr>
            <m:ctrlPr>
              <w:rPr>
                <w:rFonts w:ascii="Cambria Math" w:hAnsi="Cambria Math"/>
                <w:i/>
                <w:lang w:eastAsia="de-DE"/>
              </w:rPr>
            </m:ctrlPr>
          </m:fPr>
          <m:num>
            <m:sSup>
              <m:sSupPr>
                <m:ctrlPr>
                  <w:rPr>
                    <w:rFonts w:ascii="Cambria Math" w:hAnsi="Cambria Math"/>
                    <w:i/>
                    <w:lang w:eastAsia="de-DE"/>
                  </w:rPr>
                </m:ctrlPr>
              </m:sSupPr>
              <m:e>
                <m:r>
                  <w:rPr>
                    <w:rFonts w:ascii="Cambria Math" w:hAnsi="Cambria Math"/>
                    <w:lang w:eastAsia="de-DE"/>
                  </w:rPr>
                  <m:t>(230 V)</m:t>
                </m:r>
              </m:e>
              <m:sup>
                <m:r>
                  <w:rPr>
                    <w:rFonts w:ascii="Cambria Math" w:hAnsi="Cambria Math"/>
                    <w:lang w:eastAsia="de-DE"/>
                  </w:rPr>
                  <m:t>2</m:t>
                </m:r>
              </m:sup>
            </m:sSup>
          </m:num>
          <m:den>
            <m:r>
              <w:rPr>
                <w:rFonts w:ascii="Cambria Math" w:hAnsi="Cambria Math"/>
                <w:lang w:eastAsia="de-DE"/>
              </w:rPr>
              <m:t>2000 W</m:t>
            </m:r>
          </m:den>
        </m:f>
        <m:r>
          <w:rPr>
            <w:rFonts w:ascii="Cambria Math" w:hAnsi="Cambria Math"/>
            <w:lang w:eastAsia="de-DE"/>
          </w:rPr>
          <m:t>=26,45 Ω</m:t>
        </m:r>
      </m:oMath>
    </w:p>
    <w:p w:rsidR="008843B2" w:rsidRPr="008843B2" w:rsidRDefault="008843B2" w:rsidP="008843B2">
      <w:pPr>
        <w:rPr>
          <w:sz w:val="16"/>
          <w:lang w:eastAsia="de-DE"/>
        </w:rPr>
      </w:pPr>
    </w:p>
    <w:p w:rsidR="008843B2" w:rsidRPr="008843B2" w:rsidRDefault="008843B2" w:rsidP="008843B2">
      <w:pPr>
        <w:jc w:val="both"/>
        <w:rPr>
          <w:rFonts w:eastAsiaTheme="minorEastAsia"/>
          <w:lang w:eastAsia="de-DE"/>
        </w:rPr>
      </w:pPr>
      <w:r w:rsidRPr="008843B2">
        <w:rPr>
          <w:rFonts w:eastAsiaTheme="minorEastAsia"/>
          <w:lang w:eastAsia="de-DE"/>
        </w:rPr>
        <w:tab/>
        <w:t xml:space="preserve">Zu c) </w:t>
      </w:r>
      <m:oMath>
        <m:r>
          <w:rPr>
            <w:rFonts w:ascii="Cambria Math" w:eastAsiaTheme="minorEastAsia" w:hAnsi="Cambria Math"/>
            <w:lang w:eastAsia="de-DE"/>
          </w:rPr>
          <m:t>P=</m:t>
        </m:r>
        <m:f>
          <m:fPr>
            <m:ctrlPr>
              <w:rPr>
                <w:rFonts w:ascii="Cambria Math" w:eastAsiaTheme="minorEastAsia" w:hAnsi="Cambria Math"/>
                <w:i/>
                <w:lang w:eastAsia="de-DE"/>
              </w:rPr>
            </m:ctrlPr>
          </m:fPr>
          <m:num>
            <m:sSup>
              <m:sSupPr>
                <m:ctrlPr>
                  <w:rPr>
                    <w:rFonts w:ascii="Cambria Math" w:eastAsiaTheme="minorEastAsia" w:hAnsi="Cambria Math"/>
                    <w:i/>
                    <w:lang w:eastAsia="de-DE"/>
                  </w:rPr>
                </m:ctrlPr>
              </m:sSupPr>
              <m:e>
                <m:r>
                  <w:rPr>
                    <w:rFonts w:ascii="Cambria Math" w:eastAsiaTheme="minorEastAsia" w:hAnsi="Cambria Math"/>
                    <w:lang w:eastAsia="de-DE"/>
                  </w:rPr>
                  <m:t>U</m:t>
                </m:r>
              </m:e>
              <m:sup>
                <m:r>
                  <w:rPr>
                    <w:rFonts w:ascii="Cambria Math" w:eastAsiaTheme="minorEastAsia" w:hAnsi="Cambria Math"/>
                    <w:lang w:eastAsia="de-DE"/>
                  </w:rPr>
                  <m:t>2</m:t>
                </m:r>
              </m:sup>
            </m:sSup>
          </m:num>
          <m:den>
            <m:r>
              <w:rPr>
                <w:rFonts w:ascii="Cambria Math" w:eastAsiaTheme="minorEastAsia" w:hAnsi="Cambria Math"/>
                <w:lang w:eastAsia="de-DE"/>
              </w:rPr>
              <m:t>R</m:t>
            </m:r>
          </m:den>
        </m:f>
        <m:r>
          <w:rPr>
            <w:rFonts w:ascii="Cambria Math" w:eastAsiaTheme="minorEastAsia" w:hAnsi="Cambria Math"/>
            <w:lang w:eastAsia="de-DE"/>
          </w:rPr>
          <m:t>=</m:t>
        </m:r>
        <m:f>
          <m:fPr>
            <m:ctrlPr>
              <w:rPr>
                <w:rFonts w:ascii="Cambria Math" w:eastAsiaTheme="minorEastAsia" w:hAnsi="Cambria Math"/>
                <w:i/>
                <w:lang w:eastAsia="de-DE"/>
              </w:rPr>
            </m:ctrlPr>
          </m:fPr>
          <m:num>
            <m:sSup>
              <m:sSupPr>
                <m:ctrlPr>
                  <w:rPr>
                    <w:rFonts w:ascii="Cambria Math" w:eastAsiaTheme="minorEastAsia" w:hAnsi="Cambria Math"/>
                    <w:i/>
                    <w:lang w:eastAsia="de-DE"/>
                  </w:rPr>
                </m:ctrlPr>
              </m:sSupPr>
              <m:e>
                <m:r>
                  <w:rPr>
                    <w:rFonts w:ascii="Cambria Math" w:eastAsiaTheme="minorEastAsia" w:hAnsi="Cambria Math"/>
                    <w:lang w:eastAsia="de-DE"/>
                  </w:rPr>
                  <m:t>(460 V)</m:t>
                </m:r>
              </m:e>
              <m:sup>
                <m:r>
                  <w:rPr>
                    <w:rFonts w:ascii="Cambria Math" w:eastAsiaTheme="minorEastAsia" w:hAnsi="Cambria Math"/>
                    <w:lang w:eastAsia="de-DE"/>
                  </w:rPr>
                  <m:t>2</m:t>
                </m:r>
              </m:sup>
            </m:sSup>
          </m:num>
          <m:den>
            <m:r>
              <w:rPr>
                <w:rFonts w:ascii="Cambria Math" w:eastAsiaTheme="minorEastAsia" w:hAnsi="Cambria Math"/>
                <w:lang w:eastAsia="de-DE"/>
              </w:rPr>
              <m:t>26,45 Ω</m:t>
            </m:r>
          </m:den>
        </m:f>
        <m:r>
          <w:rPr>
            <w:rFonts w:ascii="Cambria Math" w:eastAsiaTheme="minorEastAsia" w:hAnsi="Cambria Math"/>
            <w:lang w:eastAsia="de-DE"/>
          </w:rPr>
          <m:t>=8 kW</m:t>
        </m:r>
      </m:oMath>
    </w:p>
    <w:p w:rsidR="008843B2" w:rsidRPr="008843B2" w:rsidRDefault="008843B2" w:rsidP="009E1D61">
      <w:pPr>
        <w:numPr>
          <w:ilvl w:val="0"/>
          <w:numId w:val="8"/>
        </w:numPr>
        <w:spacing w:before="240"/>
        <w:jc w:val="both"/>
      </w:pPr>
      <w:r w:rsidRPr="008843B2">
        <w:t>Ein Drahtwiderstand wird an eine Spannung von 60</w:t>
      </w:r>
      <w:r w:rsidR="00715D7B">
        <w:t xml:space="preserve"> </w:t>
      </w:r>
      <w:r w:rsidRPr="008843B2">
        <w:t>V angeschlossen. Dabei fließt ein Strom von 18,4 mA.</w:t>
      </w:r>
    </w:p>
    <w:p w:rsidR="008843B2" w:rsidRPr="008843B2" w:rsidRDefault="008843B2" w:rsidP="009E1D61">
      <w:pPr>
        <w:numPr>
          <w:ilvl w:val="1"/>
          <w:numId w:val="8"/>
        </w:numPr>
        <w:spacing w:before="120"/>
        <w:jc w:val="both"/>
      </w:pPr>
      <w:r w:rsidRPr="008843B2">
        <w:t>Wie groß ist die elektrische Leistung?</w:t>
      </w:r>
    </w:p>
    <w:p w:rsidR="008843B2" w:rsidRPr="008843B2" w:rsidRDefault="008843B2" w:rsidP="009E1D61">
      <w:pPr>
        <w:numPr>
          <w:ilvl w:val="1"/>
          <w:numId w:val="8"/>
        </w:numPr>
        <w:spacing w:before="120"/>
        <w:jc w:val="both"/>
      </w:pPr>
      <w:r w:rsidRPr="008843B2">
        <w:t>Berechnen Sie die Größe des Widerstands?</w:t>
      </w:r>
    </w:p>
    <w:p w:rsidR="008843B2" w:rsidRPr="008843B2" w:rsidRDefault="008843B2" w:rsidP="008843B2">
      <w:pPr>
        <w:ind w:left="567"/>
        <w:jc w:val="both"/>
        <w:rPr>
          <w:rFonts w:eastAsiaTheme="minorEastAsia"/>
          <w:lang w:eastAsia="de-DE"/>
        </w:rPr>
      </w:pPr>
      <w:r w:rsidRPr="008843B2">
        <w:rPr>
          <w:rFonts w:eastAsiaTheme="minorEastAsia"/>
          <w:lang w:eastAsia="de-DE"/>
        </w:rPr>
        <w:t xml:space="preserve">Zu a/b ) </w:t>
      </w:r>
      <m:oMath>
        <m:r>
          <w:rPr>
            <w:rFonts w:ascii="Cambria Math" w:hAnsi="Cambria Math"/>
            <w:lang w:eastAsia="de-DE"/>
          </w:rPr>
          <m:t>P=U∙I=60 V∙18,4 mA=1,104 W</m:t>
        </m:r>
      </m:oMath>
      <w:r w:rsidRPr="008843B2">
        <w:rPr>
          <w:rFonts w:eastAsiaTheme="minorEastAsia"/>
          <w:lang w:eastAsia="de-DE"/>
        </w:rPr>
        <w:tab/>
      </w:r>
      <m:oMath>
        <m:r>
          <w:rPr>
            <w:rFonts w:ascii="Cambria Math" w:hAnsi="Cambria Math"/>
            <w:lang w:eastAsia="de-DE"/>
          </w:rPr>
          <m:t>R=</m:t>
        </m:r>
        <m:f>
          <m:fPr>
            <m:ctrlPr>
              <w:rPr>
                <w:rFonts w:ascii="Cambria Math" w:hAnsi="Cambria Math"/>
                <w:i/>
                <w:lang w:eastAsia="de-DE"/>
              </w:rPr>
            </m:ctrlPr>
          </m:fPr>
          <m:num>
            <m:r>
              <w:rPr>
                <w:rFonts w:ascii="Cambria Math" w:hAnsi="Cambria Math"/>
                <w:lang w:eastAsia="de-DE"/>
              </w:rPr>
              <m:t>U</m:t>
            </m:r>
          </m:num>
          <m:den>
            <m:r>
              <w:rPr>
                <w:rFonts w:ascii="Cambria Math" w:hAnsi="Cambria Math"/>
                <w:lang w:eastAsia="de-DE"/>
              </w:rPr>
              <m:t>I</m:t>
            </m:r>
          </m:den>
        </m:f>
        <m:r>
          <w:rPr>
            <w:rFonts w:ascii="Cambria Math" w:eastAsiaTheme="minorEastAsia" w:hAnsi="Cambria Math"/>
            <w:lang w:eastAsia="de-DE"/>
          </w:rPr>
          <m:t>=</m:t>
        </m:r>
        <m:f>
          <m:fPr>
            <m:ctrlPr>
              <w:rPr>
                <w:rFonts w:ascii="Cambria Math" w:eastAsiaTheme="minorEastAsia" w:hAnsi="Cambria Math"/>
                <w:i/>
                <w:lang w:eastAsia="de-DE"/>
              </w:rPr>
            </m:ctrlPr>
          </m:fPr>
          <m:num>
            <m:r>
              <w:rPr>
                <w:rFonts w:ascii="Cambria Math" w:eastAsiaTheme="minorEastAsia" w:hAnsi="Cambria Math"/>
                <w:lang w:eastAsia="de-DE"/>
              </w:rPr>
              <m:t>60 V</m:t>
            </m:r>
          </m:num>
          <m:den>
            <m:r>
              <w:rPr>
                <w:rFonts w:ascii="Cambria Math" w:eastAsiaTheme="minorEastAsia" w:hAnsi="Cambria Math"/>
                <w:lang w:eastAsia="de-DE"/>
              </w:rPr>
              <m:t>18,4 mA</m:t>
            </m:r>
          </m:den>
        </m:f>
        <m:r>
          <w:rPr>
            <w:rFonts w:ascii="Cambria Math" w:eastAsiaTheme="minorEastAsia" w:hAnsi="Cambria Math"/>
            <w:lang w:eastAsia="de-DE"/>
          </w:rPr>
          <m:t>=3,26 kΩ</m:t>
        </m:r>
      </m:oMath>
    </w:p>
    <w:p w:rsidR="008843B2" w:rsidRPr="008843B2" w:rsidRDefault="008843B2" w:rsidP="009E1D61">
      <w:pPr>
        <w:numPr>
          <w:ilvl w:val="0"/>
          <w:numId w:val="8"/>
        </w:numPr>
        <w:spacing w:before="240"/>
        <w:jc w:val="both"/>
      </w:pPr>
      <w:r w:rsidRPr="008843B2">
        <w:t>Ein Kühlschrank hat eine Bemessungsleistung von 70</w:t>
      </w:r>
      <w:r w:rsidR="00715D7B">
        <w:t xml:space="preserve"> </w:t>
      </w:r>
      <w:r w:rsidRPr="008843B2">
        <w:t>W und ist täglich 5</w:t>
      </w:r>
      <w:r w:rsidR="00715D7B">
        <w:t xml:space="preserve"> </w:t>
      </w:r>
      <w:r w:rsidRPr="008843B2">
        <w:t>h und 45</w:t>
      </w:r>
      <w:r w:rsidR="00715D7B">
        <w:t xml:space="preserve"> </w:t>
      </w:r>
      <w:r w:rsidRPr="008843B2">
        <w:t>min in Betrieb. Berechnen Sie die aufgenommene elektrische Arbeit im Jahr.</w:t>
      </w:r>
    </w:p>
    <w:p w:rsidR="008843B2" w:rsidRPr="008843B2" w:rsidRDefault="008843B2" w:rsidP="008843B2">
      <w:pPr>
        <w:jc w:val="both"/>
        <w:rPr>
          <w:rFonts w:eastAsiaTheme="minorEastAsia"/>
          <w:lang w:eastAsia="de-DE"/>
        </w:rPr>
      </w:pPr>
      <w:r w:rsidRPr="008843B2">
        <w:rPr>
          <w:rFonts w:eastAsiaTheme="minorEastAsia"/>
          <w:lang w:eastAsia="de-DE"/>
        </w:rPr>
        <w:tab/>
      </w:r>
      <m:oMath>
        <m:sSub>
          <m:sSubPr>
            <m:ctrlPr>
              <w:rPr>
                <w:rFonts w:ascii="Cambria Math" w:hAnsi="Cambria Math"/>
                <w:sz w:val="16"/>
                <w:lang w:eastAsia="de-DE"/>
              </w:rPr>
            </m:ctrlPr>
          </m:sSubPr>
          <m:e>
            <m:r>
              <w:rPr>
                <w:rFonts w:ascii="Cambria Math" w:hAnsi="Cambria Math"/>
                <w:lang w:eastAsia="de-DE"/>
              </w:rPr>
              <m:t>W</m:t>
            </m:r>
          </m:e>
          <m:sub>
            <m:r>
              <w:rPr>
                <w:rFonts w:ascii="Cambria Math" w:hAnsi="Cambria Math"/>
                <w:lang w:eastAsia="de-DE"/>
              </w:rPr>
              <m:t>Tag</m:t>
            </m:r>
          </m:sub>
        </m:sSub>
        <m:r>
          <m:rPr>
            <m:sty m:val="p"/>
          </m:rPr>
          <w:rPr>
            <w:rFonts w:ascii="Cambria Math" w:hAnsi="Cambria Math"/>
            <w:lang w:eastAsia="de-DE"/>
          </w:rPr>
          <m:t>=</m:t>
        </m:r>
        <m:r>
          <w:rPr>
            <w:rFonts w:ascii="Cambria Math" w:hAnsi="Cambria Math"/>
            <w:lang w:eastAsia="de-DE"/>
          </w:rPr>
          <m:t>P</m:t>
        </m:r>
        <m:r>
          <m:rPr>
            <m:sty m:val="p"/>
          </m:rPr>
          <w:rPr>
            <w:rFonts w:ascii="Cambria Math" w:hAnsi="Cambria Math"/>
            <w:lang w:eastAsia="de-DE"/>
          </w:rPr>
          <m:t>∙</m:t>
        </m:r>
        <m:r>
          <w:rPr>
            <w:rFonts w:ascii="Cambria Math" w:hAnsi="Cambria Math"/>
            <w:lang w:eastAsia="de-DE"/>
          </w:rPr>
          <m:t>t</m:t>
        </m:r>
        <m:r>
          <m:rPr>
            <m:sty m:val="p"/>
          </m:rPr>
          <w:rPr>
            <w:rFonts w:ascii="Cambria Math" w:hAnsi="Cambria Math"/>
            <w:lang w:eastAsia="de-DE"/>
          </w:rPr>
          <m:t xml:space="preserve">=70 </m:t>
        </m:r>
        <m:r>
          <w:rPr>
            <w:rFonts w:ascii="Cambria Math" w:hAnsi="Cambria Math"/>
            <w:lang w:eastAsia="de-DE"/>
          </w:rPr>
          <m:t>W</m:t>
        </m:r>
        <m:r>
          <m:rPr>
            <m:sty m:val="p"/>
          </m:rPr>
          <w:rPr>
            <w:rFonts w:ascii="Cambria Math" w:hAnsi="Cambria Math"/>
            <w:lang w:eastAsia="de-DE"/>
          </w:rPr>
          <m:t xml:space="preserve">∙5,75 </m:t>
        </m:r>
        <m:r>
          <w:rPr>
            <w:rFonts w:ascii="Cambria Math" w:hAnsi="Cambria Math"/>
            <w:lang w:eastAsia="de-DE"/>
          </w:rPr>
          <m:t>h</m:t>
        </m:r>
        <m:r>
          <m:rPr>
            <m:sty m:val="p"/>
          </m:rPr>
          <w:rPr>
            <w:rFonts w:ascii="Cambria Math" w:hAnsi="Cambria Math"/>
            <w:lang w:eastAsia="de-DE"/>
          </w:rPr>
          <m:t xml:space="preserve">=402,5 </m:t>
        </m:r>
        <m:r>
          <w:rPr>
            <w:rFonts w:ascii="Cambria Math" w:hAnsi="Cambria Math"/>
            <w:lang w:eastAsia="de-DE"/>
          </w:rPr>
          <m:t>Wh</m:t>
        </m:r>
      </m:oMath>
      <w:r w:rsidRPr="008843B2">
        <w:rPr>
          <w:rFonts w:eastAsiaTheme="minorEastAsia"/>
          <w:lang w:eastAsia="de-DE"/>
        </w:rPr>
        <w:tab/>
      </w:r>
    </w:p>
    <w:p w:rsidR="008843B2" w:rsidRPr="008843B2" w:rsidRDefault="008843B2" w:rsidP="008843B2">
      <w:pPr>
        <w:rPr>
          <w:sz w:val="16"/>
          <w:lang w:eastAsia="de-DE"/>
        </w:rPr>
      </w:pPr>
    </w:p>
    <w:p w:rsidR="008843B2" w:rsidRPr="008843B2" w:rsidRDefault="008843B2" w:rsidP="008843B2">
      <w:pPr>
        <w:jc w:val="both"/>
        <w:rPr>
          <w:lang w:eastAsia="de-DE"/>
        </w:rPr>
      </w:pPr>
      <w:r w:rsidRPr="008843B2">
        <w:rPr>
          <w:lang w:eastAsia="de-DE"/>
        </w:rPr>
        <w:tab/>
      </w:r>
      <m:oMath>
        <m:sSub>
          <m:sSubPr>
            <m:ctrlPr>
              <w:rPr>
                <w:rFonts w:ascii="Cambria Math" w:hAnsi="Cambria Math"/>
                <w:sz w:val="16"/>
                <w:lang w:eastAsia="de-DE"/>
              </w:rPr>
            </m:ctrlPr>
          </m:sSubPr>
          <m:e>
            <m:r>
              <w:rPr>
                <w:rFonts w:ascii="Cambria Math" w:hAnsi="Cambria Math"/>
                <w:lang w:eastAsia="de-DE"/>
              </w:rPr>
              <m:t>W</m:t>
            </m:r>
          </m:e>
          <m:sub>
            <m:r>
              <w:rPr>
                <w:rFonts w:ascii="Cambria Math" w:hAnsi="Cambria Math"/>
                <w:lang w:eastAsia="de-DE"/>
              </w:rPr>
              <m:t>Jahr</m:t>
            </m:r>
          </m:sub>
        </m:sSub>
        <m:r>
          <m:rPr>
            <m:sty m:val="p"/>
          </m:rPr>
          <w:rPr>
            <w:rFonts w:ascii="Cambria Math" w:hAnsi="Cambria Math"/>
            <w:lang w:eastAsia="de-DE"/>
          </w:rPr>
          <m:t>=</m:t>
        </m:r>
        <m:sSub>
          <m:sSubPr>
            <m:ctrlPr>
              <w:rPr>
                <w:rFonts w:ascii="Cambria Math" w:hAnsi="Cambria Math"/>
                <w:sz w:val="16"/>
                <w:lang w:eastAsia="de-DE"/>
              </w:rPr>
            </m:ctrlPr>
          </m:sSubPr>
          <m:e>
            <m:r>
              <m:rPr>
                <m:sty m:val="p"/>
              </m:rPr>
              <w:rPr>
                <w:rFonts w:ascii="Cambria Math" w:hAnsi="Cambria Math"/>
                <w:lang w:eastAsia="de-DE"/>
              </w:rPr>
              <m:t>365∙</m:t>
            </m:r>
            <m:r>
              <w:rPr>
                <w:rFonts w:ascii="Cambria Math" w:hAnsi="Cambria Math"/>
                <w:lang w:eastAsia="de-DE"/>
              </w:rPr>
              <m:t>W</m:t>
            </m:r>
          </m:e>
          <m:sub>
            <m:r>
              <w:rPr>
                <w:rFonts w:ascii="Cambria Math" w:hAnsi="Cambria Math"/>
                <w:lang w:eastAsia="de-DE"/>
              </w:rPr>
              <m:t>Tag</m:t>
            </m:r>
          </m:sub>
        </m:sSub>
        <m:r>
          <m:rPr>
            <m:sty m:val="p"/>
          </m:rPr>
          <w:rPr>
            <w:rFonts w:ascii="Cambria Math" w:hAnsi="Cambria Math"/>
            <w:lang w:eastAsia="de-DE"/>
          </w:rPr>
          <m:t xml:space="preserve">=365∙402,5 </m:t>
        </m:r>
        <m:r>
          <w:rPr>
            <w:rFonts w:ascii="Cambria Math" w:hAnsi="Cambria Math"/>
            <w:lang w:eastAsia="de-DE"/>
          </w:rPr>
          <m:t>Wh</m:t>
        </m:r>
        <m:r>
          <m:rPr>
            <m:sty m:val="p"/>
          </m:rPr>
          <w:rPr>
            <w:rFonts w:ascii="Cambria Math" w:hAnsi="Cambria Math"/>
            <w:lang w:eastAsia="de-DE"/>
          </w:rPr>
          <m:t xml:space="preserve">=146,91 </m:t>
        </m:r>
        <m:r>
          <w:rPr>
            <w:rFonts w:ascii="Cambria Math" w:hAnsi="Cambria Math"/>
            <w:lang w:eastAsia="de-DE"/>
          </w:rPr>
          <m:t>kWh</m:t>
        </m:r>
      </m:oMath>
    </w:p>
    <w:p w:rsidR="008843B2" w:rsidRPr="008843B2" w:rsidRDefault="008843B2" w:rsidP="009E1D61">
      <w:pPr>
        <w:numPr>
          <w:ilvl w:val="0"/>
          <w:numId w:val="8"/>
        </w:numPr>
        <w:spacing w:before="240" w:line="240" w:lineRule="exact"/>
        <w:jc w:val="both"/>
        <w:rPr>
          <w:lang w:eastAsia="de-DE"/>
        </w:rPr>
      </w:pPr>
      <w:r w:rsidRPr="008843B2">
        <w:rPr>
          <w:lang w:eastAsia="de-DE"/>
        </w:rPr>
        <w:t>Ein Wasserkocher ist an 230</w:t>
      </w:r>
      <w:r w:rsidR="00715D7B">
        <w:rPr>
          <w:lang w:eastAsia="de-DE"/>
        </w:rPr>
        <w:t xml:space="preserve"> </w:t>
      </w:r>
      <w:r w:rsidRPr="008843B2">
        <w:rPr>
          <w:lang w:eastAsia="de-DE"/>
        </w:rPr>
        <w:t>V angeschlossen und nimmt in 4</w:t>
      </w:r>
      <w:r w:rsidR="00715D7B">
        <w:rPr>
          <w:lang w:eastAsia="de-DE"/>
        </w:rPr>
        <w:t xml:space="preserve"> </w:t>
      </w:r>
      <w:r w:rsidRPr="008843B2">
        <w:rPr>
          <w:lang w:eastAsia="de-DE"/>
        </w:rPr>
        <w:t>min 120</w:t>
      </w:r>
      <w:r w:rsidR="00715D7B">
        <w:rPr>
          <w:lang w:eastAsia="de-DE"/>
        </w:rPr>
        <w:t xml:space="preserve"> </w:t>
      </w:r>
      <w:proofErr w:type="spellStart"/>
      <w:r w:rsidRPr="008843B2">
        <w:rPr>
          <w:lang w:eastAsia="de-DE"/>
        </w:rPr>
        <w:t>Wh</w:t>
      </w:r>
      <w:proofErr w:type="spellEnd"/>
      <w:r w:rsidRPr="008843B2">
        <w:rPr>
          <w:lang w:eastAsia="de-DE"/>
        </w:rPr>
        <w:t xml:space="preserve"> auf. B</w:t>
      </w:r>
      <w:r w:rsidRPr="008843B2">
        <w:rPr>
          <w:lang w:eastAsia="de-DE"/>
        </w:rPr>
        <w:t>e</w:t>
      </w:r>
      <w:r w:rsidRPr="008843B2">
        <w:rPr>
          <w:lang w:eastAsia="de-DE"/>
        </w:rPr>
        <w:t>rechnen Sie</w:t>
      </w:r>
    </w:p>
    <w:p w:rsidR="008843B2" w:rsidRPr="008843B2" w:rsidRDefault="008843B2" w:rsidP="009E1D61">
      <w:pPr>
        <w:numPr>
          <w:ilvl w:val="1"/>
          <w:numId w:val="8"/>
        </w:numPr>
        <w:spacing w:before="120"/>
        <w:jc w:val="both"/>
        <w:rPr>
          <w:lang w:eastAsia="de-DE"/>
        </w:rPr>
      </w:pPr>
      <w:r w:rsidRPr="008843B2">
        <w:rPr>
          <w:lang w:eastAsia="de-DE"/>
        </w:rPr>
        <w:t>die elektrische Leistung</w:t>
      </w:r>
      <w:r w:rsidR="00715D7B">
        <w:rPr>
          <w:lang w:eastAsia="de-DE"/>
        </w:rPr>
        <w:t>.</w:t>
      </w:r>
    </w:p>
    <w:p w:rsidR="008843B2" w:rsidRPr="008843B2" w:rsidRDefault="008843B2" w:rsidP="009E1D61">
      <w:pPr>
        <w:numPr>
          <w:ilvl w:val="1"/>
          <w:numId w:val="8"/>
        </w:numPr>
        <w:spacing w:before="120"/>
        <w:jc w:val="both"/>
        <w:rPr>
          <w:lang w:eastAsia="de-DE"/>
        </w:rPr>
      </w:pPr>
      <w:r w:rsidRPr="008843B2">
        <w:rPr>
          <w:lang w:eastAsia="de-DE"/>
        </w:rPr>
        <w:t>die Stromstärke</w:t>
      </w:r>
      <w:r w:rsidR="00715D7B">
        <w:rPr>
          <w:lang w:eastAsia="de-DE"/>
        </w:rPr>
        <w:t>.</w:t>
      </w:r>
    </w:p>
    <w:p w:rsidR="008843B2" w:rsidRPr="008843B2" w:rsidRDefault="008843B2" w:rsidP="009E1D61">
      <w:pPr>
        <w:numPr>
          <w:ilvl w:val="1"/>
          <w:numId w:val="8"/>
        </w:numPr>
        <w:spacing w:before="120"/>
        <w:jc w:val="both"/>
        <w:rPr>
          <w:lang w:eastAsia="de-DE"/>
        </w:rPr>
      </w:pPr>
      <w:r w:rsidRPr="008843B2">
        <w:rPr>
          <w:lang w:eastAsia="de-DE"/>
        </w:rPr>
        <w:t>den Widerstand</w:t>
      </w:r>
      <w:r w:rsidR="00715D7B">
        <w:rPr>
          <w:lang w:eastAsia="de-DE"/>
        </w:rPr>
        <w:t>.</w:t>
      </w:r>
    </w:p>
    <w:p w:rsidR="008843B2" w:rsidRPr="008843B2" w:rsidRDefault="008843B2" w:rsidP="008843B2">
      <w:pPr>
        <w:ind w:left="567"/>
        <w:jc w:val="both"/>
        <w:rPr>
          <w:rFonts w:eastAsiaTheme="minorEastAsia"/>
          <w:lang w:eastAsia="de-DE"/>
        </w:rPr>
      </w:pPr>
      <w:r w:rsidRPr="008843B2">
        <w:rPr>
          <w:lang w:eastAsia="de-DE"/>
        </w:rPr>
        <w:t xml:space="preserve">Zu a/b) </w:t>
      </w:r>
      <m:oMath>
        <m:r>
          <w:rPr>
            <w:rFonts w:ascii="Cambria Math" w:hAnsi="Cambria Math"/>
            <w:lang w:eastAsia="de-DE"/>
          </w:rPr>
          <m:t>P</m:t>
        </m:r>
        <m:r>
          <m:rPr>
            <m:sty m:val="p"/>
          </m:rPr>
          <w:rPr>
            <w:rFonts w:ascii="Cambria Math" w:hAnsi="Cambria Math"/>
            <w:lang w:eastAsia="de-DE"/>
          </w:rPr>
          <m:t>=</m:t>
        </m:r>
        <m:f>
          <m:fPr>
            <m:ctrlPr>
              <w:rPr>
                <w:rFonts w:ascii="Cambria Math" w:hAnsi="Cambria Math"/>
                <w:lang w:eastAsia="de-DE"/>
              </w:rPr>
            </m:ctrlPr>
          </m:fPr>
          <m:num>
            <m:r>
              <w:rPr>
                <w:rFonts w:ascii="Cambria Math" w:hAnsi="Cambria Math"/>
                <w:lang w:eastAsia="de-DE"/>
              </w:rPr>
              <m:t>W</m:t>
            </m:r>
          </m:num>
          <m:den>
            <m:r>
              <w:rPr>
                <w:rFonts w:ascii="Cambria Math" w:hAnsi="Cambria Math"/>
                <w:lang w:eastAsia="de-DE"/>
              </w:rPr>
              <m:t>t</m:t>
            </m:r>
          </m:den>
        </m:f>
        <m:r>
          <m:rPr>
            <m:sty m:val="p"/>
          </m:rPr>
          <w:rPr>
            <w:rFonts w:ascii="Cambria Math" w:hAnsi="Cambria Math"/>
            <w:lang w:eastAsia="de-DE"/>
          </w:rPr>
          <m:t>=</m:t>
        </m:r>
        <m:f>
          <m:fPr>
            <m:ctrlPr>
              <w:rPr>
                <w:rFonts w:ascii="Cambria Math" w:hAnsi="Cambria Math"/>
                <w:lang w:eastAsia="de-DE"/>
              </w:rPr>
            </m:ctrlPr>
          </m:fPr>
          <m:num>
            <m:r>
              <w:rPr>
                <w:rFonts w:ascii="Cambria Math" w:hAnsi="Cambria Math"/>
                <w:lang w:eastAsia="de-DE"/>
              </w:rPr>
              <m:t>120 Wh</m:t>
            </m:r>
          </m:num>
          <m:den>
            <m:r>
              <w:rPr>
                <w:rFonts w:ascii="Cambria Math" w:hAnsi="Cambria Math"/>
                <w:lang w:eastAsia="de-DE"/>
              </w:rPr>
              <m:t>4 min</m:t>
            </m:r>
          </m:den>
        </m:f>
        <m:r>
          <w:rPr>
            <w:rFonts w:ascii="Cambria Math" w:hAnsi="Cambria Math"/>
            <w:lang w:eastAsia="de-DE"/>
          </w:rPr>
          <m:t>∙</m:t>
        </m:r>
        <m:f>
          <m:fPr>
            <m:ctrlPr>
              <w:rPr>
                <w:rFonts w:ascii="Cambria Math" w:hAnsi="Cambria Math"/>
                <w:i/>
                <w:lang w:eastAsia="de-DE"/>
              </w:rPr>
            </m:ctrlPr>
          </m:fPr>
          <m:num>
            <m:r>
              <w:rPr>
                <w:rFonts w:ascii="Cambria Math" w:hAnsi="Cambria Math"/>
                <w:lang w:eastAsia="de-DE"/>
              </w:rPr>
              <m:t>60 min</m:t>
            </m:r>
          </m:num>
          <m:den>
            <m:r>
              <w:rPr>
                <w:rFonts w:ascii="Cambria Math" w:hAnsi="Cambria Math"/>
                <w:lang w:eastAsia="de-DE"/>
              </w:rPr>
              <m:t xml:space="preserve">1 </m:t>
            </m:r>
            <m:r>
              <w:rPr>
                <w:rFonts w:ascii="Cambria Math" w:hAnsi="Cambria Math"/>
                <w:lang w:eastAsia="de-DE"/>
              </w:rPr>
              <m:t>h</m:t>
            </m:r>
          </m:den>
        </m:f>
        <m:r>
          <w:rPr>
            <w:rFonts w:ascii="Cambria Math" w:hAnsi="Cambria Math"/>
            <w:lang w:eastAsia="de-DE"/>
          </w:rPr>
          <m:t>=1,8 kW</m:t>
        </m:r>
      </m:oMath>
      <w:r w:rsidRPr="008843B2">
        <w:rPr>
          <w:rFonts w:eastAsiaTheme="minorEastAsia"/>
          <w:lang w:eastAsia="de-DE"/>
        </w:rPr>
        <w:tab/>
      </w:r>
      <w:r w:rsidRPr="008843B2">
        <w:rPr>
          <w:rFonts w:eastAsiaTheme="minorEastAsia"/>
          <w:lang w:eastAsia="de-DE"/>
        </w:rPr>
        <w:tab/>
      </w:r>
      <m:oMath>
        <m:r>
          <w:rPr>
            <w:rFonts w:ascii="Cambria Math" w:eastAsiaTheme="minorEastAsia" w:hAnsi="Cambria Math"/>
            <w:lang w:eastAsia="de-DE"/>
          </w:rPr>
          <m:t>I=</m:t>
        </m:r>
        <m:f>
          <m:fPr>
            <m:ctrlPr>
              <w:rPr>
                <w:rFonts w:ascii="Cambria Math" w:eastAsiaTheme="minorEastAsia" w:hAnsi="Cambria Math"/>
                <w:i/>
                <w:lang w:eastAsia="de-DE"/>
              </w:rPr>
            </m:ctrlPr>
          </m:fPr>
          <m:num>
            <m:r>
              <w:rPr>
                <w:rFonts w:ascii="Cambria Math" w:eastAsiaTheme="minorEastAsia" w:hAnsi="Cambria Math"/>
                <w:lang w:eastAsia="de-DE"/>
              </w:rPr>
              <m:t>P</m:t>
            </m:r>
          </m:num>
          <m:den>
            <m:r>
              <w:rPr>
                <w:rFonts w:ascii="Cambria Math" w:eastAsiaTheme="minorEastAsia" w:hAnsi="Cambria Math"/>
                <w:lang w:eastAsia="de-DE"/>
              </w:rPr>
              <m:t>U</m:t>
            </m:r>
          </m:den>
        </m:f>
        <m:r>
          <w:rPr>
            <w:rFonts w:ascii="Cambria Math" w:eastAsiaTheme="minorEastAsia" w:hAnsi="Cambria Math"/>
            <w:lang w:eastAsia="de-DE"/>
          </w:rPr>
          <m:t>=</m:t>
        </m:r>
        <m:f>
          <m:fPr>
            <m:ctrlPr>
              <w:rPr>
                <w:rFonts w:ascii="Cambria Math" w:eastAsiaTheme="minorEastAsia" w:hAnsi="Cambria Math"/>
                <w:i/>
                <w:lang w:eastAsia="de-DE"/>
              </w:rPr>
            </m:ctrlPr>
          </m:fPr>
          <m:num>
            <m:r>
              <w:rPr>
                <w:rFonts w:ascii="Cambria Math" w:eastAsiaTheme="minorEastAsia" w:hAnsi="Cambria Math"/>
                <w:lang w:eastAsia="de-DE"/>
              </w:rPr>
              <m:t>1,8 kW</m:t>
            </m:r>
          </m:num>
          <m:den>
            <m:r>
              <w:rPr>
                <w:rFonts w:ascii="Cambria Math" w:eastAsiaTheme="minorEastAsia" w:hAnsi="Cambria Math"/>
                <w:lang w:eastAsia="de-DE"/>
              </w:rPr>
              <m:t>230 V</m:t>
            </m:r>
          </m:den>
        </m:f>
        <m:r>
          <w:rPr>
            <w:rFonts w:ascii="Cambria Math" w:eastAsiaTheme="minorEastAsia" w:hAnsi="Cambria Math"/>
            <w:lang w:eastAsia="de-DE"/>
          </w:rPr>
          <m:t>=7,83 A</m:t>
        </m:r>
      </m:oMath>
    </w:p>
    <w:p w:rsidR="008843B2" w:rsidRPr="008843B2" w:rsidRDefault="008843B2" w:rsidP="008843B2">
      <w:pPr>
        <w:rPr>
          <w:sz w:val="16"/>
          <w:lang w:eastAsia="de-DE"/>
        </w:rPr>
      </w:pPr>
    </w:p>
    <w:p w:rsidR="008843B2" w:rsidRPr="008843B2" w:rsidRDefault="008843B2" w:rsidP="008843B2">
      <w:pPr>
        <w:jc w:val="both"/>
        <w:rPr>
          <w:lang w:eastAsia="de-DE"/>
        </w:rPr>
      </w:pPr>
      <w:r w:rsidRPr="008843B2">
        <w:rPr>
          <w:rFonts w:eastAsiaTheme="minorEastAsia"/>
          <w:iCs/>
          <w:lang w:eastAsia="de-DE"/>
        </w:rPr>
        <w:tab/>
        <w:t xml:space="preserve">Zu c) </w:t>
      </w:r>
      <m:oMath>
        <m:r>
          <w:rPr>
            <w:rFonts w:ascii="Cambria Math" w:hAnsi="Cambria Math"/>
            <w:lang w:eastAsia="de-DE"/>
          </w:rPr>
          <m:t>R</m:t>
        </m:r>
        <m:r>
          <m:rPr>
            <m:sty m:val="p"/>
          </m:rPr>
          <w:rPr>
            <w:rFonts w:ascii="Cambria Math" w:hAnsi="Cambria Math"/>
            <w:lang w:eastAsia="de-DE"/>
          </w:rPr>
          <m:t>=</m:t>
        </m:r>
        <m:f>
          <m:fPr>
            <m:ctrlPr>
              <w:rPr>
                <w:rFonts w:ascii="Cambria Math" w:hAnsi="Cambria Math"/>
              </w:rPr>
            </m:ctrlPr>
          </m:fPr>
          <m:num>
            <m:r>
              <w:rPr>
                <w:rFonts w:ascii="Cambria Math" w:hAnsi="Cambria Math"/>
                <w:lang w:eastAsia="de-DE"/>
              </w:rPr>
              <m:t>U</m:t>
            </m:r>
          </m:num>
          <m:den>
            <m:r>
              <w:rPr>
                <w:rFonts w:ascii="Cambria Math" w:hAnsi="Cambria Math"/>
                <w:lang w:eastAsia="de-DE"/>
              </w:rPr>
              <m:t>I</m:t>
            </m:r>
          </m:den>
        </m:f>
        <m:r>
          <w:rPr>
            <w:rFonts w:ascii="Cambria Math" w:hAnsi="Cambria Math"/>
          </w:rPr>
          <m:t>=</m:t>
        </m:r>
        <m:f>
          <m:fPr>
            <m:ctrlPr>
              <w:rPr>
                <w:rFonts w:ascii="Cambria Math" w:hAnsi="Cambria Math"/>
                <w:i/>
              </w:rPr>
            </m:ctrlPr>
          </m:fPr>
          <m:num>
            <m:r>
              <w:rPr>
                <w:rFonts w:ascii="Cambria Math" w:hAnsi="Cambria Math"/>
              </w:rPr>
              <m:t>230 V</m:t>
            </m:r>
          </m:num>
          <m:den>
            <m:r>
              <w:rPr>
                <w:rFonts w:ascii="Cambria Math" w:hAnsi="Cambria Math"/>
              </w:rPr>
              <m:t>7,83 A</m:t>
            </m:r>
          </m:den>
        </m:f>
        <m:r>
          <w:rPr>
            <w:rFonts w:ascii="Cambria Math" w:hAnsi="Cambria Math"/>
          </w:rPr>
          <m:t>=29,39 Ω</m:t>
        </m:r>
      </m:oMath>
    </w:p>
    <w:p w:rsidR="00DC5ED5" w:rsidRDefault="00DC5ED5">
      <w:pPr>
        <w:spacing w:line="240" w:lineRule="exact"/>
      </w:pPr>
      <w:r>
        <w:br w:type="page"/>
      </w:r>
    </w:p>
    <w:p w:rsidR="008843B2" w:rsidRPr="008843B2" w:rsidRDefault="008843B2" w:rsidP="009E1D61">
      <w:pPr>
        <w:numPr>
          <w:ilvl w:val="0"/>
          <w:numId w:val="8"/>
        </w:numPr>
        <w:spacing w:before="240"/>
        <w:jc w:val="both"/>
      </w:pPr>
      <w:r w:rsidRPr="008843B2">
        <w:lastRenderedPageBreak/>
        <w:t>Ein Heizlüfter mit einer Leistung von 1500</w:t>
      </w:r>
      <w:r w:rsidR="00715D7B">
        <w:t xml:space="preserve"> </w:t>
      </w:r>
      <w:r w:rsidRPr="008843B2">
        <w:t>W ist täglich 7,5 Stunden in Betrieb. B</w:t>
      </w:r>
      <w:r w:rsidRPr="008843B2">
        <w:t>e</w:t>
      </w:r>
      <w:r w:rsidRPr="008843B2">
        <w:t>rechnen Sie die elektrische Arbeit, die pro Tag aufgenommen wird.</w:t>
      </w:r>
    </w:p>
    <w:p w:rsidR="008843B2" w:rsidRPr="008843B2" w:rsidRDefault="008843B2" w:rsidP="008843B2">
      <w:pPr>
        <w:jc w:val="both"/>
        <w:rPr>
          <w:rFonts w:eastAsiaTheme="minorEastAsia"/>
          <w:lang w:eastAsia="de-DE"/>
        </w:rPr>
      </w:pPr>
      <w:r w:rsidRPr="008843B2">
        <w:rPr>
          <w:rFonts w:eastAsiaTheme="minorEastAsia"/>
          <w:lang w:eastAsia="de-DE"/>
        </w:rPr>
        <w:tab/>
      </w:r>
      <m:oMath>
        <m:r>
          <w:rPr>
            <w:rFonts w:ascii="Cambria Math" w:hAnsi="Cambria Math"/>
            <w:lang w:eastAsia="de-DE"/>
          </w:rPr>
          <m:t>W</m:t>
        </m:r>
        <m:r>
          <m:rPr>
            <m:sty m:val="p"/>
          </m:rPr>
          <w:rPr>
            <w:rFonts w:ascii="Cambria Math" w:hAnsi="Cambria Math"/>
            <w:lang w:eastAsia="de-DE"/>
          </w:rPr>
          <m:t>=</m:t>
        </m:r>
        <m:r>
          <w:rPr>
            <w:rFonts w:ascii="Cambria Math" w:hAnsi="Cambria Math"/>
            <w:lang w:eastAsia="de-DE"/>
          </w:rPr>
          <m:t>P</m:t>
        </m:r>
        <m:r>
          <m:rPr>
            <m:sty m:val="p"/>
          </m:rPr>
          <w:rPr>
            <w:rFonts w:ascii="Cambria Math" w:hAnsi="Cambria Math"/>
            <w:lang w:eastAsia="de-DE"/>
          </w:rPr>
          <m:t>∙</m:t>
        </m:r>
        <m:r>
          <w:rPr>
            <w:rFonts w:ascii="Cambria Math" w:hAnsi="Cambria Math"/>
            <w:lang w:eastAsia="de-DE"/>
          </w:rPr>
          <m:t>t</m:t>
        </m:r>
        <m:r>
          <m:rPr>
            <m:sty m:val="p"/>
          </m:rPr>
          <w:rPr>
            <w:rFonts w:ascii="Cambria Math" w:hAnsi="Cambria Math"/>
            <w:lang w:eastAsia="de-DE"/>
          </w:rPr>
          <m:t xml:space="preserve">=1500 </m:t>
        </m:r>
        <m:r>
          <w:rPr>
            <w:rFonts w:ascii="Cambria Math" w:hAnsi="Cambria Math"/>
            <w:lang w:eastAsia="de-DE"/>
          </w:rPr>
          <m:t>W</m:t>
        </m:r>
        <m:r>
          <m:rPr>
            <m:sty m:val="p"/>
          </m:rPr>
          <w:rPr>
            <w:rFonts w:ascii="Cambria Math" w:hAnsi="Cambria Math"/>
            <w:lang w:eastAsia="de-DE"/>
          </w:rPr>
          <m:t xml:space="preserve">∙7,5 </m:t>
        </m:r>
        <m:r>
          <w:rPr>
            <w:rFonts w:ascii="Cambria Math" w:hAnsi="Cambria Math"/>
            <w:lang w:eastAsia="de-DE"/>
          </w:rPr>
          <m:t>h</m:t>
        </m:r>
        <m:r>
          <m:rPr>
            <m:sty m:val="p"/>
          </m:rPr>
          <w:rPr>
            <w:rFonts w:ascii="Cambria Math" w:hAnsi="Cambria Math"/>
            <w:lang w:eastAsia="de-DE"/>
          </w:rPr>
          <m:t xml:space="preserve">=11,25 </m:t>
        </m:r>
        <m:r>
          <w:rPr>
            <w:rFonts w:ascii="Cambria Math" w:hAnsi="Cambria Math"/>
            <w:lang w:eastAsia="de-DE"/>
          </w:rPr>
          <m:t>kWh</m:t>
        </m:r>
      </m:oMath>
    </w:p>
    <w:p w:rsidR="008843B2" w:rsidRPr="008843B2" w:rsidRDefault="008843B2" w:rsidP="009E1D61">
      <w:pPr>
        <w:numPr>
          <w:ilvl w:val="0"/>
          <w:numId w:val="8"/>
        </w:numPr>
        <w:spacing w:before="240"/>
        <w:jc w:val="both"/>
      </w:pPr>
      <w:r w:rsidRPr="008843B2">
        <w:t>Eine Relaisspule nimmt an einer Spannung von 12</w:t>
      </w:r>
      <w:r w:rsidR="00715D7B">
        <w:t xml:space="preserve"> </w:t>
      </w:r>
      <w:r w:rsidRPr="008843B2">
        <w:t>V eine Leistung von 520</w:t>
      </w:r>
      <w:r w:rsidR="00715D7B">
        <w:t xml:space="preserve"> </w:t>
      </w:r>
      <w:r w:rsidRPr="008843B2">
        <w:t>mW auf.</w:t>
      </w:r>
    </w:p>
    <w:p w:rsidR="008843B2" w:rsidRPr="008843B2" w:rsidRDefault="008843B2" w:rsidP="008843B2">
      <w:pPr>
        <w:ind w:left="284"/>
        <w:jc w:val="both"/>
      </w:pPr>
      <w:r w:rsidRPr="008843B2">
        <w:t>Berechnen Sie</w:t>
      </w:r>
    </w:p>
    <w:p w:rsidR="008843B2" w:rsidRPr="008843B2" w:rsidRDefault="008843B2" w:rsidP="009E1D61">
      <w:pPr>
        <w:numPr>
          <w:ilvl w:val="1"/>
          <w:numId w:val="8"/>
        </w:numPr>
        <w:spacing w:before="120"/>
        <w:jc w:val="both"/>
      </w:pPr>
      <w:r w:rsidRPr="008843B2">
        <w:t>den elektrischen Strom</w:t>
      </w:r>
      <w:r w:rsidR="00715D7B">
        <w:t>.</w:t>
      </w:r>
    </w:p>
    <w:p w:rsidR="008843B2" w:rsidRPr="008843B2" w:rsidRDefault="008843B2" w:rsidP="009E1D61">
      <w:pPr>
        <w:numPr>
          <w:ilvl w:val="1"/>
          <w:numId w:val="8"/>
        </w:numPr>
        <w:spacing w:before="120"/>
        <w:jc w:val="both"/>
      </w:pPr>
      <w:r w:rsidRPr="008843B2">
        <w:t>den Widerstand der Relaisspule</w:t>
      </w:r>
      <w:r w:rsidR="00715D7B">
        <w:t>.</w:t>
      </w:r>
    </w:p>
    <w:p w:rsidR="008843B2" w:rsidRPr="008843B2" w:rsidRDefault="008843B2" w:rsidP="008843B2">
      <w:pPr>
        <w:ind w:left="284"/>
        <w:jc w:val="both"/>
      </w:pPr>
    </w:p>
    <w:p w:rsidR="008843B2" w:rsidRPr="008843B2" w:rsidRDefault="008843B2" w:rsidP="008843B2">
      <w:pPr>
        <w:ind w:left="567"/>
        <w:jc w:val="both"/>
        <w:rPr>
          <w:lang w:eastAsia="de-DE"/>
        </w:rPr>
      </w:pPr>
      <w:r w:rsidRPr="008843B2">
        <w:rPr>
          <w:rFonts w:eastAsiaTheme="minorEastAsia"/>
          <w:lang w:eastAsia="de-DE"/>
        </w:rPr>
        <w:t xml:space="preserve">Zu a/b) </w:t>
      </w:r>
      <m:oMath>
        <m:r>
          <w:rPr>
            <w:rFonts w:ascii="Cambria Math" w:hAnsi="Cambria Math"/>
            <w:lang w:eastAsia="de-DE"/>
          </w:rPr>
          <m:t>I</m:t>
        </m:r>
        <m:r>
          <m:rPr>
            <m:sty m:val="p"/>
          </m:rPr>
          <w:rPr>
            <w:rFonts w:ascii="Cambria Math" w:hAnsi="Cambria Math"/>
            <w:lang w:eastAsia="de-DE"/>
          </w:rPr>
          <m:t>=</m:t>
        </m:r>
        <m:f>
          <m:fPr>
            <m:ctrlPr>
              <w:rPr>
                <w:rFonts w:ascii="Cambria Math" w:hAnsi="Cambria Math"/>
                <w:lang w:eastAsia="de-DE"/>
              </w:rPr>
            </m:ctrlPr>
          </m:fPr>
          <m:num>
            <m:r>
              <w:rPr>
                <w:rFonts w:ascii="Cambria Math" w:hAnsi="Cambria Math"/>
                <w:lang w:eastAsia="de-DE"/>
              </w:rPr>
              <m:t>P</m:t>
            </m:r>
          </m:num>
          <m:den>
            <m:r>
              <w:rPr>
                <w:rFonts w:ascii="Cambria Math" w:hAnsi="Cambria Math"/>
                <w:lang w:eastAsia="de-DE"/>
              </w:rPr>
              <m:t>U</m:t>
            </m:r>
          </m:den>
        </m:f>
        <m:r>
          <m:rPr>
            <m:sty m:val="p"/>
          </m:rPr>
          <w:rPr>
            <w:rFonts w:ascii="Cambria Math" w:hAnsi="Cambria Math"/>
            <w:lang w:eastAsia="de-DE"/>
          </w:rPr>
          <m:t>=</m:t>
        </m:r>
        <m:f>
          <m:fPr>
            <m:ctrlPr>
              <w:rPr>
                <w:rFonts w:ascii="Cambria Math" w:hAnsi="Cambria Math"/>
                <w:lang w:eastAsia="de-DE"/>
              </w:rPr>
            </m:ctrlPr>
          </m:fPr>
          <m:num>
            <m:r>
              <w:rPr>
                <w:rFonts w:ascii="Cambria Math" w:hAnsi="Cambria Math"/>
                <w:lang w:eastAsia="de-DE"/>
              </w:rPr>
              <m:t>520 mW</m:t>
            </m:r>
          </m:num>
          <m:den>
            <m:r>
              <w:rPr>
                <w:rFonts w:ascii="Cambria Math" w:hAnsi="Cambria Math"/>
                <w:lang w:eastAsia="de-DE"/>
              </w:rPr>
              <m:t>12 V</m:t>
            </m:r>
          </m:den>
        </m:f>
        <m:r>
          <m:rPr>
            <m:sty m:val="p"/>
          </m:rPr>
          <w:rPr>
            <w:rFonts w:ascii="Cambria Math" w:hAnsi="Cambria Math"/>
            <w:lang w:eastAsia="de-DE"/>
          </w:rPr>
          <m:t>=43,3 mA</m:t>
        </m:r>
      </m:oMath>
      <w:r w:rsidRPr="008843B2">
        <w:rPr>
          <w:rFonts w:eastAsiaTheme="minorEastAsia"/>
          <w:lang w:eastAsia="de-DE"/>
        </w:rPr>
        <w:tab/>
      </w:r>
      <w:r w:rsidRPr="008843B2">
        <w:rPr>
          <w:rFonts w:eastAsiaTheme="minorEastAsia"/>
          <w:lang w:eastAsia="de-DE"/>
        </w:rPr>
        <w:tab/>
      </w:r>
      <m:oMath>
        <m:r>
          <w:rPr>
            <w:rFonts w:ascii="Cambria Math" w:hAnsi="Cambria Math"/>
            <w:lang w:eastAsia="de-DE"/>
          </w:rPr>
          <m:t>R</m:t>
        </m:r>
        <m:r>
          <m:rPr>
            <m:sty m:val="p"/>
          </m:rPr>
          <w:rPr>
            <w:rFonts w:ascii="Cambria Math" w:hAnsi="Cambria Math"/>
            <w:lang w:eastAsia="de-DE"/>
          </w:rPr>
          <m:t>=</m:t>
        </m:r>
        <m:f>
          <m:fPr>
            <m:ctrlPr>
              <w:rPr>
                <w:rFonts w:ascii="Cambria Math" w:hAnsi="Cambria Math"/>
              </w:rPr>
            </m:ctrlPr>
          </m:fPr>
          <m:num>
            <m:r>
              <w:rPr>
                <w:rFonts w:ascii="Cambria Math" w:hAnsi="Cambria Math"/>
                <w:lang w:eastAsia="de-DE"/>
              </w:rPr>
              <m:t>U</m:t>
            </m:r>
          </m:num>
          <m:den>
            <m:r>
              <w:rPr>
                <w:rFonts w:ascii="Cambria Math" w:hAnsi="Cambria Math"/>
                <w:lang w:eastAsia="de-DE"/>
              </w:rPr>
              <m:t>I</m:t>
            </m:r>
          </m:den>
        </m:f>
        <m:r>
          <w:rPr>
            <w:rFonts w:ascii="Cambria Math" w:hAnsi="Cambria Math"/>
          </w:rPr>
          <m:t>=</m:t>
        </m:r>
        <m:f>
          <m:fPr>
            <m:ctrlPr>
              <w:rPr>
                <w:rFonts w:ascii="Cambria Math" w:hAnsi="Cambria Math"/>
                <w:i/>
              </w:rPr>
            </m:ctrlPr>
          </m:fPr>
          <m:num>
            <m:r>
              <w:rPr>
                <w:rFonts w:ascii="Cambria Math" w:hAnsi="Cambria Math"/>
              </w:rPr>
              <m:t>12 V</m:t>
            </m:r>
          </m:num>
          <m:den>
            <m:r>
              <w:rPr>
                <w:rFonts w:ascii="Cambria Math" w:hAnsi="Cambria Math"/>
              </w:rPr>
              <m:t>43,3 mA</m:t>
            </m:r>
          </m:den>
        </m:f>
        <m:r>
          <w:rPr>
            <w:rFonts w:ascii="Cambria Math" w:hAnsi="Cambria Math"/>
          </w:rPr>
          <m:t>=276,9 Ω</m:t>
        </m:r>
      </m:oMath>
    </w:p>
    <w:p w:rsidR="008843B2" w:rsidRPr="008843B2" w:rsidRDefault="008843B2" w:rsidP="009E1D61">
      <w:pPr>
        <w:numPr>
          <w:ilvl w:val="0"/>
          <w:numId w:val="8"/>
        </w:numPr>
        <w:spacing w:before="120"/>
        <w:jc w:val="both"/>
        <w:rPr>
          <w:szCs w:val="22"/>
        </w:rPr>
      </w:pPr>
      <w:r w:rsidRPr="008843B2">
        <w:rPr>
          <w:szCs w:val="22"/>
        </w:rPr>
        <w:t>Die Scheinwerfer-Glühlampe ihres Motorrollers ist für 12</w:t>
      </w:r>
      <w:r w:rsidR="00715D7B">
        <w:rPr>
          <w:szCs w:val="22"/>
        </w:rPr>
        <w:t xml:space="preserve"> </w:t>
      </w:r>
      <w:r w:rsidRPr="008843B2">
        <w:rPr>
          <w:szCs w:val="22"/>
        </w:rPr>
        <w:t>V Betriebsspannung und hat einen Widerstand von 4,1</w:t>
      </w:r>
      <w:r w:rsidR="00715D7B">
        <w:rPr>
          <w:szCs w:val="22"/>
        </w:rPr>
        <w:t xml:space="preserve"> </w:t>
      </w:r>
      <w:r w:rsidRPr="008843B2">
        <w:rPr>
          <w:szCs w:val="22"/>
        </w:rPr>
        <w:t>Ω.</w:t>
      </w:r>
    </w:p>
    <w:p w:rsidR="008843B2" w:rsidRPr="008843B2" w:rsidRDefault="008843B2" w:rsidP="009E1D61">
      <w:pPr>
        <w:numPr>
          <w:ilvl w:val="1"/>
          <w:numId w:val="8"/>
        </w:numPr>
        <w:spacing w:before="120"/>
        <w:jc w:val="both"/>
        <w:rPr>
          <w:szCs w:val="22"/>
        </w:rPr>
      </w:pPr>
      <w:r w:rsidRPr="008843B2">
        <w:rPr>
          <w:szCs w:val="22"/>
        </w:rPr>
        <w:t>Welche Leistung nimmt die Glühlampe auf?</w:t>
      </w:r>
    </w:p>
    <w:p w:rsidR="008843B2" w:rsidRPr="008843B2" w:rsidRDefault="008843B2" w:rsidP="009E1D61">
      <w:pPr>
        <w:numPr>
          <w:ilvl w:val="1"/>
          <w:numId w:val="8"/>
        </w:numPr>
        <w:spacing w:before="120"/>
        <w:jc w:val="both"/>
        <w:rPr>
          <w:szCs w:val="22"/>
        </w:rPr>
      </w:pPr>
      <w:r w:rsidRPr="008843B2">
        <w:rPr>
          <w:szCs w:val="22"/>
        </w:rPr>
        <w:t>Zeichnen Sie den Schaltplan der Glühlampe und der Spannungsquelle und zeic</w:t>
      </w:r>
      <w:r w:rsidRPr="008843B2">
        <w:rPr>
          <w:szCs w:val="22"/>
        </w:rPr>
        <w:t>h</w:t>
      </w:r>
      <w:r w:rsidRPr="008843B2">
        <w:rPr>
          <w:szCs w:val="22"/>
        </w:rPr>
        <w:t>nen Sie die notwendigen Messgeräte ein.</w:t>
      </w:r>
    </w:p>
    <w:p w:rsidR="008843B2" w:rsidRPr="008843B2" w:rsidRDefault="008843B2" w:rsidP="008843B2">
      <w:pPr>
        <w:spacing w:before="120"/>
        <w:ind w:left="567"/>
        <w:jc w:val="both"/>
        <w:rPr>
          <w:szCs w:val="22"/>
        </w:rPr>
      </w:pPr>
      <w:r w:rsidRPr="008843B2">
        <w:rPr>
          <w:szCs w:val="22"/>
        </w:rPr>
        <w:t xml:space="preserve">Zu i) </w:t>
      </w:r>
      <m:oMath>
        <m:r>
          <w:rPr>
            <w:rFonts w:ascii="Cambria Math" w:hAnsi="Cambria Math"/>
          </w:rPr>
          <m:t>P=</m:t>
        </m:r>
        <m:f>
          <m:fPr>
            <m:ctrlPr>
              <w:rPr>
                <w:rFonts w:ascii="Cambria Math" w:hAnsi="Cambria Math"/>
                <w:i/>
              </w:rPr>
            </m:ctrlPr>
          </m:fPr>
          <m:num>
            <m:sSup>
              <m:sSupPr>
                <m:ctrlPr>
                  <w:rPr>
                    <w:rFonts w:ascii="Cambria Math" w:hAnsi="Cambria Math"/>
                    <w:i/>
                  </w:rPr>
                </m:ctrlPr>
              </m:sSupPr>
              <m:e>
                <m:r>
                  <w:rPr>
                    <w:rFonts w:ascii="Cambria Math" w:hAnsi="Cambria Math"/>
                  </w:rPr>
                  <m:t>U</m:t>
                </m:r>
              </m:e>
              <m:sup>
                <m:r>
                  <w:rPr>
                    <w:rFonts w:ascii="Cambria Math" w:hAnsi="Cambria Math"/>
                  </w:rPr>
                  <m:t>2</m:t>
                </m:r>
              </m:sup>
            </m:sSup>
          </m:num>
          <m:den>
            <m:r>
              <w:rPr>
                <w:rFonts w:ascii="Cambria Math" w:hAnsi="Cambria Math"/>
              </w:rPr>
              <m:t>R</m:t>
            </m:r>
          </m:den>
        </m:f>
        <m:r>
          <w:rPr>
            <w:rFonts w:ascii="Cambria Math" w:hAnsi="Cambria Math"/>
          </w:rPr>
          <m:t>=</m:t>
        </m:r>
        <m:f>
          <m:fPr>
            <m:ctrlPr>
              <w:rPr>
                <w:rFonts w:ascii="Cambria Math" w:hAnsi="Cambria Math"/>
                <w:i/>
              </w:rPr>
            </m:ctrlPr>
          </m:fPr>
          <m:num>
            <m:r>
              <w:rPr>
                <w:rFonts w:ascii="Cambria Math" w:hAnsi="Cambria Math"/>
              </w:rPr>
              <m:t>(</m:t>
            </m:r>
            <m:sSup>
              <m:sSupPr>
                <m:ctrlPr>
                  <w:rPr>
                    <w:rFonts w:ascii="Cambria Math" w:hAnsi="Cambria Math"/>
                    <w:i/>
                  </w:rPr>
                </m:ctrlPr>
              </m:sSupPr>
              <m:e>
                <m:r>
                  <w:rPr>
                    <w:rFonts w:ascii="Cambria Math" w:hAnsi="Cambria Math"/>
                  </w:rPr>
                  <m:t>12 V)</m:t>
                </m:r>
              </m:e>
              <m:sup>
                <m:r>
                  <w:rPr>
                    <w:rFonts w:ascii="Cambria Math" w:hAnsi="Cambria Math"/>
                  </w:rPr>
                  <m:t>2</m:t>
                </m:r>
              </m:sup>
            </m:sSup>
          </m:num>
          <m:den>
            <m:r>
              <w:rPr>
                <w:rFonts w:ascii="Cambria Math" w:hAnsi="Cambria Math"/>
              </w:rPr>
              <m:t>4,1 Ω</m:t>
            </m:r>
          </m:den>
        </m:f>
        <m:r>
          <w:rPr>
            <w:rFonts w:ascii="Cambria Math" w:hAnsi="Cambria Math"/>
          </w:rPr>
          <m:t>=35,1 W</m:t>
        </m:r>
      </m:oMath>
    </w:p>
    <w:p w:rsidR="008843B2" w:rsidRPr="008843B2" w:rsidRDefault="008843B2" w:rsidP="009E1D61">
      <w:pPr>
        <w:numPr>
          <w:ilvl w:val="0"/>
          <w:numId w:val="8"/>
        </w:numPr>
        <w:spacing w:before="120"/>
        <w:jc w:val="both"/>
        <w:rPr>
          <w:szCs w:val="22"/>
        </w:rPr>
      </w:pPr>
      <w:r w:rsidRPr="008843B2">
        <w:rPr>
          <w:szCs w:val="22"/>
        </w:rPr>
        <w:t>Die Scheinwerfer-Glühlampe ihres Motorrollers ist für 12</w:t>
      </w:r>
      <w:r w:rsidR="00715D7B">
        <w:rPr>
          <w:szCs w:val="22"/>
        </w:rPr>
        <w:t xml:space="preserve"> </w:t>
      </w:r>
      <w:r w:rsidRPr="008843B2">
        <w:rPr>
          <w:szCs w:val="22"/>
        </w:rPr>
        <w:t>V Betriebsspannung und hat einen Widerstand von 4,1</w:t>
      </w:r>
      <w:r w:rsidR="00715D7B">
        <w:rPr>
          <w:szCs w:val="22"/>
        </w:rPr>
        <w:t xml:space="preserve"> </w:t>
      </w:r>
      <w:r w:rsidRPr="008843B2">
        <w:rPr>
          <w:szCs w:val="22"/>
        </w:rPr>
        <w:t>Ω.</w:t>
      </w:r>
    </w:p>
    <w:p w:rsidR="008843B2" w:rsidRPr="008843B2" w:rsidRDefault="008843B2" w:rsidP="009E1D61">
      <w:pPr>
        <w:numPr>
          <w:ilvl w:val="1"/>
          <w:numId w:val="8"/>
        </w:numPr>
        <w:spacing w:before="120"/>
        <w:jc w:val="both"/>
        <w:rPr>
          <w:szCs w:val="22"/>
        </w:rPr>
      </w:pPr>
      <w:r w:rsidRPr="008843B2">
        <w:rPr>
          <w:szCs w:val="22"/>
        </w:rPr>
        <w:t>Wie groß ist der Strom?</w:t>
      </w:r>
    </w:p>
    <w:p w:rsidR="008843B2" w:rsidRPr="008843B2" w:rsidRDefault="008843B2" w:rsidP="009E1D61">
      <w:pPr>
        <w:numPr>
          <w:ilvl w:val="1"/>
          <w:numId w:val="8"/>
        </w:numPr>
        <w:spacing w:before="120"/>
        <w:jc w:val="both"/>
        <w:rPr>
          <w:szCs w:val="22"/>
        </w:rPr>
      </w:pPr>
      <w:r w:rsidRPr="008843B2">
        <w:rPr>
          <w:szCs w:val="22"/>
        </w:rPr>
        <w:t>Welche Leistung nimmt die Glühlampe auf?</w:t>
      </w:r>
    </w:p>
    <w:p w:rsidR="008843B2" w:rsidRPr="008843B2" w:rsidRDefault="008843B2" w:rsidP="009E1D61">
      <w:pPr>
        <w:numPr>
          <w:ilvl w:val="1"/>
          <w:numId w:val="8"/>
        </w:numPr>
        <w:spacing w:before="120"/>
        <w:jc w:val="both"/>
        <w:rPr>
          <w:szCs w:val="22"/>
        </w:rPr>
      </w:pPr>
      <w:r w:rsidRPr="008843B2">
        <w:rPr>
          <w:szCs w:val="22"/>
        </w:rPr>
        <w:t>Zeichnen Sie den Schaltplan der Glühlampe und der Spannungsquelle.</w:t>
      </w:r>
    </w:p>
    <w:p w:rsidR="008843B2" w:rsidRPr="008843B2" w:rsidRDefault="008843B2" w:rsidP="008843B2">
      <w:pPr>
        <w:spacing w:before="120"/>
        <w:ind w:left="567"/>
        <w:jc w:val="both"/>
        <w:rPr>
          <w:rFonts w:eastAsiaTheme="minorEastAsia"/>
        </w:rPr>
      </w:pPr>
      <w:r w:rsidRPr="008843B2">
        <w:rPr>
          <w:szCs w:val="22"/>
        </w:rPr>
        <w:t xml:space="preserve">Zu a/b) </w:t>
      </w:r>
      <m:oMath>
        <m:r>
          <w:rPr>
            <w:rFonts w:ascii="Cambria Math" w:hAnsi="Cambria Math"/>
          </w:rPr>
          <m:t>I=</m:t>
        </m:r>
        <m:f>
          <m:fPr>
            <m:ctrlPr>
              <w:rPr>
                <w:rFonts w:ascii="Cambria Math" w:hAnsi="Cambria Math"/>
                <w:i/>
              </w:rPr>
            </m:ctrlPr>
          </m:fPr>
          <m:num>
            <m:r>
              <w:rPr>
                <w:rFonts w:ascii="Cambria Math" w:hAnsi="Cambria Math"/>
              </w:rPr>
              <m:t>U</m:t>
            </m:r>
          </m:num>
          <m:den>
            <m:r>
              <w:rPr>
                <w:rFonts w:ascii="Cambria Math" w:hAnsi="Cambria Math"/>
              </w:rPr>
              <m:t>R</m:t>
            </m:r>
          </m:den>
        </m:f>
        <m:r>
          <w:rPr>
            <w:rFonts w:ascii="Cambria Math" w:hAnsi="Cambria Math"/>
          </w:rPr>
          <m:t>=</m:t>
        </m:r>
        <m:f>
          <m:fPr>
            <m:ctrlPr>
              <w:rPr>
                <w:rFonts w:ascii="Cambria Math" w:hAnsi="Cambria Math"/>
                <w:i/>
              </w:rPr>
            </m:ctrlPr>
          </m:fPr>
          <m:num>
            <m:r>
              <w:rPr>
                <w:rFonts w:ascii="Cambria Math" w:hAnsi="Cambria Math"/>
              </w:rPr>
              <m:t>12 V</m:t>
            </m:r>
          </m:num>
          <m:den>
            <m:r>
              <w:rPr>
                <w:rFonts w:ascii="Cambria Math" w:hAnsi="Cambria Math"/>
              </w:rPr>
              <m:t>4,1 Ω</m:t>
            </m:r>
          </m:den>
        </m:f>
        <m:r>
          <w:rPr>
            <w:rFonts w:ascii="Cambria Math" w:hAnsi="Cambria Math"/>
          </w:rPr>
          <m:t>=2,93 A</m:t>
        </m:r>
      </m:oMath>
      <w:r w:rsidRPr="008843B2">
        <w:rPr>
          <w:rFonts w:eastAsiaTheme="minorEastAsia"/>
        </w:rPr>
        <w:tab/>
      </w:r>
      <w:r w:rsidRPr="008843B2">
        <w:rPr>
          <w:rFonts w:eastAsiaTheme="minorEastAsia"/>
        </w:rPr>
        <w:tab/>
      </w:r>
      <m:oMath>
        <m:r>
          <w:rPr>
            <w:rFonts w:ascii="Cambria Math" w:hAnsi="Cambria Math"/>
          </w:rPr>
          <m:t>P=U∙I=12 V∙2,93 A=35,1 W</m:t>
        </m:r>
      </m:oMath>
    </w:p>
    <w:p w:rsidR="008843B2" w:rsidRPr="008843B2" w:rsidRDefault="008843B2" w:rsidP="009E1D61">
      <w:pPr>
        <w:numPr>
          <w:ilvl w:val="0"/>
          <w:numId w:val="8"/>
        </w:numPr>
        <w:spacing w:before="240"/>
        <w:jc w:val="both"/>
      </w:pPr>
      <w:r w:rsidRPr="008843B2">
        <w:t>Ein Kellerlicht mit 2 Lampen mit je 60W bleibt versehentlich 10 Stunden eingescha</w:t>
      </w:r>
      <w:r w:rsidRPr="008843B2">
        <w:t>l</w:t>
      </w:r>
      <w:r w:rsidRPr="008843B2">
        <w:t>tet. Was kostet dies bei einem Preis von 0,28</w:t>
      </w:r>
      <w:r w:rsidR="00715D7B">
        <w:t xml:space="preserve"> </w:t>
      </w:r>
      <w:r w:rsidRPr="008843B2">
        <w:t>€ pro kWh?</w:t>
      </w:r>
    </w:p>
    <w:p w:rsidR="008843B2" w:rsidRPr="008843B2" w:rsidRDefault="008843B2" w:rsidP="008843B2">
      <w:pPr>
        <w:jc w:val="both"/>
        <w:rPr>
          <w:rFonts w:eastAsiaTheme="minorEastAsia"/>
          <w:lang w:eastAsia="de-DE"/>
        </w:rPr>
      </w:pPr>
      <w:r w:rsidRPr="008843B2">
        <w:rPr>
          <w:rFonts w:eastAsiaTheme="minorEastAsia"/>
          <w:lang w:eastAsia="de-DE"/>
        </w:rPr>
        <w:tab/>
      </w:r>
      <m:oMath>
        <m:r>
          <w:rPr>
            <w:rFonts w:ascii="Cambria Math" w:hAnsi="Cambria Math"/>
            <w:lang w:eastAsia="de-DE"/>
          </w:rPr>
          <m:t>W</m:t>
        </m:r>
        <m:r>
          <m:rPr>
            <m:sty m:val="p"/>
          </m:rPr>
          <w:rPr>
            <w:rFonts w:ascii="Cambria Math" w:hAnsi="Cambria Math"/>
            <w:lang w:eastAsia="de-DE"/>
          </w:rPr>
          <m:t>=</m:t>
        </m:r>
        <m:r>
          <w:rPr>
            <w:rFonts w:ascii="Cambria Math" w:hAnsi="Cambria Math"/>
            <w:lang w:eastAsia="de-DE"/>
          </w:rPr>
          <m:t>P</m:t>
        </m:r>
        <m:r>
          <m:rPr>
            <m:sty m:val="p"/>
          </m:rPr>
          <w:rPr>
            <w:rFonts w:ascii="Cambria Math" w:hAnsi="Cambria Math"/>
            <w:lang w:eastAsia="de-DE"/>
          </w:rPr>
          <m:t>∙</m:t>
        </m:r>
        <m:r>
          <w:rPr>
            <w:rFonts w:ascii="Cambria Math" w:hAnsi="Cambria Math"/>
            <w:lang w:eastAsia="de-DE"/>
          </w:rPr>
          <m:t>t</m:t>
        </m:r>
        <m:r>
          <m:rPr>
            <m:sty m:val="p"/>
          </m:rPr>
          <w:rPr>
            <w:rFonts w:ascii="Cambria Math" w:hAnsi="Cambria Math"/>
            <w:lang w:eastAsia="de-DE"/>
          </w:rPr>
          <m:t xml:space="preserve">=2∙60 </m:t>
        </m:r>
        <m:r>
          <w:rPr>
            <w:rFonts w:ascii="Cambria Math" w:hAnsi="Cambria Math"/>
            <w:lang w:eastAsia="de-DE"/>
          </w:rPr>
          <m:t>W</m:t>
        </m:r>
        <m:r>
          <m:rPr>
            <m:sty m:val="p"/>
          </m:rPr>
          <w:rPr>
            <w:rFonts w:ascii="Cambria Math" w:hAnsi="Cambria Math"/>
            <w:lang w:eastAsia="de-DE"/>
          </w:rPr>
          <m:t xml:space="preserve">∙10 </m:t>
        </m:r>
        <m:r>
          <w:rPr>
            <w:rFonts w:ascii="Cambria Math" w:hAnsi="Cambria Math"/>
            <w:lang w:eastAsia="de-DE"/>
          </w:rPr>
          <m:t>h</m:t>
        </m:r>
        <m:r>
          <m:rPr>
            <m:sty m:val="p"/>
          </m:rPr>
          <w:rPr>
            <w:rFonts w:ascii="Cambria Math" w:hAnsi="Cambria Math"/>
            <w:lang w:eastAsia="de-DE"/>
          </w:rPr>
          <m:t xml:space="preserve">=1200 </m:t>
        </m:r>
        <m:r>
          <w:rPr>
            <w:rFonts w:ascii="Cambria Math" w:hAnsi="Cambria Math"/>
            <w:lang w:eastAsia="de-DE"/>
          </w:rPr>
          <m:t>Wh</m:t>
        </m:r>
      </m:oMath>
    </w:p>
    <w:p w:rsidR="008843B2" w:rsidRPr="008843B2" w:rsidRDefault="008843B2" w:rsidP="008843B2">
      <w:pPr>
        <w:rPr>
          <w:rFonts w:eastAsiaTheme="minorEastAsia"/>
          <w:sz w:val="16"/>
          <w:lang w:eastAsia="de-DE"/>
        </w:rPr>
      </w:pPr>
    </w:p>
    <w:p w:rsidR="008843B2" w:rsidRPr="008843B2" w:rsidRDefault="008843B2" w:rsidP="008843B2">
      <w:pPr>
        <w:jc w:val="both"/>
        <w:rPr>
          <w:lang w:eastAsia="de-DE"/>
        </w:rPr>
      </w:pPr>
      <w:r w:rsidRPr="008843B2">
        <w:rPr>
          <w:rFonts w:eastAsiaTheme="minorEastAsia"/>
          <w:lang w:eastAsia="de-DE"/>
        </w:rPr>
        <w:tab/>
      </w:r>
      <m:oMath>
        <m:r>
          <w:rPr>
            <w:rFonts w:ascii="Cambria Math" w:hAnsi="Cambria Math"/>
            <w:lang w:eastAsia="de-DE"/>
          </w:rPr>
          <m:t>Kosten</m:t>
        </m:r>
        <m:r>
          <m:rPr>
            <m:sty m:val="p"/>
          </m:rPr>
          <w:rPr>
            <w:rFonts w:ascii="Cambria Math" w:hAnsi="Cambria Math"/>
            <w:lang w:eastAsia="de-DE"/>
          </w:rPr>
          <m:t>=</m:t>
        </m:r>
        <m:r>
          <w:rPr>
            <w:rFonts w:ascii="Cambria Math" w:hAnsi="Cambria Math"/>
            <w:lang w:eastAsia="de-DE"/>
          </w:rPr>
          <m:t>W</m:t>
        </m:r>
        <m:r>
          <m:rPr>
            <m:sty m:val="p"/>
          </m:rPr>
          <w:rPr>
            <w:rFonts w:ascii="Cambria Math" w:hAnsi="Cambria Math"/>
            <w:lang w:eastAsia="de-DE"/>
          </w:rPr>
          <m:t>∙</m:t>
        </m:r>
        <m:r>
          <w:rPr>
            <w:rFonts w:ascii="Cambria Math" w:hAnsi="Cambria Math"/>
            <w:lang w:eastAsia="de-DE"/>
          </w:rPr>
          <m:t>Arbeitspreis</m:t>
        </m:r>
        <m:r>
          <m:rPr>
            <m:sty m:val="p"/>
          </m:rPr>
          <w:rPr>
            <w:rFonts w:ascii="Cambria Math" w:hAnsi="Cambria Math"/>
            <w:lang w:eastAsia="de-DE"/>
          </w:rPr>
          <m:t>=1200</m:t>
        </m:r>
        <m:r>
          <m:rPr>
            <m:sty m:val="p"/>
          </m:rPr>
          <w:rPr>
            <w:rFonts w:ascii="Cambria Math" w:hAnsi="Cambria Math"/>
            <w:lang w:eastAsia="de-DE"/>
          </w:rPr>
          <m:t xml:space="preserve"> </m:t>
        </m:r>
        <m:r>
          <w:rPr>
            <w:rFonts w:ascii="Cambria Math" w:hAnsi="Cambria Math"/>
            <w:lang w:eastAsia="de-DE"/>
          </w:rPr>
          <m:t>Wh</m:t>
        </m:r>
        <m:r>
          <m:rPr>
            <m:sty m:val="p"/>
          </m:rPr>
          <w:rPr>
            <w:rFonts w:ascii="Cambria Math" w:hAnsi="Cambria Math"/>
            <w:lang w:eastAsia="de-DE"/>
          </w:rPr>
          <m:t>∙</m:t>
        </m:r>
        <m:f>
          <m:fPr>
            <m:ctrlPr>
              <w:rPr>
                <w:rFonts w:ascii="Cambria Math" w:hAnsi="Cambria Math"/>
                <w:sz w:val="16"/>
                <w:lang w:eastAsia="de-DE"/>
              </w:rPr>
            </m:ctrlPr>
          </m:fPr>
          <m:num>
            <m:r>
              <m:rPr>
                <m:sty m:val="p"/>
              </m:rPr>
              <w:rPr>
                <w:rFonts w:ascii="Cambria Math" w:hAnsi="Cambria Math"/>
                <w:lang w:eastAsia="de-DE"/>
              </w:rPr>
              <m:t>0,28 €</m:t>
            </m:r>
          </m:num>
          <m:den>
            <m:r>
              <w:rPr>
                <w:rFonts w:ascii="Cambria Math" w:hAnsi="Cambria Math"/>
                <w:lang w:eastAsia="de-DE"/>
              </w:rPr>
              <m:t>kWh</m:t>
            </m:r>
          </m:den>
        </m:f>
        <m:r>
          <m:rPr>
            <m:sty m:val="p"/>
          </m:rPr>
          <w:rPr>
            <w:rFonts w:ascii="Cambria Math" w:hAnsi="Cambria Math"/>
            <w:lang w:eastAsia="de-DE"/>
          </w:rPr>
          <m:t>=0,34 €</m:t>
        </m:r>
      </m:oMath>
    </w:p>
    <w:p w:rsidR="008843B2" w:rsidRPr="008843B2" w:rsidRDefault="008843B2" w:rsidP="008843B2">
      <w:pPr>
        <w:rPr>
          <w:rFonts w:eastAsiaTheme="minorEastAsia"/>
          <w:sz w:val="16"/>
          <w:lang w:eastAsia="de-DE"/>
        </w:rPr>
      </w:pPr>
    </w:p>
    <w:p w:rsidR="008843B2" w:rsidRPr="008843B2" w:rsidRDefault="008843B2" w:rsidP="008843B2">
      <w:pPr>
        <w:jc w:val="both"/>
        <w:rPr>
          <w:lang w:eastAsia="de-DE"/>
        </w:rPr>
      </w:pPr>
      <w:r w:rsidRPr="008843B2">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Wirkungsgrad</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jc w:val="center"/>
              <w:rPr>
                <w:rFonts w:eastAsia="Calibri" w:cs="Times New Roman"/>
                <w:b/>
                <w:lang w:eastAsia="de-DE"/>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ET1.01.09</w:t>
            </w:r>
          </w:p>
        </w:tc>
      </w:tr>
      <w:tr w:rsidR="008843B2" w:rsidRPr="008843B2" w:rsidTr="008843B2">
        <w:tc>
          <w:tcPr>
            <w:tcW w:w="7348" w:type="dxa"/>
            <w:gridSpan w:val="3"/>
            <w:tcBorders>
              <w:left w:val="single" w:sz="4" w:space="0" w:color="auto"/>
              <w:bottom w:val="single" w:sz="4" w:space="0" w:color="auto"/>
              <w:right w:val="single" w:sz="4" w:space="0" w:color="auto"/>
            </w:tcBorders>
            <w:hideMark/>
          </w:tcPr>
          <w:p w:rsidR="008843B2" w:rsidRPr="008843B2" w:rsidRDefault="008843B2" w:rsidP="008843B2">
            <w:pPr>
              <w:spacing w:before="40" w:after="60" w:line="160" w:lineRule="exact"/>
              <w:rPr>
                <w:sz w:val="12"/>
              </w:rPr>
            </w:pPr>
            <w:r w:rsidRPr="008843B2">
              <w:rPr>
                <w:sz w:val="12"/>
              </w:rPr>
              <w:t>Kompetenzbereiche:</w:t>
            </w:r>
          </w:p>
          <w:p w:rsidR="009A68BB" w:rsidRPr="008843B2" w:rsidRDefault="009A68BB" w:rsidP="009A68BB">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9A68BB" w:rsidRPr="008843B2" w:rsidRDefault="009A68BB" w:rsidP="009A68BB">
            <w:pPr>
              <w:rPr>
                <w:sz w:val="16"/>
              </w:rPr>
            </w:pP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LernTHEMA</w:t>
                  </w:r>
                  <w:proofErr w:type="spellEnd"/>
                </w:p>
              </w:tc>
            </w:tr>
            <w:tr w:rsidR="008843B2" w:rsidRPr="008843B2" w:rsidTr="008843B2">
              <w:trPr>
                <w:trHeight w:val="284"/>
              </w:trPr>
              <w:tc>
                <w:tcPr>
                  <w:tcW w:w="2090" w:type="dxa"/>
                  <w:tcBorders>
                    <w:bottom w:val="nil"/>
                  </w:tcBorders>
                </w:tcPr>
                <w:p w:rsidR="008843B2" w:rsidRPr="008843B2" w:rsidRDefault="008843B2" w:rsidP="008843B2">
                  <w:pPr>
                    <w:jc w:val="center"/>
                  </w:pPr>
                  <w:proofErr w:type="spellStart"/>
                  <w:r w:rsidRPr="008843B2">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942"/>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C75100">
            <w:pPr>
              <w:numPr>
                <w:ilvl w:val="0"/>
                <w:numId w:val="6"/>
              </w:numPr>
              <w:ind w:left="414" w:hanging="357"/>
              <w:rPr>
                <w:sz w:val="16"/>
              </w:rPr>
            </w:pPr>
            <w:r w:rsidRPr="008843B2">
              <w:rPr>
                <w:sz w:val="16"/>
              </w:rPr>
              <w:t>Ich kann elektrische Leistung und den Wirkungsgrad untersche</w:t>
            </w:r>
            <w:r w:rsidRPr="008843B2">
              <w:rPr>
                <w:sz w:val="16"/>
              </w:rPr>
              <w:t>i</w:t>
            </w:r>
            <w:r w:rsidRPr="008843B2">
              <w:rPr>
                <w:sz w:val="16"/>
              </w:rPr>
              <w:t>den, kenne deren Formelzeichen und kann damit rechnen.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9A68BB" w:rsidRDefault="008843B2" w:rsidP="00C75100">
            <w:pPr>
              <w:numPr>
                <w:ilvl w:val="0"/>
                <w:numId w:val="6"/>
              </w:numPr>
              <w:ind w:left="414" w:hanging="357"/>
              <w:rPr>
                <w:sz w:val="16"/>
              </w:rPr>
            </w:pPr>
            <w:r w:rsidRPr="008843B2">
              <w:rPr>
                <w:sz w:val="16"/>
              </w:rPr>
              <w:t>Ich kenne elektrische Grundgrößen.</w:t>
            </w:r>
          </w:p>
          <w:p w:rsidR="008843B2" w:rsidRPr="008843B2" w:rsidRDefault="008843B2" w:rsidP="00C75100">
            <w:pPr>
              <w:numPr>
                <w:ilvl w:val="0"/>
                <w:numId w:val="6"/>
              </w:numPr>
              <w:ind w:left="414" w:hanging="357"/>
              <w:rPr>
                <w:i/>
                <w:sz w:val="16"/>
              </w:rPr>
            </w:pPr>
            <w:r w:rsidRPr="008843B2">
              <w:rPr>
                <w:sz w:val="16"/>
              </w:rPr>
              <w:t>Ich kann mit Größen und Einheiten umgehen und den Begriff elektrische Leistung erläutern.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C75100">
            <w:pPr>
              <w:numPr>
                <w:ilvl w:val="0"/>
                <w:numId w:val="6"/>
              </w:numPr>
              <w:ind w:left="414" w:hanging="357"/>
              <w:rPr>
                <w:sz w:val="16"/>
              </w:rPr>
            </w:pPr>
            <w:r w:rsidRPr="008843B2">
              <w:rPr>
                <w:sz w:val="16"/>
              </w:rPr>
              <w:t>Siehe Lernwegeliste oder Lernschritt ET1.01.09.02</w:t>
            </w:r>
          </w:p>
        </w:tc>
      </w:tr>
    </w:tbl>
    <w:p w:rsidR="008843B2" w:rsidRPr="008843B2" w:rsidRDefault="008843B2" w:rsidP="008843B2">
      <w:pPr>
        <w:ind w:left="284"/>
        <w:jc w:val="both"/>
      </w:pPr>
      <w:r w:rsidRPr="008843B2">
        <w:rPr>
          <w:noProof/>
          <w:sz w:val="24"/>
          <w:lang w:eastAsia="de-DE"/>
        </w:rPr>
        <w:drawing>
          <wp:anchor distT="0" distB="0" distL="114300" distR="114300" simplePos="0" relativeHeight="251936768" behindDoc="0" locked="0" layoutInCell="0" allowOverlap="1" wp14:anchorId="75A51681" wp14:editId="595D419B">
            <wp:simplePos x="0" y="0"/>
            <wp:positionH relativeFrom="rightMargin">
              <wp:posOffset>828040</wp:posOffset>
            </wp:positionH>
            <wp:positionV relativeFrom="paragraph">
              <wp:posOffset>0</wp:posOffset>
            </wp:positionV>
            <wp:extent cx="349200" cy="320400"/>
            <wp:effectExtent l="0" t="0" r="0" b="3810"/>
            <wp:wrapNone/>
            <wp:docPr id="159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1935744" behindDoc="0" locked="0" layoutInCell="0" allowOverlap="1" wp14:anchorId="69AAC2FA" wp14:editId="5706F1B2">
            <wp:simplePos x="0" y="0"/>
            <wp:positionH relativeFrom="rightMargin">
              <wp:posOffset>467995</wp:posOffset>
            </wp:positionH>
            <wp:positionV relativeFrom="paragraph">
              <wp:posOffset>0</wp:posOffset>
            </wp:positionV>
            <wp:extent cx="349885" cy="320675"/>
            <wp:effectExtent l="0" t="0" r="0" b="3175"/>
            <wp:wrapNone/>
            <wp:docPr id="159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1934720" behindDoc="0" locked="0" layoutInCell="0" allowOverlap="1" wp14:anchorId="407323B0" wp14:editId="1C2CF19A">
            <wp:simplePos x="0" y="0"/>
            <wp:positionH relativeFrom="rightMargin">
              <wp:posOffset>107950</wp:posOffset>
            </wp:positionH>
            <wp:positionV relativeFrom="paragraph">
              <wp:posOffset>0</wp:posOffset>
            </wp:positionV>
            <wp:extent cx="349885" cy="320675"/>
            <wp:effectExtent l="0" t="0" r="0" b="3175"/>
            <wp:wrapNone/>
            <wp:docPr id="159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ind w:left="284"/>
        <w:jc w:val="both"/>
      </w:pPr>
    </w:p>
    <w:tbl>
      <w:tblPr>
        <w:tblW w:w="72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7"/>
        <w:gridCol w:w="691"/>
        <w:gridCol w:w="2991"/>
        <w:gridCol w:w="2303"/>
      </w:tblGrid>
      <w:tr w:rsidR="008843B2" w:rsidRPr="008843B2" w:rsidTr="008843B2">
        <w:trPr>
          <w:trHeight w:val="397"/>
        </w:trPr>
        <w:tc>
          <w:tcPr>
            <w:tcW w:w="1267"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Phase</w:t>
            </w:r>
          </w:p>
        </w:tc>
        <w:tc>
          <w:tcPr>
            <w:tcW w:w="691"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Zeit</w:t>
            </w:r>
          </w:p>
        </w:tc>
        <w:tc>
          <w:tcPr>
            <w:tcW w:w="2991"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Aufgabe</w:t>
            </w:r>
          </w:p>
        </w:tc>
        <w:tc>
          <w:tcPr>
            <w:tcW w:w="2303"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Hinweis</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37792" behindDoc="0" locked="0" layoutInCell="0" allowOverlap="1" wp14:anchorId="033D728C" wp14:editId="676010EA">
                  <wp:simplePos x="0" y="0"/>
                  <wp:positionH relativeFrom="rightMargin">
                    <wp:posOffset>-4417695</wp:posOffset>
                  </wp:positionH>
                  <wp:positionV relativeFrom="paragraph">
                    <wp:posOffset>66675</wp:posOffset>
                  </wp:positionV>
                  <wp:extent cx="302260" cy="323850"/>
                  <wp:effectExtent l="0" t="0" r="2540" b="0"/>
                  <wp:wrapNone/>
                  <wp:docPr id="159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5</w:t>
            </w:r>
          </w:p>
          <w:p w:rsidR="008843B2" w:rsidRPr="008843B2" w:rsidRDefault="00C965E8" w:rsidP="008843B2">
            <w:pPr>
              <w:jc w:val="center"/>
              <w:rPr>
                <w:lang w:eastAsia="de-DE"/>
              </w:rPr>
            </w:pPr>
            <w:r>
              <w:rPr>
                <w:lang w:eastAsia="de-DE"/>
              </w:rPr>
              <w:t>Min.</w:t>
            </w:r>
          </w:p>
        </w:tc>
        <w:tc>
          <w:tcPr>
            <w:tcW w:w="2991" w:type="dxa"/>
            <w:shd w:val="clear" w:color="auto" w:fill="auto"/>
            <w:vAlign w:val="center"/>
          </w:tcPr>
          <w:p w:rsidR="008843B2" w:rsidRPr="008843B2" w:rsidRDefault="008843B2" w:rsidP="008843B2">
            <w:pPr>
              <w:jc w:val="both"/>
              <w:rPr>
                <w:noProof/>
                <w:lang w:eastAsia="de-DE"/>
              </w:rPr>
            </w:pPr>
            <w:r w:rsidRPr="008843B2">
              <w:rPr>
                <w:noProof/>
                <w:lang w:eastAsia="de-DE"/>
              </w:rPr>
              <w:t>Lesen des Infotextes zum Wirkungsgrad</w:t>
            </w:r>
          </w:p>
        </w:tc>
        <w:tc>
          <w:tcPr>
            <w:tcW w:w="2303" w:type="dxa"/>
            <w:vAlign w:val="center"/>
          </w:tcPr>
          <w:p w:rsidR="008843B2" w:rsidRPr="008843B2" w:rsidRDefault="008843B2" w:rsidP="008843B2">
            <w:pPr>
              <w:jc w:val="center"/>
              <w:rPr>
                <w:rFonts w:eastAsia="Calibri"/>
                <w:lang w:eastAsia="de-DE"/>
              </w:rPr>
            </w:pPr>
            <w:r w:rsidRPr="008843B2">
              <w:rPr>
                <w:rFonts w:eastAsia="Calibri"/>
                <w:lang w:eastAsia="de-DE"/>
              </w:rPr>
              <w:t>ET1.01.09.01 A – C</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38816" behindDoc="0" locked="0" layoutInCell="0" allowOverlap="1" wp14:anchorId="6B75D9B8" wp14:editId="232E4A3A">
                  <wp:simplePos x="0" y="0"/>
                  <wp:positionH relativeFrom="rightMargin">
                    <wp:posOffset>-4425950</wp:posOffset>
                  </wp:positionH>
                  <wp:positionV relativeFrom="paragraph">
                    <wp:posOffset>67945</wp:posOffset>
                  </wp:positionV>
                  <wp:extent cx="302260" cy="323850"/>
                  <wp:effectExtent l="0" t="0" r="2540" b="0"/>
                  <wp:wrapNone/>
                  <wp:docPr id="160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5</w:t>
            </w:r>
          </w:p>
          <w:p w:rsidR="008843B2" w:rsidRPr="008843B2" w:rsidRDefault="00C965E8" w:rsidP="008843B2">
            <w:pPr>
              <w:jc w:val="center"/>
              <w:rPr>
                <w:lang w:eastAsia="de-DE"/>
              </w:rPr>
            </w:pPr>
            <w:r>
              <w:rPr>
                <w:lang w:eastAsia="de-DE"/>
              </w:rPr>
              <w:t>Min.</w:t>
            </w:r>
          </w:p>
        </w:tc>
        <w:tc>
          <w:tcPr>
            <w:tcW w:w="2991" w:type="dxa"/>
            <w:shd w:val="clear" w:color="auto" w:fill="auto"/>
            <w:vAlign w:val="center"/>
          </w:tcPr>
          <w:p w:rsidR="008843B2" w:rsidRPr="008843B2" w:rsidRDefault="008843B2" w:rsidP="008843B2">
            <w:pPr>
              <w:jc w:val="both"/>
              <w:rPr>
                <w:noProof/>
                <w:lang w:eastAsia="de-DE"/>
              </w:rPr>
            </w:pPr>
            <w:r w:rsidRPr="008843B2">
              <w:rPr>
                <w:noProof/>
                <w:lang w:eastAsia="de-DE"/>
              </w:rPr>
              <w:t>Lesen des Infotextes zum Gesamtwirkungsgrad mehrerer Systeme</w:t>
            </w:r>
          </w:p>
        </w:tc>
        <w:tc>
          <w:tcPr>
            <w:tcW w:w="2303" w:type="dxa"/>
            <w:vAlign w:val="center"/>
          </w:tcPr>
          <w:p w:rsidR="008843B2" w:rsidRPr="008843B2" w:rsidRDefault="008843B2" w:rsidP="008843B2">
            <w:pPr>
              <w:jc w:val="center"/>
              <w:rPr>
                <w:rFonts w:eastAsia="Calibri"/>
                <w:lang w:eastAsia="de-DE"/>
              </w:rPr>
            </w:pPr>
            <w:r w:rsidRPr="008843B2">
              <w:rPr>
                <w:rFonts w:eastAsia="Calibri"/>
                <w:lang w:eastAsia="de-DE"/>
              </w:rPr>
              <w:t>ET1.01.09.01 B – C</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39840" behindDoc="0" locked="0" layoutInCell="0" allowOverlap="1" wp14:anchorId="41E25994" wp14:editId="239359AF">
                  <wp:simplePos x="0" y="0"/>
                  <wp:positionH relativeFrom="rightMargin">
                    <wp:posOffset>-4608195</wp:posOffset>
                  </wp:positionH>
                  <wp:positionV relativeFrom="paragraph">
                    <wp:posOffset>56515</wp:posOffset>
                  </wp:positionV>
                  <wp:extent cx="658495" cy="323850"/>
                  <wp:effectExtent l="0" t="0" r="8255" b="0"/>
                  <wp:wrapNone/>
                  <wp:docPr id="160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20</w:t>
            </w:r>
          </w:p>
          <w:p w:rsidR="008843B2" w:rsidRPr="008843B2" w:rsidRDefault="00C965E8" w:rsidP="008843B2">
            <w:pPr>
              <w:jc w:val="center"/>
              <w:rPr>
                <w:lang w:eastAsia="de-DE"/>
              </w:rPr>
            </w:pPr>
            <w:r>
              <w:rPr>
                <w:lang w:eastAsia="de-DE"/>
              </w:rPr>
              <w:t>Min.</w:t>
            </w:r>
          </w:p>
        </w:tc>
        <w:tc>
          <w:tcPr>
            <w:tcW w:w="2991" w:type="dxa"/>
            <w:shd w:val="clear" w:color="auto" w:fill="auto"/>
            <w:vAlign w:val="center"/>
          </w:tcPr>
          <w:p w:rsidR="008843B2" w:rsidRPr="008843B2" w:rsidRDefault="008843B2" w:rsidP="008843B2">
            <w:pPr>
              <w:jc w:val="both"/>
              <w:rPr>
                <w:noProof/>
                <w:lang w:eastAsia="de-DE"/>
              </w:rPr>
            </w:pPr>
            <w:r w:rsidRPr="008843B2">
              <w:rPr>
                <w:noProof/>
                <w:lang w:eastAsia="de-DE"/>
              </w:rPr>
              <w:t>Bearbeitung der Aufgaben zum Wirkungsgrad</w:t>
            </w:r>
          </w:p>
        </w:tc>
        <w:tc>
          <w:tcPr>
            <w:tcW w:w="2303" w:type="dxa"/>
            <w:vAlign w:val="center"/>
          </w:tcPr>
          <w:p w:rsidR="008843B2" w:rsidRPr="008843B2" w:rsidRDefault="008843B2" w:rsidP="008843B2">
            <w:pPr>
              <w:jc w:val="center"/>
              <w:rPr>
                <w:rFonts w:eastAsia="Calibri"/>
                <w:lang w:eastAsia="de-DE"/>
              </w:rPr>
            </w:pPr>
            <w:r w:rsidRPr="008843B2">
              <w:rPr>
                <w:rFonts w:eastAsia="Calibri"/>
                <w:lang w:eastAsia="de-DE"/>
              </w:rPr>
              <w:t>ET1.01.09.02 A – C</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40864" behindDoc="0" locked="0" layoutInCell="0" allowOverlap="1" wp14:anchorId="66E45D06" wp14:editId="61D18FD6">
                  <wp:simplePos x="0" y="0"/>
                  <wp:positionH relativeFrom="rightMargin">
                    <wp:posOffset>-4611370</wp:posOffset>
                  </wp:positionH>
                  <wp:positionV relativeFrom="paragraph">
                    <wp:posOffset>181610</wp:posOffset>
                  </wp:positionV>
                  <wp:extent cx="658495" cy="323850"/>
                  <wp:effectExtent l="0" t="0" r="8255" b="0"/>
                  <wp:wrapNone/>
                  <wp:docPr id="160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10</w:t>
            </w:r>
          </w:p>
          <w:p w:rsidR="008843B2" w:rsidRPr="008843B2" w:rsidRDefault="00C965E8" w:rsidP="008843B2">
            <w:pPr>
              <w:jc w:val="center"/>
              <w:rPr>
                <w:lang w:eastAsia="de-DE"/>
              </w:rPr>
            </w:pPr>
            <w:r>
              <w:rPr>
                <w:lang w:eastAsia="de-DE"/>
              </w:rPr>
              <w:t>Min.</w:t>
            </w:r>
          </w:p>
        </w:tc>
        <w:tc>
          <w:tcPr>
            <w:tcW w:w="2991" w:type="dxa"/>
            <w:shd w:val="clear" w:color="auto" w:fill="auto"/>
            <w:vAlign w:val="center"/>
          </w:tcPr>
          <w:p w:rsidR="008843B2" w:rsidRPr="008843B2" w:rsidRDefault="008843B2" w:rsidP="008843B2">
            <w:pPr>
              <w:jc w:val="both"/>
              <w:rPr>
                <w:noProof/>
                <w:lang w:eastAsia="de-DE"/>
              </w:rPr>
            </w:pPr>
            <w:r w:rsidRPr="008843B2">
              <w:rPr>
                <w:noProof/>
                <w:lang w:eastAsia="de-DE"/>
              </w:rPr>
              <w:t>Beri</w:t>
            </w:r>
            <w:r w:rsidR="00E348F3">
              <w:rPr>
                <w:noProof/>
                <w:lang w:eastAsia="de-DE"/>
              </w:rPr>
              <w:t>chtigen Sie die Ergebnisse Ihrer Nachbarin oder Ihres</w:t>
            </w:r>
            <w:r w:rsidRPr="008843B2">
              <w:rPr>
                <w:noProof/>
                <w:lang w:eastAsia="de-DE"/>
              </w:rPr>
              <w:t xml:space="preserve"> Nachbarn</w:t>
            </w:r>
            <w:r w:rsidR="00E348F3">
              <w:rPr>
                <w:noProof/>
                <w:lang w:eastAsia="de-DE"/>
              </w:rPr>
              <w:t>s</w:t>
            </w:r>
            <w:r w:rsidRPr="008843B2">
              <w:rPr>
                <w:noProof/>
                <w:lang w:eastAsia="de-DE"/>
              </w:rPr>
              <w:t xml:space="preserve"> und schreiben Sie zu einem oft gemachten Fehler eine Vermeidungsstrategie</w:t>
            </w:r>
          </w:p>
        </w:tc>
        <w:tc>
          <w:tcPr>
            <w:tcW w:w="2303" w:type="dxa"/>
            <w:vAlign w:val="center"/>
          </w:tcPr>
          <w:p w:rsidR="008843B2" w:rsidRPr="008843B2" w:rsidRDefault="008843B2" w:rsidP="008843B2">
            <w:pPr>
              <w:jc w:val="center"/>
              <w:rPr>
                <w:rFonts w:eastAsia="Calibri"/>
                <w:lang w:eastAsia="de-DE"/>
              </w:rPr>
            </w:pPr>
            <w:r w:rsidRPr="008843B2">
              <w:rPr>
                <w:rFonts w:eastAsia="Calibri"/>
                <w:lang w:eastAsia="de-DE"/>
              </w:rPr>
              <w:t>ET1.01.09.02 A – C</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41888" behindDoc="0" locked="0" layoutInCell="0" allowOverlap="1" wp14:anchorId="3F87EAB8" wp14:editId="5C4476D9">
                  <wp:simplePos x="0" y="0"/>
                  <wp:positionH relativeFrom="rightMargin">
                    <wp:posOffset>-4429125</wp:posOffset>
                  </wp:positionH>
                  <wp:positionV relativeFrom="paragraph">
                    <wp:posOffset>60325</wp:posOffset>
                  </wp:positionV>
                  <wp:extent cx="302260" cy="323850"/>
                  <wp:effectExtent l="0" t="0" r="2540" b="0"/>
                  <wp:wrapNone/>
                  <wp:docPr id="160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5</w:t>
            </w:r>
          </w:p>
          <w:p w:rsidR="008843B2" w:rsidRPr="008843B2" w:rsidRDefault="00C965E8" w:rsidP="008843B2">
            <w:pPr>
              <w:jc w:val="center"/>
              <w:rPr>
                <w:lang w:eastAsia="de-DE"/>
              </w:rPr>
            </w:pPr>
            <w:r>
              <w:rPr>
                <w:lang w:eastAsia="de-DE"/>
              </w:rPr>
              <w:t>Min.</w:t>
            </w:r>
          </w:p>
        </w:tc>
        <w:tc>
          <w:tcPr>
            <w:tcW w:w="2991" w:type="dxa"/>
            <w:shd w:val="clear" w:color="auto" w:fill="auto"/>
            <w:vAlign w:val="center"/>
          </w:tcPr>
          <w:p w:rsidR="008843B2" w:rsidRPr="008843B2" w:rsidRDefault="008843B2" w:rsidP="008843B2">
            <w:pPr>
              <w:jc w:val="both"/>
              <w:rPr>
                <w:noProof/>
                <w:lang w:eastAsia="de-DE"/>
              </w:rPr>
            </w:pPr>
            <w:r w:rsidRPr="008843B2">
              <w:rPr>
                <w:noProof/>
                <w:lang w:eastAsia="de-DE"/>
              </w:rPr>
              <w:t xml:space="preserve">Lesen Sie die Notizen </w:t>
            </w:r>
            <w:r w:rsidR="00683962">
              <w:rPr>
                <w:noProof/>
                <w:lang w:eastAsia="de-DE"/>
              </w:rPr>
              <w:t>Ihrer Partnerin/</w:t>
            </w:r>
            <w:r w:rsidRPr="008843B2">
              <w:rPr>
                <w:noProof/>
                <w:lang w:eastAsia="de-DE"/>
              </w:rPr>
              <w:t>Ihres Partners und schreiben Sie diese als Merksatz in die Lernagenda</w:t>
            </w:r>
          </w:p>
        </w:tc>
        <w:tc>
          <w:tcPr>
            <w:tcW w:w="2303" w:type="dxa"/>
            <w:vAlign w:val="center"/>
          </w:tcPr>
          <w:p w:rsidR="008843B2" w:rsidRPr="008843B2" w:rsidRDefault="008843B2" w:rsidP="008843B2">
            <w:pPr>
              <w:jc w:val="center"/>
              <w:rPr>
                <w:rFonts w:eastAsia="Calibri"/>
                <w:lang w:eastAsia="de-DE"/>
              </w:rPr>
            </w:pPr>
            <w:r w:rsidRPr="008843B2">
              <w:rPr>
                <w:rFonts w:eastAsia="Calibri"/>
                <w:lang w:eastAsia="de-DE"/>
              </w:rPr>
              <w:t>ET1.01.09.02 A – C</w:t>
            </w:r>
          </w:p>
          <w:p w:rsidR="008843B2" w:rsidRPr="008843B2" w:rsidRDefault="008843B2" w:rsidP="008843B2">
            <w:pPr>
              <w:jc w:val="center"/>
              <w:rPr>
                <w:rFonts w:eastAsia="Calibri"/>
                <w:lang w:eastAsia="de-DE"/>
              </w:rPr>
            </w:pPr>
            <w:r w:rsidRPr="008843B2">
              <w:rPr>
                <w:rFonts w:eastAsia="Calibri"/>
                <w:lang w:eastAsia="de-DE"/>
              </w:rPr>
              <w:t>Lernagenda</w:t>
            </w:r>
          </w:p>
        </w:tc>
      </w:tr>
    </w:tbl>
    <w:p w:rsidR="008843B2" w:rsidRPr="008843B2" w:rsidRDefault="008843B2" w:rsidP="008843B2">
      <w:pPr>
        <w:spacing w:line="240" w:lineRule="exact"/>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Wirkungsgrad</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ET1.01.09.01</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9A68BB" w:rsidRDefault="009A68BB" w:rsidP="009A68BB">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9A68BB">
            <w:pPr>
              <w:numPr>
                <w:ilvl w:val="0"/>
                <w:numId w:val="6"/>
              </w:numPr>
              <w:ind w:left="414" w:hanging="357"/>
              <w:rPr>
                <w:sz w:val="16"/>
              </w:rPr>
            </w:pPr>
            <w:r w:rsidRPr="008843B2">
              <w:rPr>
                <w:sz w:val="16"/>
              </w:rPr>
              <w:t>Ich kann elektrische Leistung und den Wirkungsgrad untersche</w:t>
            </w:r>
            <w:r w:rsidRPr="008843B2">
              <w:rPr>
                <w:sz w:val="16"/>
              </w:rPr>
              <w:t>i</w:t>
            </w:r>
            <w:r w:rsidRPr="008843B2">
              <w:rPr>
                <w:sz w:val="16"/>
              </w:rPr>
              <w:t>den, kenne deren Formelzeichen und kann damit rechnen.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9A68BB" w:rsidRDefault="008843B2" w:rsidP="009A68BB">
            <w:pPr>
              <w:numPr>
                <w:ilvl w:val="0"/>
                <w:numId w:val="6"/>
              </w:numPr>
              <w:ind w:left="414" w:hanging="357"/>
              <w:rPr>
                <w:sz w:val="16"/>
              </w:rPr>
            </w:pPr>
            <w:r w:rsidRPr="008843B2">
              <w:rPr>
                <w:sz w:val="16"/>
              </w:rPr>
              <w:t>Ich kenne elektrische Grundgrößen.</w:t>
            </w:r>
          </w:p>
          <w:p w:rsidR="008843B2" w:rsidRPr="008843B2" w:rsidRDefault="008843B2" w:rsidP="009A68BB">
            <w:pPr>
              <w:numPr>
                <w:ilvl w:val="0"/>
                <w:numId w:val="6"/>
              </w:numPr>
              <w:ind w:left="414" w:hanging="357"/>
              <w:rPr>
                <w:i/>
                <w:sz w:val="16"/>
              </w:rPr>
            </w:pPr>
            <w:r w:rsidRPr="008843B2">
              <w:rPr>
                <w:sz w:val="16"/>
              </w:rPr>
              <w:t>Ich kann mit Größen und Einheiten umgehen und den Begriff elektrische Leistung erläutern.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416" w:hanging="36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9A68BB">
            <w:pPr>
              <w:numPr>
                <w:ilvl w:val="0"/>
                <w:numId w:val="6"/>
              </w:numPr>
              <w:ind w:left="414" w:hanging="357"/>
              <w:rPr>
                <w:sz w:val="16"/>
              </w:rPr>
            </w:pPr>
            <w:r w:rsidRPr="008843B2">
              <w:rPr>
                <w:sz w:val="16"/>
              </w:rPr>
              <w:t>Siehe Lernwegeliste oder Lernschritt ET1.01.09.02</w:t>
            </w:r>
          </w:p>
        </w:tc>
      </w:tr>
    </w:tbl>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1923456" behindDoc="0" locked="0" layoutInCell="0" allowOverlap="1" wp14:anchorId="49905326" wp14:editId="40D2BD5C">
            <wp:simplePos x="0" y="0"/>
            <wp:positionH relativeFrom="rightMargin">
              <wp:posOffset>106680</wp:posOffset>
            </wp:positionH>
            <wp:positionV relativeFrom="paragraph">
              <wp:posOffset>459105</wp:posOffset>
            </wp:positionV>
            <wp:extent cx="323850" cy="323850"/>
            <wp:effectExtent l="0" t="0" r="0" b="0"/>
            <wp:wrapNone/>
            <wp:docPr id="1605"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sz w:val="30"/>
          <w:szCs w:val="28"/>
          <w:lang w:eastAsia="de-DE"/>
        </w:rPr>
        <w:t>Wirkungsgrad</w:t>
      </w:r>
    </w:p>
    <w:p w:rsidR="008843B2" w:rsidRPr="008843B2" w:rsidRDefault="008843B2" w:rsidP="008843B2">
      <w:pPr>
        <w:jc w:val="both"/>
        <w:rPr>
          <w:lang w:eastAsia="de-DE"/>
        </w:rPr>
      </w:pPr>
      <w:r w:rsidRPr="008843B2">
        <w:rPr>
          <w:lang w:eastAsia="de-DE"/>
        </w:rPr>
        <w:t xml:space="preserve">Der Wirkungsgrad </w:t>
      </w:r>
      <w:r w:rsidRPr="008843B2">
        <w:rPr>
          <w:rFonts w:ascii="Corbel" w:hAnsi="Corbel"/>
          <w:lang w:eastAsia="de-DE"/>
        </w:rPr>
        <w:t>η</w:t>
      </w:r>
      <w:r w:rsidRPr="008843B2">
        <w:rPr>
          <w:lang w:eastAsia="de-DE"/>
        </w:rPr>
        <w:t xml:space="preserve"> ist das Verhältnis von der abgegebenen Leistung zur aufgenomm</w:t>
      </w:r>
      <w:r w:rsidRPr="008843B2">
        <w:rPr>
          <w:lang w:eastAsia="de-DE"/>
        </w:rPr>
        <w:t>e</w:t>
      </w:r>
      <w:r w:rsidRPr="008843B2">
        <w:rPr>
          <w:lang w:eastAsia="de-DE"/>
        </w:rPr>
        <w:t xml:space="preserve">nen Leistung und kann als Dezimalzahl oder in Prozent angegeben werden. </w:t>
      </w:r>
    </w:p>
    <w:p w:rsidR="008843B2" w:rsidRPr="008843B2" w:rsidRDefault="008843B2" w:rsidP="008843B2">
      <w:pPr>
        <w:jc w:val="both"/>
        <w:rPr>
          <w:lang w:eastAsia="de-DE"/>
        </w:rPr>
      </w:pPr>
      <w:r w:rsidRPr="008843B2">
        <w:rPr>
          <w:lang w:eastAsia="de-DE"/>
        </w:rPr>
        <w:t>Da ein Teil der in ein System gebrachten Leistung in der Praxis verloren geht, ist die abgeführte Leistung immer kleiner als die zugeführte Leistung.</w:t>
      </w:r>
    </w:p>
    <w:p w:rsidR="008843B2" w:rsidRPr="008843B2" w:rsidRDefault="00B40750" w:rsidP="008843B2">
      <w:pPr>
        <w:rPr>
          <w:sz w:val="16"/>
          <w:lang w:eastAsia="de-DE"/>
        </w:rPr>
      </w:pPr>
      <w:r w:rsidRPr="00AA18D1">
        <w:rPr>
          <w:noProof/>
          <w:lang w:eastAsia="de-DE"/>
        </w:rPr>
        <w:drawing>
          <wp:anchor distT="0" distB="0" distL="114300" distR="114300" simplePos="0" relativeHeight="252346368" behindDoc="0" locked="0" layoutInCell="1" allowOverlap="1" wp14:anchorId="6FB7431E" wp14:editId="6496C7CA">
            <wp:simplePos x="0" y="0"/>
            <wp:positionH relativeFrom="column">
              <wp:posOffset>4790349</wp:posOffset>
            </wp:positionH>
            <wp:positionV relativeFrom="paragraph">
              <wp:posOffset>39370</wp:posOffset>
            </wp:positionV>
            <wp:extent cx="314325" cy="314325"/>
            <wp:effectExtent l="0" t="0" r="9525" b="9525"/>
            <wp:wrapNone/>
            <wp:docPr id="1497" name="Grafik 1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jc w:val="center"/>
        <w:rPr>
          <w:lang w:eastAsia="de-DE"/>
        </w:rPr>
      </w:pPr>
      <m:oMathPara>
        <m:oMath>
          <m:r>
            <w:rPr>
              <w:rFonts w:ascii="Cambria Math" w:hAnsi="Cambria Math"/>
              <w:lang w:eastAsia="de-DE"/>
            </w:rPr>
            <m:t>η=</m:t>
          </m:r>
          <m:f>
            <m:fPr>
              <m:ctrlPr>
                <w:rPr>
                  <w:rFonts w:ascii="Cambria Math" w:hAnsi="Cambria Math"/>
                  <w:i/>
                  <w:lang w:eastAsia="de-DE"/>
                </w:rPr>
              </m:ctrlPr>
            </m:fPr>
            <m:num>
              <m:r>
                <w:rPr>
                  <w:rFonts w:ascii="Cambria Math" w:hAnsi="Cambria Math"/>
                  <w:lang w:eastAsia="de-DE"/>
                </w:rPr>
                <m:t>abgegebene Leistung</m:t>
              </m:r>
            </m:num>
            <m:den>
              <m:r>
                <w:rPr>
                  <w:rFonts w:ascii="Cambria Math" w:hAnsi="Cambria Math"/>
                  <w:lang w:eastAsia="de-DE"/>
                </w:rPr>
                <m:t>zugeführte Leistung</m:t>
              </m:r>
            </m:den>
          </m:f>
          <m:r>
            <w:rPr>
              <w:rFonts w:ascii="Cambria Math" w:hAnsi="Cambria Math"/>
              <w:lang w:eastAsia="de-DE"/>
            </w:rPr>
            <m:t>=</m:t>
          </m:r>
          <m:f>
            <m:fPr>
              <m:ctrlPr>
                <w:rPr>
                  <w:rFonts w:ascii="Cambria Math" w:hAnsi="Cambria Math"/>
                  <w:i/>
                  <w:lang w:eastAsia="de-DE"/>
                </w:rPr>
              </m:ctrlPr>
            </m:fPr>
            <m:num>
              <m:sSub>
                <m:sSubPr>
                  <m:ctrlPr>
                    <w:rPr>
                      <w:rFonts w:ascii="Cambria Math" w:hAnsi="Cambria Math"/>
                      <w:i/>
                      <w:lang w:eastAsia="de-DE"/>
                    </w:rPr>
                  </m:ctrlPr>
                </m:sSubPr>
                <m:e>
                  <m:r>
                    <w:rPr>
                      <w:rFonts w:ascii="Cambria Math" w:hAnsi="Cambria Math"/>
                      <w:lang w:eastAsia="de-DE"/>
                    </w:rPr>
                    <m:t>P</m:t>
                  </m:r>
                </m:e>
                <m:sub>
                  <m:r>
                    <w:rPr>
                      <w:rFonts w:ascii="Cambria Math" w:hAnsi="Cambria Math"/>
                      <w:lang w:eastAsia="de-DE"/>
                    </w:rPr>
                    <m:t>ab</m:t>
                  </m:r>
                </m:sub>
              </m:sSub>
            </m:num>
            <m:den>
              <m:sSub>
                <m:sSubPr>
                  <m:ctrlPr>
                    <w:rPr>
                      <w:rFonts w:ascii="Cambria Math" w:hAnsi="Cambria Math"/>
                      <w:i/>
                      <w:lang w:eastAsia="de-DE"/>
                    </w:rPr>
                  </m:ctrlPr>
                </m:sSubPr>
                <m:e>
                  <m:r>
                    <w:rPr>
                      <w:rFonts w:ascii="Cambria Math" w:hAnsi="Cambria Math"/>
                      <w:lang w:eastAsia="de-DE"/>
                    </w:rPr>
                    <m:t>P</m:t>
                  </m:r>
                </m:e>
                <m:sub>
                  <m:r>
                    <w:rPr>
                      <w:rFonts w:ascii="Cambria Math" w:hAnsi="Cambria Math"/>
                      <w:lang w:eastAsia="de-DE"/>
                    </w:rPr>
                    <m:t>zu</m:t>
                  </m:r>
                </m:sub>
              </m:sSub>
            </m:den>
          </m:f>
        </m:oMath>
      </m:oMathPara>
    </w:p>
    <w:p w:rsidR="008843B2" w:rsidRPr="008843B2" w:rsidRDefault="008843B2" w:rsidP="008843B2">
      <w:pPr>
        <w:spacing w:line="240" w:lineRule="exact"/>
        <w:rPr>
          <w:sz w:val="16"/>
          <w:szCs w:val="16"/>
          <w:lang w:eastAsia="de-DE"/>
        </w:rPr>
      </w:pPr>
    </w:p>
    <w:p w:rsidR="008843B2" w:rsidRPr="008843B2" w:rsidRDefault="00BF50F8" w:rsidP="008843B2">
      <w:pPr>
        <w:jc w:val="both"/>
        <w:rPr>
          <w:lang w:eastAsia="de-DE"/>
        </w:rPr>
      </w:pPr>
      <m:oMathPara>
        <m:oMath>
          <m:sSub>
            <m:sSubPr>
              <m:ctrlPr>
                <w:rPr>
                  <w:rFonts w:ascii="Cambria Math" w:hAnsi="Cambria Math"/>
                  <w:i/>
                  <w:lang w:eastAsia="de-DE"/>
                </w:rPr>
              </m:ctrlPr>
            </m:sSubPr>
            <m:e>
              <m:r>
                <w:rPr>
                  <w:rFonts w:ascii="Cambria Math" w:hAnsi="Cambria Math"/>
                  <w:lang w:eastAsia="de-DE"/>
                </w:rPr>
                <m:t>P</m:t>
              </m:r>
            </m:e>
            <m:sub>
              <m:r>
                <w:rPr>
                  <w:rFonts w:ascii="Cambria Math" w:hAnsi="Cambria Math"/>
                  <w:lang w:eastAsia="de-DE"/>
                </w:rPr>
                <m:t>V</m:t>
              </m:r>
            </m:sub>
          </m:sSub>
          <m:r>
            <w:rPr>
              <w:rFonts w:ascii="Cambria Math" w:eastAsiaTheme="minorEastAsia" w:hAnsi="Cambria Math"/>
              <w:lang w:eastAsia="de-DE"/>
            </w:rPr>
            <m:t>=</m:t>
          </m:r>
          <m:sSub>
            <m:sSubPr>
              <m:ctrlPr>
                <w:rPr>
                  <w:rFonts w:ascii="Cambria Math" w:eastAsiaTheme="minorEastAsia" w:hAnsi="Cambria Math"/>
                  <w:i/>
                  <w:lang w:eastAsia="de-DE"/>
                </w:rPr>
              </m:ctrlPr>
            </m:sSubPr>
            <m:e>
              <m:r>
                <w:rPr>
                  <w:rFonts w:ascii="Cambria Math" w:eastAsiaTheme="minorEastAsia" w:hAnsi="Cambria Math"/>
                  <w:lang w:eastAsia="de-DE"/>
                </w:rPr>
                <m:t>P</m:t>
              </m:r>
            </m:e>
            <m:sub>
              <m:r>
                <w:rPr>
                  <w:rFonts w:ascii="Cambria Math" w:eastAsiaTheme="minorEastAsia" w:hAnsi="Cambria Math"/>
                  <w:lang w:eastAsia="de-DE"/>
                </w:rPr>
                <m:t>zu</m:t>
              </m:r>
            </m:sub>
          </m:sSub>
          <m:r>
            <w:rPr>
              <w:rFonts w:ascii="Cambria Math" w:eastAsiaTheme="minorEastAsia" w:hAnsi="Cambria Math"/>
              <w:lang w:eastAsia="de-DE"/>
            </w:rPr>
            <m:t>-</m:t>
          </m:r>
          <m:sSub>
            <m:sSubPr>
              <m:ctrlPr>
                <w:rPr>
                  <w:rFonts w:ascii="Cambria Math" w:eastAsiaTheme="minorEastAsia" w:hAnsi="Cambria Math"/>
                  <w:i/>
                  <w:lang w:eastAsia="de-DE"/>
                </w:rPr>
              </m:ctrlPr>
            </m:sSubPr>
            <m:e>
              <m:r>
                <w:rPr>
                  <w:rFonts w:ascii="Cambria Math" w:eastAsiaTheme="minorEastAsia" w:hAnsi="Cambria Math"/>
                  <w:lang w:eastAsia="de-DE"/>
                </w:rPr>
                <m:t>P</m:t>
              </m:r>
            </m:e>
            <m:sub>
              <m:r>
                <w:rPr>
                  <w:rFonts w:ascii="Cambria Math" w:eastAsiaTheme="minorEastAsia" w:hAnsi="Cambria Math"/>
                  <w:lang w:eastAsia="de-DE"/>
                </w:rPr>
                <m:t>ab</m:t>
              </m:r>
            </m:sub>
          </m:sSub>
        </m:oMath>
      </m:oMathPara>
    </w:p>
    <w:p w:rsidR="008843B2" w:rsidRPr="008843B2" w:rsidRDefault="008843B2" w:rsidP="008843B2">
      <w:pPr>
        <w:rPr>
          <w:sz w:val="16"/>
          <w:lang w:eastAsia="de-DE"/>
        </w:rPr>
      </w:pPr>
    </w:p>
    <w:p w:rsidR="008843B2" w:rsidRPr="008843B2" w:rsidRDefault="008843B2" w:rsidP="008843B2">
      <w:pPr>
        <w:rPr>
          <w:sz w:val="16"/>
          <w:lang w:eastAsia="de-DE"/>
        </w:rPr>
      </w:pPr>
    </w:p>
    <w:p w:rsidR="008843B2" w:rsidRPr="008843B2" w:rsidRDefault="008843B2" w:rsidP="008843B2">
      <w:pPr>
        <w:jc w:val="both"/>
        <w:rPr>
          <w:lang w:eastAsia="de-DE"/>
        </w:rPr>
      </w:pPr>
      <w:r w:rsidRPr="008843B2">
        <w:rPr>
          <w:noProof/>
          <w:lang w:eastAsia="de-DE"/>
        </w:rPr>
        <w:drawing>
          <wp:inline distT="0" distB="0" distL="0" distR="0" wp14:anchorId="077B6DD2" wp14:editId="2530D82C">
            <wp:extent cx="3959525" cy="1373746"/>
            <wp:effectExtent l="0" t="0" r="3175" b="0"/>
            <wp:docPr id="1607" name="Grafik 1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rkungsgrad.jpg"/>
                    <pic:cNvPicPr/>
                  </pic:nvPicPr>
                  <pic:blipFill>
                    <a:blip r:embed="rId119">
                      <a:extLst>
                        <a:ext uri="{28A0092B-C50C-407E-A947-70E740481C1C}">
                          <a14:useLocalDpi xmlns:a14="http://schemas.microsoft.com/office/drawing/2010/main" val="0"/>
                        </a:ext>
                      </a:extLst>
                    </a:blip>
                    <a:stretch>
                      <a:fillRect/>
                    </a:stretch>
                  </pic:blipFill>
                  <pic:spPr>
                    <a:xfrm>
                      <a:off x="0" y="0"/>
                      <a:ext cx="3964235" cy="1375380"/>
                    </a:xfrm>
                    <a:prstGeom prst="rect">
                      <a:avLst/>
                    </a:prstGeom>
                  </pic:spPr>
                </pic:pic>
              </a:graphicData>
            </a:graphic>
          </wp:inline>
        </w:drawing>
      </w:r>
    </w:p>
    <w:p w:rsidR="008843B2" w:rsidRPr="008843B2" w:rsidRDefault="008843B2" w:rsidP="008843B2">
      <w:pPr>
        <w:rPr>
          <w:sz w:val="16"/>
          <w:lang w:eastAsia="de-DE"/>
        </w:rPr>
      </w:pPr>
    </w:p>
    <w:p w:rsidR="008843B2" w:rsidRPr="008843B2" w:rsidRDefault="008843B2" w:rsidP="008843B2">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8843B2">
        <w:rPr>
          <w:rFonts w:ascii="Source Sans Pro Semibold" w:eastAsia="Times New Roman" w:hAnsi="Source Sans Pro Semibold" w:cs="Times New Roman"/>
          <w:bCs/>
          <w:sz w:val="26"/>
          <w:szCs w:val="26"/>
          <w:lang w:eastAsia="de-DE"/>
        </w:rPr>
        <w:t>Gesamtwirkungsgrad</w:t>
      </w:r>
      <w:r w:rsidRPr="008843B2">
        <w:rPr>
          <w:rFonts w:ascii="Source Sans Pro Semibold" w:eastAsia="Times New Roman" w:hAnsi="Source Sans Pro Semibold" w:cs="Times New Roman"/>
          <w:bCs/>
          <w:noProof/>
          <w:sz w:val="24"/>
          <w:szCs w:val="26"/>
          <w:lang w:eastAsia="de-DE"/>
        </w:rPr>
        <w:drawing>
          <wp:anchor distT="0" distB="0" distL="114300" distR="114300" simplePos="0" relativeHeight="251927552" behindDoc="0" locked="0" layoutInCell="0" allowOverlap="1" wp14:anchorId="5DE1E361" wp14:editId="3DDCE072">
            <wp:simplePos x="0" y="0"/>
            <wp:positionH relativeFrom="rightMargin">
              <wp:posOffset>107950</wp:posOffset>
            </wp:positionH>
            <wp:positionV relativeFrom="paragraph">
              <wp:posOffset>0</wp:posOffset>
            </wp:positionV>
            <wp:extent cx="323850" cy="323850"/>
            <wp:effectExtent l="0" t="0" r="0" b="0"/>
            <wp:wrapNone/>
            <wp:docPr id="1608"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jc w:val="both"/>
        <w:rPr>
          <w:lang w:eastAsia="de-DE"/>
        </w:rPr>
      </w:pPr>
      <w:r w:rsidRPr="008843B2">
        <w:rPr>
          <w:lang w:eastAsia="de-DE"/>
        </w:rPr>
        <w:t>Den gesamten Wirkungsgrad erhält man, wenn man die Wirkungsgrade aller hint</w:t>
      </w:r>
      <w:r w:rsidRPr="008843B2">
        <w:rPr>
          <w:lang w:eastAsia="de-DE"/>
        </w:rPr>
        <w:t>e</w:t>
      </w:r>
      <w:r w:rsidRPr="008843B2">
        <w:rPr>
          <w:lang w:eastAsia="de-DE"/>
        </w:rPr>
        <w:t>rei</w:t>
      </w:r>
      <w:r w:rsidRPr="008843B2">
        <w:rPr>
          <w:noProof/>
          <w:sz w:val="24"/>
          <w:lang w:eastAsia="de-DE"/>
        </w:rPr>
        <w:drawing>
          <wp:anchor distT="0" distB="0" distL="114300" distR="114300" simplePos="0" relativeHeight="251929600" behindDoc="0" locked="0" layoutInCell="0" allowOverlap="1" wp14:anchorId="5D9B57F1" wp14:editId="2B89B349">
            <wp:simplePos x="0" y="0"/>
            <wp:positionH relativeFrom="rightMargin">
              <wp:posOffset>467995</wp:posOffset>
            </wp:positionH>
            <wp:positionV relativeFrom="paragraph">
              <wp:posOffset>0</wp:posOffset>
            </wp:positionV>
            <wp:extent cx="348615" cy="320040"/>
            <wp:effectExtent l="0" t="0" r="0" b="3810"/>
            <wp:wrapNone/>
            <wp:docPr id="160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1928576" behindDoc="0" locked="0" layoutInCell="0" allowOverlap="1" wp14:anchorId="5CAFBF39" wp14:editId="5D47E764">
            <wp:simplePos x="0" y="0"/>
            <wp:positionH relativeFrom="rightMargin">
              <wp:posOffset>107950</wp:posOffset>
            </wp:positionH>
            <wp:positionV relativeFrom="paragraph">
              <wp:posOffset>0</wp:posOffset>
            </wp:positionV>
            <wp:extent cx="348615" cy="320040"/>
            <wp:effectExtent l="0" t="0" r="0" b="3810"/>
            <wp:wrapNone/>
            <wp:docPr id="161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lang w:eastAsia="de-DE"/>
        </w:rPr>
        <w:t>nander geschalteten Geräte multipliziert.</w:t>
      </w:r>
    </w:p>
    <w:p w:rsidR="008843B2" w:rsidRPr="008843B2" w:rsidRDefault="008843B2" w:rsidP="008843B2">
      <w:pPr>
        <w:rPr>
          <w:sz w:val="16"/>
          <w:lang w:eastAsia="de-DE"/>
        </w:rPr>
      </w:pPr>
    </w:p>
    <w:p w:rsidR="008843B2" w:rsidRPr="008843B2" w:rsidRDefault="00BF50F8" w:rsidP="008843B2">
      <w:pPr>
        <w:jc w:val="both"/>
        <w:rPr>
          <w:lang w:eastAsia="de-DE"/>
        </w:rPr>
      </w:pPr>
      <m:oMathPara>
        <m:oMath>
          <m:sSub>
            <m:sSubPr>
              <m:ctrlPr>
                <w:rPr>
                  <w:rFonts w:ascii="Cambria Math" w:hAnsi="Cambria Math"/>
                  <w:i/>
                  <w:lang w:eastAsia="de-DE"/>
                </w:rPr>
              </m:ctrlPr>
            </m:sSubPr>
            <m:e>
              <m:r>
                <w:rPr>
                  <w:rFonts w:ascii="Cambria Math" w:hAnsi="Cambria Math"/>
                  <w:lang w:eastAsia="de-DE"/>
                </w:rPr>
                <m:t>η</m:t>
              </m:r>
            </m:e>
            <m:sub>
              <m:r>
                <w:rPr>
                  <w:rFonts w:ascii="Cambria Math" w:hAnsi="Cambria Math"/>
                  <w:lang w:eastAsia="de-DE"/>
                </w:rPr>
                <m:t>ges</m:t>
              </m:r>
            </m:sub>
          </m:sSub>
          <m:r>
            <w:rPr>
              <w:rFonts w:ascii="Cambria Math" w:hAnsi="Cambria Math"/>
              <w:lang w:eastAsia="de-DE"/>
            </w:rPr>
            <m:t>=</m:t>
          </m:r>
          <m:sSub>
            <m:sSubPr>
              <m:ctrlPr>
                <w:rPr>
                  <w:rFonts w:ascii="Cambria Math" w:hAnsi="Cambria Math"/>
                  <w:i/>
                  <w:lang w:eastAsia="de-DE"/>
                </w:rPr>
              </m:ctrlPr>
            </m:sSubPr>
            <m:e>
              <m:r>
                <w:rPr>
                  <w:rFonts w:ascii="Cambria Math" w:hAnsi="Cambria Math"/>
                  <w:lang w:eastAsia="de-DE"/>
                </w:rPr>
                <m:t>η</m:t>
              </m:r>
            </m:e>
            <m:sub>
              <m:r>
                <w:rPr>
                  <w:rFonts w:ascii="Cambria Math" w:hAnsi="Cambria Math"/>
                  <w:lang w:eastAsia="de-DE"/>
                </w:rPr>
                <m:t>1</m:t>
              </m:r>
            </m:sub>
          </m:sSub>
          <m:r>
            <w:rPr>
              <w:rFonts w:ascii="Cambria Math" w:eastAsiaTheme="minorEastAsia" w:hAnsi="Cambria Math"/>
              <w:lang w:eastAsia="de-DE"/>
            </w:rPr>
            <m:t>∙</m:t>
          </m:r>
          <m:sSub>
            <m:sSubPr>
              <m:ctrlPr>
                <w:rPr>
                  <w:rFonts w:ascii="Cambria Math" w:hAnsi="Cambria Math"/>
                  <w:i/>
                  <w:lang w:eastAsia="de-DE"/>
                </w:rPr>
              </m:ctrlPr>
            </m:sSubPr>
            <m:e>
              <m:r>
                <w:rPr>
                  <w:rFonts w:ascii="Cambria Math" w:hAnsi="Cambria Math"/>
                  <w:lang w:eastAsia="de-DE"/>
                </w:rPr>
                <m:t>η</m:t>
              </m:r>
            </m:e>
            <m:sub>
              <m:r>
                <w:rPr>
                  <w:rFonts w:ascii="Cambria Math" w:hAnsi="Cambria Math"/>
                  <w:lang w:eastAsia="de-DE"/>
                </w:rPr>
                <m:t>2</m:t>
              </m:r>
            </m:sub>
          </m:sSub>
          <m:r>
            <w:rPr>
              <w:rFonts w:ascii="Cambria Math" w:eastAsiaTheme="minorEastAsia" w:hAnsi="Cambria Math"/>
              <w:lang w:eastAsia="de-DE"/>
            </w:rPr>
            <m:t>∙</m:t>
          </m:r>
          <m:sSub>
            <m:sSubPr>
              <m:ctrlPr>
                <w:rPr>
                  <w:rFonts w:ascii="Cambria Math" w:hAnsi="Cambria Math"/>
                  <w:i/>
                  <w:lang w:eastAsia="de-DE"/>
                </w:rPr>
              </m:ctrlPr>
            </m:sSubPr>
            <m:e>
              <m:r>
                <w:rPr>
                  <w:rFonts w:ascii="Cambria Math" w:hAnsi="Cambria Math"/>
                  <w:lang w:eastAsia="de-DE"/>
                </w:rPr>
                <m:t>η</m:t>
              </m:r>
            </m:e>
            <m:sub>
              <m:r>
                <w:rPr>
                  <w:rFonts w:ascii="Cambria Math" w:hAnsi="Cambria Math"/>
                  <w:lang w:eastAsia="de-DE"/>
                </w:rPr>
                <m:t>3</m:t>
              </m:r>
            </m:sub>
          </m:sSub>
          <m:r>
            <w:rPr>
              <w:rFonts w:ascii="Cambria Math" w:eastAsiaTheme="minorEastAsia" w:hAnsi="Cambria Math"/>
              <w:lang w:eastAsia="de-DE"/>
            </w:rPr>
            <m:t>∙….</m:t>
          </m:r>
        </m:oMath>
      </m:oMathPara>
    </w:p>
    <w:p w:rsidR="008843B2" w:rsidRPr="008843B2" w:rsidRDefault="008843B2" w:rsidP="008843B2">
      <w:pPr>
        <w:rPr>
          <w:sz w:val="16"/>
          <w:lang w:eastAsia="de-DE"/>
        </w:rPr>
      </w:pPr>
    </w:p>
    <w:p w:rsidR="008843B2" w:rsidRPr="008843B2" w:rsidRDefault="008843B2" w:rsidP="008843B2">
      <w:pPr>
        <w:keepNext/>
        <w:keepLines/>
        <w:suppressAutoHyphens/>
        <w:spacing w:before="160" w:after="80"/>
        <w:outlineLvl w:val="2"/>
        <w:rPr>
          <w:rFonts w:ascii="Source Sans Pro Semibold" w:eastAsia="Times New Roman" w:hAnsi="Source Sans Pro Semibold" w:cs="Times New Roman"/>
          <w:bCs/>
          <w:sz w:val="22"/>
          <w:lang w:eastAsia="de-DE"/>
        </w:rPr>
      </w:pPr>
      <w:r w:rsidRPr="008843B2">
        <w:rPr>
          <w:rFonts w:ascii="Source Sans Pro Semibold" w:eastAsia="Times New Roman" w:hAnsi="Source Sans Pro Semibold" w:cs="Times New Roman"/>
          <w:bCs/>
          <w:sz w:val="22"/>
          <w:lang w:eastAsia="de-DE"/>
        </w:rPr>
        <w:t>Beispiel</w:t>
      </w:r>
    </w:p>
    <w:p w:rsidR="008843B2" w:rsidRPr="008843B2" w:rsidRDefault="008843B2" w:rsidP="008843B2">
      <w:pPr>
        <w:jc w:val="both"/>
        <w:rPr>
          <w:lang w:eastAsia="de-DE"/>
        </w:rPr>
      </w:pPr>
      <w:r w:rsidRPr="008843B2">
        <w:rPr>
          <w:noProof/>
          <w:lang w:eastAsia="de-DE"/>
        </w:rPr>
        <w:drawing>
          <wp:inline distT="0" distB="0" distL="0" distR="0" wp14:anchorId="2A84C092" wp14:editId="41DC6154">
            <wp:extent cx="3269412" cy="1115238"/>
            <wp:effectExtent l="0" t="0" r="7620" b="8890"/>
            <wp:docPr id="1612" name="Grafik 1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rkungsgrad_Gesamt.jpg"/>
                    <pic:cNvPicPr/>
                  </pic:nvPicPr>
                  <pic:blipFill>
                    <a:blip r:embed="rId120">
                      <a:extLst>
                        <a:ext uri="{28A0092B-C50C-407E-A947-70E740481C1C}">
                          <a14:useLocalDpi xmlns:a14="http://schemas.microsoft.com/office/drawing/2010/main" val="0"/>
                        </a:ext>
                      </a:extLst>
                    </a:blip>
                    <a:stretch>
                      <a:fillRect/>
                    </a:stretch>
                  </pic:blipFill>
                  <pic:spPr>
                    <a:xfrm>
                      <a:off x="0" y="0"/>
                      <a:ext cx="3269412" cy="1115238"/>
                    </a:xfrm>
                    <a:prstGeom prst="rect">
                      <a:avLst/>
                    </a:prstGeom>
                  </pic:spPr>
                </pic:pic>
              </a:graphicData>
            </a:graphic>
          </wp:inline>
        </w:drawing>
      </w:r>
    </w:p>
    <w:p w:rsidR="008843B2" w:rsidRPr="008843B2" w:rsidRDefault="00BF50F8" w:rsidP="008843B2">
      <w:pPr>
        <w:jc w:val="both"/>
        <w:rPr>
          <w:rFonts w:eastAsiaTheme="minorEastAsia"/>
          <w:lang w:eastAsia="de-DE"/>
        </w:rPr>
      </w:pPr>
      <m:oMathPara>
        <m:oMathParaPr>
          <m:jc m:val="left"/>
        </m:oMathParaPr>
        <m:oMath>
          <m:sSub>
            <m:sSubPr>
              <m:ctrlPr>
                <w:rPr>
                  <w:rFonts w:ascii="Cambria Math" w:hAnsi="Cambria Math"/>
                  <w:i/>
                  <w:lang w:eastAsia="de-DE"/>
                </w:rPr>
              </m:ctrlPr>
            </m:sSubPr>
            <m:e>
              <m:r>
                <w:rPr>
                  <w:rFonts w:ascii="Cambria Math" w:hAnsi="Cambria Math"/>
                  <w:lang w:eastAsia="de-DE"/>
                </w:rPr>
                <m:t>η</m:t>
              </m:r>
            </m:e>
            <m:sub>
              <m:r>
                <w:rPr>
                  <w:rFonts w:ascii="Cambria Math" w:hAnsi="Cambria Math"/>
                  <w:lang w:eastAsia="de-DE"/>
                </w:rPr>
                <m:t>ges</m:t>
              </m:r>
            </m:sub>
          </m:sSub>
          <m:r>
            <w:rPr>
              <w:rFonts w:ascii="Cambria Math" w:hAnsi="Cambria Math"/>
              <w:lang w:eastAsia="de-DE"/>
            </w:rPr>
            <m:t>=</m:t>
          </m:r>
          <m:sSub>
            <m:sSubPr>
              <m:ctrlPr>
                <w:rPr>
                  <w:rFonts w:ascii="Cambria Math" w:hAnsi="Cambria Math"/>
                  <w:i/>
                  <w:lang w:eastAsia="de-DE"/>
                </w:rPr>
              </m:ctrlPr>
            </m:sSubPr>
            <m:e>
              <m:r>
                <w:rPr>
                  <w:rFonts w:ascii="Cambria Math" w:hAnsi="Cambria Math"/>
                  <w:lang w:eastAsia="de-DE"/>
                </w:rPr>
                <m:t>η</m:t>
              </m:r>
            </m:e>
            <m:sub>
              <m:r>
                <w:rPr>
                  <w:rFonts w:ascii="Cambria Math" w:hAnsi="Cambria Math"/>
                  <w:lang w:eastAsia="de-DE"/>
                </w:rPr>
                <m:t>M</m:t>
              </m:r>
            </m:sub>
          </m:sSub>
          <m:r>
            <w:rPr>
              <w:rFonts w:ascii="Cambria Math" w:eastAsiaTheme="minorEastAsia" w:hAnsi="Cambria Math"/>
              <w:lang w:eastAsia="de-DE"/>
            </w:rPr>
            <m:t>∙</m:t>
          </m:r>
          <m:sSub>
            <m:sSubPr>
              <m:ctrlPr>
                <w:rPr>
                  <w:rFonts w:ascii="Cambria Math" w:hAnsi="Cambria Math"/>
                  <w:i/>
                  <w:lang w:eastAsia="de-DE"/>
                </w:rPr>
              </m:ctrlPr>
            </m:sSubPr>
            <m:e>
              <m:r>
                <w:rPr>
                  <w:rFonts w:ascii="Cambria Math" w:hAnsi="Cambria Math"/>
                  <w:lang w:eastAsia="de-DE"/>
                </w:rPr>
                <m:t>η</m:t>
              </m:r>
            </m:e>
            <m:sub>
              <m:r>
                <w:rPr>
                  <w:rFonts w:ascii="Cambria Math" w:hAnsi="Cambria Math"/>
                  <w:lang w:eastAsia="de-DE"/>
                </w:rPr>
                <m:t>G</m:t>
              </m:r>
            </m:sub>
          </m:sSub>
        </m:oMath>
      </m:oMathPara>
    </w:p>
    <w:p w:rsidR="008843B2" w:rsidRPr="008843B2" w:rsidRDefault="008843B2" w:rsidP="008843B2">
      <w:pPr>
        <w:spacing w:line="240" w:lineRule="exact"/>
        <w:rPr>
          <w:rFonts w:eastAsiaTheme="minorEastAsia"/>
          <w:lang w:eastAsia="de-DE"/>
        </w:rPr>
      </w:pPr>
      <w:r w:rsidRPr="008843B2">
        <w:rPr>
          <w:rFonts w:eastAsiaTheme="minorEastAsia"/>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Wirkungsgrad</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ET1.01.09.02</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9A68BB" w:rsidRPr="008843B2" w:rsidRDefault="009A68BB" w:rsidP="009A68BB">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8843B2" w:rsidRPr="008843B2" w:rsidRDefault="008843B2" w:rsidP="009A68BB">
            <w:pPr>
              <w:rPr>
                <w:sz w:val="16"/>
              </w:rPr>
            </w:pP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2E280A">
            <w:pPr>
              <w:numPr>
                <w:ilvl w:val="0"/>
                <w:numId w:val="6"/>
              </w:numPr>
              <w:ind w:left="414" w:hanging="357"/>
              <w:rPr>
                <w:sz w:val="16"/>
              </w:rPr>
            </w:pPr>
            <w:r w:rsidRPr="008843B2">
              <w:rPr>
                <w:sz w:val="16"/>
              </w:rPr>
              <w:t>Ich kann elektrische Leistung und den Wirkungsgrad untersche</w:t>
            </w:r>
            <w:r w:rsidRPr="008843B2">
              <w:rPr>
                <w:sz w:val="16"/>
              </w:rPr>
              <w:t>i</w:t>
            </w:r>
            <w:r w:rsidRPr="008843B2">
              <w:rPr>
                <w:sz w:val="16"/>
              </w:rPr>
              <w:t>den, kenne deren Formelzeichen und kann damit rechnen.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9A68BB" w:rsidRDefault="008843B2" w:rsidP="002E280A">
            <w:pPr>
              <w:numPr>
                <w:ilvl w:val="0"/>
                <w:numId w:val="6"/>
              </w:numPr>
              <w:ind w:left="414" w:hanging="357"/>
              <w:rPr>
                <w:sz w:val="16"/>
              </w:rPr>
            </w:pPr>
            <w:r w:rsidRPr="008843B2">
              <w:rPr>
                <w:sz w:val="16"/>
              </w:rPr>
              <w:t>Ich kenne elektrische Grundgrößen.</w:t>
            </w:r>
          </w:p>
          <w:p w:rsidR="008843B2" w:rsidRPr="008843B2" w:rsidRDefault="008843B2" w:rsidP="002E280A">
            <w:pPr>
              <w:numPr>
                <w:ilvl w:val="0"/>
                <w:numId w:val="6"/>
              </w:numPr>
              <w:ind w:left="414" w:hanging="357"/>
              <w:rPr>
                <w:i/>
                <w:sz w:val="16"/>
              </w:rPr>
            </w:pPr>
            <w:r w:rsidRPr="008843B2">
              <w:rPr>
                <w:sz w:val="16"/>
              </w:rPr>
              <w:t>Ich kann mit Größen und Einheiten umgehen und den Begriff elektrische Leistung erläutern.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416" w:hanging="36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2E280A">
            <w:pPr>
              <w:numPr>
                <w:ilvl w:val="0"/>
                <w:numId w:val="6"/>
              </w:numPr>
              <w:ind w:left="414" w:hanging="357"/>
              <w:rPr>
                <w:sz w:val="16"/>
              </w:rPr>
            </w:pPr>
            <w:r w:rsidRPr="008843B2">
              <w:rPr>
                <w:sz w:val="16"/>
              </w:rPr>
              <w:t>Siehe Lernwegeliste oder Lernschritt ET1.01.09.02</w:t>
            </w:r>
          </w:p>
        </w:tc>
      </w:tr>
    </w:tbl>
    <w:p w:rsidR="008843B2" w:rsidRPr="008843B2" w:rsidRDefault="00DC5ED5"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1925504" behindDoc="0" locked="0" layoutInCell="0" allowOverlap="1" wp14:anchorId="3E8EA783" wp14:editId="01BD17D2">
            <wp:simplePos x="0" y="0"/>
            <wp:positionH relativeFrom="rightMargin">
              <wp:posOffset>165100</wp:posOffset>
            </wp:positionH>
            <wp:positionV relativeFrom="paragraph">
              <wp:posOffset>400050</wp:posOffset>
            </wp:positionV>
            <wp:extent cx="658495" cy="323850"/>
            <wp:effectExtent l="0" t="0" r="8255" b="0"/>
            <wp:wrapNone/>
            <wp:docPr id="161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1926528" behindDoc="0" locked="0" layoutInCell="0" allowOverlap="1" wp14:anchorId="4E4794DA" wp14:editId="2B264691">
            <wp:simplePos x="0" y="0"/>
            <wp:positionH relativeFrom="rightMargin">
              <wp:posOffset>163830</wp:posOffset>
            </wp:positionH>
            <wp:positionV relativeFrom="paragraph">
              <wp:posOffset>32385</wp:posOffset>
            </wp:positionV>
            <wp:extent cx="344805" cy="323215"/>
            <wp:effectExtent l="0" t="0" r="0" b="635"/>
            <wp:wrapNone/>
            <wp:docPr id="161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4805" cy="323215"/>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ascii="Source Sans Pro Semibold" w:eastAsia="Times New Roman" w:hAnsi="Source Sans Pro Semibold" w:cs="Times New Roman"/>
          <w:bCs/>
          <w:sz w:val="30"/>
          <w:szCs w:val="28"/>
          <w:lang w:eastAsia="de-DE"/>
        </w:rPr>
        <w:t>Aufgaben</w:t>
      </w:r>
    </w:p>
    <w:p w:rsidR="008843B2" w:rsidRPr="008843B2" w:rsidRDefault="008843B2" w:rsidP="008C5BAE">
      <w:pPr>
        <w:pStyle w:val="AufgabeEbene1"/>
        <w:numPr>
          <w:ilvl w:val="0"/>
          <w:numId w:val="43"/>
        </w:numPr>
      </w:pPr>
      <w:r w:rsidRPr="008843B2">
        <w:t>Ein Motor nimmt eine elektrische Leistung von 4,5 kW auf, wenn er an der Welle mit einer mechanischen Leistung von 4 kW belastet wird. Berechnen Sie den Wirkung</w:t>
      </w:r>
      <w:r w:rsidRPr="008843B2">
        <w:t>s</w:t>
      </w:r>
      <w:r w:rsidRPr="008843B2">
        <w:t>grad des Motors.</w:t>
      </w:r>
    </w:p>
    <w:p w:rsidR="008843B2" w:rsidRPr="008843B2" w:rsidRDefault="008843B2" w:rsidP="008843B2">
      <w:pPr>
        <w:rPr>
          <w:sz w:val="16"/>
          <w:lang w:eastAsia="de-DE"/>
        </w:rPr>
      </w:pPr>
    </w:p>
    <w:p w:rsidR="008843B2" w:rsidRPr="008843B2" w:rsidRDefault="008843B2" w:rsidP="009E1D61">
      <w:pPr>
        <w:numPr>
          <w:ilvl w:val="0"/>
          <w:numId w:val="8"/>
        </w:numPr>
        <w:spacing w:before="240"/>
        <w:jc w:val="both"/>
      </w:pPr>
      <w:r w:rsidRPr="008843B2">
        <w:t>Ein Motor hat einen Wirkungsgrad von 0,92 und gibt an der Welle eine mechanische Leistung von 25</w:t>
      </w:r>
      <w:r w:rsidR="00C502AF">
        <w:t xml:space="preserve"> </w:t>
      </w:r>
      <w:r w:rsidRPr="008843B2">
        <w:t>kW ab. Berechnen Sie</w:t>
      </w:r>
    </w:p>
    <w:p w:rsidR="008843B2" w:rsidRPr="008843B2" w:rsidRDefault="008843B2" w:rsidP="009E1D61">
      <w:pPr>
        <w:numPr>
          <w:ilvl w:val="1"/>
          <w:numId w:val="8"/>
        </w:numPr>
        <w:spacing w:before="120"/>
        <w:jc w:val="both"/>
      </w:pPr>
      <w:r w:rsidRPr="008843B2">
        <w:t>die zugeführte elektrische Leistung</w:t>
      </w:r>
      <w:r w:rsidR="00E348F3">
        <w:t>.</w:t>
      </w:r>
    </w:p>
    <w:p w:rsidR="008843B2" w:rsidRPr="008843B2" w:rsidRDefault="008843B2" w:rsidP="009E1D61">
      <w:pPr>
        <w:numPr>
          <w:ilvl w:val="1"/>
          <w:numId w:val="8"/>
        </w:numPr>
        <w:spacing w:before="120"/>
        <w:jc w:val="both"/>
      </w:pPr>
      <w:r w:rsidRPr="008843B2">
        <w:t>die Verlustleistung</w:t>
      </w:r>
      <w:r w:rsidR="00E348F3">
        <w:t>.</w:t>
      </w:r>
    </w:p>
    <w:p w:rsidR="008843B2" w:rsidRPr="008843B2" w:rsidRDefault="008843B2" w:rsidP="008843B2">
      <w:pPr>
        <w:rPr>
          <w:sz w:val="16"/>
          <w:lang w:eastAsia="de-DE"/>
        </w:rPr>
      </w:pPr>
    </w:p>
    <w:p w:rsidR="008843B2" w:rsidRPr="008843B2" w:rsidRDefault="008843B2" w:rsidP="009E1D61">
      <w:pPr>
        <w:numPr>
          <w:ilvl w:val="0"/>
          <w:numId w:val="8"/>
        </w:numPr>
        <w:spacing w:before="240"/>
        <w:jc w:val="both"/>
        <w:rPr>
          <w:rFonts w:eastAsiaTheme="minorEastAsia"/>
        </w:rPr>
      </w:pPr>
      <w:r w:rsidRPr="008843B2">
        <w:rPr>
          <w:rFonts w:eastAsiaTheme="minorEastAsia"/>
        </w:rPr>
        <w:t>Von einem Netzgerät wird eine elektrische Leistung von 260</w:t>
      </w:r>
      <w:r w:rsidR="00C502AF">
        <w:rPr>
          <w:rFonts w:eastAsiaTheme="minorEastAsia"/>
        </w:rPr>
        <w:t xml:space="preserve"> </w:t>
      </w:r>
      <w:r w:rsidRPr="008843B2">
        <w:rPr>
          <w:rFonts w:eastAsiaTheme="minorEastAsia"/>
        </w:rPr>
        <w:t>W entnommen. Die Ve</w:t>
      </w:r>
      <w:r w:rsidRPr="008843B2">
        <w:rPr>
          <w:rFonts w:eastAsiaTheme="minorEastAsia"/>
        </w:rPr>
        <w:t>r</w:t>
      </w:r>
      <w:r w:rsidRPr="008843B2">
        <w:rPr>
          <w:rFonts w:eastAsiaTheme="minorEastAsia"/>
        </w:rPr>
        <w:t>lustleistung beträgt 50</w:t>
      </w:r>
      <w:r w:rsidR="00C502AF">
        <w:rPr>
          <w:rFonts w:eastAsiaTheme="minorEastAsia"/>
        </w:rPr>
        <w:t xml:space="preserve"> </w:t>
      </w:r>
      <w:r w:rsidRPr="008843B2">
        <w:rPr>
          <w:rFonts w:eastAsiaTheme="minorEastAsia"/>
        </w:rPr>
        <w:t>W. Berechnen Sie</w:t>
      </w:r>
    </w:p>
    <w:p w:rsidR="008843B2" w:rsidRPr="008843B2" w:rsidRDefault="008843B2" w:rsidP="009E1D61">
      <w:pPr>
        <w:numPr>
          <w:ilvl w:val="1"/>
          <w:numId w:val="8"/>
        </w:numPr>
        <w:spacing w:before="120"/>
        <w:jc w:val="both"/>
      </w:pPr>
      <w:r w:rsidRPr="008843B2">
        <w:t>die zugeführte Leistung</w:t>
      </w:r>
      <w:r w:rsidR="00E348F3">
        <w:t>.</w:t>
      </w:r>
    </w:p>
    <w:p w:rsidR="008843B2" w:rsidRPr="008843B2" w:rsidRDefault="008843B2" w:rsidP="009E1D61">
      <w:pPr>
        <w:numPr>
          <w:ilvl w:val="1"/>
          <w:numId w:val="8"/>
        </w:numPr>
        <w:spacing w:before="120"/>
        <w:jc w:val="both"/>
      </w:pPr>
      <w:r w:rsidRPr="008843B2">
        <w:t>den Wirkungsgrad</w:t>
      </w:r>
      <w:r w:rsidR="00E348F3">
        <w:t>.</w:t>
      </w:r>
    </w:p>
    <w:p w:rsidR="008843B2" w:rsidRPr="008843B2" w:rsidRDefault="008843B2" w:rsidP="008843B2">
      <w:pPr>
        <w:jc w:val="both"/>
        <w:rPr>
          <w:rFonts w:eastAsiaTheme="minorEastAsia"/>
          <w:lang w:eastAsia="de-DE"/>
        </w:rPr>
      </w:pPr>
    </w:p>
    <w:p w:rsidR="008843B2" w:rsidRPr="008843B2" w:rsidRDefault="008843B2" w:rsidP="008843B2">
      <w:pPr>
        <w:spacing w:line="240" w:lineRule="exact"/>
        <w:rPr>
          <w:rFonts w:eastAsiaTheme="minorEastAsia"/>
          <w:lang w:eastAsia="de-DE"/>
        </w:rPr>
      </w:pPr>
      <w:r w:rsidRPr="008843B2">
        <w:rPr>
          <w:rFonts w:eastAsiaTheme="minorEastAsia"/>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Wirkungsgrad</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ET1.01.09.02</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9A68BB" w:rsidRDefault="009A68BB" w:rsidP="009A68BB">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2E280A">
            <w:pPr>
              <w:numPr>
                <w:ilvl w:val="0"/>
                <w:numId w:val="6"/>
              </w:numPr>
              <w:ind w:left="414" w:hanging="357"/>
              <w:rPr>
                <w:sz w:val="16"/>
              </w:rPr>
            </w:pPr>
            <w:r w:rsidRPr="008843B2">
              <w:rPr>
                <w:sz w:val="16"/>
              </w:rPr>
              <w:t>Ich kann elektrische Leistung und den Wirkungsgrad untersche</w:t>
            </w:r>
            <w:r w:rsidRPr="008843B2">
              <w:rPr>
                <w:sz w:val="16"/>
              </w:rPr>
              <w:t>i</w:t>
            </w:r>
            <w:r w:rsidRPr="008843B2">
              <w:rPr>
                <w:sz w:val="16"/>
              </w:rPr>
              <w:t>den, kenne deren Formelzeichen und kann damit rechnen.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2E280A">
            <w:pPr>
              <w:numPr>
                <w:ilvl w:val="0"/>
                <w:numId w:val="6"/>
              </w:numPr>
              <w:ind w:left="414" w:hanging="357"/>
              <w:rPr>
                <w:i/>
                <w:sz w:val="16"/>
              </w:rPr>
            </w:pPr>
            <w:r w:rsidRPr="008843B2">
              <w:rPr>
                <w:sz w:val="16"/>
              </w:rPr>
              <w:t>Ich kenne elektrische Grundgrößen.</w:t>
            </w:r>
          </w:p>
          <w:p w:rsidR="008843B2" w:rsidRPr="008843B2" w:rsidRDefault="008843B2" w:rsidP="002E280A">
            <w:pPr>
              <w:numPr>
                <w:ilvl w:val="0"/>
                <w:numId w:val="6"/>
              </w:numPr>
              <w:ind w:left="414" w:hanging="357"/>
              <w:rPr>
                <w:i/>
                <w:sz w:val="16"/>
              </w:rPr>
            </w:pPr>
            <w:r w:rsidRPr="008843B2">
              <w:rPr>
                <w:sz w:val="16"/>
              </w:rPr>
              <w:t>Ich kann mit Größen und Einheiten umgehen und den Begriff elektrische Leistung erläutern.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416" w:hanging="36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2E280A">
            <w:pPr>
              <w:numPr>
                <w:ilvl w:val="0"/>
                <w:numId w:val="6"/>
              </w:numPr>
              <w:ind w:left="414" w:hanging="357"/>
              <w:rPr>
                <w:sz w:val="16"/>
              </w:rPr>
            </w:pPr>
            <w:r w:rsidRPr="008843B2">
              <w:rPr>
                <w:sz w:val="16"/>
              </w:rPr>
              <w:t>Siehe Lernwegeliste oder Lernschritt ET1.01.09.02</w:t>
            </w:r>
          </w:p>
        </w:tc>
      </w:tr>
    </w:tbl>
    <w:p w:rsidR="008843B2" w:rsidRPr="008843B2" w:rsidRDefault="00DC5ED5"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1930624" behindDoc="0" locked="0" layoutInCell="0" allowOverlap="1" wp14:anchorId="766DEB36" wp14:editId="71E55BD8">
            <wp:simplePos x="0" y="0"/>
            <wp:positionH relativeFrom="rightMargin">
              <wp:posOffset>103505</wp:posOffset>
            </wp:positionH>
            <wp:positionV relativeFrom="paragraph">
              <wp:posOffset>390525</wp:posOffset>
            </wp:positionV>
            <wp:extent cx="658495" cy="323850"/>
            <wp:effectExtent l="0" t="0" r="8255" b="0"/>
            <wp:wrapNone/>
            <wp:docPr id="161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1933696" behindDoc="0" locked="0" layoutInCell="0" allowOverlap="1" wp14:anchorId="07015699" wp14:editId="5963D910">
            <wp:simplePos x="0" y="0"/>
            <wp:positionH relativeFrom="rightMargin">
              <wp:posOffset>107950</wp:posOffset>
            </wp:positionH>
            <wp:positionV relativeFrom="paragraph">
              <wp:posOffset>13335</wp:posOffset>
            </wp:positionV>
            <wp:extent cx="345440" cy="323850"/>
            <wp:effectExtent l="0" t="0" r="0" b="0"/>
            <wp:wrapNone/>
            <wp:docPr id="162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ascii="Source Sans Pro Semibold" w:eastAsia="Times New Roman" w:hAnsi="Source Sans Pro Semibold" w:cs="Times New Roman"/>
          <w:bCs/>
          <w:sz w:val="30"/>
          <w:szCs w:val="28"/>
          <w:lang w:eastAsia="de-DE"/>
        </w:rPr>
        <w:t>Aufgaben</w:t>
      </w:r>
    </w:p>
    <w:p w:rsidR="008843B2" w:rsidRPr="008843B2" w:rsidRDefault="008843B2" w:rsidP="008C5BAE">
      <w:pPr>
        <w:pStyle w:val="AufgabeEbene1"/>
        <w:numPr>
          <w:ilvl w:val="0"/>
          <w:numId w:val="44"/>
        </w:numPr>
      </w:pPr>
      <w:r w:rsidRPr="008843B2">
        <w:t>Ein Motor nimmt eine elektrische Leistung von 4,5 kW auf, wenn er an der Welle mit einer mechanischen Leistung von 4 kW belastet wird. Berechnen Sie den Wirkung</w:t>
      </w:r>
      <w:r w:rsidRPr="008843B2">
        <w:t>s</w:t>
      </w:r>
      <w:r w:rsidRPr="008843B2">
        <w:t>grad des Motors.</w:t>
      </w:r>
    </w:p>
    <w:p w:rsidR="008843B2" w:rsidRPr="008843B2" w:rsidRDefault="008843B2" w:rsidP="008843B2">
      <w:pPr>
        <w:rPr>
          <w:sz w:val="16"/>
          <w:lang w:eastAsia="de-DE"/>
        </w:rPr>
      </w:pPr>
    </w:p>
    <w:p w:rsidR="008843B2" w:rsidRPr="008843B2" w:rsidRDefault="008843B2" w:rsidP="009E1D61">
      <w:pPr>
        <w:numPr>
          <w:ilvl w:val="0"/>
          <w:numId w:val="8"/>
        </w:numPr>
        <w:spacing w:before="240"/>
        <w:jc w:val="both"/>
      </w:pPr>
      <w:r w:rsidRPr="008843B2">
        <w:t>Ein Motor hat einen Wirkungsgrad von 0,92 und gibt an der Welle eine mechanische Leistung von 25</w:t>
      </w:r>
      <w:r w:rsidR="00C502AF">
        <w:t xml:space="preserve"> </w:t>
      </w:r>
      <w:r w:rsidRPr="008843B2">
        <w:t>kW ab. Berechnen Sie</w:t>
      </w:r>
    </w:p>
    <w:p w:rsidR="008843B2" w:rsidRPr="008843B2" w:rsidRDefault="008843B2" w:rsidP="009E1D61">
      <w:pPr>
        <w:numPr>
          <w:ilvl w:val="1"/>
          <w:numId w:val="8"/>
        </w:numPr>
        <w:spacing w:before="120"/>
        <w:jc w:val="both"/>
      </w:pPr>
      <w:r w:rsidRPr="008843B2">
        <w:t>die zugeführte elektrische Leistung</w:t>
      </w:r>
      <w:r w:rsidR="00C502AF">
        <w:t>.</w:t>
      </w:r>
    </w:p>
    <w:p w:rsidR="008843B2" w:rsidRPr="008843B2" w:rsidRDefault="008843B2" w:rsidP="009E1D61">
      <w:pPr>
        <w:numPr>
          <w:ilvl w:val="1"/>
          <w:numId w:val="8"/>
        </w:numPr>
        <w:spacing w:before="120"/>
        <w:jc w:val="both"/>
      </w:pPr>
      <w:r w:rsidRPr="008843B2">
        <w:t>die Verlustleistung</w:t>
      </w:r>
      <w:r w:rsidR="00C502AF">
        <w:t>.</w:t>
      </w:r>
    </w:p>
    <w:p w:rsidR="008843B2" w:rsidRPr="008843B2" w:rsidRDefault="008843B2" w:rsidP="008843B2">
      <w:pPr>
        <w:rPr>
          <w:sz w:val="16"/>
          <w:lang w:eastAsia="de-DE"/>
        </w:rPr>
      </w:pPr>
    </w:p>
    <w:p w:rsidR="008843B2" w:rsidRPr="008843B2" w:rsidRDefault="008843B2" w:rsidP="009E1D61">
      <w:pPr>
        <w:numPr>
          <w:ilvl w:val="0"/>
          <w:numId w:val="8"/>
        </w:numPr>
        <w:spacing w:before="240"/>
        <w:jc w:val="both"/>
        <w:rPr>
          <w:rFonts w:eastAsiaTheme="minorEastAsia"/>
        </w:rPr>
      </w:pPr>
      <w:r w:rsidRPr="008843B2">
        <w:rPr>
          <w:rFonts w:eastAsiaTheme="minorEastAsia"/>
        </w:rPr>
        <w:t>Von einem Netzgerät wird eine elektrische Leistung von 260</w:t>
      </w:r>
      <w:r w:rsidR="00C502AF">
        <w:rPr>
          <w:rFonts w:eastAsiaTheme="minorEastAsia"/>
        </w:rPr>
        <w:t xml:space="preserve"> </w:t>
      </w:r>
      <w:r w:rsidRPr="008843B2">
        <w:rPr>
          <w:rFonts w:eastAsiaTheme="minorEastAsia"/>
        </w:rPr>
        <w:t>W entnommen. Die Ve</w:t>
      </w:r>
      <w:r w:rsidRPr="008843B2">
        <w:rPr>
          <w:rFonts w:eastAsiaTheme="minorEastAsia"/>
        </w:rPr>
        <w:t>r</w:t>
      </w:r>
      <w:r w:rsidRPr="008843B2">
        <w:rPr>
          <w:rFonts w:eastAsiaTheme="minorEastAsia"/>
        </w:rPr>
        <w:t>lustleistung beträgt 50</w:t>
      </w:r>
      <w:r w:rsidR="00C502AF">
        <w:rPr>
          <w:rFonts w:eastAsiaTheme="minorEastAsia"/>
        </w:rPr>
        <w:t xml:space="preserve"> </w:t>
      </w:r>
      <w:r w:rsidRPr="008843B2">
        <w:rPr>
          <w:rFonts w:eastAsiaTheme="minorEastAsia"/>
        </w:rPr>
        <w:t>W. Berechnen Sie</w:t>
      </w:r>
    </w:p>
    <w:p w:rsidR="008843B2" w:rsidRPr="008843B2" w:rsidRDefault="008843B2" w:rsidP="009E1D61">
      <w:pPr>
        <w:numPr>
          <w:ilvl w:val="1"/>
          <w:numId w:val="8"/>
        </w:numPr>
        <w:spacing w:before="120"/>
        <w:jc w:val="both"/>
      </w:pPr>
      <w:r w:rsidRPr="008843B2">
        <w:t>die zugeführte Leistung</w:t>
      </w:r>
      <w:r w:rsidR="00C502AF">
        <w:t>.</w:t>
      </w:r>
    </w:p>
    <w:p w:rsidR="008843B2" w:rsidRPr="008843B2" w:rsidRDefault="008843B2" w:rsidP="009E1D61">
      <w:pPr>
        <w:numPr>
          <w:ilvl w:val="1"/>
          <w:numId w:val="8"/>
        </w:numPr>
        <w:spacing w:before="120"/>
        <w:jc w:val="both"/>
      </w:pPr>
      <w:r w:rsidRPr="008843B2">
        <w:t>den Wirkungsgrad</w:t>
      </w:r>
      <w:r w:rsidR="00C502AF">
        <w:t>.</w:t>
      </w:r>
    </w:p>
    <w:p w:rsidR="008843B2" w:rsidRPr="008843B2" w:rsidRDefault="008843B2" w:rsidP="008843B2">
      <w:pPr>
        <w:rPr>
          <w:sz w:val="16"/>
          <w:lang w:eastAsia="de-DE"/>
        </w:rPr>
      </w:pPr>
    </w:p>
    <w:p w:rsidR="008843B2" w:rsidRPr="008843B2" w:rsidRDefault="008843B2" w:rsidP="009E1D61">
      <w:pPr>
        <w:numPr>
          <w:ilvl w:val="0"/>
          <w:numId w:val="8"/>
        </w:numPr>
        <w:spacing w:before="240"/>
        <w:jc w:val="both"/>
        <w:rPr>
          <w:rFonts w:eastAsiaTheme="minorEastAsia"/>
        </w:rPr>
      </w:pPr>
      <w:r w:rsidRPr="008843B2">
        <w:rPr>
          <w:rFonts w:eastAsiaTheme="minorEastAsia"/>
        </w:rPr>
        <w:t xml:space="preserve">In einem Kraftwerk wird ein Generator von einer Turbine angetrieben. Die Turbine hat einen Wirkungsgrad </w:t>
      </w:r>
      <w:proofErr w:type="spellStart"/>
      <w:r w:rsidRPr="008843B2">
        <w:rPr>
          <w:rFonts w:ascii="Corbel" w:eastAsiaTheme="minorEastAsia" w:hAnsi="Corbel"/>
        </w:rPr>
        <w:t>η</w:t>
      </w:r>
      <w:r w:rsidRPr="008843B2">
        <w:rPr>
          <w:rFonts w:eastAsiaTheme="minorEastAsia"/>
          <w:vertAlign w:val="subscript"/>
        </w:rPr>
        <w:t>T</w:t>
      </w:r>
      <w:proofErr w:type="spellEnd"/>
      <w:r w:rsidRPr="008843B2">
        <w:rPr>
          <w:rFonts w:eastAsiaTheme="minorEastAsia"/>
        </w:rPr>
        <w:t xml:space="preserve">=0,94 und der Generator einen Wirkungsgrad von </w:t>
      </w:r>
      <w:proofErr w:type="spellStart"/>
      <w:r w:rsidRPr="008843B2">
        <w:rPr>
          <w:rFonts w:ascii="Corbel" w:eastAsiaTheme="minorEastAsia" w:hAnsi="Corbel"/>
        </w:rPr>
        <w:t>η</w:t>
      </w:r>
      <w:r w:rsidRPr="008843B2">
        <w:rPr>
          <w:rFonts w:eastAsiaTheme="minorEastAsia"/>
          <w:vertAlign w:val="subscript"/>
        </w:rPr>
        <w:t>G</w:t>
      </w:r>
      <w:proofErr w:type="spellEnd"/>
      <w:r w:rsidRPr="008843B2">
        <w:rPr>
          <w:rFonts w:eastAsiaTheme="minorEastAsia"/>
        </w:rPr>
        <w:t>=0,92. Berechnen Sie den gesamten Wirkungsgrad.</w:t>
      </w:r>
    </w:p>
    <w:p w:rsidR="008843B2" w:rsidRPr="008843B2" w:rsidRDefault="008843B2" w:rsidP="008843B2">
      <w:pPr>
        <w:rPr>
          <w:sz w:val="16"/>
          <w:lang w:eastAsia="de-DE"/>
        </w:rPr>
      </w:pPr>
    </w:p>
    <w:p w:rsidR="008843B2" w:rsidRPr="008843B2" w:rsidRDefault="008843B2" w:rsidP="009E1D61">
      <w:pPr>
        <w:numPr>
          <w:ilvl w:val="0"/>
          <w:numId w:val="8"/>
        </w:numPr>
        <w:spacing w:before="240"/>
        <w:jc w:val="both"/>
      </w:pPr>
      <w:r w:rsidRPr="008843B2">
        <w:t>Ein USB-Netzteil hat bei einem Wirkungsgrad von 0,85 eine Ausgangsleistung von 10</w:t>
      </w:r>
      <w:r w:rsidR="00C502AF">
        <w:t xml:space="preserve"> </w:t>
      </w:r>
      <w:r w:rsidRPr="008843B2">
        <w:t>W. Berechnen Sie</w:t>
      </w:r>
    </w:p>
    <w:p w:rsidR="008843B2" w:rsidRPr="008843B2" w:rsidRDefault="008843B2" w:rsidP="009E1D61">
      <w:pPr>
        <w:numPr>
          <w:ilvl w:val="1"/>
          <w:numId w:val="8"/>
        </w:numPr>
        <w:spacing w:before="120"/>
        <w:jc w:val="both"/>
      </w:pPr>
      <w:r w:rsidRPr="008843B2">
        <w:t>die aufgenommene elektrische Leistung</w:t>
      </w:r>
      <w:r w:rsidR="00C502AF">
        <w:t>.</w:t>
      </w:r>
    </w:p>
    <w:p w:rsidR="008843B2" w:rsidRPr="008843B2" w:rsidRDefault="008843B2" w:rsidP="009E1D61">
      <w:pPr>
        <w:numPr>
          <w:ilvl w:val="1"/>
          <w:numId w:val="8"/>
        </w:numPr>
        <w:spacing w:before="120"/>
        <w:jc w:val="both"/>
      </w:pPr>
      <w:r w:rsidRPr="008843B2">
        <w:t>die Verlustleistung</w:t>
      </w:r>
      <w:r w:rsidR="00C502AF">
        <w:t>.</w:t>
      </w:r>
    </w:p>
    <w:p w:rsidR="008843B2" w:rsidRPr="008843B2" w:rsidRDefault="008843B2" w:rsidP="008843B2">
      <w:pPr>
        <w:jc w:val="both"/>
        <w:rPr>
          <w:rFonts w:eastAsiaTheme="minorEastAsia"/>
          <w:lang w:eastAsia="de-DE"/>
        </w:rPr>
      </w:pPr>
    </w:p>
    <w:p w:rsidR="008843B2" w:rsidRPr="008843B2" w:rsidRDefault="008843B2" w:rsidP="008843B2">
      <w:pPr>
        <w:spacing w:line="240" w:lineRule="exact"/>
        <w:rPr>
          <w:rFonts w:eastAsiaTheme="minorEastAsia"/>
          <w:lang w:eastAsia="de-DE"/>
        </w:rPr>
      </w:pPr>
      <w:r w:rsidRPr="008843B2">
        <w:rPr>
          <w:rFonts w:eastAsiaTheme="minorEastAsia"/>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Wirkungsgrad</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ET1.01.09.02</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9A68BB" w:rsidRPr="008843B2" w:rsidRDefault="009A68BB" w:rsidP="009A68BB">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p w:rsidR="008843B2" w:rsidRPr="008843B2" w:rsidRDefault="008843B2" w:rsidP="009A68BB">
            <w:pPr>
              <w:rPr>
                <w:sz w:val="16"/>
              </w:rPr>
            </w:pP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2E280A">
            <w:pPr>
              <w:numPr>
                <w:ilvl w:val="0"/>
                <w:numId w:val="6"/>
              </w:numPr>
              <w:ind w:left="414" w:hanging="357"/>
              <w:rPr>
                <w:sz w:val="16"/>
              </w:rPr>
            </w:pPr>
            <w:r w:rsidRPr="008843B2">
              <w:rPr>
                <w:sz w:val="16"/>
              </w:rPr>
              <w:t>Ich kann elektrische Leistung und den Wirkungsgrad untersche</w:t>
            </w:r>
            <w:r w:rsidRPr="008843B2">
              <w:rPr>
                <w:sz w:val="16"/>
              </w:rPr>
              <w:t>i</w:t>
            </w:r>
            <w:r w:rsidRPr="008843B2">
              <w:rPr>
                <w:sz w:val="16"/>
              </w:rPr>
              <w:t>den, kenne deren Formelzeichen und kann damit rechnen.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2E280A">
            <w:pPr>
              <w:numPr>
                <w:ilvl w:val="0"/>
                <w:numId w:val="6"/>
              </w:numPr>
              <w:ind w:left="414" w:hanging="357"/>
              <w:rPr>
                <w:i/>
                <w:sz w:val="16"/>
              </w:rPr>
            </w:pPr>
            <w:r w:rsidRPr="008843B2">
              <w:rPr>
                <w:sz w:val="16"/>
              </w:rPr>
              <w:t>Ich kenne elektrische Grundgrößen.</w:t>
            </w:r>
          </w:p>
          <w:p w:rsidR="008843B2" w:rsidRPr="008843B2" w:rsidRDefault="008843B2" w:rsidP="002E280A">
            <w:pPr>
              <w:numPr>
                <w:ilvl w:val="0"/>
                <w:numId w:val="6"/>
              </w:numPr>
              <w:ind w:left="414" w:hanging="357"/>
              <w:rPr>
                <w:i/>
                <w:sz w:val="16"/>
              </w:rPr>
            </w:pPr>
            <w:r w:rsidRPr="008843B2">
              <w:rPr>
                <w:sz w:val="16"/>
              </w:rPr>
              <w:t>Ich kann mit Größen und Einheiten umgehen und den Begriff elektrische Leistung erläutern.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416" w:hanging="36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2E280A">
            <w:pPr>
              <w:numPr>
                <w:ilvl w:val="0"/>
                <w:numId w:val="6"/>
              </w:numPr>
              <w:ind w:left="414" w:hanging="357"/>
              <w:rPr>
                <w:sz w:val="16"/>
              </w:rPr>
            </w:pPr>
            <w:r w:rsidRPr="008843B2">
              <w:rPr>
                <w:sz w:val="16"/>
              </w:rPr>
              <w:t>Siehe Lernwegeliste oder Lernschritt ET1.01.09.02</w:t>
            </w:r>
          </w:p>
        </w:tc>
      </w:tr>
    </w:tbl>
    <w:p w:rsidR="008843B2" w:rsidRPr="008843B2" w:rsidRDefault="00DC5ED5"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1931648" behindDoc="0" locked="0" layoutInCell="0" allowOverlap="1" wp14:anchorId="668B1E77" wp14:editId="021CAB67">
            <wp:simplePos x="0" y="0"/>
            <wp:positionH relativeFrom="rightMargin">
              <wp:posOffset>107950</wp:posOffset>
            </wp:positionH>
            <wp:positionV relativeFrom="paragraph">
              <wp:posOffset>409575</wp:posOffset>
            </wp:positionV>
            <wp:extent cx="658495" cy="323850"/>
            <wp:effectExtent l="0" t="0" r="8255" b="0"/>
            <wp:wrapNone/>
            <wp:docPr id="162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1932672" behindDoc="0" locked="0" layoutInCell="0" allowOverlap="1" wp14:anchorId="20E83EAD" wp14:editId="08B9256E">
            <wp:simplePos x="0" y="0"/>
            <wp:positionH relativeFrom="rightMargin">
              <wp:posOffset>107950</wp:posOffset>
            </wp:positionH>
            <wp:positionV relativeFrom="paragraph">
              <wp:posOffset>32385</wp:posOffset>
            </wp:positionV>
            <wp:extent cx="345440" cy="323850"/>
            <wp:effectExtent l="0" t="0" r="0" b="0"/>
            <wp:wrapNone/>
            <wp:docPr id="163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ascii="Source Sans Pro Semibold" w:eastAsia="Times New Roman" w:hAnsi="Source Sans Pro Semibold" w:cs="Times New Roman"/>
          <w:bCs/>
          <w:sz w:val="30"/>
          <w:szCs w:val="28"/>
          <w:lang w:eastAsia="de-DE"/>
        </w:rPr>
        <w:t>Aufgaben</w:t>
      </w:r>
    </w:p>
    <w:p w:rsidR="008843B2" w:rsidRPr="008843B2" w:rsidRDefault="008843B2" w:rsidP="008C5BAE">
      <w:pPr>
        <w:pStyle w:val="AufgabeEbene1"/>
        <w:numPr>
          <w:ilvl w:val="0"/>
          <w:numId w:val="45"/>
        </w:numPr>
      </w:pPr>
      <w:r w:rsidRPr="008843B2">
        <w:t>Ein Motor nimmt eine elektrische Leistung von 4,5 kW auf, wenn er an der Welle mit einer mechanischen Leistung von 4 kW belastet wird. Berechnen Sie den Wirkung</w:t>
      </w:r>
      <w:r w:rsidRPr="008843B2">
        <w:t>s</w:t>
      </w:r>
      <w:r w:rsidRPr="008843B2">
        <w:t>grad des Motors.</w:t>
      </w:r>
    </w:p>
    <w:p w:rsidR="008843B2" w:rsidRPr="008843B2" w:rsidRDefault="008843B2" w:rsidP="008843B2">
      <w:pPr>
        <w:rPr>
          <w:sz w:val="16"/>
          <w:lang w:eastAsia="de-DE"/>
        </w:rPr>
      </w:pPr>
    </w:p>
    <w:p w:rsidR="008843B2" w:rsidRPr="008843B2" w:rsidRDefault="008843B2" w:rsidP="009E1D61">
      <w:pPr>
        <w:numPr>
          <w:ilvl w:val="0"/>
          <w:numId w:val="8"/>
        </w:numPr>
        <w:spacing w:before="240"/>
        <w:jc w:val="both"/>
      </w:pPr>
      <w:r w:rsidRPr="008843B2">
        <w:t>Ein Motor hat einen Wirkungsgrad von 0,92 und gibt an der Welle eine mechanische Leistung von 25</w:t>
      </w:r>
      <w:r w:rsidR="00C502AF">
        <w:t xml:space="preserve"> </w:t>
      </w:r>
      <w:r w:rsidRPr="008843B2">
        <w:t>kW ab. Berechnen Sie</w:t>
      </w:r>
    </w:p>
    <w:p w:rsidR="008843B2" w:rsidRPr="008843B2" w:rsidRDefault="008843B2" w:rsidP="009E1D61">
      <w:pPr>
        <w:numPr>
          <w:ilvl w:val="1"/>
          <w:numId w:val="8"/>
        </w:numPr>
        <w:spacing w:before="120"/>
        <w:jc w:val="both"/>
      </w:pPr>
      <w:r w:rsidRPr="008843B2">
        <w:t>die zugeführte elektrische Leistung</w:t>
      </w:r>
      <w:r w:rsidR="00C502AF">
        <w:t>.</w:t>
      </w:r>
    </w:p>
    <w:p w:rsidR="008843B2" w:rsidRPr="008843B2" w:rsidRDefault="008843B2" w:rsidP="009E1D61">
      <w:pPr>
        <w:numPr>
          <w:ilvl w:val="1"/>
          <w:numId w:val="8"/>
        </w:numPr>
        <w:spacing w:before="120"/>
        <w:jc w:val="both"/>
      </w:pPr>
      <w:r w:rsidRPr="008843B2">
        <w:t>die Verlustleistung</w:t>
      </w:r>
      <w:r w:rsidR="00C502AF">
        <w:t>.</w:t>
      </w:r>
    </w:p>
    <w:p w:rsidR="008843B2" w:rsidRPr="008843B2" w:rsidRDefault="008843B2" w:rsidP="008843B2">
      <w:pPr>
        <w:rPr>
          <w:sz w:val="16"/>
          <w:lang w:eastAsia="de-DE"/>
        </w:rPr>
      </w:pPr>
    </w:p>
    <w:p w:rsidR="008843B2" w:rsidRPr="008843B2" w:rsidRDefault="008843B2" w:rsidP="009E1D61">
      <w:pPr>
        <w:numPr>
          <w:ilvl w:val="0"/>
          <w:numId w:val="8"/>
        </w:numPr>
        <w:spacing w:before="240"/>
        <w:jc w:val="both"/>
        <w:rPr>
          <w:rFonts w:eastAsiaTheme="minorEastAsia"/>
        </w:rPr>
      </w:pPr>
      <w:r w:rsidRPr="008843B2">
        <w:rPr>
          <w:rFonts w:eastAsiaTheme="minorEastAsia"/>
        </w:rPr>
        <w:t>Von einem Netzgerät wird eine elektrische Leistung von 260</w:t>
      </w:r>
      <w:r w:rsidR="00C502AF">
        <w:rPr>
          <w:rFonts w:eastAsiaTheme="minorEastAsia"/>
        </w:rPr>
        <w:t xml:space="preserve"> </w:t>
      </w:r>
      <w:r w:rsidRPr="008843B2">
        <w:rPr>
          <w:rFonts w:eastAsiaTheme="minorEastAsia"/>
        </w:rPr>
        <w:t>W entnommen. Die Ve</w:t>
      </w:r>
      <w:r w:rsidRPr="008843B2">
        <w:rPr>
          <w:rFonts w:eastAsiaTheme="minorEastAsia"/>
        </w:rPr>
        <w:t>r</w:t>
      </w:r>
      <w:r w:rsidRPr="008843B2">
        <w:rPr>
          <w:rFonts w:eastAsiaTheme="minorEastAsia"/>
        </w:rPr>
        <w:t>lustleistung beträgt 50</w:t>
      </w:r>
      <w:r w:rsidR="00C502AF">
        <w:rPr>
          <w:rFonts w:eastAsiaTheme="minorEastAsia"/>
        </w:rPr>
        <w:t xml:space="preserve"> </w:t>
      </w:r>
      <w:r w:rsidRPr="008843B2">
        <w:rPr>
          <w:rFonts w:eastAsiaTheme="minorEastAsia"/>
        </w:rPr>
        <w:t>W. Berechnen Sie</w:t>
      </w:r>
    </w:p>
    <w:p w:rsidR="008843B2" w:rsidRPr="008843B2" w:rsidRDefault="008843B2" w:rsidP="009E1D61">
      <w:pPr>
        <w:numPr>
          <w:ilvl w:val="1"/>
          <w:numId w:val="8"/>
        </w:numPr>
        <w:spacing w:before="120"/>
        <w:jc w:val="both"/>
      </w:pPr>
      <w:r w:rsidRPr="008843B2">
        <w:t>die zugeführte Leistung</w:t>
      </w:r>
      <w:r w:rsidR="00C502AF">
        <w:t>.</w:t>
      </w:r>
    </w:p>
    <w:p w:rsidR="008843B2" w:rsidRPr="008843B2" w:rsidRDefault="008843B2" w:rsidP="009E1D61">
      <w:pPr>
        <w:numPr>
          <w:ilvl w:val="1"/>
          <w:numId w:val="8"/>
        </w:numPr>
        <w:spacing w:before="120"/>
        <w:jc w:val="both"/>
      </w:pPr>
      <w:r w:rsidRPr="008843B2">
        <w:t>den Wirkungsgrad</w:t>
      </w:r>
      <w:r w:rsidR="00C502AF">
        <w:t>.</w:t>
      </w:r>
    </w:p>
    <w:p w:rsidR="008843B2" w:rsidRPr="008843B2" w:rsidRDefault="008843B2" w:rsidP="008843B2">
      <w:pPr>
        <w:rPr>
          <w:sz w:val="16"/>
          <w:lang w:eastAsia="de-DE"/>
        </w:rPr>
      </w:pPr>
    </w:p>
    <w:p w:rsidR="008843B2" w:rsidRPr="008843B2" w:rsidRDefault="008843B2" w:rsidP="009E1D61">
      <w:pPr>
        <w:numPr>
          <w:ilvl w:val="0"/>
          <w:numId w:val="8"/>
        </w:numPr>
        <w:spacing w:before="240"/>
        <w:jc w:val="both"/>
        <w:rPr>
          <w:rFonts w:eastAsiaTheme="minorEastAsia"/>
        </w:rPr>
      </w:pPr>
      <w:r w:rsidRPr="008843B2">
        <w:rPr>
          <w:rFonts w:eastAsiaTheme="minorEastAsia"/>
        </w:rPr>
        <w:t xml:space="preserve">In einem Kraftwerk wird ein Generator von einer Turbine angetrieben. Die Turbine hat einen Wirkungsgrad </w:t>
      </w:r>
      <w:proofErr w:type="spellStart"/>
      <w:r w:rsidRPr="008843B2">
        <w:rPr>
          <w:rFonts w:ascii="Corbel" w:eastAsiaTheme="minorEastAsia" w:hAnsi="Corbel"/>
        </w:rPr>
        <w:t>η</w:t>
      </w:r>
      <w:r w:rsidRPr="008843B2">
        <w:rPr>
          <w:rFonts w:eastAsiaTheme="minorEastAsia"/>
          <w:vertAlign w:val="subscript"/>
        </w:rPr>
        <w:t>T</w:t>
      </w:r>
      <w:proofErr w:type="spellEnd"/>
      <w:r w:rsidRPr="008843B2">
        <w:rPr>
          <w:rFonts w:eastAsiaTheme="minorEastAsia"/>
        </w:rPr>
        <w:t xml:space="preserve">=0,94 und der Generator einen Wirkungsgrad von </w:t>
      </w:r>
      <w:proofErr w:type="spellStart"/>
      <w:r w:rsidRPr="008843B2">
        <w:rPr>
          <w:rFonts w:ascii="Corbel" w:eastAsiaTheme="minorEastAsia" w:hAnsi="Corbel"/>
        </w:rPr>
        <w:t>η</w:t>
      </w:r>
      <w:r w:rsidRPr="008843B2">
        <w:rPr>
          <w:rFonts w:eastAsiaTheme="minorEastAsia"/>
          <w:vertAlign w:val="subscript"/>
        </w:rPr>
        <w:t>G</w:t>
      </w:r>
      <w:proofErr w:type="spellEnd"/>
      <w:r w:rsidRPr="008843B2">
        <w:rPr>
          <w:rFonts w:eastAsiaTheme="minorEastAsia"/>
        </w:rPr>
        <w:t>=0,92. Berechnen Sie den gesamten Wirkungsgrad.</w:t>
      </w:r>
    </w:p>
    <w:p w:rsidR="008843B2" w:rsidRPr="008843B2" w:rsidRDefault="008843B2" w:rsidP="008843B2">
      <w:pPr>
        <w:rPr>
          <w:sz w:val="16"/>
          <w:lang w:eastAsia="de-DE"/>
        </w:rPr>
      </w:pPr>
    </w:p>
    <w:p w:rsidR="008843B2" w:rsidRPr="008843B2" w:rsidRDefault="008843B2" w:rsidP="009E1D61">
      <w:pPr>
        <w:numPr>
          <w:ilvl w:val="0"/>
          <w:numId w:val="8"/>
        </w:numPr>
        <w:spacing w:before="240"/>
        <w:jc w:val="both"/>
      </w:pPr>
      <w:r w:rsidRPr="008843B2">
        <w:t>Ein USB-Netzteil hat bei einem Wirkungsgrad von 0,85 eine Ausgangsleistung von 10</w:t>
      </w:r>
      <w:r w:rsidR="00C502AF">
        <w:t xml:space="preserve"> </w:t>
      </w:r>
      <w:r w:rsidRPr="008843B2">
        <w:t>W. Berechnen Sie</w:t>
      </w:r>
    </w:p>
    <w:p w:rsidR="008843B2" w:rsidRPr="008843B2" w:rsidRDefault="008843B2" w:rsidP="009E1D61">
      <w:pPr>
        <w:numPr>
          <w:ilvl w:val="1"/>
          <w:numId w:val="8"/>
        </w:numPr>
        <w:spacing w:before="120"/>
        <w:jc w:val="both"/>
      </w:pPr>
      <w:r w:rsidRPr="008843B2">
        <w:t>die aufgenommene elektrische Leistung</w:t>
      </w:r>
      <w:r w:rsidR="00C502AF">
        <w:t>.</w:t>
      </w:r>
    </w:p>
    <w:p w:rsidR="008843B2" w:rsidRPr="008843B2" w:rsidRDefault="008843B2" w:rsidP="009E1D61">
      <w:pPr>
        <w:numPr>
          <w:ilvl w:val="1"/>
          <w:numId w:val="8"/>
        </w:numPr>
        <w:spacing w:before="120"/>
        <w:jc w:val="both"/>
      </w:pPr>
      <w:r w:rsidRPr="008843B2">
        <w:t>die Verlustleistung</w:t>
      </w:r>
      <w:r w:rsidR="00C502AF">
        <w:t>.</w:t>
      </w:r>
    </w:p>
    <w:p w:rsidR="008843B2" w:rsidRPr="008843B2" w:rsidRDefault="008843B2" w:rsidP="008843B2">
      <w:pPr>
        <w:rPr>
          <w:sz w:val="16"/>
          <w:lang w:eastAsia="de-DE"/>
        </w:rPr>
      </w:pPr>
    </w:p>
    <w:p w:rsidR="008843B2" w:rsidRPr="008843B2" w:rsidRDefault="008843B2" w:rsidP="009E1D61">
      <w:pPr>
        <w:numPr>
          <w:ilvl w:val="0"/>
          <w:numId w:val="8"/>
        </w:numPr>
        <w:spacing w:before="240"/>
        <w:jc w:val="both"/>
      </w:pPr>
      <w:r w:rsidRPr="008843B2">
        <w:t>Ein Motor mit einer mechanischen Leistung von 21</w:t>
      </w:r>
      <w:r w:rsidR="00C502AF">
        <w:t xml:space="preserve"> </w:t>
      </w:r>
      <w:r w:rsidRPr="008843B2">
        <w:t>kW hat Verluste von 1600</w:t>
      </w:r>
      <w:r w:rsidR="00C502AF">
        <w:t xml:space="preserve"> </w:t>
      </w:r>
      <w:r w:rsidRPr="008843B2">
        <w:t>W. B</w:t>
      </w:r>
      <w:r w:rsidRPr="008843B2">
        <w:t>e</w:t>
      </w:r>
      <w:r w:rsidRPr="008843B2">
        <w:t>rechnen Sie den Wirkungsgrad des Motors.</w:t>
      </w:r>
    </w:p>
    <w:p w:rsidR="008843B2" w:rsidRPr="008843B2" w:rsidRDefault="008843B2" w:rsidP="008843B2">
      <w:pPr>
        <w:jc w:val="both"/>
        <w:rPr>
          <w:rFonts w:eastAsiaTheme="minorEastAsia"/>
          <w:lang w:eastAsia="de-DE"/>
        </w:rPr>
      </w:pPr>
    </w:p>
    <w:p w:rsidR="008843B2" w:rsidRPr="008843B2" w:rsidRDefault="008843B2" w:rsidP="008843B2">
      <w:pPr>
        <w:spacing w:line="240" w:lineRule="exact"/>
        <w:rPr>
          <w:lang w:eastAsia="de-DE"/>
        </w:rPr>
      </w:pPr>
      <w:r w:rsidRPr="008843B2">
        <w:br w:type="page"/>
      </w:r>
    </w:p>
    <w:p w:rsidR="008843B2" w:rsidRPr="008843B2" w:rsidRDefault="008843B2" w:rsidP="008843B2">
      <w:pPr>
        <w:spacing w:line="240" w:lineRule="exact"/>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br w:type="page"/>
              <w:t>Lernfeld</w:t>
            </w:r>
          </w:p>
          <w:p w:rsidR="008843B2" w:rsidRPr="008843B2" w:rsidRDefault="008843B2" w:rsidP="008843B2">
            <w:pPr>
              <w:rPr>
                <w:b/>
              </w:rPr>
            </w:pPr>
            <w:r w:rsidRPr="008843B2">
              <w:rPr>
                <w:b/>
              </w:rPr>
              <w:t>LF 1</w:t>
            </w:r>
          </w:p>
        </w:tc>
        <w:tc>
          <w:tcPr>
            <w:tcW w:w="422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Wirkungsgrad</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ET1.01.09.02</w:t>
            </w:r>
          </w:p>
        </w:tc>
      </w:tr>
      <w:tr w:rsidR="008843B2" w:rsidRPr="008843B2" w:rsidTr="008843B2">
        <w:tc>
          <w:tcPr>
            <w:tcW w:w="7348" w:type="dxa"/>
            <w:gridSpan w:val="2"/>
            <w:tcBorders>
              <w:left w:val="single" w:sz="4" w:space="0" w:color="auto"/>
              <w:bottom w:val="single" w:sz="4" w:space="0" w:color="auto"/>
              <w:right w:val="single" w:sz="4" w:space="0" w:color="auto"/>
            </w:tcBorders>
            <w:hideMark/>
          </w:tcPr>
          <w:p w:rsidR="008843B2" w:rsidRPr="008843B2" w:rsidRDefault="008843B2" w:rsidP="008843B2">
            <w:pPr>
              <w:spacing w:before="40" w:after="60" w:line="160" w:lineRule="exact"/>
              <w:rPr>
                <w:sz w:val="12"/>
              </w:rPr>
            </w:pPr>
            <w:r w:rsidRPr="008843B2">
              <w:rPr>
                <w:sz w:val="12"/>
              </w:rPr>
              <w:t>Kompetenzbereiche:</w:t>
            </w:r>
          </w:p>
          <w:p w:rsidR="008843B2" w:rsidRPr="009A68BB" w:rsidRDefault="009A68BB" w:rsidP="009A68BB">
            <w:pPr>
              <w:numPr>
                <w:ilvl w:val="0"/>
                <w:numId w:val="6"/>
              </w:numPr>
              <w:ind w:left="414" w:hanging="357"/>
              <w:rPr>
                <w:sz w:val="16"/>
              </w:rPr>
            </w:pPr>
            <w:r w:rsidRPr="008843B2">
              <w:rPr>
                <w:sz w:val="16"/>
              </w:rPr>
              <w:t xml:space="preserve">Ich kann </w:t>
            </w:r>
            <w:r>
              <w:rPr>
                <w:sz w:val="16"/>
              </w:rPr>
              <w:t>elektrische Grundgrößen</w:t>
            </w:r>
            <w:r w:rsidRPr="008843B2">
              <w:rPr>
                <w:sz w:val="16"/>
              </w:rPr>
              <w:t xml:space="preserve"> unterscheiden, kenne deren Formelzeichen und kann damit rec</w:t>
            </w:r>
            <w:r w:rsidRPr="008843B2">
              <w:rPr>
                <w:sz w:val="16"/>
              </w:rPr>
              <w:t>h</w:t>
            </w:r>
            <w:r w:rsidRPr="008843B2">
              <w:rPr>
                <w:sz w:val="16"/>
              </w:rPr>
              <w:t>nen.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Lösung</w:t>
                  </w:r>
                </w:p>
              </w:tc>
            </w:tr>
          </w:tbl>
          <w:p w:rsidR="008843B2" w:rsidRPr="008843B2" w:rsidRDefault="008843B2" w:rsidP="008843B2"/>
        </w:tc>
      </w:tr>
    </w:tbl>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sz w:val="30"/>
          <w:szCs w:val="28"/>
          <w:lang w:eastAsia="de-DE"/>
        </w:rPr>
        <w:t>Aufgaben</w:t>
      </w:r>
    </w:p>
    <w:p w:rsidR="008843B2" w:rsidRPr="008843B2" w:rsidRDefault="008843B2" w:rsidP="008C5BAE">
      <w:pPr>
        <w:pStyle w:val="AufgabeEbene1"/>
        <w:numPr>
          <w:ilvl w:val="0"/>
          <w:numId w:val="46"/>
        </w:numPr>
      </w:pPr>
      <w:r w:rsidRPr="008843B2">
        <w:t>Ein Motor nimmt eine elektrische Leistung von 4,5 kW auf, wenn er an der Welle mit einer mechanischen Leistung von 4 kW belastet wird. Berechnen Sie den Wirkung</w:t>
      </w:r>
      <w:r w:rsidRPr="008843B2">
        <w:t>s</w:t>
      </w:r>
      <w:r w:rsidRPr="008843B2">
        <w:t>grad des Motors.</w:t>
      </w:r>
    </w:p>
    <w:p w:rsidR="008843B2" w:rsidRPr="008843B2" w:rsidRDefault="008843B2" w:rsidP="008843B2">
      <w:pPr>
        <w:jc w:val="both"/>
        <w:rPr>
          <w:lang w:eastAsia="de-DE"/>
        </w:rPr>
      </w:pPr>
      <w:r w:rsidRPr="008843B2">
        <w:rPr>
          <w:lang w:eastAsia="de-DE"/>
        </w:rPr>
        <w:tab/>
      </w:r>
      <m:oMath>
        <m:r>
          <w:rPr>
            <w:rFonts w:ascii="Cambria Math" w:hAnsi="Cambria Math"/>
            <w:lang w:eastAsia="de-DE"/>
          </w:rPr>
          <m:t>η</m:t>
        </m:r>
        <m:r>
          <m:rPr>
            <m:sty m:val="p"/>
          </m:rPr>
          <w:rPr>
            <w:rFonts w:ascii="Cambria Math" w:hAnsi="Cambria Math"/>
            <w:lang w:eastAsia="de-DE"/>
          </w:rPr>
          <m:t>=</m:t>
        </m:r>
        <m:f>
          <m:fPr>
            <m:ctrlPr>
              <w:rPr>
                <w:rFonts w:ascii="Cambria Math" w:hAnsi="Cambria Math"/>
                <w:sz w:val="16"/>
                <w:lang w:eastAsia="de-DE"/>
              </w:rPr>
            </m:ctrlPr>
          </m:fPr>
          <m:num>
            <m:sSub>
              <m:sSubPr>
                <m:ctrlPr>
                  <w:rPr>
                    <w:rFonts w:ascii="Cambria Math" w:hAnsi="Cambria Math"/>
                    <w:sz w:val="16"/>
                    <w:lang w:eastAsia="de-DE"/>
                  </w:rPr>
                </m:ctrlPr>
              </m:sSubPr>
              <m:e>
                <m:r>
                  <w:rPr>
                    <w:rFonts w:ascii="Cambria Math" w:hAnsi="Cambria Math"/>
                    <w:lang w:eastAsia="de-DE"/>
                  </w:rPr>
                  <m:t>P</m:t>
                </m:r>
              </m:e>
              <m:sub>
                <m:r>
                  <w:rPr>
                    <w:rFonts w:ascii="Cambria Math" w:hAnsi="Cambria Math"/>
                    <w:lang w:eastAsia="de-DE"/>
                  </w:rPr>
                  <m:t>ab</m:t>
                </m:r>
              </m:sub>
            </m:sSub>
          </m:num>
          <m:den>
            <m:sSub>
              <m:sSubPr>
                <m:ctrlPr>
                  <w:rPr>
                    <w:rFonts w:ascii="Cambria Math" w:hAnsi="Cambria Math"/>
                    <w:sz w:val="16"/>
                    <w:lang w:eastAsia="de-DE"/>
                  </w:rPr>
                </m:ctrlPr>
              </m:sSubPr>
              <m:e>
                <m:r>
                  <w:rPr>
                    <w:rFonts w:ascii="Cambria Math" w:hAnsi="Cambria Math"/>
                    <w:lang w:eastAsia="de-DE"/>
                  </w:rPr>
                  <m:t>P</m:t>
                </m:r>
              </m:e>
              <m:sub>
                <m:r>
                  <w:rPr>
                    <w:rFonts w:ascii="Cambria Math" w:hAnsi="Cambria Math"/>
                    <w:lang w:eastAsia="de-DE"/>
                  </w:rPr>
                  <m:t>zu</m:t>
                </m:r>
              </m:sub>
            </m:sSub>
          </m:den>
        </m:f>
        <m:r>
          <m:rPr>
            <m:sty m:val="p"/>
          </m:rPr>
          <w:rPr>
            <w:rFonts w:ascii="Cambria Math" w:hAnsi="Cambria Math"/>
            <w:lang w:eastAsia="de-DE"/>
          </w:rPr>
          <m:t>=</m:t>
        </m:r>
        <m:f>
          <m:fPr>
            <m:ctrlPr>
              <w:rPr>
                <w:rFonts w:ascii="Cambria Math" w:hAnsi="Cambria Math"/>
                <w:sz w:val="16"/>
                <w:lang w:eastAsia="de-DE"/>
              </w:rPr>
            </m:ctrlPr>
          </m:fPr>
          <m:num>
            <m:r>
              <m:rPr>
                <m:sty m:val="p"/>
              </m:rPr>
              <w:rPr>
                <w:rFonts w:ascii="Cambria Math" w:hAnsi="Cambria Math"/>
                <w:lang w:eastAsia="de-DE"/>
              </w:rPr>
              <m:t xml:space="preserve">4 </m:t>
            </m:r>
            <m:r>
              <w:rPr>
                <w:rFonts w:ascii="Cambria Math" w:hAnsi="Cambria Math"/>
                <w:lang w:eastAsia="de-DE"/>
              </w:rPr>
              <m:t>kW</m:t>
            </m:r>
          </m:num>
          <m:den>
            <m:r>
              <m:rPr>
                <m:sty m:val="p"/>
              </m:rPr>
              <w:rPr>
                <w:rFonts w:ascii="Cambria Math" w:hAnsi="Cambria Math"/>
                <w:lang w:eastAsia="de-DE"/>
              </w:rPr>
              <m:t xml:space="preserve">4,5 </m:t>
            </m:r>
            <m:r>
              <w:rPr>
                <w:rFonts w:ascii="Cambria Math" w:hAnsi="Cambria Math"/>
                <w:lang w:eastAsia="de-DE"/>
              </w:rPr>
              <m:t>kW</m:t>
            </m:r>
          </m:den>
        </m:f>
        <m:r>
          <m:rPr>
            <m:sty m:val="p"/>
          </m:rPr>
          <w:rPr>
            <w:rFonts w:ascii="Cambria Math" w:hAnsi="Cambria Math"/>
            <w:lang w:eastAsia="de-DE"/>
          </w:rPr>
          <m:t>=0,889</m:t>
        </m:r>
      </m:oMath>
    </w:p>
    <w:p w:rsidR="008843B2" w:rsidRPr="008843B2" w:rsidRDefault="008843B2" w:rsidP="009E1D61">
      <w:pPr>
        <w:numPr>
          <w:ilvl w:val="0"/>
          <w:numId w:val="8"/>
        </w:numPr>
        <w:spacing w:before="240"/>
        <w:jc w:val="both"/>
      </w:pPr>
      <w:r w:rsidRPr="008843B2">
        <w:t>Ein Motor hat einen Wirkungsgrad von 0,92 und gibt an der Welle eine mechanische Leistung von 25</w:t>
      </w:r>
      <w:r w:rsidR="00150B69">
        <w:t xml:space="preserve"> </w:t>
      </w:r>
      <w:r w:rsidRPr="008843B2">
        <w:t>kW ab. Berechnen Sie</w:t>
      </w:r>
    </w:p>
    <w:p w:rsidR="008843B2" w:rsidRPr="008843B2" w:rsidRDefault="008843B2" w:rsidP="009E1D61">
      <w:pPr>
        <w:numPr>
          <w:ilvl w:val="1"/>
          <w:numId w:val="8"/>
        </w:numPr>
        <w:spacing w:before="120"/>
        <w:jc w:val="both"/>
      </w:pPr>
      <w:r w:rsidRPr="008843B2">
        <w:t>die zugeführte elektrische Leistung</w:t>
      </w:r>
      <w:r w:rsidR="00150B69">
        <w:t>.</w:t>
      </w:r>
    </w:p>
    <w:p w:rsidR="008843B2" w:rsidRPr="008843B2" w:rsidRDefault="008843B2" w:rsidP="009E1D61">
      <w:pPr>
        <w:numPr>
          <w:ilvl w:val="1"/>
          <w:numId w:val="8"/>
        </w:numPr>
        <w:spacing w:before="120"/>
        <w:jc w:val="both"/>
      </w:pPr>
      <w:r w:rsidRPr="008843B2">
        <w:t>die Verlustleistung</w:t>
      </w:r>
    </w:p>
    <w:p w:rsidR="008843B2" w:rsidRPr="008843B2" w:rsidRDefault="008843B2" w:rsidP="008843B2">
      <w:pPr>
        <w:jc w:val="both"/>
        <w:rPr>
          <w:rFonts w:eastAsiaTheme="minorEastAsia"/>
          <w:lang w:eastAsia="de-DE"/>
        </w:rPr>
      </w:pPr>
      <w:r w:rsidRPr="008843B2">
        <w:rPr>
          <w:lang w:eastAsia="de-DE"/>
        </w:rPr>
        <w:tab/>
        <w:t xml:space="preserve">Zu a) </w:t>
      </w:r>
      <m:oMath>
        <m:sSub>
          <m:sSubPr>
            <m:ctrlPr>
              <w:rPr>
                <w:rFonts w:ascii="Cambria Math" w:hAnsi="Cambria Math"/>
                <w:i/>
                <w:lang w:eastAsia="de-DE"/>
              </w:rPr>
            </m:ctrlPr>
          </m:sSubPr>
          <m:e>
            <m:r>
              <w:rPr>
                <w:rFonts w:ascii="Cambria Math" w:hAnsi="Cambria Math"/>
                <w:lang w:eastAsia="de-DE"/>
              </w:rPr>
              <m:t>P</m:t>
            </m:r>
          </m:e>
          <m:sub>
            <m:r>
              <w:rPr>
                <w:rFonts w:ascii="Cambria Math" w:hAnsi="Cambria Math"/>
                <w:lang w:eastAsia="de-DE"/>
              </w:rPr>
              <m:t>zu</m:t>
            </m:r>
          </m:sub>
        </m:sSub>
        <m:r>
          <w:rPr>
            <w:rFonts w:ascii="Cambria Math" w:hAnsi="Cambria Math"/>
            <w:lang w:eastAsia="de-DE"/>
          </w:rPr>
          <m:t>=</m:t>
        </m:r>
        <m:f>
          <m:fPr>
            <m:ctrlPr>
              <w:rPr>
                <w:rFonts w:ascii="Cambria Math" w:hAnsi="Cambria Math"/>
                <w:i/>
                <w:lang w:eastAsia="de-DE"/>
              </w:rPr>
            </m:ctrlPr>
          </m:fPr>
          <m:num>
            <m:sSub>
              <m:sSubPr>
                <m:ctrlPr>
                  <w:rPr>
                    <w:rFonts w:ascii="Cambria Math" w:hAnsi="Cambria Math"/>
                    <w:i/>
                    <w:lang w:eastAsia="de-DE"/>
                  </w:rPr>
                </m:ctrlPr>
              </m:sSubPr>
              <m:e>
                <m:r>
                  <w:rPr>
                    <w:rFonts w:ascii="Cambria Math" w:hAnsi="Cambria Math"/>
                    <w:lang w:eastAsia="de-DE"/>
                  </w:rPr>
                  <m:t>P</m:t>
                </m:r>
              </m:e>
              <m:sub>
                <m:r>
                  <w:rPr>
                    <w:rFonts w:ascii="Cambria Math" w:hAnsi="Cambria Math"/>
                    <w:lang w:eastAsia="de-DE"/>
                  </w:rPr>
                  <m:t>ab</m:t>
                </m:r>
              </m:sub>
            </m:sSub>
          </m:num>
          <m:den>
            <m:r>
              <w:rPr>
                <w:rFonts w:ascii="Cambria Math" w:hAnsi="Cambria Math"/>
                <w:lang w:eastAsia="de-DE"/>
              </w:rPr>
              <m:t>η</m:t>
            </m:r>
          </m:den>
        </m:f>
        <m:r>
          <w:rPr>
            <w:rFonts w:ascii="Cambria Math" w:hAnsi="Cambria Math"/>
            <w:lang w:eastAsia="de-DE"/>
          </w:rPr>
          <m:t>=</m:t>
        </m:r>
        <m:f>
          <m:fPr>
            <m:ctrlPr>
              <w:rPr>
                <w:rFonts w:ascii="Cambria Math" w:hAnsi="Cambria Math"/>
                <w:i/>
                <w:lang w:eastAsia="de-DE"/>
              </w:rPr>
            </m:ctrlPr>
          </m:fPr>
          <m:num>
            <m:r>
              <w:rPr>
                <w:rFonts w:ascii="Cambria Math" w:hAnsi="Cambria Math"/>
                <w:lang w:eastAsia="de-DE"/>
              </w:rPr>
              <m:t>25 kW</m:t>
            </m:r>
          </m:num>
          <m:den>
            <m:r>
              <w:rPr>
                <w:rFonts w:ascii="Cambria Math" w:hAnsi="Cambria Math"/>
                <w:lang w:eastAsia="de-DE"/>
              </w:rPr>
              <m:t>0,92</m:t>
            </m:r>
          </m:den>
        </m:f>
        <m:r>
          <w:rPr>
            <w:rFonts w:ascii="Cambria Math" w:hAnsi="Cambria Math"/>
            <w:lang w:eastAsia="de-DE"/>
          </w:rPr>
          <m:t>=27,17 kW</m:t>
        </m:r>
      </m:oMath>
    </w:p>
    <w:p w:rsidR="008843B2" w:rsidRPr="008843B2" w:rsidRDefault="008843B2" w:rsidP="008843B2">
      <w:pPr>
        <w:jc w:val="both"/>
        <w:rPr>
          <w:rFonts w:eastAsiaTheme="minorEastAsia"/>
          <w:lang w:eastAsia="de-DE"/>
        </w:rPr>
      </w:pPr>
      <w:r w:rsidRPr="008843B2">
        <w:rPr>
          <w:rFonts w:eastAsiaTheme="minorEastAsia"/>
          <w:lang w:eastAsia="de-DE"/>
        </w:rPr>
        <w:tab/>
        <w:t xml:space="preserve">Zu b) </w:t>
      </w:r>
      <m:oMath>
        <m:sSub>
          <m:sSubPr>
            <m:ctrlPr>
              <w:rPr>
                <w:rFonts w:ascii="Cambria Math" w:eastAsiaTheme="minorEastAsia" w:hAnsi="Cambria Math"/>
                <w:i/>
                <w:lang w:eastAsia="de-DE"/>
              </w:rPr>
            </m:ctrlPr>
          </m:sSubPr>
          <m:e>
            <m:r>
              <w:rPr>
                <w:rFonts w:ascii="Cambria Math" w:eastAsiaTheme="minorEastAsia" w:hAnsi="Cambria Math"/>
                <w:lang w:eastAsia="de-DE"/>
              </w:rPr>
              <m:t>P</m:t>
            </m:r>
          </m:e>
          <m:sub>
            <m:r>
              <w:rPr>
                <w:rFonts w:ascii="Cambria Math" w:eastAsiaTheme="minorEastAsia" w:hAnsi="Cambria Math"/>
                <w:lang w:eastAsia="de-DE"/>
              </w:rPr>
              <m:t>V</m:t>
            </m:r>
          </m:sub>
        </m:sSub>
        <m:r>
          <w:rPr>
            <w:rFonts w:ascii="Cambria Math" w:eastAsiaTheme="minorEastAsia" w:hAnsi="Cambria Math"/>
            <w:lang w:eastAsia="de-DE"/>
          </w:rPr>
          <m:t>=</m:t>
        </m:r>
        <m:sSub>
          <m:sSubPr>
            <m:ctrlPr>
              <w:rPr>
                <w:rFonts w:ascii="Cambria Math" w:eastAsiaTheme="minorEastAsia" w:hAnsi="Cambria Math"/>
                <w:i/>
                <w:lang w:eastAsia="de-DE"/>
              </w:rPr>
            </m:ctrlPr>
          </m:sSubPr>
          <m:e>
            <m:r>
              <w:rPr>
                <w:rFonts w:ascii="Cambria Math" w:eastAsiaTheme="minorEastAsia" w:hAnsi="Cambria Math"/>
                <w:lang w:eastAsia="de-DE"/>
              </w:rPr>
              <m:t>P</m:t>
            </m:r>
          </m:e>
          <m:sub>
            <m:r>
              <w:rPr>
                <w:rFonts w:ascii="Cambria Math" w:eastAsiaTheme="minorEastAsia" w:hAnsi="Cambria Math"/>
                <w:lang w:eastAsia="de-DE"/>
              </w:rPr>
              <m:t>zu</m:t>
            </m:r>
          </m:sub>
        </m:sSub>
        <m:r>
          <w:rPr>
            <w:rFonts w:ascii="Cambria Math" w:eastAsiaTheme="minorEastAsia" w:hAnsi="Cambria Math"/>
            <w:lang w:eastAsia="de-DE"/>
          </w:rPr>
          <m:t>-</m:t>
        </m:r>
        <m:sSub>
          <m:sSubPr>
            <m:ctrlPr>
              <w:rPr>
                <w:rFonts w:ascii="Cambria Math" w:eastAsiaTheme="minorEastAsia" w:hAnsi="Cambria Math"/>
                <w:i/>
                <w:lang w:eastAsia="de-DE"/>
              </w:rPr>
            </m:ctrlPr>
          </m:sSubPr>
          <m:e>
            <m:r>
              <w:rPr>
                <w:rFonts w:ascii="Cambria Math" w:eastAsiaTheme="minorEastAsia" w:hAnsi="Cambria Math"/>
                <w:lang w:eastAsia="de-DE"/>
              </w:rPr>
              <m:t>P</m:t>
            </m:r>
          </m:e>
          <m:sub>
            <m:r>
              <w:rPr>
                <w:rFonts w:ascii="Cambria Math" w:eastAsiaTheme="minorEastAsia" w:hAnsi="Cambria Math"/>
                <w:lang w:eastAsia="de-DE"/>
              </w:rPr>
              <m:t>ab</m:t>
            </m:r>
          </m:sub>
        </m:sSub>
        <m:r>
          <w:rPr>
            <w:rFonts w:ascii="Cambria Math" w:eastAsiaTheme="minorEastAsia" w:hAnsi="Cambria Math"/>
            <w:lang w:eastAsia="de-DE"/>
          </w:rPr>
          <m:t>=27,17 kW-25 kW=2,17 kW</m:t>
        </m:r>
      </m:oMath>
    </w:p>
    <w:p w:rsidR="008843B2" w:rsidRPr="008843B2" w:rsidRDefault="008843B2" w:rsidP="009E1D61">
      <w:pPr>
        <w:numPr>
          <w:ilvl w:val="0"/>
          <w:numId w:val="8"/>
        </w:numPr>
        <w:spacing w:before="240"/>
        <w:jc w:val="both"/>
        <w:rPr>
          <w:rFonts w:eastAsiaTheme="minorEastAsia"/>
        </w:rPr>
      </w:pPr>
      <w:r w:rsidRPr="008843B2">
        <w:rPr>
          <w:rFonts w:eastAsiaTheme="minorEastAsia"/>
        </w:rPr>
        <w:t>Von einem Netzgerät wird eine elektrische Leistung von 260</w:t>
      </w:r>
      <w:r w:rsidR="00150B69">
        <w:rPr>
          <w:rFonts w:eastAsiaTheme="minorEastAsia"/>
        </w:rPr>
        <w:t xml:space="preserve"> </w:t>
      </w:r>
      <w:r w:rsidRPr="008843B2">
        <w:rPr>
          <w:rFonts w:eastAsiaTheme="minorEastAsia"/>
        </w:rPr>
        <w:t>W entnommen. Die Ve</w:t>
      </w:r>
      <w:r w:rsidRPr="008843B2">
        <w:rPr>
          <w:rFonts w:eastAsiaTheme="minorEastAsia"/>
        </w:rPr>
        <w:t>r</w:t>
      </w:r>
      <w:r w:rsidRPr="008843B2">
        <w:rPr>
          <w:rFonts w:eastAsiaTheme="minorEastAsia"/>
        </w:rPr>
        <w:t>lustleistung beträgt 50</w:t>
      </w:r>
      <w:r w:rsidR="00150B69">
        <w:rPr>
          <w:rFonts w:eastAsiaTheme="minorEastAsia"/>
        </w:rPr>
        <w:t xml:space="preserve"> </w:t>
      </w:r>
      <w:r w:rsidRPr="008843B2">
        <w:rPr>
          <w:rFonts w:eastAsiaTheme="minorEastAsia"/>
        </w:rPr>
        <w:t>W. Berechnen Sie</w:t>
      </w:r>
    </w:p>
    <w:p w:rsidR="008843B2" w:rsidRPr="008843B2" w:rsidRDefault="008843B2" w:rsidP="009E1D61">
      <w:pPr>
        <w:numPr>
          <w:ilvl w:val="1"/>
          <w:numId w:val="8"/>
        </w:numPr>
        <w:spacing w:before="120"/>
        <w:jc w:val="both"/>
      </w:pPr>
      <w:r w:rsidRPr="008843B2">
        <w:t>die zugeführte Leistung</w:t>
      </w:r>
      <w:r w:rsidR="00E348F3">
        <w:t>.</w:t>
      </w:r>
    </w:p>
    <w:p w:rsidR="008843B2" w:rsidRPr="008843B2" w:rsidRDefault="008843B2" w:rsidP="009E1D61">
      <w:pPr>
        <w:numPr>
          <w:ilvl w:val="1"/>
          <w:numId w:val="8"/>
        </w:numPr>
        <w:spacing w:before="120"/>
        <w:jc w:val="both"/>
      </w:pPr>
      <w:r w:rsidRPr="008843B2">
        <w:t>den Wirkungsgrad</w:t>
      </w:r>
      <w:r w:rsidR="00E348F3">
        <w:t>.</w:t>
      </w:r>
    </w:p>
    <w:p w:rsidR="008843B2" w:rsidRPr="008843B2" w:rsidRDefault="008843B2" w:rsidP="008843B2">
      <w:pPr>
        <w:ind w:left="567"/>
        <w:jc w:val="both"/>
        <w:rPr>
          <w:lang w:eastAsia="de-DE"/>
        </w:rPr>
      </w:pPr>
      <w:r w:rsidRPr="008843B2">
        <w:rPr>
          <w:lang w:eastAsia="de-DE"/>
        </w:rPr>
        <w:t xml:space="preserve">Zu a/b) </w:t>
      </w:r>
      <m:oMath>
        <m:sSub>
          <m:sSubPr>
            <m:ctrlPr>
              <w:rPr>
                <w:rFonts w:ascii="Cambria Math" w:hAnsi="Cambria Math"/>
                <w:sz w:val="16"/>
                <w:lang w:eastAsia="de-DE"/>
              </w:rPr>
            </m:ctrlPr>
          </m:sSubPr>
          <m:e>
            <m:r>
              <w:rPr>
                <w:rFonts w:ascii="Cambria Math" w:hAnsi="Cambria Math"/>
                <w:lang w:eastAsia="de-DE"/>
              </w:rPr>
              <m:t>P</m:t>
            </m:r>
          </m:e>
          <m:sub>
            <m:r>
              <w:rPr>
                <w:rFonts w:ascii="Cambria Math" w:hAnsi="Cambria Math"/>
                <w:lang w:eastAsia="de-DE"/>
              </w:rPr>
              <m:t>zu</m:t>
            </m:r>
          </m:sub>
        </m:sSub>
        <m:r>
          <m:rPr>
            <m:sty m:val="p"/>
          </m:rPr>
          <w:rPr>
            <w:rFonts w:ascii="Cambria Math" w:hAnsi="Cambria Math"/>
            <w:lang w:eastAsia="de-DE"/>
          </w:rPr>
          <m:t>=</m:t>
        </m:r>
        <m:sSub>
          <m:sSubPr>
            <m:ctrlPr>
              <w:rPr>
                <w:rFonts w:ascii="Cambria Math" w:hAnsi="Cambria Math"/>
                <w:sz w:val="16"/>
                <w:lang w:eastAsia="de-DE"/>
              </w:rPr>
            </m:ctrlPr>
          </m:sSubPr>
          <m:e>
            <m:r>
              <w:rPr>
                <w:rFonts w:ascii="Cambria Math" w:hAnsi="Cambria Math"/>
                <w:lang w:eastAsia="de-DE"/>
              </w:rPr>
              <m:t>P</m:t>
            </m:r>
          </m:e>
          <m:sub>
            <m:r>
              <w:rPr>
                <w:rFonts w:ascii="Cambria Math" w:hAnsi="Cambria Math"/>
                <w:lang w:eastAsia="de-DE"/>
              </w:rPr>
              <m:t>ab</m:t>
            </m:r>
          </m:sub>
        </m:sSub>
        <m:r>
          <m:rPr>
            <m:sty m:val="p"/>
          </m:rPr>
          <w:rPr>
            <w:rFonts w:ascii="Cambria Math" w:hAnsi="Cambria Math"/>
            <w:lang w:eastAsia="de-DE"/>
          </w:rPr>
          <m:t>+</m:t>
        </m:r>
        <m:sSub>
          <m:sSubPr>
            <m:ctrlPr>
              <w:rPr>
                <w:rFonts w:ascii="Cambria Math" w:hAnsi="Cambria Math"/>
                <w:sz w:val="16"/>
                <w:lang w:eastAsia="de-DE"/>
              </w:rPr>
            </m:ctrlPr>
          </m:sSubPr>
          <m:e>
            <m:r>
              <w:rPr>
                <w:rFonts w:ascii="Cambria Math" w:hAnsi="Cambria Math"/>
                <w:lang w:eastAsia="de-DE"/>
              </w:rPr>
              <m:t>P</m:t>
            </m:r>
          </m:e>
          <m:sub>
            <m:r>
              <w:rPr>
                <w:rFonts w:ascii="Cambria Math" w:hAnsi="Cambria Math"/>
                <w:lang w:eastAsia="de-DE"/>
              </w:rPr>
              <m:t>V</m:t>
            </m:r>
          </m:sub>
        </m:sSub>
        <m:r>
          <m:rPr>
            <m:sty m:val="p"/>
          </m:rPr>
          <w:rPr>
            <w:rFonts w:ascii="Cambria Math" w:hAnsi="Cambria Math"/>
            <w:lang w:eastAsia="de-DE"/>
          </w:rPr>
          <m:t xml:space="preserve">=260 </m:t>
        </m:r>
        <m:r>
          <w:rPr>
            <w:rFonts w:ascii="Cambria Math" w:hAnsi="Cambria Math"/>
            <w:lang w:eastAsia="de-DE"/>
          </w:rPr>
          <m:t>W</m:t>
        </m:r>
        <m:r>
          <m:rPr>
            <m:sty m:val="p"/>
          </m:rPr>
          <w:rPr>
            <w:rFonts w:ascii="Cambria Math" w:hAnsi="Cambria Math"/>
            <w:lang w:eastAsia="de-DE"/>
          </w:rPr>
          <m:t xml:space="preserve">+50 </m:t>
        </m:r>
        <m:r>
          <w:rPr>
            <w:rFonts w:ascii="Cambria Math" w:hAnsi="Cambria Math"/>
            <w:lang w:eastAsia="de-DE"/>
          </w:rPr>
          <m:t>W</m:t>
        </m:r>
        <m:r>
          <m:rPr>
            <m:sty m:val="p"/>
          </m:rPr>
          <w:rPr>
            <w:rFonts w:ascii="Cambria Math" w:hAnsi="Cambria Math"/>
            <w:lang w:eastAsia="de-DE"/>
          </w:rPr>
          <m:t xml:space="preserve">=310 </m:t>
        </m:r>
        <m:r>
          <w:rPr>
            <w:rFonts w:ascii="Cambria Math" w:hAnsi="Cambria Math"/>
            <w:lang w:eastAsia="de-DE"/>
          </w:rPr>
          <m:t>W</m:t>
        </m:r>
      </m:oMath>
      <w:r w:rsidRPr="008843B2">
        <w:rPr>
          <w:lang w:eastAsia="de-DE"/>
        </w:rPr>
        <w:tab/>
      </w:r>
      <m:oMath>
        <m:r>
          <w:rPr>
            <w:rFonts w:ascii="Cambria Math" w:hAnsi="Cambria Math"/>
            <w:lang w:eastAsia="de-DE"/>
          </w:rPr>
          <m:t>η</m:t>
        </m:r>
        <m:r>
          <m:rPr>
            <m:sty m:val="p"/>
          </m:rPr>
          <w:rPr>
            <w:rFonts w:ascii="Cambria Math" w:hAnsi="Cambria Math"/>
            <w:lang w:eastAsia="de-DE"/>
          </w:rPr>
          <m:t>=</m:t>
        </m:r>
        <m:f>
          <m:fPr>
            <m:ctrlPr>
              <w:rPr>
                <w:rFonts w:ascii="Cambria Math" w:hAnsi="Cambria Math"/>
                <w:sz w:val="16"/>
                <w:lang w:eastAsia="de-DE"/>
              </w:rPr>
            </m:ctrlPr>
          </m:fPr>
          <m:num>
            <m:sSub>
              <m:sSubPr>
                <m:ctrlPr>
                  <w:rPr>
                    <w:rFonts w:ascii="Cambria Math" w:hAnsi="Cambria Math"/>
                    <w:sz w:val="16"/>
                    <w:lang w:eastAsia="de-DE"/>
                  </w:rPr>
                </m:ctrlPr>
              </m:sSubPr>
              <m:e>
                <m:r>
                  <w:rPr>
                    <w:rFonts w:ascii="Cambria Math" w:hAnsi="Cambria Math"/>
                    <w:lang w:eastAsia="de-DE"/>
                  </w:rPr>
                  <m:t>P</m:t>
                </m:r>
              </m:e>
              <m:sub>
                <m:r>
                  <w:rPr>
                    <w:rFonts w:ascii="Cambria Math" w:hAnsi="Cambria Math"/>
                    <w:lang w:eastAsia="de-DE"/>
                  </w:rPr>
                  <m:t>ab</m:t>
                </m:r>
              </m:sub>
            </m:sSub>
          </m:num>
          <m:den>
            <m:sSub>
              <m:sSubPr>
                <m:ctrlPr>
                  <w:rPr>
                    <w:rFonts w:ascii="Cambria Math" w:hAnsi="Cambria Math"/>
                    <w:sz w:val="16"/>
                    <w:lang w:eastAsia="de-DE"/>
                  </w:rPr>
                </m:ctrlPr>
              </m:sSubPr>
              <m:e>
                <m:r>
                  <w:rPr>
                    <w:rFonts w:ascii="Cambria Math" w:hAnsi="Cambria Math"/>
                    <w:lang w:eastAsia="de-DE"/>
                  </w:rPr>
                  <m:t>P</m:t>
                </m:r>
              </m:e>
              <m:sub>
                <m:r>
                  <w:rPr>
                    <w:rFonts w:ascii="Cambria Math" w:hAnsi="Cambria Math"/>
                    <w:lang w:eastAsia="de-DE"/>
                  </w:rPr>
                  <m:t>zu</m:t>
                </m:r>
              </m:sub>
            </m:sSub>
          </m:den>
        </m:f>
        <m:r>
          <m:rPr>
            <m:sty m:val="p"/>
          </m:rPr>
          <w:rPr>
            <w:rFonts w:ascii="Cambria Math" w:hAnsi="Cambria Math"/>
            <w:lang w:eastAsia="de-DE"/>
          </w:rPr>
          <m:t>=</m:t>
        </m:r>
        <m:f>
          <m:fPr>
            <m:ctrlPr>
              <w:rPr>
                <w:rFonts w:ascii="Cambria Math" w:hAnsi="Cambria Math"/>
                <w:sz w:val="16"/>
                <w:lang w:eastAsia="de-DE"/>
              </w:rPr>
            </m:ctrlPr>
          </m:fPr>
          <m:num>
            <m:r>
              <m:rPr>
                <m:sty m:val="p"/>
              </m:rPr>
              <w:rPr>
                <w:rFonts w:ascii="Cambria Math" w:hAnsi="Cambria Math"/>
                <w:lang w:eastAsia="de-DE"/>
              </w:rPr>
              <m:t xml:space="preserve">260 </m:t>
            </m:r>
            <m:r>
              <w:rPr>
                <w:rFonts w:ascii="Cambria Math" w:hAnsi="Cambria Math"/>
                <w:lang w:eastAsia="de-DE"/>
              </w:rPr>
              <m:t>W</m:t>
            </m:r>
          </m:num>
          <m:den>
            <m:r>
              <m:rPr>
                <m:sty m:val="p"/>
              </m:rPr>
              <w:rPr>
                <w:rFonts w:ascii="Cambria Math" w:hAnsi="Cambria Math"/>
                <w:lang w:eastAsia="de-DE"/>
              </w:rPr>
              <m:t xml:space="preserve">310 </m:t>
            </m:r>
            <m:r>
              <w:rPr>
                <w:rFonts w:ascii="Cambria Math" w:hAnsi="Cambria Math"/>
                <w:lang w:eastAsia="de-DE"/>
              </w:rPr>
              <m:t>W</m:t>
            </m:r>
          </m:den>
        </m:f>
        <m:r>
          <m:rPr>
            <m:sty m:val="p"/>
          </m:rPr>
          <w:rPr>
            <w:rFonts w:ascii="Cambria Math" w:hAnsi="Cambria Math"/>
            <w:lang w:eastAsia="de-DE"/>
          </w:rPr>
          <m:t>=0,839</m:t>
        </m:r>
      </m:oMath>
    </w:p>
    <w:p w:rsidR="008843B2" w:rsidRPr="008843B2" w:rsidRDefault="008843B2" w:rsidP="009E1D61">
      <w:pPr>
        <w:numPr>
          <w:ilvl w:val="0"/>
          <w:numId w:val="8"/>
        </w:numPr>
        <w:spacing w:before="240"/>
        <w:jc w:val="both"/>
        <w:rPr>
          <w:rFonts w:eastAsiaTheme="minorEastAsia"/>
        </w:rPr>
      </w:pPr>
      <w:r w:rsidRPr="008843B2">
        <w:rPr>
          <w:rFonts w:eastAsiaTheme="minorEastAsia"/>
        </w:rPr>
        <w:t xml:space="preserve">In einem Kraftwerk wird ein Generator von einer Turbine angetrieben. Die Turbine hat einen Wirkungsgrad </w:t>
      </w:r>
      <w:proofErr w:type="spellStart"/>
      <w:r w:rsidRPr="008843B2">
        <w:rPr>
          <w:rFonts w:ascii="Corbel" w:eastAsiaTheme="minorEastAsia" w:hAnsi="Corbel"/>
        </w:rPr>
        <w:t>η</w:t>
      </w:r>
      <w:r w:rsidRPr="008843B2">
        <w:rPr>
          <w:rFonts w:eastAsiaTheme="minorEastAsia"/>
          <w:vertAlign w:val="subscript"/>
        </w:rPr>
        <w:t>T</w:t>
      </w:r>
      <w:proofErr w:type="spellEnd"/>
      <w:r w:rsidRPr="008843B2">
        <w:rPr>
          <w:rFonts w:eastAsiaTheme="minorEastAsia"/>
        </w:rPr>
        <w:t xml:space="preserve">=0,94 und der Generator einen Wirkungsgrad von </w:t>
      </w:r>
      <w:proofErr w:type="spellStart"/>
      <w:r w:rsidRPr="008843B2">
        <w:rPr>
          <w:rFonts w:ascii="Corbel" w:eastAsiaTheme="minorEastAsia" w:hAnsi="Corbel"/>
        </w:rPr>
        <w:t>η</w:t>
      </w:r>
      <w:r w:rsidRPr="008843B2">
        <w:rPr>
          <w:rFonts w:eastAsiaTheme="minorEastAsia"/>
          <w:vertAlign w:val="subscript"/>
        </w:rPr>
        <w:t>G</w:t>
      </w:r>
      <w:proofErr w:type="spellEnd"/>
      <w:r w:rsidRPr="008843B2">
        <w:rPr>
          <w:rFonts w:eastAsiaTheme="minorEastAsia"/>
        </w:rPr>
        <w:t>=0,92. Berechnen Sie den gesamten Wirkungsgrad.</w:t>
      </w:r>
    </w:p>
    <w:p w:rsidR="008843B2" w:rsidRPr="008843B2" w:rsidRDefault="008843B2" w:rsidP="008843B2">
      <w:pPr>
        <w:jc w:val="both"/>
        <w:rPr>
          <w:lang w:eastAsia="de-DE"/>
        </w:rPr>
      </w:pPr>
      <w:r w:rsidRPr="008843B2">
        <w:rPr>
          <w:lang w:eastAsia="de-DE"/>
        </w:rPr>
        <w:tab/>
      </w:r>
      <m:oMath>
        <m:sSub>
          <m:sSubPr>
            <m:ctrlPr>
              <w:rPr>
                <w:rFonts w:ascii="Cambria Math" w:hAnsi="Cambria Math"/>
                <w:sz w:val="16"/>
                <w:lang w:eastAsia="de-DE"/>
              </w:rPr>
            </m:ctrlPr>
          </m:sSubPr>
          <m:e>
            <m:r>
              <w:rPr>
                <w:rFonts w:ascii="Cambria Math" w:hAnsi="Cambria Math"/>
                <w:lang w:eastAsia="de-DE"/>
              </w:rPr>
              <m:t>η</m:t>
            </m:r>
          </m:e>
          <m:sub>
            <m:r>
              <w:rPr>
                <w:rFonts w:ascii="Cambria Math" w:hAnsi="Cambria Math"/>
                <w:lang w:eastAsia="de-DE"/>
              </w:rPr>
              <m:t>ges</m:t>
            </m:r>
          </m:sub>
        </m:sSub>
        <m:r>
          <m:rPr>
            <m:sty m:val="p"/>
          </m:rPr>
          <w:rPr>
            <w:rFonts w:ascii="Cambria Math" w:hAnsi="Cambria Math"/>
            <w:lang w:eastAsia="de-DE"/>
          </w:rPr>
          <m:t>=</m:t>
        </m:r>
        <m:sSub>
          <m:sSubPr>
            <m:ctrlPr>
              <w:rPr>
                <w:rFonts w:ascii="Cambria Math" w:hAnsi="Cambria Math"/>
                <w:sz w:val="16"/>
                <w:lang w:eastAsia="de-DE"/>
              </w:rPr>
            </m:ctrlPr>
          </m:sSubPr>
          <m:e>
            <m:r>
              <w:rPr>
                <w:rFonts w:ascii="Cambria Math" w:hAnsi="Cambria Math"/>
                <w:lang w:eastAsia="de-DE"/>
              </w:rPr>
              <m:t>η</m:t>
            </m:r>
          </m:e>
          <m:sub>
            <m:r>
              <w:rPr>
                <w:rFonts w:ascii="Cambria Math" w:hAnsi="Cambria Math"/>
                <w:lang w:eastAsia="de-DE"/>
              </w:rPr>
              <m:t>T</m:t>
            </m:r>
          </m:sub>
        </m:sSub>
        <m:r>
          <m:rPr>
            <m:sty m:val="p"/>
          </m:rPr>
          <w:rPr>
            <w:rFonts w:ascii="Cambria Math" w:hAnsi="Cambria Math"/>
            <w:lang w:eastAsia="de-DE"/>
          </w:rPr>
          <m:t>∙</m:t>
        </m:r>
        <m:sSub>
          <m:sSubPr>
            <m:ctrlPr>
              <w:rPr>
                <w:rFonts w:ascii="Cambria Math" w:hAnsi="Cambria Math"/>
                <w:sz w:val="16"/>
                <w:lang w:eastAsia="de-DE"/>
              </w:rPr>
            </m:ctrlPr>
          </m:sSubPr>
          <m:e>
            <m:r>
              <w:rPr>
                <w:rFonts w:ascii="Cambria Math" w:hAnsi="Cambria Math"/>
                <w:lang w:eastAsia="de-DE"/>
              </w:rPr>
              <m:t>η</m:t>
            </m:r>
          </m:e>
          <m:sub>
            <m:r>
              <w:rPr>
                <w:rFonts w:ascii="Cambria Math" w:hAnsi="Cambria Math"/>
                <w:lang w:eastAsia="de-DE"/>
              </w:rPr>
              <m:t>G</m:t>
            </m:r>
          </m:sub>
        </m:sSub>
        <m:r>
          <m:rPr>
            <m:sty m:val="p"/>
          </m:rPr>
          <w:rPr>
            <w:rFonts w:ascii="Cambria Math" w:hAnsi="Cambria Math"/>
            <w:lang w:eastAsia="de-DE"/>
          </w:rPr>
          <m:t>=0,94∙0,92=0,865</m:t>
        </m:r>
      </m:oMath>
    </w:p>
    <w:p w:rsidR="008843B2" w:rsidRPr="008843B2" w:rsidRDefault="008843B2" w:rsidP="009E1D61">
      <w:pPr>
        <w:numPr>
          <w:ilvl w:val="0"/>
          <w:numId w:val="8"/>
        </w:numPr>
        <w:spacing w:before="240"/>
        <w:jc w:val="both"/>
      </w:pPr>
      <w:r w:rsidRPr="008843B2">
        <w:t>Ein USB-Netzteil hat bei einem Wirkungsgrad von 0,85 eine Ausgangsleistung von 10</w:t>
      </w:r>
      <w:r w:rsidR="00150B69">
        <w:t xml:space="preserve"> </w:t>
      </w:r>
      <w:r w:rsidRPr="008843B2">
        <w:t>W. Berechnen Sie</w:t>
      </w:r>
    </w:p>
    <w:p w:rsidR="008843B2" w:rsidRPr="008843B2" w:rsidRDefault="008843B2" w:rsidP="009E1D61">
      <w:pPr>
        <w:numPr>
          <w:ilvl w:val="1"/>
          <w:numId w:val="8"/>
        </w:numPr>
        <w:spacing w:before="120"/>
        <w:jc w:val="both"/>
      </w:pPr>
      <w:r w:rsidRPr="008843B2">
        <w:t>die aufgenommene elektrische Leistung</w:t>
      </w:r>
      <w:r w:rsidR="00150B69">
        <w:t>.</w:t>
      </w:r>
    </w:p>
    <w:p w:rsidR="008843B2" w:rsidRPr="008843B2" w:rsidRDefault="008843B2" w:rsidP="009E1D61">
      <w:pPr>
        <w:numPr>
          <w:ilvl w:val="1"/>
          <w:numId w:val="8"/>
        </w:numPr>
        <w:spacing w:before="120"/>
        <w:jc w:val="both"/>
      </w:pPr>
      <w:r w:rsidRPr="008843B2">
        <w:t>die Verlustleistung</w:t>
      </w:r>
    </w:p>
    <w:p w:rsidR="008843B2" w:rsidRPr="008843B2" w:rsidRDefault="008843B2" w:rsidP="008843B2">
      <w:pPr>
        <w:jc w:val="both"/>
        <w:rPr>
          <w:rFonts w:eastAsiaTheme="minorEastAsia"/>
          <w:lang w:eastAsia="de-DE"/>
        </w:rPr>
      </w:pPr>
      <w:r w:rsidRPr="008843B2">
        <w:rPr>
          <w:lang w:eastAsia="de-DE"/>
        </w:rPr>
        <w:tab/>
        <w:t xml:space="preserve">Zu a) </w:t>
      </w:r>
      <m:oMath>
        <m:sSub>
          <m:sSubPr>
            <m:ctrlPr>
              <w:rPr>
                <w:rFonts w:ascii="Cambria Math" w:hAnsi="Cambria Math"/>
                <w:i/>
                <w:lang w:eastAsia="de-DE"/>
              </w:rPr>
            </m:ctrlPr>
          </m:sSubPr>
          <m:e>
            <m:r>
              <w:rPr>
                <w:rFonts w:ascii="Cambria Math" w:hAnsi="Cambria Math"/>
                <w:lang w:eastAsia="de-DE"/>
              </w:rPr>
              <m:t>P</m:t>
            </m:r>
          </m:e>
          <m:sub>
            <m:r>
              <w:rPr>
                <w:rFonts w:ascii="Cambria Math" w:hAnsi="Cambria Math"/>
                <w:lang w:eastAsia="de-DE"/>
              </w:rPr>
              <m:t>zu</m:t>
            </m:r>
          </m:sub>
        </m:sSub>
        <m:r>
          <w:rPr>
            <w:rFonts w:ascii="Cambria Math" w:hAnsi="Cambria Math"/>
            <w:lang w:eastAsia="de-DE"/>
          </w:rPr>
          <m:t>=</m:t>
        </m:r>
        <m:f>
          <m:fPr>
            <m:ctrlPr>
              <w:rPr>
                <w:rFonts w:ascii="Cambria Math" w:hAnsi="Cambria Math"/>
                <w:i/>
                <w:lang w:eastAsia="de-DE"/>
              </w:rPr>
            </m:ctrlPr>
          </m:fPr>
          <m:num>
            <m:sSub>
              <m:sSubPr>
                <m:ctrlPr>
                  <w:rPr>
                    <w:rFonts w:ascii="Cambria Math" w:hAnsi="Cambria Math"/>
                    <w:i/>
                    <w:lang w:eastAsia="de-DE"/>
                  </w:rPr>
                </m:ctrlPr>
              </m:sSubPr>
              <m:e>
                <m:r>
                  <w:rPr>
                    <w:rFonts w:ascii="Cambria Math" w:hAnsi="Cambria Math"/>
                    <w:lang w:eastAsia="de-DE"/>
                  </w:rPr>
                  <m:t>P</m:t>
                </m:r>
              </m:e>
              <m:sub>
                <m:r>
                  <w:rPr>
                    <w:rFonts w:ascii="Cambria Math" w:hAnsi="Cambria Math"/>
                    <w:lang w:eastAsia="de-DE"/>
                  </w:rPr>
                  <m:t>ab</m:t>
                </m:r>
              </m:sub>
            </m:sSub>
          </m:num>
          <m:den>
            <m:r>
              <w:rPr>
                <w:rFonts w:ascii="Cambria Math" w:hAnsi="Cambria Math"/>
                <w:lang w:eastAsia="de-DE"/>
              </w:rPr>
              <m:t>η</m:t>
            </m:r>
          </m:den>
        </m:f>
        <m:r>
          <w:rPr>
            <w:rFonts w:ascii="Cambria Math" w:hAnsi="Cambria Math"/>
            <w:lang w:eastAsia="de-DE"/>
          </w:rPr>
          <m:t>=</m:t>
        </m:r>
        <m:f>
          <m:fPr>
            <m:ctrlPr>
              <w:rPr>
                <w:rFonts w:ascii="Cambria Math" w:hAnsi="Cambria Math"/>
                <w:i/>
                <w:lang w:eastAsia="de-DE"/>
              </w:rPr>
            </m:ctrlPr>
          </m:fPr>
          <m:num>
            <m:r>
              <w:rPr>
                <w:rFonts w:ascii="Cambria Math" w:hAnsi="Cambria Math"/>
                <w:lang w:eastAsia="de-DE"/>
              </w:rPr>
              <m:t>10 W</m:t>
            </m:r>
          </m:num>
          <m:den>
            <m:r>
              <w:rPr>
                <w:rFonts w:ascii="Cambria Math" w:hAnsi="Cambria Math"/>
                <w:lang w:eastAsia="de-DE"/>
              </w:rPr>
              <m:t>0,85</m:t>
            </m:r>
          </m:den>
        </m:f>
        <m:r>
          <w:rPr>
            <w:rFonts w:ascii="Cambria Math" w:hAnsi="Cambria Math"/>
            <w:lang w:eastAsia="de-DE"/>
          </w:rPr>
          <m:t>=11,76 W</m:t>
        </m:r>
      </m:oMath>
      <w:r w:rsidRPr="008843B2">
        <w:rPr>
          <w:rFonts w:eastAsiaTheme="minorEastAsia"/>
          <w:lang w:eastAsia="de-DE"/>
        </w:rPr>
        <w:tab/>
      </w:r>
    </w:p>
    <w:p w:rsidR="008843B2" w:rsidRPr="008843B2" w:rsidRDefault="008843B2" w:rsidP="008843B2">
      <w:pPr>
        <w:jc w:val="both"/>
        <w:rPr>
          <w:rFonts w:eastAsiaTheme="minorEastAsia"/>
          <w:lang w:eastAsia="de-DE"/>
        </w:rPr>
      </w:pPr>
      <w:r w:rsidRPr="008843B2">
        <w:rPr>
          <w:rFonts w:eastAsiaTheme="minorEastAsia"/>
          <w:lang w:eastAsia="de-DE"/>
        </w:rPr>
        <w:tab/>
        <w:t xml:space="preserve">Zu b) </w:t>
      </w:r>
      <m:oMath>
        <m:sSub>
          <m:sSubPr>
            <m:ctrlPr>
              <w:rPr>
                <w:rFonts w:ascii="Cambria Math" w:eastAsiaTheme="minorEastAsia" w:hAnsi="Cambria Math"/>
                <w:i/>
                <w:lang w:eastAsia="de-DE"/>
              </w:rPr>
            </m:ctrlPr>
          </m:sSubPr>
          <m:e>
            <m:r>
              <w:rPr>
                <w:rFonts w:ascii="Cambria Math" w:eastAsiaTheme="minorEastAsia" w:hAnsi="Cambria Math"/>
                <w:lang w:eastAsia="de-DE"/>
              </w:rPr>
              <m:t>P</m:t>
            </m:r>
          </m:e>
          <m:sub>
            <m:r>
              <w:rPr>
                <w:rFonts w:ascii="Cambria Math" w:eastAsiaTheme="minorEastAsia" w:hAnsi="Cambria Math"/>
                <w:lang w:eastAsia="de-DE"/>
              </w:rPr>
              <m:t>V</m:t>
            </m:r>
          </m:sub>
        </m:sSub>
        <m:r>
          <w:rPr>
            <w:rFonts w:ascii="Cambria Math" w:eastAsiaTheme="minorEastAsia" w:hAnsi="Cambria Math"/>
            <w:lang w:eastAsia="de-DE"/>
          </w:rPr>
          <m:t>=</m:t>
        </m:r>
        <m:sSub>
          <m:sSubPr>
            <m:ctrlPr>
              <w:rPr>
                <w:rFonts w:ascii="Cambria Math" w:eastAsiaTheme="minorEastAsia" w:hAnsi="Cambria Math"/>
                <w:i/>
                <w:lang w:eastAsia="de-DE"/>
              </w:rPr>
            </m:ctrlPr>
          </m:sSubPr>
          <m:e>
            <m:r>
              <w:rPr>
                <w:rFonts w:ascii="Cambria Math" w:eastAsiaTheme="minorEastAsia" w:hAnsi="Cambria Math"/>
                <w:lang w:eastAsia="de-DE"/>
              </w:rPr>
              <m:t>P</m:t>
            </m:r>
          </m:e>
          <m:sub>
            <m:r>
              <w:rPr>
                <w:rFonts w:ascii="Cambria Math" w:eastAsiaTheme="minorEastAsia" w:hAnsi="Cambria Math"/>
                <w:lang w:eastAsia="de-DE"/>
              </w:rPr>
              <m:t>zu</m:t>
            </m:r>
          </m:sub>
        </m:sSub>
        <m:r>
          <w:rPr>
            <w:rFonts w:ascii="Cambria Math" w:eastAsiaTheme="minorEastAsia" w:hAnsi="Cambria Math"/>
            <w:lang w:eastAsia="de-DE"/>
          </w:rPr>
          <m:t>-</m:t>
        </m:r>
        <m:sSub>
          <m:sSubPr>
            <m:ctrlPr>
              <w:rPr>
                <w:rFonts w:ascii="Cambria Math" w:eastAsiaTheme="minorEastAsia" w:hAnsi="Cambria Math"/>
                <w:i/>
                <w:lang w:eastAsia="de-DE"/>
              </w:rPr>
            </m:ctrlPr>
          </m:sSubPr>
          <m:e>
            <m:r>
              <w:rPr>
                <w:rFonts w:ascii="Cambria Math" w:eastAsiaTheme="minorEastAsia" w:hAnsi="Cambria Math"/>
                <w:lang w:eastAsia="de-DE"/>
              </w:rPr>
              <m:t>P</m:t>
            </m:r>
          </m:e>
          <m:sub>
            <m:r>
              <w:rPr>
                <w:rFonts w:ascii="Cambria Math" w:eastAsiaTheme="minorEastAsia" w:hAnsi="Cambria Math"/>
                <w:lang w:eastAsia="de-DE"/>
              </w:rPr>
              <m:t>ab</m:t>
            </m:r>
          </m:sub>
        </m:sSub>
        <m:r>
          <w:rPr>
            <w:rFonts w:ascii="Cambria Math" w:eastAsiaTheme="minorEastAsia" w:hAnsi="Cambria Math"/>
            <w:lang w:eastAsia="de-DE"/>
          </w:rPr>
          <m:t>=11,76 W-10 W=1,76 W</m:t>
        </m:r>
      </m:oMath>
    </w:p>
    <w:p w:rsidR="008843B2" w:rsidRPr="008843B2" w:rsidRDefault="008843B2" w:rsidP="009E1D61">
      <w:pPr>
        <w:numPr>
          <w:ilvl w:val="0"/>
          <w:numId w:val="8"/>
        </w:numPr>
        <w:spacing w:before="240"/>
        <w:jc w:val="both"/>
      </w:pPr>
      <w:r w:rsidRPr="008843B2">
        <w:t>Ein Motor mit einer mechanischen Leistung von 21</w:t>
      </w:r>
      <w:r w:rsidR="00150B69">
        <w:t xml:space="preserve"> </w:t>
      </w:r>
      <w:r w:rsidRPr="008843B2">
        <w:t>kW hat Verluste von 1600</w:t>
      </w:r>
      <w:r w:rsidR="00150B69">
        <w:t xml:space="preserve"> </w:t>
      </w:r>
      <w:r w:rsidRPr="008843B2">
        <w:t>W. B</w:t>
      </w:r>
      <w:r w:rsidRPr="008843B2">
        <w:t>e</w:t>
      </w:r>
      <w:r w:rsidRPr="008843B2">
        <w:t>rechnen Sie den Wirkungsgrad des Motors.</w:t>
      </w:r>
    </w:p>
    <w:p w:rsidR="008843B2" w:rsidRPr="008843B2" w:rsidRDefault="008843B2" w:rsidP="008843B2">
      <w:pPr>
        <w:jc w:val="both"/>
        <w:rPr>
          <w:rFonts w:eastAsiaTheme="minorEastAsia"/>
          <w:lang w:eastAsia="de-DE"/>
        </w:rPr>
      </w:pPr>
      <w:r w:rsidRPr="008843B2">
        <w:rPr>
          <w:rFonts w:eastAsiaTheme="minorEastAsia"/>
          <w:lang w:eastAsia="de-DE"/>
        </w:rPr>
        <w:tab/>
      </w:r>
      <m:oMath>
        <m:sSub>
          <m:sSubPr>
            <m:ctrlPr>
              <w:rPr>
                <w:rFonts w:ascii="Cambria Math" w:eastAsiaTheme="minorEastAsia" w:hAnsi="Cambria Math"/>
                <w:i/>
                <w:lang w:eastAsia="de-DE"/>
              </w:rPr>
            </m:ctrlPr>
          </m:sSubPr>
          <m:e>
            <m:r>
              <w:rPr>
                <w:rFonts w:ascii="Cambria Math" w:eastAsiaTheme="minorEastAsia" w:hAnsi="Cambria Math"/>
                <w:lang w:eastAsia="de-DE"/>
              </w:rPr>
              <m:t>P</m:t>
            </m:r>
          </m:e>
          <m:sub>
            <m:r>
              <w:rPr>
                <w:rFonts w:ascii="Cambria Math" w:eastAsiaTheme="minorEastAsia" w:hAnsi="Cambria Math"/>
                <w:lang w:eastAsia="de-DE"/>
              </w:rPr>
              <m:t>zu</m:t>
            </m:r>
          </m:sub>
        </m:sSub>
        <m:r>
          <w:rPr>
            <w:rFonts w:ascii="Cambria Math" w:eastAsiaTheme="minorEastAsia" w:hAnsi="Cambria Math"/>
            <w:lang w:eastAsia="de-DE"/>
          </w:rPr>
          <m:t>=</m:t>
        </m:r>
        <m:sSub>
          <m:sSubPr>
            <m:ctrlPr>
              <w:rPr>
                <w:rFonts w:ascii="Cambria Math" w:eastAsiaTheme="minorEastAsia" w:hAnsi="Cambria Math"/>
                <w:i/>
                <w:lang w:eastAsia="de-DE"/>
              </w:rPr>
            </m:ctrlPr>
          </m:sSubPr>
          <m:e>
            <m:r>
              <w:rPr>
                <w:rFonts w:ascii="Cambria Math" w:eastAsiaTheme="minorEastAsia" w:hAnsi="Cambria Math"/>
                <w:lang w:eastAsia="de-DE"/>
              </w:rPr>
              <m:t>P</m:t>
            </m:r>
          </m:e>
          <m:sub>
            <m:r>
              <w:rPr>
                <w:rFonts w:ascii="Cambria Math" w:eastAsiaTheme="minorEastAsia" w:hAnsi="Cambria Math"/>
                <w:lang w:eastAsia="de-DE"/>
              </w:rPr>
              <m:t>ab</m:t>
            </m:r>
          </m:sub>
        </m:sSub>
        <m:r>
          <w:rPr>
            <w:rFonts w:ascii="Cambria Math" w:eastAsiaTheme="minorEastAsia" w:hAnsi="Cambria Math"/>
            <w:lang w:eastAsia="de-DE"/>
          </w:rPr>
          <m:t>+</m:t>
        </m:r>
        <m:sSub>
          <m:sSubPr>
            <m:ctrlPr>
              <w:rPr>
                <w:rFonts w:ascii="Cambria Math" w:eastAsiaTheme="minorEastAsia" w:hAnsi="Cambria Math"/>
                <w:i/>
                <w:lang w:eastAsia="de-DE"/>
              </w:rPr>
            </m:ctrlPr>
          </m:sSubPr>
          <m:e>
            <m:r>
              <w:rPr>
                <w:rFonts w:ascii="Cambria Math" w:eastAsiaTheme="minorEastAsia" w:hAnsi="Cambria Math"/>
                <w:lang w:eastAsia="de-DE"/>
              </w:rPr>
              <m:t>P</m:t>
            </m:r>
          </m:e>
          <m:sub>
            <m:r>
              <w:rPr>
                <w:rFonts w:ascii="Cambria Math" w:eastAsiaTheme="minorEastAsia" w:hAnsi="Cambria Math"/>
                <w:lang w:eastAsia="de-DE"/>
              </w:rPr>
              <m:t>V</m:t>
            </m:r>
          </m:sub>
        </m:sSub>
        <m:r>
          <w:rPr>
            <w:rFonts w:ascii="Cambria Math" w:eastAsiaTheme="minorEastAsia" w:hAnsi="Cambria Math"/>
            <w:lang w:eastAsia="de-DE"/>
          </w:rPr>
          <m:t>=21 kW+1,6 kW=22,6 kW</m:t>
        </m:r>
      </m:oMath>
      <w:r w:rsidRPr="008843B2">
        <w:rPr>
          <w:rFonts w:eastAsiaTheme="minorEastAsia"/>
          <w:lang w:eastAsia="de-DE"/>
        </w:rPr>
        <w:tab/>
      </w:r>
      <m:oMath>
        <m:r>
          <w:rPr>
            <w:rFonts w:ascii="Cambria Math" w:eastAsiaTheme="minorEastAsia" w:hAnsi="Cambria Math"/>
            <w:lang w:eastAsia="de-DE"/>
          </w:rPr>
          <m:t>η=</m:t>
        </m:r>
        <m:f>
          <m:fPr>
            <m:ctrlPr>
              <w:rPr>
                <w:rFonts w:ascii="Cambria Math" w:eastAsiaTheme="minorEastAsia" w:hAnsi="Cambria Math"/>
                <w:i/>
                <w:lang w:eastAsia="de-DE"/>
              </w:rPr>
            </m:ctrlPr>
          </m:fPr>
          <m:num>
            <m:sSub>
              <m:sSubPr>
                <m:ctrlPr>
                  <w:rPr>
                    <w:rFonts w:ascii="Cambria Math" w:eastAsiaTheme="minorEastAsia" w:hAnsi="Cambria Math"/>
                    <w:i/>
                    <w:lang w:eastAsia="de-DE"/>
                  </w:rPr>
                </m:ctrlPr>
              </m:sSubPr>
              <m:e>
                <m:r>
                  <w:rPr>
                    <w:rFonts w:ascii="Cambria Math" w:eastAsiaTheme="minorEastAsia" w:hAnsi="Cambria Math"/>
                    <w:lang w:eastAsia="de-DE"/>
                  </w:rPr>
                  <m:t>P</m:t>
                </m:r>
              </m:e>
              <m:sub>
                <m:r>
                  <w:rPr>
                    <w:rFonts w:ascii="Cambria Math" w:eastAsiaTheme="minorEastAsia" w:hAnsi="Cambria Math"/>
                    <w:lang w:eastAsia="de-DE"/>
                  </w:rPr>
                  <m:t>ab</m:t>
                </m:r>
              </m:sub>
            </m:sSub>
          </m:num>
          <m:den>
            <m:sSub>
              <m:sSubPr>
                <m:ctrlPr>
                  <w:rPr>
                    <w:rFonts w:ascii="Cambria Math" w:eastAsiaTheme="minorEastAsia" w:hAnsi="Cambria Math"/>
                    <w:i/>
                    <w:lang w:eastAsia="de-DE"/>
                  </w:rPr>
                </m:ctrlPr>
              </m:sSubPr>
              <m:e>
                <m:r>
                  <w:rPr>
                    <w:rFonts w:ascii="Cambria Math" w:eastAsiaTheme="minorEastAsia" w:hAnsi="Cambria Math"/>
                    <w:lang w:eastAsia="de-DE"/>
                  </w:rPr>
                  <m:t>P</m:t>
                </m:r>
              </m:e>
              <m:sub>
                <m:r>
                  <w:rPr>
                    <w:rFonts w:ascii="Cambria Math" w:eastAsiaTheme="minorEastAsia" w:hAnsi="Cambria Math"/>
                    <w:lang w:eastAsia="de-DE"/>
                  </w:rPr>
                  <m:t>zu</m:t>
                </m:r>
              </m:sub>
            </m:sSub>
          </m:den>
        </m:f>
        <m:r>
          <w:rPr>
            <w:rFonts w:ascii="Cambria Math" w:eastAsiaTheme="minorEastAsia" w:hAnsi="Cambria Math"/>
            <w:lang w:eastAsia="de-DE"/>
          </w:rPr>
          <m:t>=</m:t>
        </m:r>
        <m:f>
          <m:fPr>
            <m:ctrlPr>
              <w:rPr>
                <w:rFonts w:ascii="Cambria Math" w:eastAsiaTheme="minorEastAsia" w:hAnsi="Cambria Math"/>
                <w:i/>
                <w:lang w:eastAsia="de-DE"/>
              </w:rPr>
            </m:ctrlPr>
          </m:fPr>
          <m:num>
            <m:r>
              <w:rPr>
                <w:rFonts w:ascii="Cambria Math" w:eastAsiaTheme="minorEastAsia" w:hAnsi="Cambria Math"/>
                <w:lang w:eastAsia="de-DE"/>
              </w:rPr>
              <m:t>21 kW</m:t>
            </m:r>
          </m:num>
          <m:den>
            <m:r>
              <w:rPr>
                <w:rFonts w:ascii="Cambria Math" w:eastAsiaTheme="minorEastAsia" w:hAnsi="Cambria Math"/>
                <w:lang w:eastAsia="de-DE"/>
              </w:rPr>
              <m:t>22,6 kW</m:t>
            </m:r>
          </m:den>
        </m:f>
        <m:r>
          <w:rPr>
            <w:rFonts w:ascii="Cambria Math" w:eastAsiaTheme="minorEastAsia" w:hAnsi="Cambria Math"/>
            <w:lang w:eastAsia="de-DE"/>
          </w:rPr>
          <m:t>=0,929</m:t>
        </m:r>
      </m:oMath>
    </w:p>
    <w:p w:rsidR="008843B2" w:rsidRPr="008843B2" w:rsidRDefault="008843B2" w:rsidP="008843B2">
      <w:pPr>
        <w:spacing w:line="240" w:lineRule="exact"/>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Reflektion</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jc w:val="center"/>
              <w:rPr>
                <w:rFonts w:eastAsia="Times New Roman" w:cs="Times New Roman"/>
                <w:b/>
                <w:lang w:eastAsia="de-DE"/>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ET1.01.10</w:t>
            </w:r>
          </w:p>
        </w:tc>
      </w:tr>
      <w:tr w:rsidR="008843B2" w:rsidRPr="008843B2" w:rsidTr="008843B2">
        <w:tc>
          <w:tcPr>
            <w:tcW w:w="7348" w:type="dxa"/>
            <w:gridSpan w:val="3"/>
            <w:tcBorders>
              <w:left w:val="single" w:sz="4" w:space="0" w:color="auto"/>
              <w:bottom w:val="single" w:sz="4" w:space="0" w:color="auto"/>
              <w:right w:val="single" w:sz="4" w:space="0" w:color="auto"/>
            </w:tcBorders>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2E280A">
            <w:pPr>
              <w:numPr>
                <w:ilvl w:val="0"/>
                <w:numId w:val="6"/>
              </w:numPr>
              <w:ind w:left="414" w:hanging="357"/>
              <w:rPr>
                <w:sz w:val="16"/>
              </w:rPr>
            </w:pPr>
            <w:r w:rsidRPr="008843B2">
              <w:rPr>
                <w:sz w:val="16"/>
              </w:rPr>
              <w:t>Werkzeuge und Messgeräte einsetzen.</w:t>
            </w:r>
          </w:p>
          <w:p w:rsidR="008843B2" w:rsidRPr="008843B2" w:rsidRDefault="008843B2" w:rsidP="002E280A">
            <w:pPr>
              <w:numPr>
                <w:ilvl w:val="0"/>
                <w:numId w:val="6"/>
              </w:numPr>
              <w:ind w:left="414" w:hanging="357"/>
              <w:rPr>
                <w:sz w:val="16"/>
              </w:rPr>
            </w:pPr>
            <w:r w:rsidRPr="008843B2">
              <w:rPr>
                <w:sz w:val="16"/>
              </w:rPr>
              <w:t>Planungsunterlagen, Pläne und Schaltungen kennen, aufbauen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LernTHEMA</w:t>
                  </w:r>
                  <w:proofErr w:type="spellEnd"/>
                </w:p>
              </w:tc>
            </w:tr>
            <w:tr w:rsidR="008843B2" w:rsidRPr="008843B2" w:rsidTr="008843B2">
              <w:trPr>
                <w:trHeight w:val="284"/>
              </w:trPr>
              <w:tc>
                <w:tcPr>
                  <w:tcW w:w="2090" w:type="dxa"/>
                  <w:tcBorders>
                    <w:bottom w:val="nil"/>
                  </w:tcBorders>
                </w:tcPr>
                <w:p w:rsidR="008843B2" w:rsidRPr="008843B2" w:rsidRDefault="008843B2" w:rsidP="008843B2">
                  <w:pPr>
                    <w:jc w:val="center"/>
                  </w:pPr>
                  <w:proofErr w:type="spellStart"/>
                  <w:r w:rsidRPr="008843B2">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942"/>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2E280A">
            <w:pPr>
              <w:numPr>
                <w:ilvl w:val="0"/>
                <w:numId w:val="6"/>
              </w:numPr>
              <w:ind w:left="414" w:hanging="357"/>
              <w:rPr>
                <w:sz w:val="16"/>
              </w:rPr>
            </w:pPr>
            <w:r w:rsidRPr="008843B2">
              <w:rPr>
                <w:sz w:val="16"/>
              </w:rPr>
              <w:t xml:space="preserve">Ich kann geeignete Messgeräte und </w:t>
            </w:r>
            <w:r w:rsidR="00C965E8">
              <w:rPr>
                <w:sz w:val="16"/>
              </w:rPr>
              <w:t>-verfahren</w:t>
            </w:r>
            <w:r w:rsidRPr="008843B2">
              <w:rPr>
                <w:sz w:val="16"/>
              </w:rPr>
              <w:t xml:space="preserve"> auswählen und elektrische Grundgrößen messen.</w:t>
            </w:r>
          </w:p>
          <w:p w:rsidR="008843B2" w:rsidRPr="008843B2" w:rsidRDefault="008843B2" w:rsidP="002E280A">
            <w:pPr>
              <w:numPr>
                <w:ilvl w:val="0"/>
                <w:numId w:val="6"/>
              </w:numPr>
              <w:ind w:left="414" w:hanging="357"/>
              <w:rPr>
                <w:sz w:val="16"/>
              </w:rPr>
            </w:pPr>
            <w:r w:rsidRPr="008843B2">
              <w:rPr>
                <w:sz w:val="16"/>
              </w:rPr>
              <w:t>Ich kann Spannung, Strom, Widerstand, elektrische Leistung und elektrische Arbeit unterscheiden, kenne deren Formelzeichen und kann damit rechnen.</w:t>
            </w:r>
          </w:p>
          <w:p w:rsidR="008843B2" w:rsidRPr="008843B2" w:rsidRDefault="008843B2" w:rsidP="002E280A">
            <w:pPr>
              <w:numPr>
                <w:ilvl w:val="0"/>
                <w:numId w:val="6"/>
              </w:numPr>
              <w:ind w:left="414" w:hanging="357"/>
              <w:rPr>
                <w:sz w:val="16"/>
              </w:rPr>
            </w:pPr>
            <w:r w:rsidRPr="008843B2">
              <w:rPr>
                <w:sz w:val="16"/>
              </w:rPr>
              <w:t>Ich kann einfache elektrische Schaltungen erkennen und au</w:t>
            </w:r>
            <w:r w:rsidRPr="008843B2">
              <w:rPr>
                <w:sz w:val="16"/>
              </w:rPr>
              <w:t>f</w:t>
            </w:r>
            <w:r w:rsidRPr="008843B2">
              <w:rPr>
                <w:sz w:val="16"/>
              </w:rPr>
              <w:t>bauen.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2E280A">
            <w:pPr>
              <w:numPr>
                <w:ilvl w:val="0"/>
                <w:numId w:val="6"/>
              </w:numPr>
              <w:ind w:left="414" w:hanging="357"/>
              <w:rPr>
                <w:i/>
                <w:sz w:val="16"/>
              </w:rPr>
            </w:pPr>
            <w:r w:rsidRPr="008843B2">
              <w:rPr>
                <w:sz w:val="16"/>
              </w:rPr>
              <w:t>Ich kenne elektrische Grundgrößen</w:t>
            </w:r>
            <w:r w:rsidR="00B64060">
              <w:rPr>
                <w:sz w:val="16"/>
              </w:rPr>
              <w:t>.</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2E280A">
            <w:pPr>
              <w:numPr>
                <w:ilvl w:val="0"/>
                <w:numId w:val="6"/>
              </w:numPr>
              <w:ind w:left="414" w:hanging="357"/>
              <w:rPr>
                <w:sz w:val="16"/>
              </w:rPr>
            </w:pPr>
            <w:r w:rsidRPr="008843B2">
              <w:rPr>
                <w:sz w:val="16"/>
              </w:rPr>
              <w:t>Siehe Lernwegeliste</w:t>
            </w:r>
          </w:p>
        </w:tc>
      </w:tr>
    </w:tbl>
    <w:p w:rsidR="008843B2" w:rsidRPr="008843B2" w:rsidRDefault="00DC5ED5" w:rsidP="008843B2">
      <w:pPr>
        <w:jc w:val="both"/>
        <w:rPr>
          <w:lang w:eastAsia="de-DE"/>
        </w:rPr>
      </w:pPr>
      <w:r w:rsidRPr="008843B2">
        <w:rPr>
          <w:noProof/>
          <w:sz w:val="24"/>
          <w:lang w:eastAsia="de-DE"/>
        </w:rPr>
        <w:drawing>
          <wp:anchor distT="0" distB="0" distL="114300" distR="114300" simplePos="0" relativeHeight="252137472" behindDoc="0" locked="0" layoutInCell="0" allowOverlap="1" wp14:anchorId="41DDA861" wp14:editId="6F916CA6">
            <wp:simplePos x="0" y="0"/>
            <wp:positionH relativeFrom="rightMargin">
              <wp:posOffset>799465</wp:posOffset>
            </wp:positionH>
            <wp:positionV relativeFrom="paragraph">
              <wp:posOffset>38100</wp:posOffset>
            </wp:positionV>
            <wp:extent cx="348615" cy="320040"/>
            <wp:effectExtent l="0" t="0" r="0" b="3810"/>
            <wp:wrapNone/>
            <wp:docPr id="164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2136448" behindDoc="0" locked="0" layoutInCell="0" allowOverlap="1" wp14:anchorId="39020D39" wp14:editId="1EC2135C">
            <wp:simplePos x="0" y="0"/>
            <wp:positionH relativeFrom="rightMargin">
              <wp:posOffset>439420</wp:posOffset>
            </wp:positionH>
            <wp:positionV relativeFrom="paragraph">
              <wp:posOffset>38100</wp:posOffset>
            </wp:positionV>
            <wp:extent cx="349885" cy="320675"/>
            <wp:effectExtent l="0" t="0" r="0" b="3175"/>
            <wp:wrapNone/>
            <wp:docPr id="163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noProof/>
          <w:sz w:val="24"/>
          <w:lang w:eastAsia="de-DE"/>
        </w:rPr>
        <w:drawing>
          <wp:anchor distT="0" distB="0" distL="114300" distR="114300" simplePos="0" relativeHeight="252135424" behindDoc="0" locked="0" layoutInCell="0" allowOverlap="1" wp14:anchorId="166D671F" wp14:editId="7E19DAA9">
            <wp:simplePos x="0" y="0"/>
            <wp:positionH relativeFrom="rightMargin">
              <wp:posOffset>79375</wp:posOffset>
            </wp:positionH>
            <wp:positionV relativeFrom="paragraph">
              <wp:posOffset>38100</wp:posOffset>
            </wp:positionV>
            <wp:extent cx="349885" cy="320675"/>
            <wp:effectExtent l="0" t="0" r="0" b="3175"/>
            <wp:wrapNone/>
            <wp:docPr id="163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spacing w:line="240" w:lineRule="exact"/>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843B2" w:rsidRPr="008843B2" w:rsidTr="008843B2">
        <w:trPr>
          <w:trHeight w:val="397"/>
        </w:trPr>
        <w:tc>
          <w:tcPr>
            <w:tcW w:w="1470"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Phase</w:t>
            </w:r>
          </w:p>
        </w:tc>
        <w:tc>
          <w:tcPr>
            <w:tcW w:w="940" w:type="dxa"/>
            <w:shd w:val="clear" w:color="auto" w:fill="D9D9D9" w:themeFill="background1" w:themeFillShade="D9"/>
            <w:vAlign w:val="center"/>
          </w:tcPr>
          <w:p w:rsidR="008843B2" w:rsidRPr="008843B2" w:rsidRDefault="008843B2" w:rsidP="00B40750">
            <w:pPr>
              <w:jc w:val="center"/>
              <w:rPr>
                <w:rFonts w:eastAsia="Times New Roman" w:cs="Times New Roman"/>
                <w:b/>
                <w:lang w:eastAsia="de-DE"/>
              </w:rPr>
            </w:pPr>
            <w:r w:rsidRPr="008843B2">
              <w:rPr>
                <w:rFonts w:eastAsia="Times New Roman" w:cs="Times New Roman"/>
                <w:b/>
                <w:lang w:eastAsia="de-DE"/>
              </w:rPr>
              <w:t>Zeit</w:t>
            </w:r>
          </w:p>
        </w:tc>
        <w:tc>
          <w:tcPr>
            <w:tcW w:w="4961"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Aufgabe</w:t>
            </w:r>
          </w:p>
        </w:tc>
      </w:tr>
      <w:tr w:rsidR="008843B2" w:rsidRPr="008843B2" w:rsidTr="008843B2">
        <w:trPr>
          <w:trHeight w:val="624"/>
        </w:trPr>
        <w:tc>
          <w:tcPr>
            <w:tcW w:w="1470" w:type="dxa"/>
            <w:shd w:val="clear" w:color="auto" w:fill="auto"/>
            <w:vAlign w:val="center"/>
          </w:tcPr>
          <w:p w:rsidR="008843B2" w:rsidRPr="008843B2" w:rsidRDefault="008843B2" w:rsidP="008843B2">
            <w:pPr>
              <w:jc w:val="center"/>
              <w:rPr>
                <w:rFonts w:eastAsia="Calibri"/>
                <w:lang w:eastAsia="de-DE"/>
              </w:rPr>
            </w:pPr>
            <w:r w:rsidRPr="008843B2">
              <w:rPr>
                <w:rFonts w:eastAsia="Calibri"/>
                <w:noProof/>
                <w:lang w:eastAsia="de-DE"/>
              </w:rPr>
              <w:drawing>
                <wp:inline distT="0" distB="0" distL="0" distR="0" wp14:anchorId="40E693C2" wp14:editId="68BF57CF">
                  <wp:extent cx="302701" cy="324000"/>
                  <wp:effectExtent l="0" t="0" r="2540" b="0"/>
                  <wp:docPr id="164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8843B2" w:rsidRPr="008843B2" w:rsidRDefault="008843B2" w:rsidP="00B40750">
            <w:pPr>
              <w:jc w:val="center"/>
              <w:rPr>
                <w:lang w:eastAsia="de-DE"/>
              </w:rPr>
            </w:pPr>
            <w:r w:rsidRPr="008843B2">
              <w:rPr>
                <w:lang w:eastAsia="de-DE"/>
              </w:rPr>
              <w:t xml:space="preserve">10 </w:t>
            </w:r>
            <w:r w:rsidR="00C965E8">
              <w:rPr>
                <w:lang w:eastAsia="de-DE"/>
              </w:rPr>
              <w:t>Min.</w:t>
            </w:r>
          </w:p>
        </w:tc>
        <w:tc>
          <w:tcPr>
            <w:tcW w:w="4961" w:type="dxa"/>
            <w:shd w:val="clear" w:color="auto" w:fill="auto"/>
            <w:vAlign w:val="center"/>
          </w:tcPr>
          <w:p w:rsidR="008843B2" w:rsidRPr="008843B2" w:rsidRDefault="008843B2" w:rsidP="008843B2">
            <w:pPr>
              <w:jc w:val="both"/>
              <w:rPr>
                <w:noProof/>
                <w:lang w:eastAsia="de-DE"/>
              </w:rPr>
            </w:pPr>
            <w:r w:rsidRPr="008843B2">
              <w:rPr>
                <w:noProof/>
                <w:lang w:eastAsia="de-DE"/>
              </w:rPr>
              <w:t>Markieren Sie mit Hilfe Ihrer Lernagenda auf dem Advanced Organizer alle bis jetzt erarbeiteten Lernschritte</w:t>
            </w:r>
            <w:r w:rsidR="00DC5ED5">
              <w:rPr>
                <w:noProof/>
                <w:lang w:eastAsia="de-DE"/>
              </w:rPr>
              <w:t>.</w:t>
            </w:r>
          </w:p>
        </w:tc>
      </w:tr>
      <w:tr w:rsidR="008843B2" w:rsidRPr="008843B2" w:rsidTr="008843B2">
        <w:trPr>
          <w:trHeight w:val="624"/>
        </w:trPr>
        <w:tc>
          <w:tcPr>
            <w:tcW w:w="1470" w:type="dxa"/>
            <w:shd w:val="clear" w:color="auto" w:fill="auto"/>
            <w:vAlign w:val="center"/>
          </w:tcPr>
          <w:p w:rsidR="008843B2" w:rsidRPr="008843B2" w:rsidRDefault="008843B2" w:rsidP="008843B2">
            <w:pPr>
              <w:jc w:val="center"/>
              <w:rPr>
                <w:rFonts w:eastAsia="Calibri"/>
                <w:lang w:eastAsia="de-DE"/>
              </w:rPr>
            </w:pPr>
            <w:r w:rsidRPr="008843B2">
              <w:rPr>
                <w:rFonts w:eastAsia="Calibri"/>
                <w:noProof/>
                <w:lang w:eastAsia="de-DE"/>
              </w:rPr>
              <w:drawing>
                <wp:inline distT="0" distB="0" distL="0" distR="0" wp14:anchorId="0F989457" wp14:editId="6B7F95E9">
                  <wp:extent cx="648335" cy="318770"/>
                  <wp:effectExtent l="0" t="0" r="0" b="0"/>
                  <wp:docPr id="164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8843B2" w:rsidRPr="008843B2" w:rsidRDefault="008843B2" w:rsidP="00B40750">
            <w:pPr>
              <w:jc w:val="center"/>
              <w:rPr>
                <w:lang w:eastAsia="de-DE"/>
              </w:rPr>
            </w:pPr>
            <w:r w:rsidRPr="008843B2">
              <w:rPr>
                <w:lang w:eastAsia="de-DE"/>
              </w:rPr>
              <w:t xml:space="preserve">5 </w:t>
            </w:r>
            <w:r w:rsidR="00C965E8">
              <w:rPr>
                <w:lang w:eastAsia="de-DE"/>
              </w:rPr>
              <w:t>Min.</w:t>
            </w:r>
          </w:p>
        </w:tc>
        <w:tc>
          <w:tcPr>
            <w:tcW w:w="4961" w:type="dxa"/>
            <w:shd w:val="clear" w:color="auto" w:fill="auto"/>
            <w:vAlign w:val="center"/>
          </w:tcPr>
          <w:p w:rsidR="008843B2" w:rsidRPr="008843B2" w:rsidRDefault="008843B2" w:rsidP="008843B2">
            <w:pPr>
              <w:jc w:val="both"/>
              <w:rPr>
                <w:noProof/>
                <w:lang w:eastAsia="de-DE"/>
              </w:rPr>
            </w:pPr>
            <w:r w:rsidRPr="008843B2">
              <w:rPr>
                <w:noProof/>
                <w:lang w:eastAsia="de-DE"/>
              </w:rPr>
              <w:t xml:space="preserve">Vergeleichen Sie mit </w:t>
            </w:r>
            <w:r w:rsidR="00683962">
              <w:rPr>
                <w:noProof/>
                <w:lang w:eastAsia="de-DE"/>
              </w:rPr>
              <w:t>einer Partnerin/</w:t>
            </w:r>
            <w:r w:rsidRPr="008843B2">
              <w:rPr>
                <w:noProof/>
                <w:lang w:eastAsia="de-DE"/>
              </w:rPr>
              <w:t>einem Partner den Lernstand</w:t>
            </w:r>
            <w:r w:rsidR="00DC5ED5">
              <w:rPr>
                <w:noProof/>
                <w:lang w:eastAsia="de-DE"/>
              </w:rPr>
              <w:t>.</w:t>
            </w:r>
          </w:p>
        </w:tc>
      </w:tr>
      <w:tr w:rsidR="008843B2" w:rsidRPr="008843B2" w:rsidTr="008843B2">
        <w:trPr>
          <w:trHeight w:val="624"/>
        </w:trPr>
        <w:tc>
          <w:tcPr>
            <w:tcW w:w="1470" w:type="dxa"/>
            <w:shd w:val="clear" w:color="auto" w:fill="auto"/>
            <w:vAlign w:val="center"/>
          </w:tcPr>
          <w:p w:rsidR="008843B2" w:rsidRPr="008843B2" w:rsidRDefault="008843B2" w:rsidP="008843B2">
            <w:pPr>
              <w:jc w:val="center"/>
              <w:rPr>
                <w:rFonts w:eastAsia="Calibri"/>
                <w:lang w:eastAsia="de-DE"/>
              </w:rPr>
            </w:pPr>
            <w:r w:rsidRPr="008843B2">
              <w:rPr>
                <w:rFonts w:eastAsia="Calibri"/>
                <w:noProof/>
                <w:sz w:val="24"/>
                <w:lang w:eastAsia="de-DE"/>
              </w:rPr>
              <w:drawing>
                <wp:anchor distT="0" distB="0" distL="114300" distR="114300" simplePos="0" relativeHeight="251942912" behindDoc="0" locked="0" layoutInCell="0" allowOverlap="1" wp14:anchorId="18A6F05A" wp14:editId="575F64F7">
                  <wp:simplePos x="0" y="0"/>
                  <wp:positionH relativeFrom="rightMargin">
                    <wp:posOffset>-4386580</wp:posOffset>
                  </wp:positionH>
                  <wp:positionV relativeFrom="paragraph">
                    <wp:posOffset>77470</wp:posOffset>
                  </wp:positionV>
                  <wp:extent cx="323850" cy="323850"/>
                  <wp:effectExtent l="0" t="0" r="0" b="0"/>
                  <wp:wrapNone/>
                  <wp:docPr id="165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40" w:type="dxa"/>
            <w:shd w:val="clear" w:color="auto" w:fill="auto"/>
            <w:vAlign w:val="center"/>
          </w:tcPr>
          <w:p w:rsidR="008843B2" w:rsidRPr="008843B2" w:rsidRDefault="008843B2" w:rsidP="00B40750">
            <w:pPr>
              <w:jc w:val="center"/>
              <w:rPr>
                <w:lang w:eastAsia="de-DE"/>
              </w:rPr>
            </w:pPr>
            <w:r w:rsidRPr="008843B2">
              <w:rPr>
                <w:lang w:eastAsia="de-DE"/>
              </w:rPr>
              <w:t xml:space="preserve">5 </w:t>
            </w:r>
            <w:r w:rsidR="00C965E8">
              <w:rPr>
                <w:lang w:eastAsia="de-DE"/>
              </w:rPr>
              <w:t>Min.</w:t>
            </w:r>
          </w:p>
        </w:tc>
        <w:tc>
          <w:tcPr>
            <w:tcW w:w="4961" w:type="dxa"/>
            <w:shd w:val="clear" w:color="auto" w:fill="auto"/>
            <w:vAlign w:val="center"/>
          </w:tcPr>
          <w:p w:rsidR="008843B2" w:rsidRPr="008843B2" w:rsidRDefault="008843B2" w:rsidP="008843B2">
            <w:pPr>
              <w:jc w:val="both"/>
              <w:rPr>
                <w:noProof/>
                <w:lang w:eastAsia="de-DE"/>
              </w:rPr>
            </w:pPr>
            <w:r w:rsidRPr="008843B2">
              <w:rPr>
                <w:noProof/>
                <w:lang w:eastAsia="de-DE"/>
              </w:rPr>
              <w:t>Gemeinsames Markieren auf dem Klassen-AO</w:t>
            </w:r>
          </w:p>
        </w:tc>
      </w:tr>
    </w:tbl>
    <w:p w:rsidR="008843B2" w:rsidRPr="008843B2" w:rsidRDefault="008843B2" w:rsidP="008843B2">
      <w:pPr>
        <w:jc w:val="both"/>
        <w:rPr>
          <w:lang w:eastAsia="de-DE"/>
        </w:rPr>
      </w:pPr>
    </w:p>
    <w:p w:rsidR="007C1CCF" w:rsidRDefault="007C1CCF" w:rsidP="008843B2">
      <w:pPr>
        <w:spacing w:line="240" w:lineRule="exact"/>
      </w:pPr>
    </w:p>
    <w:p w:rsidR="007C1CCF" w:rsidRDefault="007C1CCF" w:rsidP="008843B2">
      <w:pPr>
        <w:spacing w:line="240" w:lineRule="exact"/>
      </w:pPr>
    </w:p>
    <w:p w:rsidR="007C1CCF" w:rsidRDefault="007C1CCF" w:rsidP="008843B2">
      <w:pPr>
        <w:spacing w:line="240" w:lineRule="exact"/>
      </w:pPr>
    </w:p>
    <w:p w:rsidR="007C1CCF" w:rsidRPr="007C1CCF" w:rsidRDefault="007C1CCF" w:rsidP="008843B2">
      <w:pPr>
        <w:spacing w:line="240" w:lineRule="exact"/>
        <w:rPr>
          <w:b/>
        </w:rPr>
      </w:pPr>
      <w:r>
        <w:rPr>
          <w:noProof/>
          <w:lang w:eastAsia="de-DE"/>
        </w:rPr>
        <mc:AlternateContent>
          <mc:Choice Requires="wps">
            <w:drawing>
              <wp:anchor distT="0" distB="0" distL="114300" distR="114300" simplePos="0" relativeHeight="252423168" behindDoc="0" locked="0" layoutInCell="1" allowOverlap="1" wp14:anchorId="01B14162" wp14:editId="0826046D">
                <wp:simplePos x="0" y="0"/>
                <wp:positionH relativeFrom="column">
                  <wp:posOffset>5251450</wp:posOffset>
                </wp:positionH>
                <wp:positionV relativeFrom="paragraph">
                  <wp:posOffset>125095</wp:posOffset>
                </wp:positionV>
                <wp:extent cx="333375" cy="152400"/>
                <wp:effectExtent l="0" t="0" r="28575" b="19050"/>
                <wp:wrapNone/>
                <wp:docPr id="139" name="Pfeil nach links und rechts 139"/>
                <wp:cNvGraphicFramePr/>
                <a:graphic xmlns:a="http://schemas.openxmlformats.org/drawingml/2006/main">
                  <a:graphicData uri="http://schemas.microsoft.com/office/word/2010/wordprocessingShape">
                    <wps:wsp>
                      <wps:cNvSpPr/>
                      <wps:spPr>
                        <a:xfrm>
                          <a:off x="0" y="0"/>
                          <a:ext cx="333375" cy="152400"/>
                        </a:xfrm>
                        <a:prstGeom prst="lef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Pfeil nach links und rechts 139" o:spid="_x0000_s1026" type="#_x0000_t69" style="position:absolute;margin-left:413.5pt;margin-top:9.85pt;width:26.25pt;height:12pt;z-index:25242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" adj="4937" fillcolor="red" strokecolor="red" strokeweight="2pt"/>
            </w:pict>
          </mc:Fallback>
        </mc:AlternateContent>
      </w:r>
      <w:r w:rsidRPr="008843B2">
        <w:rPr>
          <w:rFonts w:eastAsia="Calibri"/>
          <w:noProof/>
          <w:lang w:eastAsia="de-DE"/>
        </w:rPr>
        <w:drawing>
          <wp:anchor distT="0" distB="0" distL="114300" distR="114300" simplePos="0" relativeHeight="252419072" behindDoc="0" locked="0" layoutInCell="1" allowOverlap="1" wp14:anchorId="35848971" wp14:editId="3899753B">
            <wp:simplePos x="0" y="0"/>
            <wp:positionH relativeFrom="column">
              <wp:posOffset>4832985</wp:posOffset>
            </wp:positionH>
            <wp:positionV relativeFrom="paragraph">
              <wp:posOffset>96520</wp:posOffset>
            </wp:positionV>
            <wp:extent cx="447675" cy="219710"/>
            <wp:effectExtent l="0" t="0" r="9525" b="8890"/>
            <wp:wrapNone/>
            <wp:docPr id="10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47675" cy="2197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eastAsia="Calibri"/>
          <w:noProof/>
          <w:lang w:eastAsia="de-DE"/>
        </w:rPr>
        <w:drawing>
          <wp:anchor distT="0" distB="0" distL="114300" distR="114300" simplePos="0" relativeHeight="252425216" behindDoc="0" locked="0" layoutInCell="1" allowOverlap="1" wp14:anchorId="72332409" wp14:editId="2EFA51AD">
            <wp:simplePos x="0" y="0"/>
            <wp:positionH relativeFrom="column">
              <wp:posOffset>5575935</wp:posOffset>
            </wp:positionH>
            <wp:positionV relativeFrom="paragraph">
              <wp:posOffset>96520</wp:posOffset>
            </wp:positionV>
            <wp:extent cx="447675" cy="219710"/>
            <wp:effectExtent l="0" t="0" r="9525" b="8890"/>
            <wp:wrapNone/>
            <wp:docPr id="14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47675" cy="219710"/>
                    </a:xfrm>
                    <a:prstGeom prst="rect">
                      <a:avLst/>
                    </a:prstGeom>
                    <a:noFill/>
                    <a:ln>
                      <a:noFill/>
                    </a:ln>
                  </pic:spPr>
                </pic:pic>
              </a:graphicData>
            </a:graphic>
            <wp14:sizeRelH relativeFrom="page">
              <wp14:pctWidth>0</wp14:pctWidth>
            </wp14:sizeRelH>
            <wp14:sizeRelV relativeFrom="page">
              <wp14:pctHeight>0</wp14:pctHeight>
            </wp14:sizeRelV>
          </wp:anchor>
        </w:drawing>
      </w:r>
      <w:r>
        <w:rPr>
          <w:b/>
        </w:rPr>
        <w:t>Zusatza</w:t>
      </w:r>
      <w:r w:rsidRPr="007C1CCF">
        <w:rPr>
          <w:b/>
        </w:rPr>
        <w:t>ufgabe:</w:t>
      </w:r>
    </w:p>
    <w:p w:rsidR="007C1CCF" w:rsidRDefault="007C1CCF" w:rsidP="008843B2">
      <w:pPr>
        <w:spacing w:line="240" w:lineRule="exact"/>
      </w:pPr>
      <w:r>
        <w:t>Gehen Sie mit einem Partner zusammen. Spielen Sie g</w:t>
      </w:r>
      <w:r w:rsidR="00150B69">
        <w:t>egen ein anderes Team auf Zeit.</w:t>
      </w:r>
    </w:p>
    <w:p w:rsidR="007C1CCF" w:rsidRDefault="007C1CCF" w:rsidP="008843B2">
      <w:pPr>
        <w:spacing w:line="240" w:lineRule="exact"/>
      </w:pPr>
      <w:r>
        <w:t>Gehen Sie ins Internet und bearbeiten Sie das Quiz.</w:t>
      </w:r>
    </w:p>
    <w:p w:rsidR="007C1CCF" w:rsidRDefault="007C1CCF" w:rsidP="008843B2">
      <w:pPr>
        <w:spacing w:line="240" w:lineRule="exact"/>
      </w:pPr>
      <w:r>
        <w:rPr>
          <w:noProof/>
          <w:lang w:eastAsia="de-DE"/>
        </w:rPr>
        <w:drawing>
          <wp:anchor distT="0" distB="0" distL="114300" distR="114300" simplePos="0" relativeHeight="252418048" behindDoc="0" locked="0" layoutInCell="1" allowOverlap="1" wp14:anchorId="541C1C9C" wp14:editId="55826071">
            <wp:simplePos x="0" y="0"/>
            <wp:positionH relativeFrom="column">
              <wp:posOffset>4976495</wp:posOffset>
            </wp:positionH>
            <wp:positionV relativeFrom="paragraph">
              <wp:posOffset>10795</wp:posOffset>
            </wp:positionV>
            <wp:extent cx="1095375" cy="1095375"/>
            <wp:effectExtent l="0" t="0" r="9525" b="9525"/>
            <wp:wrapNone/>
            <wp:docPr id="101" name="Bild 1" descr="QR 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R Code"/>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1095375" cy="109537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122" w:history="1">
        <w:r w:rsidRPr="009A0348">
          <w:rPr>
            <w:rStyle w:val="Hyperlink"/>
          </w:rPr>
          <w:t>http://LearningApps.org/watch?v=pe3v2x4fk16</w:t>
        </w:r>
      </w:hyperlink>
    </w:p>
    <w:p w:rsidR="007C1CCF" w:rsidRDefault="007C1CCF" w:rsidP="008843B2">
      <w:pPr>
        <w:spacing w:line="240" w:lineRule="exact"/>
      </w:pPr>
      <w:r>
        <w:t>Wer ist zuerst fertig?</w:t>
      </w:r>
    </w:p>
    <w:p w:rsidR="007C1CCF" w:rsidRDefault="007C1CCF" w:rsidP="008843B2">
      <w:pPr>
        <w:spacing w:line="240" w:lineRule="exact"/>
      </w:pPr>
    </w:p>
    <w:p w:rsidR="007C1CCF" w:rsidRDefault="007C1CCF" w:rsidP="008843B2">
      <w:pPr>
        <w:spacing w:line="240" w:lineRule="exact"/>
      </w:pPr>
    </w:p>
    <w:p w:rsidR="008843B2" w:rsidRPr="008843B2" w:rsidRDefault="008843B2" w:rsidP="008843B2">
      <w:pPr>
        <w:spacing w:line="240" w:lineRule="exact"/>
        <w:rPr>
          <w:lang w:eastAsia="de-DE"/>
        </w:rPr>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Einführung in Labor und Werkstatt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ET1.01.11</w:t>
            </w:r>
          </w:p>
        </w:tc>
      </w:tr>
      <w:tr w:rsidR="008843B2" w:rsidRPr="008843B2" w:rsidTr="008843B2">
        <w:tc>
          <w:tcPr>
            <w:tcW w:w="7348" w:type="dxa"/>
            <w:gridSpan w:val="3"/>
            <w:tcBorders>
              <w:left w:val="single" w:sz="4" w:space="0" w:color="auto"/>
              <w:bottom w:val="single" w:sz="4" w:space="0" w:color="auto"/>
              <w:right w:val="single" w:sz="4" w:space="0" w:color="auto"/>
            </w:tcBorders>
            <w:hideMark/>
          </w:tcPr>
          <w:p w:rsidR="008843B2" w:rsidRPr="008843B2" w:rsidRDefault="008843B2" w:rsidP="008843B2">
            <w:pPr>
              <w:spacing w:before="40" w:after="60" w:line="160" w:lineRule="exact"/>
              <w:rPr>
                <w:sz w:val="12"/>
              </w:rPr>
            </w:pPr>
            <w:r w:rsidRPr="008843B2">
              <w:rPr>
                <w:sz w:val="12"/>
              </w:rPr>
              <w:t>Kompetenzbereiche:</w:t>
            </w:r>
          </w:p>
          <w:p w:rsidR="00592A57" w:rsidRPr="00592A57" w:rsidRDefault="00592A57" w:rsidP="002E280A">
            <w:pPr>
              <w:numPr>
                <w:ilvl w:val="0"/>
                <w:numId w:val="6"/>
              </w:numPr>
              <w:ind w:left="414" w:hanging="357"/>
              <w:rPr>
                <w:sz w:val="16"/>
              </w:rPr>
            </w:pPr>
            <w:r w:rsidRPr="00592A57">
              <w:rPr>
                <w:sz w:val="16"/>
              </w:rPr>
              <w:t>Ich kann Sicherheitsvorschriften beim Arbeiten an elektrischen Anlagen und Geräten benennen</w:t>
            </w:r>
            <w:r w:rsidRPr="00592A57">
              <w:rPr>
                <w:color w:val="000000" w:themeColor="text1"/>
              </w:rPr>
              <w:t>.</w:t>
            </w:r>
          </w:p>
          <w:p w:rsidR="008843B2" w:rsidRPr="008843B2" w:rsidRDefault="008843B2" w:rsidP="002E280A">
            <w:pPr>
              <w:numPr>
                <w:ilvl w:val="0"/>
                <w:numId w:val="6"/>
              </w:numPr>
              <w:ind w:left="414" w:hanging="357"/>
              <w:rPr>
                <w:sz w:val="16"/>
              </w:rPr>
            </w:pPr>
            <w:r w:rsidRPr="008843B2">
              <w:rPr>
                <w:sz w:val="16"/>
              </w:rPr>
              <w:t>Arbeitsplatz einrichten, Arbeitsablauf planen, Sicherheitsvorschriften kennen und anwenden.</w:t>
            </w:r>
          </w:p>
          <w:p w:rsidR="008843B2" w:rsidRPr="008843B2" w:rsidRDefault="008843B2" w:rsidP="002E280A">
            <w:pPr>
              <w:numPr>
                <w:ilvl w:val="0"/>
                <w:numId w:val="6"/>
              </w:numPr>
              <w:ind w:left="414" w:hanging="357"/>
              <w:rPr>
                <w:sz w:val="16"/>
              </w:rPr>
            </w:pPr>
            <w:r w:rsidRPr="008843B2">
              <w:rPr>
                <w:sz w:val="16"/>
              </w:rPr>
              <w:t>Werkzeuge und Messgeräte einsetzen.</w:t>
            </w:r>
          </w:p>
          <w:p w:rsidR="00592A57" w:rsidRPr="00592A57" w:rsidRDefault="008843B2" w:rsidP="00592A57">
            <w:pPr>
              <w:numPr>
                <w:ilvl w:val="0"/>
                <w:numId w:val="6"/>
              </w:numPr>
              <w:ind w:left="414" w:hanging="357"/>
              <w:rPr>
                <w:sz w:val="16"/>
              </w:rPr>
            </w:pPr>
            <w:r w:rsidRPr="008843B2">
              <w:rPr>
                <w:sz w:val="16"/>
              </w:rPr>
              <w:t>Planungsunterlagen, Pläne und Schaltungen kennen, aufbauen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LernTHEMA</w:t>
                  </w:r>
                  <w:proofErr w:type="spellEnd"/>
                </w:p>
              </w:tc>
            </w:tr>
            <w:tr w:rsidR="008843B2" w:rsidRPr="008843B2" w:rsidTr="008843B2">
              <w:trPr>
                <w:trHeight w:val="284"/>
              </w:trPr>
              <w:tc>
                <w:tcPr>
                  <w:tcW w:w="2090" w:type="dxa"/>
                  <w:tcBorders>
                    <w:bottom w:val="nil"/>
                  </w:tcBorders>
                </w:tcPr>
                <w:p w:rsidR="008843B2" w:rsidRPr="008843B2" w:rsidRDefault="008843B2" w:rsidP="008843B2">
                  <w:pPr>
                    <w:jc w:val="center"/>
                  </w:pPr>
                  <w:proofErr w:type="spellStart"/>
                  <w:r w:rsidRPr="008843B2">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2E280A">
            <w:pPr>
              <w:numPr>
                <w:ilvl w:val="0"/>
                <w:numId w:val="6"/>
              </w:numPr>
              <w:ind w:left="414" w:hanging="357"/>
              <w:rPr>
                <w:sz w:val="16"/>
              </w:rPr>
            </w:pPr>
            <w:r w:rsidRPr="008843B2">
              <w:rPr>
                <w:sz w:val="16"/>
              </w:rPr>
              <w:t>Ich kann mich, die Werk- und Arbeitszeuge herrichten und org</w:t>
            </w:r>
            <w:r w:rsidRPr="008843B2">
              <w:rPr>
                <w:sz w:val="16"/>
              </w:rPr>
              <w:t>a</w:t>
            </w:r>
            <w:r w:rsidRPr="008843B2">
              <w:rPr>
                <w:sz w:val="16"/>
              </w:rPr>
              <w:t>nisieren um Arbeiten auszuführen.</w:t>
            </w:r>
          </w:p>
          <w:p w:rsidR="008843B2" w:rsidRPr="008843B2" w:rsidRDefault="008843B2" w:rsidP="002E280A">
            <w:pPr>
              <w:numPr>
                <w:ilvl w:val="0"/>
                <w:numId w:val="6"/>
              </w:numPr>
              <w:ind w:left="414" w:hanging="357"/>
              <w:rPr>
                <w:sz w:val="16"/>
              </w:rPr>
            </w:pPr>
            <w:r w:rsidRPr="008843B2">
              <w:rPr>
                <w:sz w:val="16"/>
              </w:rPr>
              <w:t>Ich kann Sicherheitsvorschriften beim Arbeiten an elektrischen Anlagen und Geräten benennen und einhalten.</w:t>
            </w:r>
          </w:p>
          <w:p w:rsidR="008843B2" w:rsidRPr="008843B2" w:rsidRDefault="008843B2" w:rsidP="002E280A">
            <w:pPr>
              <w:numPr>
                <w:ilvl w:val="0"/>
                <w:numId w:val="6"/>
              </w:numPr>
              <w:ind w:left="414" w:hanging="357"/>
              <w:rPr>
                <w:sz w:val="16"/>
              </w:rPr>
            </w:pPr>
            <w:r w:rsidRPr="008843B2">
              <w:rPr>
                <w:sz w:val="16"/>
              </w:rPr>
              <w:t xml:space="preserve">Ich kann geeignete Messgeräte und </w:t>
            </w:r>
            <w:r w:rsidR="00C965E8">
              <w:rPr>
                <w:sz w:val="16"/>
              </w:rPr>
              <w:t>-verfahren</w:t>
            </w:r>
            <w:r w:rsidRPr="008843B2">
              <w:rPr>
                <w:sz w:val="16"/>
              </w:rPr>
              <w:t xml:space="preserve"> auswählen und elektrische Grundgrößen messen.</w:t>
            </w:r>
          </w:p>
          <w:p w:rsidR="008843B2" w:rsidRPr="008843B2" w:rsidRDefault="008843B2" w:rsidP="002E280A">
            <w:pPr>
              <w:numPr>
                <w:ilvl w:val="0"/>
                <w:numId w:val="6"/>
              </w:numPr>
              <w:ind w:left="414" w:hanging="357"/>
              <w:rPr>
                <w:sz w:val="16"/>
              </w:rPr>
            </w:pPr>
            <w:r w:rsidRPr="008843B2">
              <w:rPr>
                <w:sz w:val="16"/>
              </w:rPr>
              <w:t>Ich kann einfache elektrische Schaltungen erkennen und au</w:t>
            </w:r>
            <w:r w:rsidRPr="008843B2">
              <w:rPr>
                <w:sz w:val="16"/>
              </w:rPr>
              <w:t>f</w:t>
            </w:r>
            <w:r w:rsidRPr="008843B2">
              <w:rPr>
                <w:sz w:val="16"/>
              </w:rPr>
              <w:t>bauen.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B64060">
            <w:pPr>
              <w:ind w:left="72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B64060">
            <w:pPr>
              <w:ind w:left="72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2E280A">
            <w:pPr>
              <w:numPr>
                <w:ilvl w:val="0"/>
                <w:numId w:val="6"/>
              </w:numPr>
              <w:ind w:left="414" w:hanging="357"/>
              <w:rPr>
                <w:sz w:val="16"/>
              </w:rPr>
            </w:pPr>
            <w:r w:rsidRPr="008843B2">
              <w:rPr>
                <w:sz w:val="16"/>
              </w:rPr>
              <w:t>Siehe Lernwegeliste oder Lernschritt ET01.01.11.02, ET1.01.11.04</w:t>
            </w:r>
          </w:p>
        </w:tc>
      </w:tr>
    </w:tbl>
    <w:p w:rsidR="008843B2" w:rsidRPr="008843B2" w:rsidRDefault="008843B2" w:rsidP="008843B2">
      <w:pPr>
        <w:ind w:left="284"/>
        <w:jc w:val="both"/>
      </w:pPr>
      <w:r w:rsidRPr="008843B2">
        <w:rPr>
          <w:noProof/>
          <w:sz w:val="24"/>
          <w:lang w:eastAsia="de-DE"/>
        </w:rPr>
        <w:drawing>
          <wp:anchor distT="0" distB="0" distL="114300" distR="114300" simplePos="0" relativeHeight="252030976" behindDoc="0" locked="0" layoutInCell="0" allowOverlap="1" wp14:anchorId="05BAABBE" wp14:editId="655B3F95">
            <wp:simplePos x="0" y="0"/>
            <wp:positionH relativeFrom="rightMargin">
              <wp:posOffset>107950</wp:posOffset>
            </wp:positionH>
            <wp:positionV relativeFrom="paragraph">
              <wp:posOffset>69215</wp:posOffset>
            </wp:positionV>
            <wp:extent cx="349885" cy="320675"/>
            <wp:effectExtent l="0" t="0" r="0" b="3175"/>
            <wp:wrapNone/>
            <wp:docPr id="165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2032000" behindDoc="0" locked="0" layoutInCell="0" allowOverlap="1" wp14:anchorId="78A333BB" wp14:editId="28048FC3">
            <wp:simplePos x="0" y="0"/>
            <wp:positionH relativeFrom="rightMargin">
              <wp:posOffset>467995</wp:posOffset>
            </wp:positionH>
            <wp:positionV relativeFrom="paragraph">
              <wp:posOffset>69215</wp:posOffset>
            </wp:positionV>
            <wp:extent cx="349885" cy="320675"/>
            <wp:effectExtent l="0" t="0" r="0" b="3175"/>
            <wp:wrapNone/>
            <wp:docPr id="165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2033024" behindDoc="0" locked="0" layoutInCell="0" allowOverlap="1" wp14:anchorId="520BE4DC" wp14:editId="2D57AE87">
            <wp:simplePos x="0" y="0"/>
            <wp:positionH relativeFrom="rightMargin">
              <wp:posOffset>828040</wp:posOffset>
            </wp:positionH>
            <wp:positionV relativeFrom="paragraph">
              <wp:posOffset>69215</wp:posOffset>
            </wp:positionV>
            <wp:extent cx="348615" cy="320040"/>
            <wp:effectExtent l="0" t="0" r="0" b="3810"/>
            <wp:wrapNone/>
            <wp:docPr id="165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7"/>
        <w:gridCol w:w="691"/>
        <w:gridCol w:w="3535"/>
        <w:gridCol w:w="1985"/>
      </w:tblGrid>
      <w:tr w:rsidR="008843B2" w:rsidRPr="008843B2" w:rsidTr="008843B2">
        <w:trPr>
          <w:trHeight w:val="397"/>
        </w:trPr>
        <w:tc>
          <w:tcPr>
            <w:tcW w:w="1267"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Phase</w:t>
            </w:r>
          </w:p>
        </w:tc>
        <w:tc>
          <w:tcPr>
            <w:tcW w:w="691"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Zeit</w:t>
            </w:r>
          </w:p>
        </w:tc>
        <w:tc>
          <w:tcPr>
            <w:tcW w:w="3535"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Aufgabe</w:t>
            </w:r>
          </w:p>
        </w:tc>
        <w:tc>
          <w:tcPr>
            <w:tcW w:w="1985"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Hinweis</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2036096" behindDoc="0" locked="0" layoutInCell="0" allowOverlap="1" wp14:anchorId="17CF4C62" wp14:editId="06B20F31">
                  <wp:simplePos x="0" y="0"/>
                  <wp:positionH relativeFrom="rightMargin">
                    <wp:posOffset>-4447540</wp:posOffset>
                  </wp:positionH>
                  <wp:positionV relativeFrom="paragraph">
                    <wp:posOffset>64135</wp:posOffset>
                  </wp:positionV>
                  <wp:extent cx="323850" cy="323850"/>
                  <wp:effectExtent l="0" t="0" r="0" b="0"/>
                  <wp:wrapNone/>
                  <wp:docPr id="168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180</w:t>
            </w:r>
          </w:p>
          <w:p w:rsidR="008843B2" w:rsidRPr="008843B2" w:rsidRDefault="00C965E8" w:rsidP="008843B2">
            <w:pPr>
              <w:jc w:val="center"/>
              <w:rPr>
                <w:lang w:eastAsia="de-DE"/>
              </w:rPr>
            </w:pPr>
            <w:r>
              <w:rPr>
                <w:lang w:eastAsia="de-DE"/>
              </w:rPr>
              <w:t>Min.</w:t>
            </w:r>
          </w:p>
        </w:tc>
        <w:tc>
          <w:tcPr>
            <w:tcW w:w="3535" w:type="dxa"/>
            <w:shd w:val="clear" w:color="auto" w:fill="auto"/>
            <w:vAlign w:val="center"/>
          </w:tcPr>
          <w:p w:rsidR="008843B2" w:rsidRPr="008843B2" w:rsidRDefault="008843B2" w:rsidP="008843B2">
            <w:pPr>
              <w:rPr>
                <w:noProof/>
                <w:lang w:eastAsia="de-DE"/>
              </w:rPr>
            </w:pPr>
            <w:r w:rsidRPr="008843B2">
              <w:rPr>
                <w:noProof/>
                <w:lang w:eastAsia="de-DE"/>
              </w:rPr>
              <w:t xml:space="preserve">Einführung </w:t>
            </w:r>
            <w:r w:rsidR="00DC5ED5">
              <w:rPr>
                <w:noProof/>
                <w:lang w:eastAsia="de-DE"/>
              </w:rPr>
              <w:t>in die Labor-/Werkstatt-ordnung</w:t>
            </w:r>
          </w:p>
        </w:tc>
        <w:tc>
          <w:tcPr>
            <w:tcW w:w="1985" w:type="dxa"/>
            <w:vAlign w:val="center"/>
          </w:tcPr>
          <w:p w:rsidR="008843B2" w:rsidRPr="008843B2" w:rsidRDefault="008843B2" w:rsidP="008843B2">
            <w:pPr>
              <w:jc w:val="center"/>
              <w:rPr>
                <w:rFonts w:eastAsia="Calibri"/>
                <w:lang w:eastAsia="de-DE"/>
              </w:rPr>
            </w:pPr>
            <w:r w:rsidRPr="008843B2">
              <w:rPr>
                <w:rFonts w:eastAsia="Calibri"/>
                <w:lang w:eastAsia="de-DE"/>
              </w:rPr>
              <w:t>Schuleigene Unte</w:t>
            </w:r>
            <w:r w:rsidRPr="008843B2">
              <w:rPr>
                <w:rFonts w:eastAsia="Calibri"/>
                <w:lang w:eastAsia="de-DE"/>
              </w:rPr>
              <w:t>r</w:t>
            </w:r>
            <w:r w:rsidRPr="008843B2">
              <w:rPr>
                <w:rFonts w:eastAsia="Calibri"/>
                <w:lang w:eastAsia="de-DE"/>
              </w:rPr>
              <w:t>lagen</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2037120" behindDoc="0" locked="0" layoutInCell="0" allowOverlap="1" wp14:anchorId="77FD7821" wp14:editId="51F68612">
                  <wp:simplePos x="0" y="0"/>
                  <wp:positionH relativeFrom="rightMargin">
                    <wp:posOffset>-4448175</wp:posOffset>
                  </wp:positionH>
                  <wp:positionV relativeFrom="paragraph">
                    <wp:posOffset>68580</wp:posOffset>
                  </wp:positionV>
                  <wp:extent cx="323850" cy="323850"/>
                  <wp:effectExtent l="0" t="0" r="0" b="0"/>
                  <wp:wrapNone/>
                  <wp:docPr id="168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20</w:t>
            </w:r>
          </w:p>
          <w:p w:rsidR="008843B2" w:rsidRPr="008843B2" w:rsidRDefault="00C965E8" w:rsidP="008843B2">
            <w:pPr>
              <w:jc w:val="center"/>
              <w:rPr>
                <w:lang w:eastAsia="de-DE"/>
              </w:rPr>
            </w:pPr>
            <w:r>
              <w:rPr>
                <w:lang w:eastAsia="de-DE"/>
              </w:rPr>
              <w:t>Min.</w:t>
            </w:r>
          </w:p>
        </w:tc>
        <w:tc>
          <w:tcPr>
            <w:tcW w:w="3535" w:type="dxa"/>
            <w:shd w:val="clear" w:color="auto" w:fill="auto"/>
            <w:vAlign w:val="center"/>
          </w:tcPr>
          <w:p w:rsidR="008843B2" w:rsidRPr="008843B2" w:rsidRDefault="008843B2" w:rsidP="008843B2">
            <w:pPr>
              <w:rPr>
                <w:noProof/>
                <w:lang w:eastAsia="de-DE"/>
              </w:rPr>
            </w:pPr>
            <w:r w:rsidRPr="008843B2">
              <w:rPr>
                <w:noProof/>
                <w:lang w:eastAsia="de-DE"/>
              </w:rPr>
              <w:t>Erläuterung der 5 Sicherheitsregeln</w:t>
            </w:r>
          </w:p>
        </w:tc>
        <w:tc>
          <w:tcPr>
            <w:tcW w:w="1985" w:type="dxa"/>
            <w:vAlign w:val="center"/>
          </w:tcPr>
          <w:p w:rsidR="008843B2" w:rsidRPr="008843B2" w:rsidRDefault="008843B2" w:rsidP="008843B2">
            <w:pPr>
              <w:jc w:val="center"/>
              <w:rPr>
                <w:rFonts w:eastAsia="Calibri"/>
                <w:lang w:eastAsia="de-DE"/>
              </w:rPr>
            </w:pPr>
            <w:r w:rsidRPr="008843B2">
              <w:rPr>
                <w:rFonts w:eastAsia="Calibri"/>
                <w:lang w:eastAsia="de-DE"/>
              </w:rPr>
              <w:t>Lehrerzentrierte Einführung</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2035072" behindDoc="0" locked="0" layoutInCell="0" allowOverlap="1" wp14:anchorId="79823295" wp14:editId="12DB7A5D">
                  <wp:simplePos x="0" y="0"/>
                  <wp:positionH relativeFrom="rightMargin">
                    <wp:posOffset>-4611370</wp:posOffset>
                  </wp:positionH>
                  <wp:positionV relativeFrom="paragraph">
                    <wp:posOffset>192405</wp:posOffset>
                  </wp:positionV>
                  <wp:extent cx="658495" cy="323850"/>
                  <wp:effectExtent l="0" t="0" r="8255" b="0"/>
                  <wp:wrapNone/>
                  <wp:docPr id="169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15</w:t>
            </w:r>
          </w:p>
          <w:p w:rsidR="008843B2" w:rsidRPr="008843B2" w:rsidRDefault="00C965E8" w:rsidP="008843B2">
            <w:pPr>
              <w:jc w:val="center"/>
              <w:rPr>
                <w:lang w:eastAsia="de-DE"/>
              </w:rPr>
            </w:pPr>
            <w:r>
              <w:rPr>
                <w:lang w:eastAsia="de-DE"/>
              </w:rPr>
              <w:t>Min.</w:t>
            </w:r>
          </w:p>
        </w:tc>
        <w:tc>
          <w:tcPr>
            <w:tcW w:w="3535" w:type="dxa"/>
            <w:shd w:val="clear" w:color="auto" w:fill="auto"/>
            <w:vAlign w:val="center"/>
          </w:tcPr>
          <w:p w:rsidR="008843B2" w:rsidRPr="008843B2" w:rsidRDefault="008843B2" w:rsidP="008843B2">
            <w:pPr>
              <w:rPr>
                <w:noProof/>
                <w:lang w:eastAsia="de-DE"/>
              </w:rPr>
            </w:pPr>
            <w:r w:rsidRPr="008843B2">
              <w:rPr>
                <w:noProof/>
                <w:lang w:eastAsia="de-DE"/>
              </w:rPr>
              <w:t>Finden Sie die richtige Zuordnung zwischen den 5 Sicherheitsregeln und den Bildern und kleben Sie die Bilder auf das Arbeitsblatt.</w:t>
            </w:r>
          </w:p>
        </w:tc>
        <w:tc>
          <w:tcPr>
            <w:tcW w:w="1985" w:type="dxa"/>
            <w:vAlign w:val="center"/>
          </w:tcPr>
          <w:p w:rsidR="008843B2" w:rsidRPr="008843B2" w:rsidRDefault="008843B2" w:rsidP="008843B2">
            <w:pPr>
              <w:jc w:val="center"/>
              <w:rPr>
                <w:rFonts w:eastAsia="Calibri"/>
                <w:lang w:eastAsia="de-DE"/>
              </w:rPr>
            </w:pPr>
            <w:r w:rsidRPr="008843B2">
              <w:rPr>
                <w:rFonts w:eastAsia="Calibri"/>
                <w:lang w:eastAsia="de-DE"/>
              </w:rPr>
              <w:t>ET1.01.11.01 A</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2038144" behindDoc="0" locked="0" layoutInCell="0" allowOverlap="1" wp14:anchorId="08F1FB69" wp14:editId="46469268">
                  <wp:simplePos x="0" y="0"/>
                  <wp:positionH relativeFrom="rightMargin">
                    <wp:posOffset>-4605020</wp:posOffset>
                  </wp:positionH>
                  <wp:positionV relativeFrom="paragraph">
                    <wp:posOffset>327025</wp:posOffset>
                  </wp:positionV>
                  <wp:extent cx="658495" cy="323850"/>
                  <wp:effectExtent l="0" t="0" r="8255" b="0"/>
                  <wp:wrapNone/>
                  <wp:docPr id="169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15</w:t>
            </w:r>
          </w:p>
          <w:p w:rsidR="008843B2" w:rsidRPr="008843B2" w:rsidRDefault="00C965E8" w:rsidP="008843B2">
            <w:pPr>
              <w:jc w:val="center"/>
              <w:rPr>
                <w:lang w:eastAsia="de-DE"/>
              </w:rPr>
            </w:pPr>
            <w:r>
              <w:rPr>
                <w:lang w:eastAsia="de-DE"/>
              </w:rPr>
              <w:t>Min.</w:t>
            </w:r>
          </w:p>
        </w:tc>
        <w:tc>
          <w:tcPr>
            <w:tcW w:w="3535" w:type="dxa"/>
            <w:shd w:val="clear" w:color="auto" w:fill="auto"/>
            <w:vAlign w:val="center"/>
          </w:tcPr>
          <w:p w:rsidR="008843B2" w:rsidRPr="008843B2" w:rsidRDefault="008843B2" w:rsidP="008843B2">
            <w:pPr>
              <w:rPr>
                <w:noProof/>
                <w:lang w:eastAsia="de-DE"/>
              </w:rPr>
            </w:pPr>
            <w:r w:rsidRPr="008843B2">
              <w:rPr>
                <w:noProof/>
                <w:lang w:eastAsia="de-DE"/>
              </w:rPr>
              <w:t>Finden Sie die richtige Zuordnung zwischen den 5 Sicherheitsregeln und den Bildern und kleben Sie die Bilder auf das Arbeitsblatt. Notieren Sie auf dem Arbeitsblatt, was bei den einzelnen Sicherheitsregeln zu tun ist.</w:t>
            </w:r>
          </w:p>
        </w:tc>
        <w:tc>
          <w:tcPr>
            <w:tcW w:w="1985" w:type="dxa"/>
            <w:vAlign w:val="center"/>
          </w:tcPr>
          <w:p w:rsidR="008843B2" w:rsidRPr="008843B2" w:rsidRDefault="008843B2" w:rsidP="008843B2">
            <w:pPr>
              <w:jc w:val="center"/>
              <w:rPr>
                <w:rFonts w:eastAsia="Calibri"/>
                <w:lang w:eastAsia="de-DE"/>
              </w:rPr>
            </w:pPr>
            <w:r w:rsidRPr="008843B2">
              <w:rPr>
                <w:rFonts w:eastAsia="Calibri"/>
                <w:lang w:eastAsia="de-DE"/>
              </w:rPr>
              <w:t>ET1.01.11.01 B</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2039168" behindDoc="0" locked="0" layoutInCell="0" allowOverlap="1" wp14:anchorId="1C6B8084" wp14:editId="632E0E89">
                  <wp:simplePos x="0" y="0"/>
                  <wp:positionH relativeFrom="rightMargin">
                    <wp:posOffset>-4613275</wp:posOffset>
                  </wp:positionH>
                  <wp:positionV relativeFrom="paragraph">
                    <wp:posOffset>553085</wp:posOffset>
                  </wp:positionV>
                  <wp:extent cx="658495" cy="323850"/>
                  <wp:effectExtent l="0" t="0" r="8255" b="0"/>
                  <wp:wrapNone/>
                  <wp:docPr id="169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15</w:t>
            </w:r>
          </w:p>
          <w:p w:rsidR="008843B2" w:rsidRPr="008843B2" w:rsidRDefault="00C965E8" w:rsidP="008843B2">
            <w:pPr>
              <w:jc w:val="center"/>
              <w:rPr>
                <w:lang w:eastAsia="de-DE"/>
              </w:rPr>
            </w:pPr>
            <w:r>
              <w:rPr>
                <w:lang w:eastAsia="de-DE"/>
              </w:rPr>
              <w:t>Min.</w:t>
            </w:r>
          </w:p>
        </w:tc>
        <w:tc>
          <w:tcPr>
            <w:tcW w:w="3535" w:type="dxa"/>
            <w:shd w:val="clear" w:color="auto" w:fill="auto"/>
            <w:vAlign w:val="center"/>
          </w:tcPr>
          <w:p w:rsidR="008843B2" w:rsidRPr="008843B2" w:rsidRDefault="008843B2" w:rsidP="008843B2">
            <w:pPr>
              <w:rPr>
                <w:noProof/>
                <w:lang w:eastAsia="de-DE"/>
              </w:rPr>
            </w:pPr>
            <w:r w:rsidRPr="008843B2">
              <w:rPr>
                <w:noProof/>
                <w:lang w:eastAsia="de-DE"/>
              </w:rPr>
              <w:t>Notieren Sie auf dem Arbeitsblatt die 5 Sicherheitsregeln in der richtigen Reihenfolge.</w:t>
            </w:r>
          </w:p>
          <w:p w:rsidR="008843B2" w:rsidRPr="008843B2" w:rsidRDefault="008843B2" w:rsidP="008843B2">
            <w:pPr>
              <w:rPr>
                <w:noProof/>
                <w:lang w:eastAsia="de-DE"/>
              </w:rPr>
            </w:pPr>
            <w:r w:rsidRPr="008843B2">
              <w:rPr>
                <w:noProof/>
                <w:lang w:eastAsia="de-DE"/>
              </w:rPr>
              <w:t>Finden Sie die richtige Zuordnung zwischen den 5 Sicherheitsregeln und den Bildern und kleben Sie die Bilder auf das Arbeitsblatt. Notieren Sie auf dem Arbeitsblatt, was bei den einzelnen Sicherheitsregeln zu tun ist</w:t>
            </w:r>
          </w:p>
        </w:tc>
        <w:tc>
          <w:tcPr>
            <w:tcW w:w="1985" w:type="dxa"/>
            <w:vAlign w:val="center"/>
          </w:tcPr>
          <w:p w:rsidR="008843B2" w:rsidRPr="008843B2" w:rsidRDefault="008843B2" w:rsidP="008843B2">
            <w:pPr>
              <w:jc w:val="center"/>
              <w:rPr>
                <w:rFonts w:eastAsia="Calibri"/>
                <w:lang w:eastAsia="de-DE"/>
              </w:rPr>
            </w:pPr>
            <w:r w:rsidRPr="008843B2">
              <w:rPr>
                <w:rFonts w:eastAsia="Calibri"/>
                <w:lang w:eastAsia="de-DE"/>
              </w:rPr>
              <w:t>ET1.01.11.01 C</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2034048" behindDoc="0" locked="0" layoutInCell="0" allowOverlap="1" wp14:anchorId="78F07BA7" wp14:editId="3CC4A65C">
                  <wp:simplePos x="0" y="0"/>
                  <wp:positionH relativeFrom="rightMargin">
                    <wp:posOffset>-4417695</wp:posOffset>
                  </wp:positionH>
                  <wp:positionV relativeFrom="paragraph">
                    <wp:posOffset>166370</wp:posOffset>
                  </wp:positionV>
                  <wp:extent cx="302260" cy="323850"/>
                  <wp:effectExtent l="0" t="0" r="2540" b="0"/>
                  <wp:wrapNone/>
                  <wp:docPr id="28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10</w:t>
            </w:r>
          </w:p>
          <w:p w:rsidR="008843B2" w:rsidRPr="008843B2" w:rsidRDefault="00C965E8" w:rsidP="008843B2">
            <w:pPr>
              <w:jc w:val="center"/>
              <w:rPr>
                <w:lang w:eastAsia="de-DE"/>
              </w:rPr>
            </w:pPr>
            <w:r>
              <w:rPr>
                <w:lang w:eastAsia="de-DE"/>
              </w:rPr>
              <w:t>Min.</w:t>
            </w:r>
          </w:p>
        </w:tc>
        <w:tc>
          <w:tcPr>
            <w:tcW w:w="3535" w:type="dxa"/>
            <w:shd w:val="clear" w:color="auto" w:fill="auto"/>
            <w:vAlign w:val="center"/>
          </w:tcPr>
          <w:p w:rsidR="008843B2" w:rsidRPr="008843B2" w:rsidRDefault="008843B2" w:rsidP="008843B2">
            <w:pPr>
              <w:rPr>
                <w:noProof/>
                <w:lang w:eastAsia="de-DE"/>
              </w:rPr>
            </w:pPr>
            <w:r w:rsidRPr="008843B2">
              <w:rPr>
                <w:noProof/>
                <w:lang w:eastAsia="de-DE"/>
              </w:rPr>
              <w:t>Bearbeiten Sie das Arbeitsblatt der Elektrolabor-Führerscheinprüfung und tragen Sie die 5 Sicherheitsregeln in der richtigen Reihenfolge ein.</w:t>
            </w:r>
          </w:p>
        </w:tc>
        <w:tc>
          <w:tcPr>
            <w:tcW w:w="1985" w:type="dxa"/>
            <w:vAlign w:val="center"/>
          </w:tcPr>
          <w:p w:rsidR="008843B2" w:rsidRPr="008843B2" w:rsidRDefault="008843B2" w:rsidP="008843B2">
            <w:pPr>
              <w:jc w:val="center"/>
              <w:rPr>
                <w:rFonts w:eastAsia="Calibri"/>
                <w:lang w:eastAsia="de-DE"/>
              </w:rPr>
            </w:pPr>
            <w:r w:rsidRPr="008843B2">
              <w:rPr>
                <w:rFonts w:eastAsia="Calibri"/>
                <w:lang w:eastAsia="de-DE"/>
              </w:rPr>
              <w:t>ET1.01.11.02 A – C</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2053504" behindDoc="0" locked="0" layoutInCell="0" allowOverlap="1" wp14:anchorId="5F2EF874" wp14:editId="27FE5C99">
                  <wp:simplePos x="0" y="0"/>
                  <wp:positionH relativeFrom="rightMargin">
                    <wp:posOffset>-4408805</wp:posOffset>
                  </wp:positionH>
                  <wp:positionV relativeFrom="paragraph">
                    <wp:posOffset>168275</wp:posOffset>
                  </wp:positionV>
                  <wp:extent cx="302260" cy="323850"/>
                  <wp:effectExtent l="0" t="0" r="2540" b="0"/>
                  <wp:wrapNone/>
                  <wp:docPr id="28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5</w:t>
            </w:r>
          </w:p>
          <w:p w:rsidR="008843B2" w:rsidRPr="008843B2" w:rsidRDefault="00C965E8" w:rsidP="008843B2">
            <w:pPr>
              <w:jc w:val="center"/>
              <w:rPr>
                <w:lang w:eastAsia="de-DE"/>
              </w:rPr>
            </w:pPr>
            <w:r>
              <w:rPr>
                <w:lang w:eastAsia="de-DE"/>
              </w:rPr>
              <w:t>Min.</w:t>
            </w:r>
          </w:p>
        </w:tc>
        <w:tc>
          <w:tcPr>
            <w:tcW w:w="3535" w:type="dxa"/>
            <w:shd w:val="clear" w:color="auto" w:fill="auto"/>
            <w:vAlign w:val="center"/>
          </w:tcPr>
          <w:p w:rsidR="008843B2" w:rsidRPr="008843B2" w:rsidRDefault="008843B2" w:rsidP="008843B2">
            <w:pPr>
              <w:rPr>
                <w:noProof/>
                <w:lang w:eastAsia="de-DE"/>
              </w:rPr>
            </w:pPr>
            <w:r w:rsidRPr="008843B2">
              <w:rPr>
                <w:noProof/>
                <w:lang w:eastAsia="de-DE"/>
              </w:rPr>
              <w:t>Bei Bestehen der Elektrolabor-Führerscheinprüfung wird der Elektrolabor-Führerschein durch die Lehrkraft ausgegeben.</w:t>
            </w:r>
          </w:p>
        </w:tc>
        <w:tc>
          <w:tcPr>
            <w:tcW w:w="1985" w:type="dxa"/>
            <w:vAlign w:val="center"/>
          </w:tcPr>
          <w:p w:rsidR="008843B2" w:rsidRPr="008843B2" w:rsidRDefault="008843B2" w:rsidP="008843B2">
            <w:pPr>
              <w:jc w:val="center"/>
              <w:rPr>
                <w:rFonts w:eastAsia="Calibri"/>
                <w:lang w:eastAsia="de-DE"/>
              </w:rPr>
            </w:pPr>
            <w:r w:rsidRPr="008843B2">
              <w:rPr>
                <w:rFonts w:eastAsia="Calibri"/>
                <w:lang w:eastAsia="de-DE"/>
              </w:rPr>
              <w:t>ET1.01.11.03 A – C</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2060672" behindDoc="0" locked="0" layoutInCell="0" allowOverlap="1" wp14:anchorId="643326FB" wp14:editId="196B5D61">
                  <wp:simplePos x="0" y="0"/>
                  <wp:positionH relativeFrom="rightMargin">
                    <wp:posOffset>-4427855</wp:posOffset>
                  </wp:positionH>
                  <wp:positionV relativeFrom="paragraph">
                    <wp:posOffset>55880</wp:posOffset>
                  </wp:positionV>
                  <wp:extent cx="323850" cy="323850"/>
                  <wp:effectExtent l="0" t="0" r="0" b="0"/>
                  <wp:wrapNone/>
                  <wp:docPr id="29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45</w:t>
            </w:r>
          </w:p>
          <w:p w:rsidR="008843B2" w:rsidRPr="008843B2" w:rsidRDefault="00C965E8" w:rsidP="008843B2">
            <w:pPr>
              <w:jc w:val="center"/>
              <w:rPr>
                <w:lang w:eastAsia="de-DE"/>
              </w:rPr>
            </w:pPr>
            <w:r>
              <w:rPr>
                <w:lang w:eastAsia="de-DE"/>
              </w:rPr>
              <w:t>Min.</w:t>
            </w:r>
          </w:p>
        </w:tc>
        <w:tc>
          <w:tcPr>
            <w:tcW w:w="3535" w:type="dxa"/>
            <w:shd w:val="clear" w:color="auto" w:fill="auto"/>
            <w:vAlign w:val="center"/>
          </w:tcPr>
          <w:p w:rsidR="008843B2" w:rsidRPr="008843B2" w:rsidRDefault="008843B2" w:rsidP="008843B2">
            <w:pPr>
              <w:rPr>
                <w:noProof/>
                <w:lang w:eastAsia="de-DE"/>
              </w:rPr>
            </w:pPr>
            <w:r w:rsidRPr="008843B2">
              <w:rPr>
                <w:noProof/>
                <w:lang w:eastAsia="de-DE"/>
              </w:rPr>
              <w:t>Einführung in das Messen mit den vorhandenen Messgeräten der Schule.</w:t>
            </w:r>
          </w:p>
        </w:tc>
        <w:tc>
          <w:tcPr>
            <w:tcW w:w="1985" w:type="dxa"/>
            <w:vAlign w:val="center"/>
          </w:tcPr>
          <w:p w:rsidR="008843B2" w:rsidRPr="008843B2" w:rsidRDefault="008843B2" w:rsidP="008843B2">
            <w:pPr>
              <w:jc w:val="center"/>
              <w:rPr>
                <w:rFonts w:eastAsia="Calibri"/>
                <w:lang w:eastAsia="de-DE"/>
              </w:rPr>
            </w:pPr>
            <w:r w:rsidRPr="008843B2">
              <w:rPr>
                <w:rFonts w:eastAsia="Calibri"/>
                <w:lang w:eastAsia="de-DE"/>
              </w:rPr>
              <w:t>Schuleigene Unte</w:t>
            </w:r>
            <w:r w:rsidRPr="008843B2">
              <w:rPr>
                <w:rFonts w:eastAsia="Calibri"/>
                <w:lang w:eastAsia="de-DE"/>
              </w:rPr>
              <w:t>r</w:t>
            </w:r>
            <w:r w:rsidRPr="008843B2">
              <w:rPr>
                <w:rFonts w:eastAsia="Calibri"/>
                <w:lang w:eastAsia="de-DE"/>
              </w:rPr>
              <w:t>lagen</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lastRenderedPageBreak/>
              <w:drawing>
                <wp:anchor distT="0" distB="0" distL="114300" distR="114300" simplePos="0" relativeHeight="252062720" behindDoc="0" locked="0" layoutInCell="0" allowOverlap="1" wp14:anchorId="46E9FED2" wp14:editId="19E19B0E">
                  <wp:simplePos x="0" y="0"/>
                  <wp:positionH relativeFrom="rightMargin">
                    <wp:posOffset>-4608830</wp:posOffset>
                  </wp:positionH>
                  <wp:positionV relativeFrom="paragraph">
                    <wp:posOffset>106680</wp:posOffset>
                  </wp:positionV>
                  <wp:extent cx="658495" cy="323850"/>
                  <wp:effectExtent l="0" t="0" r="8255" b="0"/>
                  <wp:wrapNone/>
                  <wp:docPr id="29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45</w:t>
            </w:r>
          </w:p>
          <w:p w:rsidR="008843B2" w:rsidRPr="008843B2" w:rsidRDefault="00C965E8" w:rsidP="008843B2">
            <w:pPr>
              <w:jc w:val="center"/>
              <w:rPr>
                <w:lang w:eastAsia="de-DE"/>
              </w:rPr>
            </w:pPr>
            <w:r>
              <w:rPr>
                <w:lang w:eastAsia="de-DE"/>
              </w:rPr>
              <w:t>Min.</w:t>
            </w:r>
          </w:p>
        </w:tc>
        <w:tc>
          <w:tcPr>
            <w:tcW w:w="3535" w:type="dxa"/>
            <w:shd w:val="clear" w:color="auto" w:fill="auto"/>
            <w:vAlign w:val="center"/>
          </w:tcPr>
          <w:p w:rsidR="008843B2" w:rsidRPr="008843B2" w:rsidRDefault="008843B2" w:rsidP="008843B2">
            <w:pPr>
              <w:rPr>
                <w:noProof/>
                <w:lang w:eastAsia="de-DE"/>
              </w:rPr>
            </w:pPr>
            <w:r w:rsidRPr="008843B2">
              <w:rPr>
                <w:noProof/>
                <w:lang w:eastAsia="de-DE"/>
              </w:rPr>
              <w:t xml:space="preserve">Aufbau der Schaltung gemäß vorgegebenem </w:t>
            </w:r>
            <w:r w:rsidR="00150B69">
              <w:rPr>
                <w:noProof/>
                <w:lang w:eastAsia="de-DE"/>
              </w:rPr>
              <w:t>Schaltplan auf Labor-Messplatte</w:t>
            </w:r>
          </w:p>
          <w:p w:rsidR="008843B2" w:rsidRPr="008843B2" w:rsidRDefault="008843B2" w:rsidP="008843B2">
            <w:pPr>
              <w:rPr>
                <w:noProof/>
                <w:lang w:eastAsia="de-DE"/>
              </w:rPr>
            </w:pPr>
            <w:r w:rsidRPr="008843B2">
              <w:rPr>
                <w:noProof/>
                <w:lang w:eastAsia="de-DE"/>
              </w:rPr>
              <w:t>Durchführen der Spannungs- und Strommessung und D</w:t>
            </w:r>
            <w:r w:rsidR="00150B69">
              <w:rPr>
                <w:noProof/>
                <w:lang w:eastAsia="de-DE"/>
              </w:rPr>
              <w:t>okumentation der Messergebnisse</w:t>
            </w:r>
          </w:p>
          <w:p w:rsidR="008843B2" w:rsidRPr="008843B2" w:rsidRDefault="008843B2" w:rsidP="008843B2">
            <w:pPr>
              <w:rPr>
                <w:noProof/>
                <w:lang w:eastAsia="de-DE"/>
              </w:rPr>
            </w:pPr>
            <w:r w:rsidRPr="008843B2">
              <w:rPr>
                <w:noProof/>
                <w:lang w:eastAsia="de-DE"/>
              </w:rPr>
              <w:t>Vergleichen der Messerge</w:t>
            </w:r>
            <w:r w:rsidR="00150B69">
              <w:rPr>
                <w:noProof/>
                <w:lang w:eastAsia="de-DE"/>
              </w:rPr>
              <w:t>bnisse mit einer anderen Gruppe</w:t>
            </w:r>
          </w:p>
        </w:tc>
        <w:tc>
          <w:tcPr>
            <w:tcW w:w="1985" w:type="dxa"/>
            <w:vAlign w:val="center"/>
          </w:tcPr>
          <w:p w:rsidR="008843B2" w:rsidRPr="008843B2" w:rsidRDefault="008843B2" w:rsidP="008843B2">
            <w:pPr>
              <w:jc w:val="center"/>
              <w:rPr>
                <w:rFonts w:eastAsia="Calibri"/>
                <w:lang w:eastAsia="de-DE"/>
              </w:rPr>
            </w:pPr>
            <w:r w:rsidRPr="008843B2">
              <w:rPr>
                <w:rFonts w:eastAsia="Calibri"/>
                <w:lang w:eastAsia="de-DE"/>
              </w:rPr>
              <w:t>ET1.01.11.04 A – C</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2061696" behindDoc="0" locked="0" layoutInCell="0" allowOverlap="1" wp14:anchorId="7F06169D" wp14:editId="279E7D86">
                  <wp:simplePos x="0" y="0"/>
                  <wp:positionH relativeFrom="rightMargin">
                    <wp:posOffset>-4424680</wp:posOffset>
                  </wp:positionH>
                  <wp:positionV relativeFrom="paragraph">
                    <wp:posOffset>64135</wp:posOffset>
                  </wp:positionV>
                  <wp:extent cx="323850" cy="323850"/>
                  <wp:effectExtent l="0" t="0" r="0" b="0"/>
                  <wp:wrapNone/>
                  <wp:docPr id="29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10</w:t>
            </w:r>
          </w:p>
          <w:p w:rsidR="008843B2" w:rsidRPr="008843B2" w:rsidRDefault="00C965E8" w:rsidP="008843B2">
            <w:pPr>
              <w:jc w:val="center"/>
              <w:rPr>
                <w:lang w:eastAsia="de-DE"/>
              </w:rPr>
            </w:pPr>
            <w:r>
              <w:rPr>
                <w:lang w:eastAsia="de-DE"/>
              </w:rPr>
              <w:t>Min.</w:t>
            </w:r>
          </w:p>
        </w:tc>
        <w:tc>
          <w:tcPr>
            <w:tcW w:w="3535" w:type="dxa"/>
            <w:shd w:val="clear" w:color="auto" w:fill="auto"/>
            <w:vAlign w:val="center"/>
          </w:tcPr>
          <w:p w:rsidR="008843B2" w:rsidRPr="008843B2" w:rsidRDefault="008843B2" w:rsidP="008843B2">
            <w:pPr>
              <w:rPr>
                <w:noProof/>
                <w:lang w:eastAsia="de-DE"/>
              </w:rPr>
            </w:pPr>
            <w:r w:rsidRPr="008843B2">
              <w:rPr>
                <w:noProof/>
                <w:lang w:eastAsia="de-DE"/>
              </w:rPr>
              <w:t>Reflektion: Markieren Sie auf der Zielscheibe Ihre Einschätzung zu den 4 angegebenen Bereichen.</w:t>
            </w:r>
          </w:p>
        </w:tc>
        <w:tc>
          <w:tcPr>
            <w:tcW w:w="1985" w:type="dxa"/>
            <w:vAlign w:val="center"/>
          </w:tcPr>
          <w:p w:rsidR="008843B2" w:rsidRPr="008843B2" w:rsidRDefault="008843B2" w:rsidP="008843B2">
            <w:pPr>
              <w:jc w:val="center"/>
              <w:rPr>
                <w:rFonts w:eastAsia="Calibri"/>
                <w:lang w:eastAsia="de-DE"/>
              </w:rPr>
            </w:pPr>
            <w:r w:rsidRPr="008843B2">
              <w:rPr>
                <w:rFonts w:eastAsia="Calibri"/>
                <w:lang w:eastAsia="de-DE"/>
              </w:rPr>
              <w:t>ET1.01.11.05 A – C</w:t>
            </w:r>
          </w:p>
        </w:tc>
      </w:tr>
    </w:tbl>
    <w:p w:rsidR="008843B2" w:rsidRPr="008843B2" w:rsidRDefault="008843B2" w:rsidP="008843B2">
      <w:pPr>
        <w:jc w:val="both"/>
        <w:rPr>
          <w:lang w:eastAsia="de-DE"/>
        </w:rPr>
      </w:pPr>
    </w:p>
    <w:p w:rsidR="008843B2" w:rsidRPr="008843B2" w:rsidRDefault="008843B2" w:rsidP="008843B2">
      <w:pPr>
        <w:spacing w:line="240" w:lineRule="exact"/>
        <w:rPr>
          <w:lang w:eastAsia="de-DE"/>
        </w:rPr>
      </w:pPr>
      <w:r w:rsidRPr="008843B2">
        <w:br w:type="page"/>
      </w:r>
    </w:p>
    <w:p w:rsidR="008843B2" w:rsidRPr="008843B2" w:rsidRDefault="008843B2" w:rsidP="008843B2">
      <w:pPr>
        <w:spacing w:line="240" w:lineRule="exact"/>
        <w:sectPr w:rsidR="008843B2" w:rsidRPr="008843B2" w:rsidSect="00775E7A">
          <w:headerReference w:type="default" r:id="rId123"/>
          <w:footerReference w:type="default" r:id="rId124"/>
          <w:type w:val="continuous"/>
          <w:pgSz w:w="11906" w:h="16838" w:code="9"/>
          <w:pgMar w:top="1418" w:right="3402" w:bottom="1134" w:left="1134" w:header="709" w:footer="709" w:gutter="0"/>
          <w:cols w:space="708"/>
          <w:docGrid w:linePitch="360"/>
        </w:sectPr>
      </w:pPr>
    </w:p>
    <w:p w:rsidR="008843B2" w:rsidRPr="008843B2" w:rsidRDefault="008843B2" w:rsidP="008843B2">
      <w:pPr>
        <w:tabs>
          <w:tab w:val="left" w:pos="3969"/>
          <w:tab w:val="left" w:pos="9923"/>
        </w:tabs>
        <w:jc w:val="both"/>
        <w:rPr>
          <w:lang w:eastAsia="de-DE"/>
        </w:rPr>
      </w:pPr>
      <w:r w:rsidRPr="008843B2">
        <w:rPr>
          <w:noProof/>
          <w:sz w:val="24"/>
          <w:lang w:eastAsia="de-DE"/>
        </w:rPr>
        <w:lastRenderedPageBreak/>
        <w:drawing>
          <wp:anchor distT="0" distB="0" distL="114300" distR="114300" simplePos="0" relativeHeight="252040192" behindDoc="0" locked="0" layoutInCell="0" allowOverlap="1" wp14:anchorId="10585D89" wp14:editId="2909128F">
            <wp:simplePos x="0" y="0"/>
            <wp:positionH relativeFrom="rightMargin">
              <wp:posOffset>-429078</wp:posOffset>
            </wp:positionH>
            <wp:positionV relativeFrom="paragraph">
              <wp:posOffset>-232229</wp:posOffset>
            </wp:positionV>
            <wp:extent cx="345440" cy="323850"/>
            <wp:effectExtent l="0" t="0" r="0" b="0"/>
            <wp:wrapNone/>
            <wp:docPr id="29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lang w:eastAsia="de-DE"/>
        </w:rPr>
        <w:t>Sicherheitsregeln:</w:t>
      </w:r>
      <w:r w:rsidRPr="008843B2">
        <w:rPr>
          <w:lang w:eastAsia="de-DE"/>
        </w:rPr>
        <w:tab/>
        <w:t>Was ist zu tun?</w:t>
      </w:r>
      <w:r w:rsidRPr="008843B2">
        <w:rPr>
          <w:lang w:eastAsia="de-DE"/>
        </w:rPr>
        <w:tab/>
        <w:t>Wie sieht es aus?</w:t>
      </w:r>
    </w:p>
    <w:tbl>
      <w:tblPr>
        <w:tblStyle w:val="Tabellenraster"/>
        <w:tblW w:w="0" w:type="auto"/>
        <w:tblLayout w:type="fixed"/>
        <w:tblLook w:val="04A0" w:firstRow="1" w:lastRow="0" w:firstColumn="1" w:lastColumn="0" w:noHBand="0" w:noVBand="1"/>
      </w:tblPr>
      <w:tblGrid>
        <w:gridCol w:w="3652"/>
        <w:gridCol w:w="425"/>
        <w:gridCol w:w="5528"/>
        <w:gridCol w:w="426"/>
        <w:gridCol w:w="4252"/>
      </w:tblGrid>
      <w:tr w:rsidR="008843B2" w:rsidRPr="008843B2" w:rsidTr="008843B2">
        <w:trPr>
          <w:trHeight w:hRule="exact" w:val="1587"/>
        </w:trPr>
        <w:tc>
          <w:tcPr>
            <w:tcW w:w="3652" w:type="dxa"/>
            <w:tcBorders>
              <w:bottom w:val="single" w:sz="4" w:space="0" w:color="auto"/>
            </w:tcBorders>
            <w:vAlign w:val="center"/>
          </w:tcPr>
          <w:p w:rsidR="008843B2" w:rsidRPr="00AA04ED" w:rsidRDefault="008843B2" w:rsidP="008843B2">
            <w:pPr>
              <w:jc w:val="center"/>
              <w:rPr>
                <w:b/>
                <w:sz w:val="28"/>
                <w:szCs w:val="28"/>
              </w:rPr>
            </w:pPr>
            <w:r w:rsidRPr="00AA04ED">
              <w:rPr>
                <w:b/>
                <w:sz w:val="28"/>
                <w:szCs w:val="28"/>
              </w:rPr>
              <w:t>Freischalten</w:t>
            </w:r>
          </w:p>
        </w:tc>
        <w:tc>
          <w:tcPr>
            <w:tcW w:w="425" w:type="dxa"/>
            <w:tcBorders>
              <w:top w:val="nil"/>
              <w:bottom w:val="nil"/>
            </w:tcBorders>
          </w:tcPr>
          <w:p w:rsidR="008843B2" w:rsidRPr="00AA04ED" w:rsidRDefault="008843B2" w:rsidP="008843B2">
            <w:pPr>
              <w:jc w:val="center"/>
              <w:rPr>
                <w:sz w:val="24"/>
              </w:rPr>
            </w:pPr>
          </w:p>
        </w:tc>
        <w:tc>
          <w:tcPr>
            <w:tcW w:w="5528" w:type="dxa"/>
            <w:tcBorders>
              <w:bottom w:val="single" w:sz="4" w:space="0" w:color="auto"/>
            </w:tcBorders>
            <w:vAlign w:val="center"/>
          </w:tcPr>
          <w:p w:rsidR="008843B2" w:rsidRPr="00AA04ED" w:rsidRDefault="008843B2" w:rsidP="008843B2">
            <w:pPr>
              <w:rPr>
                <w:b/>
                <w:szCs w:val="22"/>
              </w:rPr>
            </w:pPr>
            <w:r w:rsidRPr="00AA04ED">
              <w:rPr>
                <w:b/>
                <w:szCs w:val="22"/>
              </w:rPr>
              <w:t>Vor Arbeitsbeginn muss die Anlage freigeschaltet werden, d.</w:t>
            </w:r>
            <w:r w:rsidR="00150B69">
              <w:rPr>
                <w:b/>
                <w:szCs w:val="22"/>
              </w:rPr>
              <w:t xml:space="preserve"> </w:t>
            </w:r>
            <w:r w:rsidRPr="00AA04ED">
              <w:rPr>
                <w:b/>
                <w:szCs w:val="22"/>
              </w:rPr>
              <w:t>h. an den Stromkreisen, an denen gearbeitet werden soll, muss die Spannung ausgeschaltet werden.</w:t>
            </w:r>
          </w:p>
          <w:p w:rsidR="00DC5ED5" w:rsidRDefault="008843B2" w:rsidP="008843B2">
            <w:pPr>
              <w:rPr>
                <w:b/>
                <w:szCs w:val="22"/>
              </w:rPr>
            </w:pPr>
            <w:r w:rsidRPr="00AA04ED">
              <w:rPr>
                <w:b/>
                <w:szCs w:val="22"/>
              </w:rPr>
              <w:t xml:space="preserve">Was ist zu tun? </w:t>
            </w:r>
          </w:p>
          <w:p w:rsidR="008843B2" w:rsidRPr="00AA04ED" w:rsidRDefault="008843B2" w:rsidP="008843B2">
            <w:pPr>
              <w:rPr>
                <w:b/>
                <w:szCs w:val="24"/>
              </w:rPr>
            </w:pPr>
            <w:r w:rsidRPr="00AA04ED">
              <w:rPr>
                <w:b/>
                <w:szCs w:val="22"/>
              </w:rPr>
              <w:sym w:font="Wingdings" w:char="F0E8"/>
            </w:r>
            <w:r w:rsidRPr="00AA04ED">
              <w:rPr>
                <w:b/>
                <w:szCs w:val="22"/>
              </w:rPr>
              <w:t xml:space="preserve"> Sicherungen entfernen, Stecker ziehen, Schutzschalter ausschalten</w:t>
            </w:r>
          </w:p>
        </w:tc>
        <w:tc>
          <w:tcPr>
            <w:tcW w:w="426" w:type="dxa"/>
            <w:tcBorders>
              <w:top w:val="nil"/>
              <w:bottom w:val="nil"/>
            </w:tcBorders>
          </w:tcPr>
          <w:p w:rsidR="008843B2" w:rsidRPr="008843B2" w:rsidRDefault="008843B2" w:rsidP="008843B2">
            <w:pPr>
              <w:jc w:val="center"/>
            </w:pPr>
          </w:p>
        </w:tc>
        <w:tc>
          <w:tcPr>
            <w:tcW w:w="4252" w:type="dxa"/>
            <w:tcBorders>
              <w:bottom w:val="single" w:sz="4" w:space="0" w:color="auto"/>
            </w:tcBorders>
          </w:tcPr>
          <w:p w:rsidR="008843B2" w:rsidRPr="008843B2" w:rsidRDefault="008843B2" w:rsidP="008843B2">
            <w:pPr>
              <w:spacing w:before="360" w:after="360"/>
              <w:jc w:val="center"/>
              <w:rPr>
                <w:b/>
                <w:sz w:val="28"/>
                <w:szCs w:val="28"/>
              </w:rPr>
            </w:pPr>
          </w:p>
        </w:tc>
      </w:tr>
      <w:tr w:rsidR="008843B2" w:rsidRPr="008843B2" w:rsidTr="00AA04ED">
        <w:trPr>
          <w:trHeight w:val="170"/>
        </w:trPr>
        <w:tc>
          <w:tcPr>
            <w:tcW w:w="3652" w:type="dxa"/>
            <w:tcBorders>
              <w:left w:val="nil"/>
              <w:right w:val="nil"/>
            </w:tcBorders>
            <w:vAlign w:val="center"/>
          </w:tcPr>
          <w:p w:rsidR="008843B2" w:rsidRPr="00AA04ED" w:rsidRDefault="008843B2" w:rsidP="008843B2">
            <w:pPr>
              <w:jc w:val="center"/>
            </w:pPr>
          </w:p>
        </w:tc>
        <w:tc>
          <w:tcPr>
            <w:tcW w:w="425" w:type="dxa"/>
            <w:tcBorders>
              <w:top w:val="nil"/>
              <w:left w:val="nil"/>
              <w:bottom w:val="nil"/>
              <w:right w:val="nil"/>
            </w:tcBorders>
          </w:tcPr>
          <w:p w:rsidR="008843B2" w:rsidRPr="00AA04ED" w:rsidRDefault="008843B2" w:rsidP="008843B2">
            <w:pPr>
              <w:jc w:val="center"/>
            </w:pPr>
          </w:p>
        </w:tc>
        <w:tc>
          <w:tcPr>
            <w:tcW w:w="5528" w:type="dxa"/>
            <w:tcBorders>
              <w:left w:val="nil"/>
              <w:right w:val="nil"/>
            </w:tcBorders>
          </w:tcPr>
          <w:p w:rsidR="008843B2" w:rsidRPr="00AA04ED" w:rsidRDefault="008843B2" w:rsidP="008843B2">
            <w:pPr>
              <w:jc w:val="center"/>
            </w:pPr>
          </w:p>
        </w:tc>
        <w:tc>
          <w:tcPr>
            <w:tcW w:w="426" w:type="dxa"/>
            <w:tcBorders>
              <w:top w:val="nil"/>
              <w:left w:val="nil"/>
              <w:bottom w:val="nil"/>
              <w:right w:val="nil"/>
            </w:tcBorders>
          </w:tcPr>
          <w:p w:rsidR="008843B2" w:rsidRPr="00AA04ED" w:rsidRDefault="008843B2" w:rsidP="008843B2">
            <w:pPr>
              <w:jc w:val="center"/>
            </w:pPr>
          </w:p>
        </w:tc>
        <w:tc>
          <w:tcPr>
            <w:tcW w:w="4252" w:type="dxa"/>
            <w:tcBorders>
              <w:left w:val="nil"/>
              <w:right w:val="nil"/>
            </w:tcBorders>
          </w:tcPr>
          <w:p w:rsidR="008843B2" w:rsidRPr="00AA04ED" w:rsidRDefault="008843B2" w:rsidP="008843B2">
            <w:pPr>
              <w:jc w:val="center"/>
            </w:pPr>
          </w:p>
        </w:tc>
      </w:tr>
      <w:tr w:rsidR="008843B2" w:rsidRPr="008843B2" w:rsidTr="008843B2">
        <w:trPr>
          <w:trHeight w:hRule="exact" w:val="1588"/>
        </w:trPr>
        <w:tc>
          <w:tcPr>
            <w:tcW w:w="3652" w:type="dxa"/>
            <w:tcBorders>
              <w:bottom w:val="single" w:sz="4" w:space="0" w:color="auto"/>
            </w:tcBorders>
            <w:vAlign w:val="center"/>
          </w:tcPr>
          <w:p w:rsidR="008843B2" w:rsidRPr="00AA04ED" w:rsidRDefault="00150B69" w:rsidP="008843B2">
            <w:pPr>
              <w:jc w:val="center"/>
              <w:rPr>
                <w:b/>
                <w:sz w:val="28"/>
                <w:szCs w:val="28"/>
              </w:rPr>
            </w:pPr>
            <w:r>
              <w:rPr>
                <w:b/>
                <w:sz w:val="28"/>
                <w:szCs w:val="28"/>
              </w:rPr>
              <w:t>Gegen W</w:t>
            </w:r>
            <w:r w:rsidR="008843B2" w:rsidRPr="00AA04ED">
              <w:rPr>
                <w:b/>
                <w:sz w:val="28"/>
                <w:szCs w:val="28"/>
              </w:rPr>
              <w:t>iedereinschalten sichern</w:t>
            </w:r>
          </w:p>
        </w:tc>
        <w:tc>
          <w:tcPr>
            <w:tcW w:w="425" w:type="dxa"/>
            <w:tcBorders>
              <w:top w:val="nil"/>
              <w:bottom w:val="nil"/>
            </w:tcBorders>
            <w:vAlign w:val="center"/>
          </w:tcPr>
          <w:p w:rsidR="008843B2" w:rsidRPr="00AA04ED" w:rsidRDefault="008843B2" w:rsidP="008843B2">
            <w:pPr>
              <w:jc w:val="center"/>
              <w:rPr>
                <w:sz w:val="24"/>
              </w:rPr>
            </w:pPr>
          </w:p>
        </w:tc>
        <w:tc>
          <w:tcPr>
            <w:tcW w:w="5528" w:type="dxa"/>
            <w:tcBorders>
              <w:bottom w:val="single" w:sz="4" w:space="0" w:color="auto"/>
            </w:tcBorders>
            <w:vAlign w:val="center"/>
          </w:tcPr>
          <w:p w:rsidR="008843B2" w:rsidRPr="00AA04ED" w:rsidRDefault="008843B2" w:rsidP="008843B2">
            <w:pPr>
              <w:rPr>
                <w:b/>
                <w:szCs w:val="22"/>
              </w:rPr>
            </w:pPr>
            <w:r w:rsidRPr="00AA04ED">
              <w:rPr>
                <w:b/>
                <w:szCs w:val="22"/>
              </w:rPr>
              <w:t>Durch geeignete Maßnahmen das Wiedereinschalten der Spannung verhind</w:t>
            </w:r>
            <w:r w:rsidR="00150B69">
              <w:rPr>
                <w:b/>
                <w:szCs w:val="22"/>
              </w:rPr>
              <w:t>ern</w:t>
            </w:r>
          </w:p>
          <w:p w:rsidR="00DC5ED5" w:rsidRDefault="008843B2" w:rsidP="008843B2">
            <w:pPr>
              <w:rPr>
                <w:b/>
                <w:szCs w:val="22"/>
              </w:rPr>
            </w:pPr>
            <w:r w:rsidRPr="00AA04ED">
              <w:rPr>
                <w:b/>
                <w:szCs w:val="22"/>
              </w:rPr>
              <w:t xml:space="preserve">Was ist zu tun? </w:t>
            </w:r>
          </w:p>
          <w:p w:rsidR="008843B2" w:rsidRPr="00AA04ED" w:rsidRDefault="008843B2" w:rsidP="008843B2">
            <w:pPr>
              <w:rPr>
                <w:b/>
                <w:szCs w:val="22"/>
              </w:rPr>
            </w:pPr>
            <w:r w:rsidRPr="00AA04ED">
              <w:rPr>
                <w:b/>
                <w:szCs w:val="22"/>
              </w:rPr>
              <w:sym w:font="Wingdings" w:char="F0E8"/>
            </w:r>
            <w:r w:rsidRPr="00AA04ED">
              <w:rPr>
                <w:b/>
                <w:szCs w:val="22"/>
              </w:rPr>
              <w:t xml:space="preserve"> Abschließen, Abkleben, Hinweisschild, Sicherung mi</w:t>
            </w:r>
            <w:r w:rsidRPr="00AA04ED">
              <w:rPr>
                <w:b/>
                <w:szCs w:val="22"/>
              </w:rPr>
              <w:t>t</w:t>
            </w:r>
            <w:r w:rsidR="00150B69">
              <w:rPr>
                <w:b/>
                <w:szCs w:val="22"/>
              </w:rPr>
              <w:t>nehmen</w:t>
            </w:r>
          </w:p>
        </w:tc>
        <w:tc>
          <w:tcPr>
            <w:tcW w:w="426" w:type="dxa"/>
            <w:tcBorders>
              <w:top w:val="nil"/>
              <w:bottom w:val="nil"/>
            </w:tcBorders>
          </w:tcPr>
          <w:p w:rsidR="008843B2" w:rsidRPr="008843B2" w:rsidRDefault="008843B2" w:rsidP="008843B2">
            <w:pPr>
              <w:jc w:val="center"/>
            </w:pPr>
          </w:p>
        </w:tc>
        <w:tc>
          <w:tcPr>
            <w:tcW w:w="4252" w:type="dxa"/>
            <w:tcBorders>
              <w:bottom w:val="single" w:sz="4" w:space="0" w:color="auto"/>
            </w:tcBorders>
          </w:tcPr>
          <w:p w:rsidR="008843B2" w:rsidRPr="008843B2" w:rsidRDefault="008843B2" w:rsidP="008843B2">
            <w:pPr>
              <w:jc w:val="center"/>
              <w:rPr>
                <w:b/>
                <w:sz w:val="28"/>
                <w:szCs w:val="28"/>
              </w:rPr>
            </w:pPr>
          </w:p>
        </w:tc>
      </w:tr>
      <w:tr w:rsidR="008843B2" w:rsidRPr="008843B2" w:rsidTr="008843B2">
        <w:tc>
          <w:tcPr>
            <w:tcW w:w="3652" w:type="dxa"/>
            <w:tcBorders>
              <w:left w:val="nil"/>
              <w:right w:val="nil"/>
            </w:tcBorders>
            <w:vAlign w:val="center"/>
          </w:tcPr>
          <w:p w:rsidR="008843B2" w:rsidRPr="00AA04ED" w:rsidRDefault="008843B2" w:rsidP="008843B2">
            <w:pPr>
              <w:jc w:val="center"/>
            </w:pPr>
          </w:p>
        </w:tc>
        <w:tc>
          <w:tcPr>
            <w:tcW w:w="425" w:type="dxa"/>
            <w:tcBorders>
              <w:top w:val="nil"/>
              <w:left w:val="nil"/>
              <w:bottom w:val="nil"/>
              <w:right w:val="nil"/>
            </w:tcBorders>
          </w:tcPr>
          <w:p w:rsidR="008843B2" w:rsidRPr="00AA04ED" w:rsidRDefault="008843B2" w:rsidP="008843B2">
            <w:pPr>
              <w:jc w:val="center"/>
            </w:pPr>
          </w:p>
        </w:tc>
        <w:tc>
          <w:tcPr>
            <w:tcW w:w="5528" w:type="dxa"/>
            <w:tcBorders>
              <w:left w:val="nil"/>
              <w:right w:val="nil"/>
            </w:tcBorders>
          </w:tcPr>
          <w:p w:rsidR="008843B2" w:rsidRPr="00AA04ED" w:rsidRDefault="008843B2" w:rsidP="008843B2">
            <w:pPr>
              <w:jc w:val="center"/>
            </w:pPr>
          </w:p>
        </w:tc>
        <w:tc>
          <w:tcPr>
            <w:tcW w:w="426" w:type="dxa"/>
            <w:tcBorders>
              <w:top w:val="nil"/>
              <w:left w:val="nil"/>
              <w:bottom w:val="nil"/>
              <w:right w:val="nil"/>
            </w:tcBorders>
          </w:tcPr>
          <w:p w:rsidR="008843B2" w:rsidRPr="00AA04ED" w:rsidRDefault="008843B2" w:rsidP="008843B2">
            <w:pPr>
              <w:jc w:val="center"/>
            </w:pPr>
          </w:p>
        </w:tc>
        <w:tc>
          <w:tcPr>
            <w:tcW w:w="4252" w:type="dxa"/>
            <w:tcBorders>
              <w:left w:val="nil"/>
              <w:right w:val="nil"/>
            </w:tcBorders>
          </w:tcPr>
          <w:p w:rsidR="008843B2" w:rsidRPr="00AA04ED" w:rsidRDefault="008843B2" w:rsidP="008843B2">
            <w:pPr>
              <w:jc w:val="center"/>
            </w:pPr>
          </w:p>
        </w:tc>
      </w:tr>
      <w:tr w:rsidR="008843B2" w:rsidRPr="008843B2" w:rsidTr="008843B2">
        <w:trPr>
          <w:trHeight w:val="1587"/>
        </w:trPr>
        <w:tc>
          <w:tcPr>
            <w:tcW w:w="3652" w:type="dxa"/>
            <w:tcBorders>
              <w:bottom w:val="single" w:sz="4" w:space="0" w:color="auto"/>
            </w:tcBorders>
            <w:vAlign w:val="center"/>
          </w:tcPr>
          <w:p w:rsidR="008843B2" w:rsidRPr="00AA04ED" w:rsidRDefault="008843B2" w:rsidP="008843B2">
            <w:pPr>
              <w:jc w:val="center"/>
              <w:rPr>
                <w:b/>
                <w:sz w:val="28"/>
                <w:szCs w:val="28"/>
              </w:rPr>
            </w:pPr>
            <w:r w:rsidRPr="00AA04ED">
              <w:rPr>
                <w:b/>
                <w:sz w:val="28"/>
                <w:szCs w:val="28"/>
              </w:rPr>
              <w:t>Spannungsfreiheit</w:t>
            </w:r>
          </w:p>
          <w:p w:rsidR="008843B2" w:rsidRPr="00AA04ED" w:rsidRDefault="008843B2" w:rsidP="008843B2">
            <w:pPr>
              <w:jc w:val="center"/>
              <w:rPr>
                <w:b/>
                <w:sz w:val="28"/>
                <w:szCs w:val="28"/>
              </w:rPr>
            </w:pPr>
            <w:r w:rsidRPr="00AA04ED">
              <w:rPr>
                <w:b/>
                <w:sz w:val="28"/>
                <w:szCs w:val="28"/>
              </w:rPr>
              <w:t>feststellen</w:t>
            </w:r>
          </w:p>
        </w:tc>
        <w:tc>
          <w:tcPr>
            <w:tcW w:w="425" w:type="dxa"/>
            <w:tcBorders>
              <w:top w:val="nil"/>
              <w:bottom w:val="nil"/>
            </w:tcBorders>
            <w:vAlign w:val="center"/>
          </w:tcPr>
          <w:p w:rsidR="008843B2" w:rsidRPr="00AA04ED" w:rsidRDefault="008843B2" w:rsidP="008843B2">
            <w:pPr>
              <w:jc w:val="center"/>
              <w:rPr>
                <w:sz w:val="24"/>
              </w:rPr>
            </w:pPr>
          </w:p>
        </w:tc>
        <w:tc>
          <w:tcPr>
            <w:tcW w:w="5528" w:type="dxa"/>
            <w:tcBorders>
              <w:bottom w:val="single" w:sz="4" w:space="0" w:color="auto"/>
            </w:tcBorders>
            <w:vAlign w:val="center"/>
          </w:tcPr>
          <w:p w:rsidR="008843B2" w:rsidRPr="00AA04ED" w:rsidRDefault="008843B2" w:rsidP="008843B2">
            <w:pPr>
              <w:rPr>
                <w:b/>
                <w:szCs w:val="22"/>
              </w:rPr>
            </w:pPr>
            <w:r w:rsidRPr="00AA04ED">
              <w:rPr>
                <w:b/>
                <w:szCs w:val="22"/>
              </w:rPr>
              <w:t>Es muss sichergestellt werden, dass die Arbeitsstelle spa</w:t>
            </w:r>
            <w:r w:rsidRPr="00AA04ED">
              <w:rPr>
                <w:b/>
                <w:szCs w:val="22"/>
              </w:rPr>
              <w:t>n</w:t>
            </w:r>
            <w:r w:rsidRPr="00AA04ED">
              <w:rPr>
                <w:b/>
                <w:szCs w:val="22"/>
              </w:rPr>
              <w:t>nungsfrei ist.</w:t>
            </w:r>
          </w:p>
          <w:p w:rsidR="00DC5ED5" w:rsidRDefault="008843B2" w:rsidP="008843B2">
            <w:pPr>
              <w:rPr>
                <w:b/>
                <w:szCs w:val="22"/>
              </w:rPr>
            </w:pPr>
            <w:r w:rsidRPr="00AA04ED">
              <w:rPr>
                <w:b/>
                <w:szCs w:val="22"/>
              </w:rPr>
              <w:t xml:space="preserve">Was ist zu tun? </w:t>
            </w:r>
          </w:p>
          <w:p w:rsidR="008843B2" w:rsidRPr="00AA04ED" w:rsidRDefault="008843B2" w:rsidP="008843B2">
            <w:pPr>
              <w:rPr>
                <w:b/>
                <w:szCs w:val="22"/>
              </w:rPr>
            </w:pPr>
            <w:r w:rsidRPr="00AA04ED">
              <w:rPr>
                <w:b/>
                <w:szCs w:val="22"/>
              </w:rPr>
              <w:sym w:font="Wingdings" w:char="F0E8"/>
            </w:r>
            <w:r w:rsidRPr="00AA04ED">
              <w:rPr>
                <w:b/>
                <w:szCs w:val="22"/>
              </w:rPr>
              <w:t xml:space="preserve"> Mit geeignetem und zugelassenem Messwerkzeug di</w:t>
            </w:r>
            <w:r w:rsidR="00150B69">
              <w:rPr>
                <w:b/>
                <w:szCs w:val="22"/>
              </w:rPr>
              <w:t>e Spannungsfreiheit feststellen</w:t>
            </w:r>
          </w:p>
        </w:tc>
        <w:tc>
          <w:tcPr>
            <w:tcW w:w="426" w:type="dxa"/>
            <w:tcBorders>
              <w:top w:val="nil"/>
              <w:bottom w:val="nil"/>
            </w:tcBorders>
          </w:tcPr>
          <w:p w:rsidR="008843B2" w:rsidRPr="008843B2" w:rsidRDefault="008843B2" w:rsidP="008843B2">
            <w:pPr>
              <w:jc w:val="center"/>
            </w:pPr>
          </w:p>
        </w:tc>
        <w:tc>
          <w:tcPr>
            <w:tcW w:w="4252" w:type="dxa"/>
            <w:tcBorders>
              <w:bottom w:val="single" w:sz="4" w:space="0" w:color="auto"/>
            </w:tcBorders>
          </w:tcPr>
          <w:p w:rsidR="008843B2" w:rsidRPr="008843B2" w:rsidRDefault="008843B2" w:rsidP="008843B2">
            <w:pPr>
              <w:jc w:val="center"/>
              <w:rPr>
                <w:b/>
                <w:sz w:val="28"/>
                <w:szCs w:val="28"/>
              </w:rPr>
            </w:pPr>
          </w:p>
        </w:tc>
      </w:tr>
      <w:tr w:rsidR="008843B2" w:rsidRPr="008843B2" w:rsidTr="008843B2">
        <w:tc>
          <w:tcPr>
            <w:tcW w:w="3652" w:type="dxa"/>
            <w:tcBorders>
              <w:left w:val="nil"/>
              <w:right w:val="nil"/>
            </w:tcBorders>
            <w:vAlign w:val="center"/>
          </w:tcPr>
          <w:p w:rsidR="008843B2" w:rsidRPr="00AA04ED" w:rsidRDefault="008843B2" w:rsidP="008843B2">
            <w:pPr>
              <w:jc w:val="center"/>
            </w:pPr>
          </w:p>
        </w:tc>
        <w:tc>
          <w:tcPr>
            <w:tcW w:w="425" w:type="dxa"/>
            <w:tcBorders>
              <w:top w:val="nil"/>
              <w:left w:val="nil"/>
              <w:bottom w:val="nil"/>
              <w:right w:val="nil"/>
            </w:tcBorders>
          </w:tcPr>
          <w:p w:rsidR="008843B2" w:rsidRPr="00AA04ED" w:rsidRDefault="008843B2" w:rsidP="008843B2">
            <w:pPr>
              <w:jc w:val="center"/>
            </w:pPr>
          </w:p>
        </w:tc>
        <w:tc>
          <w:tcPr>
            <w:tcW w:w="5528" w:type="dxa"/>
            <w:tcBorders>
              <w:left w:val="nil"/>
              <w:right w:val="nil"/>
            </w:tcBorders>
          </w:tcPr>
          <w:p w:rsidR="008843B2" w:rsidRPr="00AA04ED" w:rsidRDefault="008843B2" w:rsidP="008843B2">
            <w:pPr>
              <w:jc w:val="center"/>
            </w:pPr>
          </w:p>
        </w:tc>
        <w:tc>
          <w:tcPr>
            <w:tcW w:w="426" w:type="dxa"/>
            <w:tcBorders>
              <w:top w:val="nil"/>
              <w:left w:val="nil"/>
              <w:bottom w:val="nil"/>
              <w:right w:val="nil"/>
            </w:tcBorders>
          </w:tcPr>
          <w:p w:rsidR="008843B2" w:rsidRPr="00AA04ED" w:rsidRDefault="008843B2" w:rsidP="008843B2">
            <w:pPr>
              <w:jc w:val="center"/>
            </w:pPr>
          </w:p>
        </w:tc>
        <w:tc>
          <w:tcPr>
            <w:tcW w:w="4252" w:type="dxa"/>
            <w:tcBorders>
              <w:left w:val="nil"/>
              <w:right w:val="nil"/>
            </w:tcBorders>
          </w:tcPr>
          <w:p w:rsidR="008843B2" w:rsidRPr="00AA04ED" w:rsidRDefault="008843B2" w:rsidP="008843B2">
            <w:pPr>
              <w:jc w:val="center"/>
            </w:pPr>
          </w:p>
        </w:tc>
      </w:tr>
      <w:tr w:rsidR="008843B2" w:rsidRPr="008843B2" w:rsidTr="008843B2">
        <w:trPr>
          <w:trHeight w:val="1587"/>
        </w:trPr>
        <w:tc>
          <w:tcPr>
            <w:tcW w:w="3652" w:type="dxa"/>
            <w:tcBorders>
              <w:bottom w:val="single" w:sz="4" w:space="0" w:color="auto"/>
            </w:tcBorders>
            <w:vAlign w:val="center"/>
          </w:tcPr>
          <w:p w:rsidR="008843B2" w:rsidRPr="00AA04ED" w:rsidRDefault="008843B2" w:rsidP="008843B2">
            <w:pPr>
              <w:jc w:val="center"/>
              <w:rPr>
                <w:b/>
                <w:sz w:val="28"/>
                <w:szCs w:val="28"/>
              </w:rPr>
            </w:pPr>
            <w:r w:rsidRPr="00AA04ED">
              <w:rPr>
                <w:b/>
                <w:sz w:val="28"/>
                <w:szCs w:val="28"/>
              </w:rPr>
              <w:t>Erden und kurzschließen</w:t>
            </w:r>
          </w:p>
        </w:tc>
        <w:tc>
          <w:tcPr>
            <w:tcW w:w="425" w:type="dxa"/>
            <w:tcBorders>
              <w:top w:val="nil"/>
              <w:bottom w:val="nil"/>
            </w:tcBorders>
            <w:vAlign w:val="center"/>
          </w:tcPr>
          <w:p w:rsidR="008843B2" w:rsidRPr="00AA04ED" w:rsidRDefault="008843B2" w:rsidP="008843B2">
            <w:pPr>
              <w:jc w:val="center"/>
              <w:rPr>
                <w:sz w:val="24"/>
              </w:rPr>
            </w:pPr>
          </w:p>
        </w:tc>
        <w:tc>
          <w:tcPr>
            <w:tcW w:w="5528" w:type="dxa"/>
            <w:tcBorders>
              <w:bottom w:val="single" w:sz="4" w:space="0" w:color="auto"/>
            </w:tcBorders>
            <w:vAlign w:val="center"/>
          </w:tcPr>
          <w:p w:rsidR="008843B2" w:rsidRPr="00AA04ED" w:rsidRDefault="008843B2" w:rsidP="008843B2">
            <w:pPr>
              <w:rPr>
                <w:b/>
                <w:szCs w:val="22"/>
              </w:rPr>
            </w:pPr>
            <w:r w:rsidRPr="00AA04ED">
              <w:rPr>
                <w:b/>
                <w:szCs w:val="22"/>
              </w:rPr>
              <w:t xml:space="preserve">Leitungen, an denen gearbeitet </w:t>
            </w:r>
            <w:r w:rsidR="00150B69">
              <w:rPr>
                <w:b/>
                <w:szCs w:val="22"/>
              </w:rPr>
              <w:t>werden soll, müssen mit dem Erdp</w:t>
            </w:r>
            <w:r w:rsidRPr="00AA04ED">
              <w:rPr>
                <w:b/>
                <w:szCs w:val="22"/>
              </w:rPr>
              <w:t>otenzial verbunden werden.</w:t>
            </w:r>
          </w:p>
          <w:p w:rsidR="00DC5ED5" w:rsidRDefault="008843B2" w:rsidP="008843B2">
            <w:pPr>
              <w:rPr>
                <w:b/>
                <w:szCs w:val="22"/>
              </w:rPr>
            </w:pPr>
            <w:r w:rsidRPr="00AA04ED">
              <w:rPr>
                <w:b/>
                <w:szCs w:val="22"/>
              </w:rPr>
              <w:t xml:space="preserve">Was ist zu tun? </w:t>
            </w:r>
          </w:p>
          <w:p w:rsidR="008843B2" w:rsidRPr="00AA04ED" w:rsidRDefault="008843B2" w:rsidP="008843B2">
            <w:pPr>
              <w:rPr>
                <w:b/>
                <w:szCs w:val="22"/>
              </w:rPr>
            </w:pPr>
            <w:r w:rsidRPr="00AA04ED">
              <w:rPr>
                <w:b/>
                <w:szCs w:val="22"/>
              </w:rPr>
              <w:sym w:font="Wingdings" w:char="F0E8"/>
            </w:r>
            <w:r w:rsidRPr="00AA04ED">
              <w:rPr>
                <w:b/>
                <w:szCs w:val="22"/>
              </w:rPr>
              <w:t xml:space="preserve"> Drahtverbindung z</w:t>
            </w:r>
            <w:r w:rsidR="00150B69">
              <w:rPr>
                <w:b/>
                <w:szCs w:val="22"/>
              </w:rPr>
              <w:t>wischen aktiven Leitern und Erdp</w:t>
            </w:r>
            <w:r w:rsidRPr="00AA04ED">
              <w:rPr>
                <w:b/>
                <w:szCs w:val="22"/>
              </w:rPr>
              <w:t>o</w:t>
            </w:r>
            <w:r w:rsidRPr="00AA04ED">
              <w:rPr>
                <w:b/>
                <w:szCs w:val="22"/>
              </w:rPr>
              <w:t>tenzial herstellen</w:t>
            </w:r>
          </w:p>
        </w:tc>
        <w:tc>
          <w:tcPr>
            <w:tcW w:w="426" w:type="dxa"/>
            <w:tcBorders>
              <w:top w:val="nil"/>
              <w:bottom w:val="nil"/>
            </w:tcBorders>
          </w:tcPr>
          <w:p w:rsidR="008843B2" w:rsidRPr="008843B2" w:rsidRDefault="008843B2" w:rsidP="008843B2">
            <w:pPr>
              <w:jc w:val="center"/>
            </w:pPr>
          </w:p>
        </w:tc>
        <w:tc>
          <w:tcPr>
            <w:tcW w:w="4252" w:type="dxa"/>
            <w:tcBorders>
              <w:bottom w:val="single" w:sz="4" w:space="0" w:color="auto"/>
            </w:tcBorders>
          </w:tcPr>
          <w:p w:rsidR="008843B2" w:rsidRPr="008843B2" w:rsidRDefault="008843B2" w:rsidP="008843B2">
            <w:pPr>
              <w:tabs>
                <w:tab w:val="center" w:pos="5673"/>
                <w:tab w:val="left" w:pos="8933"/>
              </w:tabs>
              <w:spacing w:before="360" w:after="360"/>
              <w:jc w:val="center"/>
              <w:rPr>
                <w:b/>
                <w:sz w:val="28"/>
                <w:szCs w:val="28"/>
              </w:rPr>
            </w:pPr>
          </w:p>
        </w:tc>
      </w:tr>
      <w:tr w:rsidR="008843B2" w:rsidRPr="008843B2" w:rsidTr="008843B2">
        <w:tc>
          <w:tcPr>
            <w:tcW w:w="3652" w:type="dxa"/>
            <w:tcBorders>
              <w:top w:val="single" w:sz="4" w:space="0" w:color="auto"/>
              <w:left w:val="nil"/>
              <w:bottom w:val="single" w:sz="4" w:space="0" w:color="auto"/>
              <w:right w:val="nil"/>
            </w:tcBorders>
            <w:vAlign w:val="center"/>
          </w:tcPr>
          <w:p w:rsidR="008843B2" w:rsidRPr="00AA04ED" w:rsidRDefault="008843B2" w:rsidP="008843B2">
            <w:pPr>
              <w:jc w:val="center"/>
            </w:pPr>
          </w:p>
        </w:tc>
        <w:tc>
          <w:tcPr>
            <w:tcW w:w="425" w:type="dxa"/>
            <w:tcBorders>
              <w:top w:val="nil"/>
              <w:left w:val="nil"/>
              <w:bottom w:val="nil"/>
              <w:right w:val="nil"/>
            </w:tcBorders>
          </w:tcPr>
          <w:p w:rsidR="008843B2" w:rsidRPr="00AA04ED" w:rsidRDefault="008843B2" w:rsidP="008843B2">
            <w:pPr>
              <w:jc w:val="center"/>
            </w:pPr>
          </w:p>
        </w:tc>
        <w:tc>
          <w:tcPr>
            <w:tcW w:w="5528" w:type="dxa"/>
            <w:tcBorders>
              <w:top w:val="single" w:sz="4" w:space="0" w:color="auto"/>
              <w:left w:val="nil"/>
              <w:bottom w:val="single" w:sz="4" w:space="0" w:color="auto"/>
              <w:right w:val="nil"/>
            </w:tcBorders>
          </w:tcPr>
          <w:p w:rsidR="008843B2" w:rsidRPr="00AA04ED" w:rsidRDefault="008843B2" w:rsidP="008843B2">
            <w:pPr>
              <w:jc w:val="center"/>
            </w:pPr>
          </w:p>
        </w:tc>
        <w:tc>
          <w:tcPr>
            <w:tcW w:w="426" w:type="dxa"/>
            <w:tcBorders>
              <w:top w:val="nil"/>
              <w:left w:val="nil"/>
              <w:bottom w:val="nil"/>
              <w:right w:val="nil"/>
            </w:tcBorders>
          </w:tcPr>
          <w:p w:rsidR="008843B2" w:rsidRPr="00AA04ED" w:rsidRDefault="008843B2" w:rsidP="008843B2">
            <w:pPr>
              <w:jc w:val="center"/>
            </w:pPr>
          </w:p>
        </w:tc>
        <w:tc>
          <w:tcPr>
            <w:tcW w:w="4252" w:type="dxa"/>
            <w:tcBorders>
              <w:top w:val="single" w:sz="4" w:space="0" w:color="auto"/>
              <w:left w:val="nil"/>
              <w:bottom w:val="single" w:sz="4" w:space="0" w:color="auto"/>
              <w:right w:val="nil"/>
            </w:tcBorders>
          </w:tcPr>
          <w:p w:rsidR="008843B2" w:rsidRPr="00AA04ED" w:rsidRDefault="008843B2" w:rsidP="008843B2">
            <w:pPr>
              <w:jc w:val="center"/>
            </w:pPr>
          </w:p>
        </w:tc>
      </w:tr>
      <w:tr w:rsidR="008843B2" w:rsidRPr="008843B2" w:rsidTr="008843B2">
        <w:trPr>
          <w:trHeight w:val="1587"/>
        </w:trPr>
        <w:tc>
          <w:tcPr>
            <w:tcW w:w="3652" w:type="dxa"/>
            <w:tcBorders>
              <w:top w:val="single" w:sz="4" w:space="0" w:color="auto"/>
            </w:tcBorders>
            <w:vAlign w:val="center"/>
          </w:tcPr>
          <w:p w:rsidR="008843B2" w:rsidRPr="00AA04ED" w:rsidRDefault="008843B2" w:rsidP="008843B2">
            <w:pPr>
              <w:jc w:val="center"/>
              <w:rPr>
                <w:b/>
                <w:sz w:val="28"/>
                <w:szCs w:val="28"/>
              </w:rPr>
            </w:pPr>
            <w:r w:rsidRPr="00AA04ED">
              <w:rPr>
                <w:b/>
                <w:sz w:val="28"/>
                <w:szCs w:val="28"/>
              </w:rPr>
              <w:t>Benachbarte</w:t>
            </w:r>
            <w:r w:rsidR="00150B69">
              <w:rPr>
                <w:b/>
                <w:sz w:val="28"/>
                <w:szCs w:val="28"/>
              </w:rPr>
              <w:t>,</w:t>
            </w:r>
            <w:r w:rsidRPr="00AA04ED">
              <w:rPr>
                <w:b/>
                <w:sz w:val="28"/>
                <w:szCs w:val="28"/>
              </w:rPr>
              <w:t xml:space="preserve"> unter</w:t>
            </w:r>
          </w:p>
          <w:p w:rsidR="00AA04ED" w:rsidRDefault="008843B2" w:rsidP="008843B2">
            <w:pPr>
              <w:jc w:val="center"/>
              <w:rPr>
                <w:b/>
                <w:sz w:val="28"/>
                <w:szCs w:val="28"/>
              </w:rPr>
            </w:pPr>
            <w:r w:rsidRPr="00AA04ED">
              <w:rPr>
                <w:b/>
                <w:sz w:val="28"/>
                <w:szCs w:val="28"/>
              </w:rPr>
              <w:t xml:space="preserve">Spannung stehende Teile abdecken oder </w:t>
            </w:r>
          </w:p>
          <w:p w:rsidR="008843B2" w:rsidRPr="00AA04ED" w:rsidRDefault="008843B2" w:rsidP="008843B2">
            <w:pPr>
              <w:jc w:val="center"/>
              <w:rPr>
                <w:b/>
                <w:sz w:val="28"/>
                <w:szCs w:val="28"/>
              </w:rPr>
            </w:pPr>
            <w:proofErr w:type="spellStart"/>
            <w:r w:rsidRPr="00AA04ED">
              <w:rPr>
                <w:b/>
                <w:sz w:val="28"/>
                <w:szCs w:val="28"/>
              </w:rPr>
              <w:t>abschranken</w:t>
            </w:r>
            <w:proofErr w:type="spellEnd"/>
          </w:p>
        </w:tc>
        <w:tc>
          <w:tcPr>
            <w:tcW w:w="425" w:type="dxa"/>
            <w:tcBorders>
              <w:top w:val="nil"/>
              <w:bottom w:val="nil"/>
            </w:tcBorders>
            <w:vAlign w:val="center"/>
          </w:tcPr>
          <w:p w:rsidR="008843B2" w:rsidRPr="00AA04ED" w:rsidRDefault="008843B2" w:rsidP="008843B2">
            <w:pPr>
              <w:jc w:val="center"/>
              <w:rPr>
                <w:sz w:val="24"/>
              </w:rPr>
            </w:pPr>
          </w:p>
        </w:tc>
        <w:tc>
          <w:tcPr>
            <w:tcW w:w="5528" w:type="dxa"/>
            <w:tcBorders>
              <w:top w:val="single" w:sz="4" w:space="0" w:color="auto"/>
            </w:tcBorders>
            <w:vAlign w:val="center"/>
          </w:tcPr>
          <w:p w:rsidR="008843B2" w:rsidRPr="00AA04ED" w:rsidRDefault="008843B2" w:rsidP="008843B2">
            <w:pPr>
              <w:rPr>
                <w:b/>
                <w:szCs w:val="22"/>
              </w:rPr>
            </w:pPr>
            <w:r w:rsidRPr="00AA04ED">
              <w:rPr>
                <w:b/>
                <w:szCs w:val="22"/>
              </w:rPr>
              <w:t>Um Gefahren durch benachbarte</w:t>
            </w:r>
            <w:r w:rsidR="00150B69">
              <w:rPr>
                <w:b/>
                <w:szCs w:val="22"/>
              </w:rPr>
              <w:t>,</w:t>
            </w:r>
            <w:r w:rsidRPr="00AA04ED">
              <w:rPr>
                <w:b/>
                <w:szCs w:val="22"/>
              </w:rPr>
              <w:t xml:space="preserve"> unter Spannung stehende Teile auszuschließen, müssen diese abgedeckt oder </w:t>
            </w:r>
            <w:proofErr w:type="spellStart"/>
            <w:r w:rsidRPr="00AA04ED">
              <w:rPr>
                <w:b/>
                <w:szCs w:val="22"/>
              </w:rPr>
              <w:t>abg</w:t>
            </w:r>
            <w:r w:rsidRPr="00AA04ED">
              <w:rPr>
                <w:b/>
                <w:szCs w:val="22"/>
              </w:rPr>
              <w:t>e</w:t>
            </w:r>
            <w:r w:rsidRPr="00AA04ED">
              <w:rPr>
                <w:b/>
                <w:szCs w:val="22"/>
              </w:rPr>
              <w:t>schrankt</w:t>
            </w:r>
            <w:proofErr w:type="spellEnd"/>
            <w:r w:rsidRPr="00AA04ED">
              <w:rPr>
                <w:b/>
                <w:szCs w:val="22"/>
              </w:rPr>
              <w:t xml:space="preserve"> werden.</w:t>
            </w:r>
          </w:p>
          <w:p w:rsidR="00DC5ED5" w:rsidRDefault="008843B2" w:rsidP="008843B2">
            <w:pPr>
              <w:rPr>
                <w:b/>
                <w:szCs w:val="22"/>
              </w:rPr>
            </w:pPr>
            <w:r w:rsidRPr="00AA04ED">
              <w:rPr>
                <w:b/>
                <w:szCs w:val="22"/>
              </w:rPr>
              <w:t xml:space="preserve">Was ist zu tun? </w:t>
            </w:r>
          </w:p>
          <w:p w:rsidR="008843B2" w:rsidRPr="00AA04ED" w:rsidRDefault="008843B2" w:rsidP="00DC5ED5">
            <w:pPr>
              <w:rPr>
                <w:b/>
                <w:szCs w:val="22"/>
              </w:rPr>
            </w:pPr>
            <w:r w:rsidRPr="00AA04ED">
              <w:rPr>
                <w:b/>
                <w:szCs w:val="22"/>
              </w:rPr>
              <w:sym w:font="Wingdings" w:char="F0E8"/>
            </w:r>
            <w:r w:rsidRPr="00AA04ED">
              <w:rPr>
                <w:b/>
                <w:szCs w:val="22"/>
              </w:rPr>
              <w:t xml:space="preserve"> Abdecken, Flatterband, Gummimatte, mechanischer </w:t>
            </w:r>
            <w:proofErr w:type="spellStart"/>
            <w:r w:rsidRPr="00AA04ED">
              <w:rPr>
                <w:b/>
                <w:szCs w:val="22"/>
              </w:rPr>
              <w:t>Berühungsschutz</w:t>
            </w:r>
            <w:proofErr w:type="spellEnd"/>
          </w:p>
        </w:tc>
        <w:tc>
          <w:tcPr>
            <w:tcW w:w="426" w:type="dxa"/>
            <w:tcBorders>
              <w:top w:val="nil"/>
              <w:bottom w:val="nil"/>
            </w:tcBorders>
          </w:tcPr>
          <w:p w:rsidR="008843B2" w:rsidRPr="008843B2" w:rsidRDefault="008843B2" w:rsidP="008843B2">
            <w:pPr>
              <w:jc w:val="center"/>
            </w:pPr>
          </w:p>
        </w:tc>
        <w:tc>
          <w:tcPr>
            <w:tcW w:w="4252" w:type="dxa"/>
            <w:tcBorders>
              <w:top w:val="single" w:sz="4" w:space="0" w:color="auto"/>
            </w:tcBorders>
          </w:tcPr>
          <w:p w:rsidR="008843B2" w:rsidRPr="008843B2" w:rsidRDefault="008843B2" w:rsidP="008843B2">
            <w:pPr>
              <w:jc w:val="center"/>
              <w:rPr>
                <w:b/>
                <w:sz w:val="26"/>
                <w:szCs w:val="26"/>
              </w:rPr>
            </w:pPr>
          </w:p>
        </w:tc>
      </w:tr>
    </w:tbl>
    <w:p w:rsidR="008843B2" w:rsidRPr="008843B2" w:rsidRDefault="008843B2" w:rsidP="008843B2">
      <w:pPr>
        <w:jc w:val="both"/>
        <w:rPr>
          <w:lang w:eastAsia="de-DE"/>
        </w:rPr>
      </w:pPr>
    </w:p>
    <w:p w:rsidR="008843B2" w:rsidRPr="008843B2" w:rsidRDefault="008843B2" w:rsidP="008843B2">
      <w:pPr>
        <w:tabs>
          <w:tab w:val="left" w:pos="3969"/>
          <w:tab w:val="left" w:pos="9923"/>
        </w:tabs>
        <w:jc w:val="both"/>
        <w:rPr>
          <w:lang w:eastAsia="de-DE"/>
        </w:rPr>
      </w:pPr>
      <w:r w:rsidRPr="008843B2">
        <w:rPr>
          <w:noProof/>
          <w:sz w:val="24"/>
          <w:lang w:eastAsia="de-DE"/>
        </w:rPr>
        <w:lastRenderedPageBreak/>
        <w:drawing>
          <wp:anchor distT="0" distB="0" distL="114300" distR="114300" simplePos="0" relativeHeight="252041216" behindDoc="0" locked="0" layoutInCell="0" allowOverlap="1" wp14:anchorId="5C19BDDB" wp14:editId="62956674">
            <wp:simplePos x="0" y="0"/>
            <wp:positionH relativeFrom="rightMargin">
              <wp:posOffset>-443593</wp:posOffset>
            </wp:positionH>
            <wp:positionV relativeFrom="paragraph">
              <wp:posOffset>-246743</wp:posOffset>
            </wp:positionV>
            <wp:extent cx="345440" cy="323850"/>
            <wp:effectExtent l="0" t="0" r="0" b="0"/>
            <wp:wrapNone/>
            <wp:docPr id="29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lang w:eastAsia="de-DE"/>
        </w:rPr>
        <w:t>Sicherheitsregeln:</w:t>
      </w:r>
      <w:r w:rsidRPr="008843B2">
        <w:rPr>
          <w:lang w:eastAsia="de-DE"/>
        </w:rPr>
        <w:tab/>
        <w:t>Was ist zu tun?</w:t>
      </w:r>
      <w:r w:rsidRPr="008843B2">
        <w:rPr>
          <w:lang w:eastAsia="de-DE"/>
        </w:rPr>
        <w:tab/>
        <w:t>Wie sieht es aus?</w:t>
      </w:r>
    </w:p>
    <w:tbl>
      <w:tblPr>
        <w:tblStyle w:val="Tabellenraster"/>
        <w:tblW w:w="0" w:type="auto"/>
        <w:tblLayout w:type="fixed"/>
        <w:tblLook w:val="04A0" w:firstRow="1" w:lastRow="0" w:firstColumn="1" w:lastColumn="0" w:noHBand="0" w:noVBand="1"/>
      </w:tblPr>
      <w:tblGrid>
        <w:gridCol w:w="3652"/>
        <w:gridCol w:w="425"/>
        <w:gridCol w:w="5528"/>
        <w:gridCol w:w="426"/>
        <w:gridCol w:w="4252"/>
      </w:tblGrid>
      <w:tr w:rsidR="008843B2" w:rsidRPr="008843B2" w:rsidTr="008843B2">
        <w:trPr>
          <w:trHeight w:hRule="exact" w:val="1587"/>
        </w:trPr>
        <w:tc>
          <w:tcPr>
            <w:tcW w:w="3652" w:type="dxa"/>
            <w:tcBorders>
              <w:bottom w:val="single" w:sz="4" w:space="0" w:color="auto"/>
            </w:tcBorders>
            <w:vAlign w:val="center"/>
          </w:tcPr>
          <w:p w:rsidR="008843B2" w:rsidRPr="008843B2" w:rsidRDefault="008843B2" w:rsidP="008843B2">
            <w:pPr>
              <w:jc w:val="center"/>
              <w:rPr>
                <w:b/>
                <w:sz w:val="28"/>
                <w:szCs w:val="28"/>
              </w:rPr>
            </w:pPr>
            <w:r w:rsidRPr="008843B2">
              <w:rPr>
                <w:b/>
                <w:sz w:val="28"/>
                <w:szCs w:val="28"/>
              </w:rPr>
              <w:t>Freischalten</w:t>
            </w:r>
          </w:p>
        </w:tc>
        <w:tc>
          <w:tcPr>
            <w:tcW w:w="425" w:type="dxa"/>
            <w:tcBorders>
              <w:top w:val="nil"/>
              <w:bottom w:val="nil"/>
            </w:tcBorders>
          </w:tcPr>
          <w:p w:rsidR="008843B2" w:rsidRPr="008843B2" w:rsidRDefault="008843B2" w:rsidP="008843B2">
            <w:pPr>
              <w:jc w:val="center"/>
            </w:pPr>
          </w:p>
        </w:tc>
        <w:tc>
          <w:tcPr>
            <w:tcW w:w="5528" w:type="dxa"/>
            <w:tcBorders>
              <w:bottom w:val="single" w:sz="4" w:space="0" w:color="auto"/>
            </w:tcBorders>
            <w:vAlign w:val="center"/>
          </w:tcPr>
          <w:p w:rsidR="008843B2" w:rsidRPr="008843B2" w:rsidRDefault="008843B2" w:rsidP="008843B2">
            <w:pPr>
              <w:rPr>
                <w:b/>
                <w:sz w:val="24"/>
                <w:szCs w:val="24"/>
              </w:rPr>
            </w:pPr>
          </w:p>
        </w:tc>
        <w:tc>
          <w:tcPr>
            <w:tcW w:w="426" w:type="dxa"/>
            <w:tcBorders>
              <w:top w:val="nil"/>
              <w:bottom w:val="nil"/>
            </w:tcBorders>
          </w:tcPr>
          <w:p w:rsidR="008843B2" w:rsidRPr="008843B2" w:rsidRDefault="008843B2" w:rsidP="008843B2">
            <w:pPr>
              <w:jc w:val="center"/>
            </w:pPr>
          </w:p>
        </w:tc>
        <w:tc>
          <w:tcPr>
            <w:tcW w:w="4252" w:type="dxa"/>
            <w:tcBorders>
              <w:bottom w:val="single" w:sz="4" w:space="0" w:color="auto"/>
            </w:tcBorders>
          </w:tcPr>
          <w:p w:rsidR="008843B2" w:rsidRPr="008843B2" w:rsidRDefault="008843B2" w:rsidP="008843B2">
            <w:pPr>
              <w:spacing w:before="360" w:after="360"/>
              <w:jc w:val="center"/>
              <w:rPr>
                <w:b/>
                <w:sz w:val="28"/>
                <w:szCs w:val="28"/>
              </w:rPr>
            </w:pPr>
          </w:p>
        </w:tc>
      </w:tr>
      <w:tr w:rsidR="008843B2" w:rsidRPr="008843B2" w:rsidTr="008843B2">
        <w:tc>
          <w:tcPr>
            <w:tcW w:w="3652" w:type="dxa"/>
            <w:tcBorders>
              <w:left w:val="nil"/>
              <w:right w:val="nil"/>
            </w:tcBorders>
            <w:vAlign w:val="center"/>
          </w:tcPr>
          <w:p w:rsidR="008843B2" w:rsidRPr="008843B2" w:rsidRDefault="008843B2" w:rsidP="008843B2">
            <w:pPr>
              <w:jc w:val="center"/>
            </w:pPr>
          </w:p>
        </w:tc>
        <w:tc>
          <w:tcPr>
            <w:tcW w:w="425" w:type="dxa"/>
            <w:tcBorders>
              <w:top w:val="nil"/>
              <w:left w:val="nil"/>
              <w:bottom w:val="nil"/>
              <w:right w:val="nil"/>
            </w:tcBorders>
          </w:tcPr>
          <w:p w:rsidR="008843B2" w:rsidRPr="008843B2" w:rsidRDefault="008843B2" w:rsidP="008843B2">
            <w:pPr>
              <w:jc w:val="center"/>
            </w:pPr>
          </w:p>
        </w:tc>
        <w:tc>
          <w:tcPr>
            <w:tcW w:w="5528" w:type="dxa"/>
            <w:tcBorders>
              <w:left w:val="nil"/>
              <w:right w:val="nil"/>
            </w:tcBorders>
          </w:tcPr>
          <w:p w:rsidR="008843B2" w:rsidRPr="008843B2" w:rsidRDefault="008843B2" w:rsidP="008843B2">
            <w:pPr>
              <w:jc w:val="center"/>
            </w:pPr>
          </w:p>
        </w:tc>
        <w:tc>
          <w:tcPr>
            <w:tcW w:w="426" w:type="dxa"/>
            <w:tcBorders>
              <w:top w:val="nil"/>
              <w:left w:val="nil"/>
              <w:bottom w:val="nil"/>
              <w:right w:val="nil"/>
            </w:tcBorders>
          </w:tcPr>
          <w:p w:rsidR="008843B2" w:rsidRPr="008843B2" w:rsidRDefault="008843B2" w:rsidP="008843B2">
            <w:pPr>
              <w:jc w:val="center"/>
            </w:pPr>
          </w:p>
        </w:tc>
        <w:tc>
          <w:tcPr>
            <w:tcW w:w="4252" w:type="dxa"/>
            <w:tcBorders>
              <w:left w:val="nil"/>
              <w:right w:val="nil"/>
            </w:tcBorders>
          </w:tcPr>
          <w:p w:rsidR="008843B2" w:rsidRPr="008843B2" w:rsidRDefault="008843B2" w:rsidP="008843B2">
            <w:pPr>
              <w:jc w:val="center"/>
            </w:pPr>
          </w:p>
        </w:tc>
      </w:tr>
      <w:tr w:rsidR="008843B2" w:rsidRPr="008843B2" w:rsidTr="008843B2">
        <w:trPr>
          <w:trHeight w:hRule="exact" w:val="1588"/>
        </w:trPr>
        <w:tc>
          <w:tcPr>
            <w:tcW w:w="3652" w:type="dxa"/>
            <w:tcBorders>
              <w:bottom w:val="single" w:sz="4" w:space="0" w:color="auto"/>
            </w:tcBorders>
            <w:vAlign w:val="center"/>
          </w:tcPr>
          <w:p w:rsidR="008843B2" w:rsidRPr="008843B2" w:rsidRDefault="00150B69" w:rsidP="008843B2">
            <w:pPr>
              <w:jc w:val="center"/>
              <w:rPr>
                <w:b/>
                <w:sz w:val="28"/>
                <w:szCs w:val="28"/>
              </w:rPr>
            </w:pPr>
            <w:r>
              <w:rPr>
                <w:b/>
                <w:sz w:val="28"/>
                <w:szCs w:val="28"/>
              </w:rPr>
              <w:t>Gegen W</w:t>
            </w:r>
            <w:r w:rsidR="008843B2" w:rsidRPr="008843B2">
              <w:rPr>
                <w:b/>
                <w:sz w:val="28"/>
                <w:szCs w:val="28"/>
              </w:rPr>
              <w:t>iedereinschalten sichern</w:t>
            </w:r>
          </w:p>
        </w:tc>
        <w:tc>
          <w:tcPr>
            <w:tcW w:w="425" w:type="dxa"/>
            <w:tcBorders>
              <w:top w:val="nil"/>
              <w:bottom w:val="nil"/>
            </w:tcBorders>
            <w:vAlign w:val="center"/>
          </w:tcPr>
          <w:p w:rsidR="008843B2" w:rsidRPr="008843B2" w:rsidRDefault="008843B2" w:rsidP="008843B2">
            <w:pPr>
              <w:jc w:val="center"/>
            </w:pPr>
          </w:p>
        </w:tc>
        <w:tc>
          <w:tcPr>
            <w:tcW w:w="5528" w:type="dxa"/>
            <w:tcBorders>
              <w:bottom w:val="single" w:sz="4" w:space="0" w:color="auto"/>
            </w:tcBorders>
            <w:vAlign w:val="center"/>
          </w:tcPr>
          <w:p w:rsidR="008843B2" w:rsidRPr="008843B2" w:rsidRDefault="008843B2" w:rsidP="008843B2">
            <w:pPr>
              <w:rPr>
                <w:b/>
                <w:sz w:val="22"/>
                <w:szCs w:val="22"/>
              </w:rPr>
            </w:pPr>
          </w:p>
        </w:tc>
        <w:tc>
          <w:tcPr>
            <w:tcW w:w="426" w:type="dxa"/>
            <w:tcBorders>
              <w:top w:val="nil"/>
              <w:bottom w:val="nil"/>
            </w:tcBorders>
          </w:tcPr>
          <w:p w:rsidR="008843B2" w:rsidRPr="008843B2" w:rsidRDefault="008843B2" w:rsidP="008843B2">
            <w:pPr>
              <w:jc w:val="center"/>
            </w:pPr>
          </w:p>
        </w:tc>
        <w:tc>
          <w:tcPr>
            <w:tcW w:w="4252" w:type="dxa"/>
            <w:tcBorders>
              <w:bottom w:val="single" w:sz="4" w:space="0" w:color="auto"/>
            </w:tcBorders>
          </w:tcPr>
          <w:p w:rsidR="008843B2" w:rsidRPr="008843B2" w:rsidRDefault="008843B2" w:rsidP="008843B2">
            <w:pPr>
              <w:jc w:val="center"/>
              <w:rPr>
                <w:b/>
                <w:sz w:val="28"/>
                <w:szCs w:val="28"/>
              </w:rPr>
            </w:pPr>
          </w:p>
        </w:tc>
      </w:tr>
      <w:tr w:rsidR="008843B2" w:rsidRPr="008843B2" w:rsidTr="008843B2">
        <w:tc>
          <w:tcPr>
            <w:tcW w:w="3652" w:type="dxa"/>
            <w:tcBorders>
              <w:left w:val="nil"/>
              <w:right w:val="nil"/>
            </w:tcBorders>
            <w:vAlign w:val="center"/>
          </w:tcPr>
          <w:p w:rsidR="008843B2" w:rsidRPr="008843B2" w:rsidRDefault="008843B2" w:rsidP="008843B2">
            <w:pPr>
              <w:jc w:val="center"/>
            </w:pPr>
          </w:p>
        </w:tc>
        <w:tc>
          <w:tcPr>
            <w:tcW w:w="425" w:type="dxa"/>
            <w:tcBorders>
              <w:top w:val="nil"/>
              <w:left w:val="nil"/>
              <w:bottom w:val="nil"/>
              <w:right w:val="nil"/>
            </w:tcBorders>
          </w:tcPr>
          <w:p w:rsidR="008843B2" w:rsidRPr="008843B2" w:rsidRDefault="008843B2" w:rsidP="008843B2">
            <w:pPr>
              <w:jc w:val="center"/>
            </w:pPr>
          </w:p>
        </w:tc>
        <w:tc>
          <w:tcPr>
            <w:tcW w:w="5528" w:type="dxa"/>
            <w:tcBorders>
              <w:left w:val="nil"/>
              <w:right w:val="nil"/>
            </w:tcBorders>
          </w:tcPr>
          <w:p w:rsidR="008843B2" w:rsidRPr="008843B2" w:rsidRDefault="008843B2" w:rsidP="008843B2">
            <w:pPr>
              <w:jc w:val="center"/>
            </w:pPr>
          </w:p>
        </w:tc>
        <w:tc>
          <w:tcPr>
            <w:tcW w:w="426" w:type="dxa"/>
            <w:tcBorders>
              <w:top w:val="nil"/>
              <w:left w:val="nil"/>
              <w:bottom w:val="nil"/>
              <w:right w:val="nil"/>
            </w:tcBorders>
          </w:tcPr>
          <w:p w:rsidR="008843B2" w:rsidRPr="008843B2" w:rsidRDefault="008843B2" w:rsidP="008843B2">
            <w:pPr>
              <w:jc w:val="center"/>
            </w:pPr>
          </w:p>
        </w:tc>
        <w:tc>
          <w:tcPr>
            <w:tcW w:w="4252" w:type="dxa"/>
            <w:tcBorders>
              <w:left w:val="nil"/>
              <w:right w:val="nil"/>
            </w:tcBorders>
          </w:tcPr>
          <w:p w:rsidR="008843B2" w:rsidRPr="008843B2" w:rsidRDefault="008843B2" w:rsidP="008843B2">
            <w:pPr>
              <w:jc w:val="center"/>
            </w:pPr>
          </w:p>
        </w:tc>
      </w:tr>
      <w:tr w:rsidR="008843B2" w:rsidRPr="008843B2" w:rsidTr="008843B2">
        <w:trPr>
          <w:trHeight w:val="1587"/>
        </w:trPr>
        <w:tc>
          <w:tcPr>
            <w:tcW w:w="3652" w:type="dxa"/>
            <w:tcBorders>
              <w:bottom w:val="single" w:sz="4" w:space="0" w:color="auto"/>
            </w:tcBorders>
            <w:vAlign w:val="center"/>
          </w:tcPr>
          <w:p w:rsidR="008843B2" w:rsidRPr="008843B2" w:rsidRDefault="008843B2" w:rsidP="008843B2">
            <w:pPr>
              <w:jc w:val="center"/>
              <w:rPr>
                <w:b/>
                <w:sz w:val="28"/>
                <w:szCs w:val="28"/>
              </w:rPr>
            </w:pPr>
            <w:r w:rsidRPr="008843B2">
              <w:rPr>
                <w:b/>
                <w:sz w:val="28"/>
                <w:szCs w:val="28"/>
              </w:rPr>
              <w:t>Spannungsfreiheit</w:t>
            </w:r>
          </w:p>
          <w:p w:rsidR="008843B2" w:rsidRPr="008843B2" w:rsidRDefault="008843B2" w:rsidP="008843B2">
            <w:pPr>
              <w:jc w:val="center"/>
              <w:rPr>
                <w:b/>
                <w:sz w:val="28"/>
                <w:szCs w:val="28"/>
              </w:rPr>
            </w:pPr>
            <w:r w:rsidRPr="008843B2">
              <w:rPr>
                <w:b/>
                <w:sz w:val="28"/>
                <w:szCs w:val="28"/>
              </w:rPr>
              <w:t>feststellen</w:t>
            </w:r>
          </w:p>
        </w:tc>
        <w:tc>
          <w:tcPr>
            <w:tcW w:w="425" w:type="dxa"/>
            <w:tcBorders>
              <w:top w:val="nil"/>
              <w:bottom w:val="nil"/>
            </w:tcBorders>
            <w:vAlign w:val="center"/>
          </w:tcPr>
          <w:p w:rsidR="008843B2" w:rsidRPr="008843B2" w:rsidRDefault="008843B2" w:rsidP="008843B2">
            <w:pPr>
              <w:jc w:val="center"/>
            </w:pPr>
          </w:p>
        </w:tc>
        <w:tc>
          <w:tcPr>
            <w:tcW w:w="5528" w:type="dxa"/>
            <w:tcBorders>
              <w:bottom w:val="single" w:sz="4" w:space="0" w:color="auto"/>
            </w:tcBorders>
            <w:vAlign w:val="center"/>
          </w:tcPr>
          <w:p w:rsidR="008843B2" w:rsidRPr="008843B2" w:rsidRDefault="008843B2" w:rsidP="008843B2">
            <w:pPr>
              <w:rPr>
                <w:b/>
                <w:sz w:val="22"/>
                <w:szCs w:val="22"/>
              </w:rPr>
            </w:pPr>
          </w:p>
        </w:tc>
        <w:tc>
          <w:tcPr>
            <w:tcW w:w="426" w:type="dxa"/>
            <w:tcBorders>
              <w:top w:val="nil"/>
              <w:bottom w:val="nil"/>
            </w:tcBorders>
          </w:tcPr>
          <w:p w:rsidR="008843B2" w:rsidRPr="008843B2" w:rsidRDefault="008843B2" w:rsidP="008843B2">
            <w:pPr>
              <w:jc w:val="center"/>
            </w:pPr>
          </w:p>
        </w:tc>
        <w:tc>
          <w:tcPr>
            <w:tcW w:w="4252" w:type="dxa"/>
            <w:tcBorders>
              <w:bottom w:val="single" w:sz="4" w:space="0" w:color="auto"/>
            </w:tcBorders>
          </w:tcPr>
          <w:p w:rsidR="008843B2" w:rsidRPr="008843B2" w:rsidRDefault="008843B2" w:rsidP="008843B2">
            <w:pPr>
              <w:jc w:val="center"/>
              <w:rPr>
                <w:b/>
                <w:sz w:val="28"/>
                <w:szCs w:val="28"/>
              </w:rPr>
            </w:pPr>
          </w:p>
        </w:tc>
      </w:tr>
      <w:tr w:rsidR="008843B2" w:rsidRPr="008843B2" w:rsidTr="008843B2">
        <w:tc>
          <w:tcPr>
            <w:tcW w:w="3652" w:type="dxa"/>
            <w:tcBorders>
              <w:left w:val="nil"/>
              <w:right w:val="nil"/>
            </w:tcBorders>
            <w:vAlign w:val="center"/>
          </w:tcPr>
          <w:p w:rsidR="008843B2" w:rsidRPr="008843B2" w:rsidRDefault="008843B2" w:rsidP="008843B2">
            <w:pPr>
              <w:jc w:val="center"/>
            </w:pPr>
          </w:p>
        </w:tc>
        <w:tc>
          <w:tcPr>
            <w:tcW w:w="425" w:type="dxa"/>
            <w:tcBorders>
              <w:top w:val="nil"/>
              <w:left w:val="nil"/>
              <w:bottom w:val="nil"/>
              <w:right w:val="nil"/>
            </w:tcBorders>
          </w:tcPr>
          <w:p w:rsidR="008843B2" w:rsidRPr="008843B2" w:rsidRDefault="008843B2" w:rsidP="008843B2">
            <w:pPr>
              <w:jc w:val="center"/>
            </w:pPr>
          </w:p>
        </w:tc>
        <w:tc>
          <w:tcPr>
            <w:tcW w:w="5528" w:type="dxa"/>
            <w:tcBorders>
              <w:left w:val="nil"/>
              <w:right w:val="nil"/>
            </w:tcBorders>
          </w:tcPr>
          <w:p w:rsidR="008843B2" w:rsidRPr="008843B2" w:rsidRDefault="008843B2" w:rsidP="008843B2">
            <w:pPr>
              <w:jc w:val="center"/>
            </w:pPr>
          </w:p>
        </w:tc>
        <w:tc>
          <w:tcPr>
            <w:tcW w:w="426" w:type="dxa"/>
            <w:tcBorders>
              <w:top w:val="nil"/>
              <w:left w:val="nil"/>
              <w:bottom w:val="nil"/>
              <w:right w:val="nil"/>
            </w:tcBorders>
          </w:tcPr>
          <w:p w:rsidR="008843B2" w:rsidRPr="008843B2" w:rsidRDefault="008843B2" w:rsidP="008843B2">
            <w:pPr>
              <w:jc w:val="center"/>
            </w:pPr>
          </w:p>
        </w:tc>
        <w:tc>
          <w:tcPr>
            <w:tcW w:w="4252" w:type="dxa"/>
            <w:tcBorders>
              <w:left w:val="nil"/>
              <w:right w:val="nil"/>
            </w:tcBorders>
          </w:tcPr>
          <w:p w:rsidR="008843B2" w:rsidRPr="008843B2" w:rsidRDefault="008843B2" w:rsidP="008843B2">
            <w:pPr>
              <w:jc w:val="center"/>
            </w:pPr>
          </w:p>
        </w:tc>
      </w:tr>
      <w:tr w:rsidR="008843B2" w:rsidRPr="008843B2" w:rsidTr="008843B2">
        <w:trPr>
          <w:trHeight w:val="1587"/>
        </w:trPr>
        <w:tc>
          <w:tcPr>
            <w:tcW w:w="3652" w:type="dxa"/>
            <w:tcBorders>
              <w:bottom w:val="single" w:sz="4" w:space="0" w:color="auto"/>
            </w:tcBorders>
            <w:vAlign w:val="center"/>
          </w:tcPr>
          <w:p w:rsidR="008843B2" w:rsidRPr="008843B2" w:rsidRDefault="008843B2" w:rsidP="008843B2">
            <w:pPr>
              <w:jc w:val="center"/>
              <w:rPr>
                <w:b/>
                <w:sz w:val="28"/>
                <w:szCs w:val="28"/>
              </w:rPr>
            </w:pPr>
            <w:r w:rsidRPr="008843B2">
              <w:rPr>
                <w:b/>
                <w:sz w:val="28"/>
                <w:szCs w:val="28"/>
              </w:rPr>
              <w:t>Erden und kurzschließen</w:t>
            </w:r>
          </w:p>
        </w:tc>
        <w:tc>
          <w:tcPr>
            <w:tcW w:w="425" w:type="dxa"/>
            <w:tcBorders>
              <w:top w:val="nil"/>
              <w:bottom w:val="nil"/>
            </w:tcBorders>
            <w:vAlign w:val="center"/>
          </w:tcPr>
          <w:p w:rsidR="008843B2" w:rsidRPr="008843B2" w:rsidRDefault="008843B2" w:rsidP="008843B2">
            <w:pPr>
              <w:jc w:val="center"/>
            </w:pPr>
          </w:p>
        </w:tc>
        <w:tc>
          <w:tcPr>
            <w:tcW w:w="5528" w:type="dxa"/>
            <w:tcBorders>
              <w:bottom w:val="single" w:sz="4" w:space="0" w:color="auto"/>
            </w:tcBorders>
            <w:vAlign w:val="center"/>
          </w:tcPr>
          <w:p w:rsidR="008843B2" w:rsidRPr="008843B2" w:rsidRDefault="008843B2" w:rsidP="008843B2">
            <w:pPr>
              <w:rPr>
                <w:b/>
                <w:sz w:val="22"/>
                <w:szCs w:val="22"/>
              </w:rPr>
            </w:pPr>
          </w:p>
        </w:tc>
        <w:tc>
          <w:tcPr>
            <w:tcW w:w="426" w:type="dxa"/>
            <w:tcBorders>
              <w:top w:val="nil"/>
              <w:bottom w:val="nil"/>
            </w:tcBorders>
          </w:tcPr>
          <w:p w:rsidR="008843B2" w:rsidRPr="008843B2" w:rsidRDefault="008843B2" w:rsidP="008843B2">
            <w:pPr>
              <w:jc w:val="center"/>
            </w:pPr>
          </w:p>
        </w:tc>
        <w:tc>
          <w:tcPr>
            <w:tcW w:w="4252" w:type="dxa"/>
            <w:tcBorders>
              <w:bottom w:val="single" w:sz="4" w:space="0" w:color="auto"/>
            </w:tcBorders>
          </w:tcPr>
          <w:p w:rsidR="008843B2" w:rsidRPr="008843B2" w:rsidRDefault="008843B2" w:rsidP="008843B2">
            <w:pPr>
              <w:tabs>
                <w:tab w:val="center" w:pos="5673"/>
                <w:tab w:val="left" w:pos="8933"/>
              </w:tabs>
              <w:spacing w:before="360" w:after="360"/>
              <w:jc w:val="center"/>
              <w:rPr>
                <w:b/>
                <w:sz w:val="28"/>
                <w:szCs w:val="28"/>
              </w:rPr>
            </w:pPr>
          </w:p>
        </w:tc>
      </w:tr>
      <w:tr w:rsidR="008843B2" w:rsidRPr="008843B2" w:rsidTr="008843B2">
        <w:tc>
          <w:tcPr>
            <w:tcW w:w="3652" w:type="dxa"/>
            <w:tcBorders>
              <w:top w:val="single" w:sz="4" w:space="0" w:color="auto"/>
              <w:left w:val="nil"/>
              <w:bottom w:val="single" w:sz="4" w:space="0" w:color="auto"/>
              <w:right w:val="nil"/>
            </w:tcBorders>
            <w:vAlign w:val="center"/>
          </w:tcPr>
          <w:p w:rsidR="008843B2" w:rsidRPr="008843B2" w:rsidRDefault="008843B2" w:rsidP="008843B2">
            <w:pPr>
              <w:jc w:val="center"/>
            </w:pPr>
          </w:p>
        </w:tc>
        <w:tc>
          <w:tcPr>
            <w:tcW w:w="425" w:type="dxa"/>
            <w:tcBorders>
              <w:top w:val="nil"/>
              <w:left w:val="nil"/>
              <w:bottom w:val="nil"/>
              <w:right w:val="nil"/>
            </w:tcBorders>
          </w:tcPr>
          <w:p w:rsidR="008843B2" w:rsidRPr="008843B2" w:rsidRDefault="008843B2" w:rsidP="008843B2">
            <w:pPr>
              <w:jc w:val="center"/>
            </w:pPr>
          </w:p>
        </w:tc>
        <w:tc>
          <w:tcPr>
            <w:tcW w:w="5528" w:type="dxa"/>
            <w:tcBorders>
              <w:top w:val="single" w:sz="4" w:space="0" w:color="auto"/>
              <w:left w:val="nil"/>
              <w:bottom w:val="single" w:sz="4" w:space="0" w:color="auto"/>
              <w:right w:val="nil"/>
            </w:tcBorders>
          </w:tcPr>
          <w:p w:rsidR="008843B2" w:rsidRPr="008843B2" w:rsidRDefault="008843B2" w:rsidP="008843B2">
            <w:pPr>
              <w:jc w:val="center"/>
            </w:pPr>
          </w:p>
        </w:tc>
        <w:tc>
          <w:tcPr>
            <w:tcW w:w="426" w:type="dxa"/>
            <w:tcBorders>
              <w:top w:val="nil"/>
              <w:left w:val="nil"/>
              <w:bottom w:val="nil"/>
              <w:right w:val="nil"/>
            </w:tcBorders>
          </w:tcPr>
          <w:p w:rsidR="008843B2" w:rsidRPr="008843B2" w:rsidRDefault="008843B2" w:rsidP="008843B2">
            <w:pPr>
              <w:jc w:val="center"/>
            </w:pPr>
          </w:p>
        </w:tc>
        <w:tc>
          <w:tcPr>
            <w:tcW w:w="4252" w:type="dxa"/>
            <w:tcBorders>
              <w:top w:val="single" w:sz="4" w:space="0" w:color="auto"/>
              <w:left w:val="nil"/>
              <w:bottom w:val="single" w:sz="4" w:space="0" w:color="auto"/>
              <w:right w:val="nil"/>
            </w:tcBorders>
          </w:tcPr>
          <w:p w:rsidR="008843B2" w:rsidRPr="008843B2" w:rsidRDefault="008843B2" w:rsidP="008843B2">
            <w:pPr>
              <w:jc w:val="center"/>
            </w:pPr>
          </w:p>
        </w:tc>
      </w:tr>
      <w:tr w:rsidR="008843B2" w:rsidRPr="008843B2" w:rsidTr="008843B2">
        <w:trPr>
          <w:trHeight w:val="1587"/>
        </w:trPr>
        <w:tc>
          <w:tcPr>
            <w:tcW w:w="3652" w:type="dxa"/>
            <w:tcBorders>
              <w:top w:val="single" w:sz="4" w:space="0" w:color="auto"/>
            </w:tcBorders>
            <w:vAlign w:val="center"/>
          </w:tcPr>
          <w:p w:rsidR="008843B2" w:rsidRPr="008843B2" w:rsidRDefault="008843B2" w:rsidP="008843B2">
            <w:pPr>
              <w:jc w:val="center"/>
              <w:rPr>
                <w:b/>
                <w:sz w:val="28"/>
                <w:szCs w:val="28"/>
              </w:rPr>
            </w:pPr>
            <w:r w:rsidRPr="008843B2">
              <w:rPr>
                <w:b/>
                <w:sz w:val="28"/>
                <w:szCs w:val="28"/>
              </w:rPr>
              <w:t>Benachbarte</w:t>
            </w:r>
            <w:r w:rsidR="00150B69">
              <w:rPr>
                <w:b/>
                <w:sz w:val="28"/>
                <w:szCs w:val="28"/>
              </w:rPr>
              <w:t>,</w:t>
            </w:r>
            <w:r w:rsidRPr="008843B2">
              <w:rPr>
                <w:b/>
                <w:sz w:val="28"/>
                <w:szCs w:val="28"/>
              </w:rPr>
              <w:t xml:space="preserve"> unter</w:t>
            </w:r>
          </w:p>
          <w:p w:rsidR="00DC5ED5" w:rsidRDefault="008843B2" w:rsidP="008843B2">
            <w:pPr>
              <w:jc w:val="center"/>
              <w:rPr>
                <w:b/>
                <w:sz w:val="28"/>
                <w:szCs w:val="28"/>
              </w:rPr>
            </w:pPr>
            <w:r w:rsidRPr="008843B2">
              <w:rPr>
                <w:b/>
                <w:sz w:val="28"/>
                <w:szCs w:val="28"/>
              </w:rPr>
              <w:t xml:space="preserve">Spannung stehende Teile abdecken oder </w:t>
            </w:r>
          </w:p>
          <w:p w:rsidR="008843B2" w:rsidRPr="008843B2" w:rsidRDefault="008843B2" w:rsidP="008843B2">
            <w:pPr>
              <w:jc w:val="center"/>
              <w:rPr>
                <w:b/>
                <w:sz w:val="28"/>
                <w:szCs w:val="28"/>
              </w:rPr>
            </w:pPr>
            <w:proofErr w:type="spellStart"/>
            <w:r w:rsidRPr="008843B2">
              <w:rPr>
                <w:b/>
                <w:sz w:val="28"/>
                <w:szCs w:val="28"/>
              </w:rPr>
              <w:t>abschranken</w:t>
            </w:r>
            <w:proofErr w:type="spellEnd"/>
          </w:p>
        </w:tc>
        <w:tc>
          <w:tcPr>
            <w:tcW w:w="425" w:type="dxa"/>
            <w:tcBorders>
              <w:top w:val="nil"/>
              <w:bottom w:val="nil"/>
            </w:tcBorders>
            <w:vAlign w:val="center"/>
          </w:tcPr>
          <w:p w:rsidR="008843B2" w:rsidRPr="008843B2" w:rsidRDefault="008843B2" w:rsidP="008843B2">
            <w:pPr>
              <w:jc w:val="center"/>
            </w:pPr>
          </w:p>
        </w:tc>
        <w:tc>
          <w:tcPr>
            <w:tcW w:w="5528" w:type="dxa"/>
            <w:tcBorders>
              <w:top w:val="single" w:sz="4" w:space="0" w:color="auto"/>
            </w:tcBorders>
            <w:vAlign w:val="center"/>
          </w:tcPr>
          <w:p w:rsidR="008843B2" w:rsidRPr="008843B2" w:rsidRDefault="008843B2" w:rsidP="008843B2">
            <w:pPr>
              <w:rPr>
                <w:b/>
                <w:sz w:val="22"/>
                <w:szCs w:val="22"/>
              </w:rPr>
            </w:pPr>
          </w:p>
        </w:tc>
        <w:tc>
          <w:tcPr>
            <w:tcW w:w="426" w:type="dxa"/>
            <w:tcBorders>
              <w:top w:val="nil"/>
              <w:bottom w:val="nil"/>
            </w:tcBorders>
          </w:tcPr>
          <w:p w:rsidR="008843B2" w:rsidRPr="008843B2" w:rsidRDefault="008843B2" w:rsidP="008843B2">
            <w:pPr>
              <w:jc w:val="center"/>
            </w:pPr>
          </w:p>
        </w:tc>
        <w:tc>
          <w:tcPr>
            <w:tcW w:w="4252" w:type="dxa"/>
            <w:tcBorders>
              <w:top w:val="single" w:sz="4" w:space="0" w:color="auto"/>
            </w:tcBorders>
          </w:tcPr>
          <w:p w:rsidR="008843B2" w:rsidRPr="008843B2" w:rsidRDefault="008843B2" w:rsidP="008843B2">
            <w:pPr>
              <w:jc w:val="center"/>
              <w:rPr>
                <w:b/>
                <w:sz w:val="26"/>
                <w:szCs w:val="26"/>
              </w:rPr>
            </w:pPr>
          </w:p>
        </w:tc>
      </w:tr>
    </w:tbl>
    <w:p w:rsidR="008843B2" w:rsidRPr="008843B2" w:rsidRDefault="008843B2" w:rsidP="008843B2">
      <w:pPr>
        <w:jc w:val="both"/>
        <w:rPr>
          <w:lang w:eastAsia="de-DE"/>
        </w:rPr>
      </w:pPr>
    </w:p>
    <w:p w:rsidR="008843B2" w:rsidRPr="008843B2" w:rsidRDefault="00B40750" w:rsidP="008843B2">
      <w:pPr>
        <w:tabs>
          <w:tab w:val="left" w:pos="3969"/>
          <w:tab w:val="left" w:pos="9923"/>
        </w:tabs>
        <w:jc w:val="both"/>
        <w:rPr>
          <w:lang w:eastAsia="de-DE"/>
        </w:rPr>
      </w:pPr>
      <w:r w:rsidRPr="008843B2">
        <w:rPr>
          <w:noProof/>
          <w:sz w:val="24"/>
          <w:lang w:eastAsia="de-DE"/>
        </w:rPr>
        <w:lastRenderedPageBreak/>
        <w:drawing>
          <wp:anchor distT="0" distB="0" distL="114300" distR="114300" simplePos="0" relativeHeight="252042240" behindDoc="0" locked="0" layoutInCell="0" allowOverlap="1" wp14:anchorId="46E9E383" wp14:editId="15C9E372">
            <wp:simplePos x="0" y="0"/>
            <wp:positionH relativeFrom="rightMargin">
              <wp:posOffset>-458470</wp:posOffset>
            </wp:positionH>
            <wp:positionV relativeFrom="paragraph">
              <wp:posOffset>-247015</wp:posOffset>
            </wp:positionV>
            <wp:extent cx="345440" cy="323850"/>
            <wp:effectExtent l="0" t="0" r="0" b="0"/>
            <wp:wrapNone/>
            <wp:docPr id="29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lang w:eastAsia="de-DE"/>
        </w:rPr>
        <w:t>Sicherheitsregeln:</w:t>
      </w:r>
      <w:r w:rsidR="008843B2" w:rsidRPr="008843B2">
        <w:rPr>
          <w:lang w:eastAsia="de-DE"/>
        </w:rPr>
        <w:tab/>
        <w:t>Was ist zu tun?</w:t>
      </w:r>
      <w:r w:rsidR="008843B2" w:rsidRPr="008843B2">
        <w:rPr>
          <w:lang w:eastAsia="de-DE"/>
        </w:rPr>
        <w:tab/>
        <w:t>Wie sieht es aus?</w:t>
      </w:r>
    </w:p>
    <w:tbl>
      <w:tblPr>
        <w:tblStyle w:val="Tabellenraster"/>
        <w:tblW w:w="0" w:type="auto"/>
        <w:tblLayout w:type="fixed"/>
        <w:tblLook w:val="04A0" w:firstRow="1" w:lastRow="0" w:firstColumn="1" w:lastColumn="0" w:noHBand="0" w:noVBand="1"/>
      </w:tblPr>
      <w:tblGrid>
        <w:gridCol w:w="3652"/>
        <w:gridCol w:w="425"/>
        <w:gridCol w:w="5528"/>
        <w:gridCol w:w="426"/>
        <w:gridCol w:w="4252"/>
      </w:tblGrid>
      <w:tr w:rsidR="008843B2" w:rsidRPr="008843B2" w:rsidTr="008843B2">
        <w:trPr>
          <w:trHeight w:hRule="exact" w:val="1587"/>
        </w:trPr>
        <w:tc>
          <w:tcPr>
            <w:tcW w:w="3652" w:type="dxa"/>
            <w:tcBorders>
              <w:bottom w:val="single" w:sz="4" w:space="0" w:color="auto"/>
            </w:tcBorders>
            <w:vAlign w:val="center"/>
          </w:tcPr>
          <w:p w:rsidR="008843B2" w:rsidRPr="008843B2" w:rsidRDefault="008843B2" w:rsidP="008843B2">
            <w:pPr>
              <w:jc w:val="center"/>
              <w:rPr>
                <w:b/>
                <w:sz w:val="28"/>
                <w:szCs w:val="28"/>
              </w:rPr>
            </w:pPr>
          </w:p>
        </w:tc>
        <w:tc>
          <w:tcPr>
            <w:tcW w:w="425" w:type="dxa"/>
            <w:tcBorders>
              <w:top w:val="nil"/>
              <w:bottom w:val="nil"/>
            </w:tcBorders>
          </w:tcPr>
          <w:p w:rsidR="008843B2" w:rsidRPr="008843B2" w:rsidRDefault="008843B2" w:rsidP="008843B2">
            <w:pPr>
              <w:jc w:val="center"/>
            </w:pPr>
          </w:p>
        </w:tc>
        <w:tc>
          <w:tcPr>
            <w:tcW w:w="5528" w:type="dxa"/>
            <w:tcBorders>
              <w:bottom w:val="single" w:sz="4" w:space="0" w:color="auto"/>
            </w:tcBorders>
            <w:vAlign w:val="center"/>
          </w:tcPr>
          <w:p w:rsidR="008843B2" w:rsidRPr="008843B2" w:rsidRDefault="008843B2" w:rsidP="008843B2">
            <w:pPr>
              <w:rPr>
                <w:b/>
                <w:sz w:val="24"/>
                <w:szCs w:val="24"/>
              </w:rPr>
            </w:pPr>
          </w:p>
        </w:tc>
        <w:tc>
          <w:tcPr>
            <w:tcW w:w="426" w:type="dxa"/>
            <w:tcBorders>
              <w:top w:val="nil"/>
              <w:bottom w:val="nil"/>
            </w:tcBorders>
          </w:tcPr>
          <w:p w:rsidR="008843B2" w:rsidRPr="008843B2" w:rsidRDefault="008843B2" w:rsidP="008843B2">
            <w:pPr>
              <w:jc w:val="center"/>
            </w:pPr>
          </w:p>
        </w:tc>
        <w:tc>
          <w:tcPr>
            <w:tcW w:w="4252" w:type="dxa"/>
            <w:tcBorders>
              <w:bottom w:val="single" w:sz="4" w:space="0" w:color="auto"/>
            </w:tcBorders>
          </w:tcPr>
          <w:p w:rsidR="008843B2" w:rsidRPr="008843B2" w:rsidRDefault="008843B2" w:rsidP="008843B2">
            <w:pPr>
              <w:spacing w:before="360" w:after="360"/>
              <w:jc w:val="center"/>
              <w:rPr>
                <w:b/>
                <w:sz w:val="28"/>
                <w:szCs w:val="28"/>
              </w:rPr>
            </w:pPr>
          </w:p>
        </w:tc>
      </w:tr>
      <w:tr w:rsidR="008843B2" w:rsidRPr="008843B2" w:rsidTr="008843B2">
        <w:tc>
          <w:tcPr>
            <w:tcW w:w="3652" w:type="dxa"/>
            <w:tcBorders>
              <w:left w:val="nil"/>
              <w:right w:val="nil"/>
            </w:tcBorders>
            <w:vAlign w:val="center"/>
          </w:tcPr>
          <w:p w:rsidR="008843B2" w:rsidRPr="008843B2" w:rsidRDefault="008843B2" w:rsidP="008843B2">
            <w:pPr>
              <w:jc w:val="center"/>
            </w:pPr>
          </w:p>
        </w:tc>
        <w:tc>
          <w:tcPr>
            <w:tcW w:w="425" w:type="dxa"/>
            <w:tcBorders>
              <w:top w:val="nil"/>
              <w:left w:val="nil"/>
              <w:bottom w:val="nil"/>
              <w:right w:val="nil"/>
            </w:tcBorders>
          </w:tcPr>
          <w:p w:rsidR="008843B2" w:rsidRPr="008843B2" w:rsidRDefault="008843B2" w:rsidP="008843B2">
            <w:pPr>
              <w:jc w:val="center"/>
            </w:pPr>
          </w:p>
        </w:tc>
        <w:tc>
          <w:tcPr>
            <w:tcW w:w="5528" w:type="dxa"/>
            <w:tcBorders>
              <w:left w:val="nil"/>
              <w:right w:val="nil"/>
            </w:tcBorders>
          </w:tcPr>
          <w:p w:rsidR="008843B2" w:rsidRPr="008843B2" w:rsidRDefault="008843B2" w:rsidP="008843B2">
            <w:pPr>
              <w:jc w:val="center"/>
            </w:pPr>
          </w:p>
        </w:tc>
        <w:tc>
          <w:tcPr>
            <w:tcW w:w="426" w:type="dxa"/>
            <w:tcBorders>
              <w:top w:val="nil"/>
              <w:left w:val="nil"/>
              <w:bottom w:val="nil"/>
              <w:right w:val="nil"/>
            </w:tcBorders>
          </w:tcPr>
          <w:p w:rsidR="008843B2" w:rsidRPr="008843B2" w:rsidRDefault="008843B2" w:rsidP="008843B2">
            <w:pPr>
              <w:jc w:val="center"/>
            </w:pPr>
          </w:p>
        </w:tc>
        <w:tc>
          <w:tcPr>
            <w:tcW w:w="4252" w:type="dxa"/>
            <w:tcBorders>
              <w:left w:val="nil"/>
              <w:right w:val="nil"/>
            </w:tcBorders>
          </w:tcPr>
          <w:p w:rsidR="008843B2" w:rsidRPr="008843B2" w:rsidRDefault="008843B2" w:rsidP="008843B2">
            <w:pPr>
              <w:jc w:val="center"/>
            </w:pPr>
          </w:p>
        </w:tc>
      </w:tr>
      <w:tr w:rsidR="008843B2" w:rsidRPr="008843B2" w:rsidTr="008843B2">
        <w:trPr>
          <w:trHeight w:hRule="exact" w:val="1588"/>
        </w:trPr>
        <w:tc>
          <w:tcPr>
            <w:tcW w:w="3652" w:type="dxa"/>
            <w:tcBorders>
              <w:bottom w:val="single" w:sz="4" w:space="0" w:color="auto"/>
            </w:tcBorders>
            <w:vAlign w:val="center"/>
          </w:tcPr>
          <w:p w:rsidR="008843B2" w:rsidRPr="008843B2" w:rsidRDefault="008843B2" w:rsidP="008843B2">
            <w:pPr>
              <w:jc w:val="center"/>
              <w:rPr>
                <w:b/>
                <w:sz w:val="28"/>
                <w:szCs w:val="28"/>
              </w:rPr>
            </w:pPr>
          </w:p>
        </w:tc>
        <w:tc>
          <w:tcPr>
            <w:tcW w:w="425" w:type="dxa"/>
            <w:tcBorders>
              <w:top w:val="nil"/>
              <w:bottom w:val="nil"/>
            </w:tcBorders>
            <w:vAlign w:val="center"/>
          </w:tcPr>
          <w:p w:rsidR="008843B2" w:rsidRPr="008843B2" w:rsidRDefault="008843B2" w:rsidP="008843B2">
            <w:pPr>
              <w:jc w:val="center"/>
            </w:pPr>
          </w:p>
        </w:tc>
        <w:tc>
          <w:tcPr>
            <w:tcW w:w="5528" w:type="dxa"/>
            <w:tcBorders>
              <w:bottom w:val="single" w:sz="4" w:space="0" w:color="auto"/>
            </w:tcBorders>
            <w:vAlign w:val="center"/>
          </w:tcPr>
          <w:p w:rsidR="008843B2" w:rsidRPr="008843B2" w:rsidRDefault="008843B2" w:rsidP="008843B2">
            <w:pPr>
              <w:rPr>
                <w:b/>
                <w:sz w:val="22"/>
                <w:szCs w:val="22"/>
              </w:rPr>
            </w:pPr>
          </w:p>
        </w:tc>
        <w:tc>
          <w:tcPr>
            <w:tcW w:w="426" w:type="dxa"/>
            <w:tcBorders>
              <w:top w:val="nil"/>
              <w:bottom w:val="nil"/>
            </w:tcBorders>
          </w:tcPr>
          <w:p w:rsidR="008843B2" w:rsidRPr="008843B2" w:rsidRDefault="008843B2" w:rsidP="008843B2">
            <w:pPr>
              <w:jc w:val="center"/>
            </w:pPr>
          </w:p>
        </w:tc>
        <w:tc>
          <w:tcPr>
            <w:tcW w:w="4252" w:type="dxa"/>
            <w:tcBorders>
              <w:bottom w:val="single" w:sz="4" w:space="0" w:color="auto"/>
            </w:tcBorders>
          </w:tcPr>
          <w:p w:rsidR="008843B2" w:rsidRPr="008843B2" w:rsidRDefault="008843B2" w:rsidP="008843B2">
            <w:pPr>
              <w:jc w:val="center"/>
              <w:rPr>
                <w:b/>
                <w:sz w:val="28"/>
                <w:szCs w:val="28"/>
              </w:rPr>
            </w:pPr>
          </w:p>
        </w:tc>
      </w:tr>
      <w:tr w:rsidR="008843B2" w:rsidRPr="008843B2" w:rsidTr="008843B2">
        <w:tc>
          <w:tcPr>
            <w:tcW w:w="3652" w:type="dxa"/>
            <w:tcBorders>
              <w:left w:val="nil"/>
              <w:right w:val="nil"/>
            </w:tcBorders>
            <w:vAlign w:val="center"/>
          </w:tcPr>
          <w:p w:rsidR="008843B2" w:rsidRPr="008843B2" w:rsidRDefault="008843B2" w:rsidP="008843B2">
            <w:pPr>
              <w:jc w:val="center"/>
            </w:pPr>
          </w:p>
        </w:tc>
        <w:tc>
          <w:tcPr>
            <w:tcW w:w="425" w:type="dxa"/>
            <w:tcBorders>
              <w:top w:val="nil"/>
              <w:left w:val="nil"/>
              <w:bottom w:val="nil"/>
              <w:right w:val="nil"/>
            </w:tcBorders>
          </w:tcPr>
          <w:p w:rsidR="008843B2" w:rsidRPr="008843B2" w:rsidRDefault="008843B2" w:rsidP="008843B2">
            <w:pPr>
              <w:jc w:val="center"/>
            </w:pPr>
          </w:p>
        </w:tc>
        <w:tc>
          <w:tcPr>
            <w:tcW w:w="5528" w:type="dxa"/>
            <w:tcBorders>
              <w:left w:val="nil"/>
              <w:right w:val="nil"/>
            </w:tcBorders>
          </w:tcPr>
          <w:p w:rsidR="008843B2" w:rsidRPr="008843B2" w:rsidRDefault="008843B2" w:rsidP="008843B2">
            <w:pPr>
              <w:jc w:val="center"/>
            </w:pPr>
          </w:p>
        </w:tc>
        <w:tc>
          <w:tcPr>
            <w:tcW w:w="426" w:type="dxa"/>
            <w:tcBorders>
              <w:top w:val="nil"/>
              <w:left w:val="nil"/>
              <w:bottom w:val="nil"/>
              <w:right w:val="nil"/>
            </w:tcBorders>
          </w:tcPr>
          <w:p w:rsidR="008843B2" w:rsidRPr="008843B2" w:rsidRDefault="008843B2" w:rsidP="008843B2">
            <w:pPr>
              <w:jc w:val="center"/>
            </w:pPr>
          </w:p>
        </w:tc>
        <w:tc>
          <w:tcPr>
            <w:tcW w:w="4252" w:type="dxa"/>
            <w:tcBorders>
              <w:left w:val="nil"/>
              <w:right w:val="nil"/>
            </w:tcBorders>
          </w:tcPr>
          <w:p w:rsidR="008843B2" w:rsidRPr="008843B2" w:rsidRDefault="008843B2" w:rsidP="008843B2">
            <w:pPr>
              <w:jc w:val="center"/>
            </w:pPr>
          </w:p>
        </w:tc>
      </w:tr>
      <w:tr w:rsidR="008843B2" w:rsidRPr="008843B2" w:rsidTr="008843B2">
        <w:trPr>
          <w:trHeight w:val="1587"/>
        </w:trPr>
        <w:tc>
          <w:tcPr>
            <w:tcW w:w="3652" w:type="dxa"/>
            <w:tcBorders>
              <w:bottom w:val="single" w:sz="4" w:space="0" w:color="auto"/>
            </w:tcBorders>
            <w:vAlign w:val="center"/>
          </w:tcPr>
          <w:p w:rsidR="008843B2" w:rsidRPr="008843B2" w:rsidRDefault="008843B2" w:rsidP="008843B2">
            <w:pPr>
              <w:jc w:val="center"/>
              <w:rPr>
                <w:b/>
                <w:sz w:val="28"/>
                <w:szCs w:val="28"/>
              </w:rPr>
            </w:pPr>
          </w:p>
        </w:tc>
        <w:tc>
          <w:tcPr>
            <w:tcW w:w="425" w:type="dxa"/>
            <w:tcBorders>
              <w:top w:val="nil"/>
              <w:bottom w:val="nil"/>
            </w:tcBorders>
            <w:vAlign w:val="center"/>
          </w:tcPr>
          <w:p w:rsidR="008843B2" w:rsidRPr="008843B2" w:rsidRDefault="008843B2" w:rsidP="008843B2">
            <w:pPr>
              <w:jc w:val="center"/>
            </w:pPr>
          </w:p>
        </w:tc>
        <w:tc>
          <w:tcPr>
            <w:tcW w:w="5528" w:type="dxa"/>
            <w:tcBorders>
              <w:bottom w:val="single" w:sz="4" w:space="0" w:color="auto"/>
            </w:tcBorders>
            <w:vAlign w:val="center"/>
          </w:tcPr>
          <w:p w:rsidR="008843B2" w:rsidRPr="008843B2" w:rsidRDefault="008843B2" w:rsidP="008843B2">
            <w:pPr>
              <w:rPr>
                <w:b/>
                <w:sz w:val="22"/>
                <w:szCs w:val="22"/>
              </w:rPr>
            </w:pPr>
          </w:p>
        </w:tc>
        <w:tc>
          <w:tcPr>
            <w:tcW w:w="426" w:type="dxa"/>
            <w:tcBorders>
              <w:top w:val="nil"/>
              <w:bottom w:val="nil"/>
            </w:tcBorders>
          </w:tcPr>
          <w:p w:rsidR="008843B2" w:rsidRPr="008843B2" w:rsidRDefault="008843B2" w:rsidP="008843B2">
            <w:pPr>
              <w:jc w:val="center"/>
            </w:pPr>
          </w:p>
        </w:tc>
        <w:tc>
          <w:tcPr>
            <w:tcW w:w="4252" w:type="dxa"/>
            <w:tcBorders>
              <w:bottom w:val="single" w:sz="4" w:space="0" w:color="auto"/>
            </w:tcBorders>
          </w:tcPr>
          <w:p w:rsidR="008843B2" w:rsidRPr="008843B2" w:rsidRDefault="008843B2" w:rsidP="008843B2">
            <w:pPr>
              <w:jc w:val="center"/>
              <w:rPr>
                <w:b/>
                <w:sz w:val="28"/>
                <w:szCs w:val="28"/>
              </w:rPr>
            </w:pPr>
          </w:p>
        </w:tc>
      </w:tr>
      <w:tr w:rsidR="008843B2" w:rsidRPr="008843B2" w:rsidTr="008843B2">
        <w:tc>
          <w:tcPr>
            <w:tcW w:w="3652" w:type="dxa"/>
            <w:tcBorders>
              <w:left w:val="nil"/>
              <w:right w:val="nil"/>
            </w:tcBorders>
            <w:vAlign w:val="center"/>
          </w:tcPr>
          <w:p w:rsidR="008843B2" w:rsidRPr="008843B2" w:rsidRDefault="008843B2" w:rsidP="008843B2">
            <w:pPr>
              <w:jc w:val="center"/>
            </w:pPr>
          </w:p>
        </w:tc>
        <w:tc>
          <w:tcPr>
            <w:tcW w:w="425" w:type="dxa"/>
            <w:tcBorders>
              <w:top w:val="nil"/>
              <w:left w:val="nil"/>
              <w:bottom w:val="nil"/>
              <w:right w:val="nil"/>
            </w:tcBorders>
          </w:tcPr>
          <w:p w:rsidR="008843B2" w:rsidRPr="008843B2" w:rsidRDefault="008843B2" w:rsidP="008843B2">
            <w:pPr>
              <w:jc w:val="center"/>
            </w:pPr>
          </w:p>
        </w:tc>
        <w:tc>
          <w:tcPr>
            <w:tcW w:w="5528" w:type="dxa"/>
            <w:tcBorders>
              <w:left w:val="nil"/>
              <w:right w:val="nil"/>
            </w:tcBorders>
          </w:tcPr>
          <w:p w:rsidR="008843B2" w:rsidRPr="008843B2" w:rsidRDefault="008843B2" w:rsidP="008843B2">
            <w:pPr>
              <w:jc w:val="center"/>
            </w:pPr>
          </w:p>
        </w:tc>
        <w:tc>
          <w:tcPr>
            <w:tcW w:w="426" w:type="dxa"/>
            <w:tcBorders>
              <w:top w:val="nil"/>
              <w:left w:val="nil"/>
              <w:bottom w:val="nil"/>
              <w:right w:val="nil"/>
            </w:tcBorders>
          </w:tcPr>
          <w:p w:rsidR="008843B2" w:rsidRPr="008843B2" w:rsidRDefault="008843B2" w:rsidP="008843B2">
            <w:pPr>
              <w:jc w:val="center"/>
            </w:pPr>
          </w:p>
        </w:tc>
        <w:tc>
          <w:tcPr>
            <w:tcW w:w="4252" w:type="dxa"/>
            <w:tcBorders>
              <w:left w:val="nil"/>
              <w:right w:val="nil"/>
            </w:tcBorders>
          </w:tcPr>
          <w:p w:rsidR="008843B2" w:rsidRPr="008843B2" w:rsidRDefault="008843B2" w:rsidP="008843B2">
            <w:pPr>
              <w:jc w:val="center"/>
            </w:pPr>
          </w:p>
        </w:tc>
      </w:tr>
      <w:tr w:rsidR="008843B2" w:rsidRPr="008843B2" w:rsidTr="008843B2">
        <w:trPr>
          <w:trHeight w:val="1587"/>
        </w:trPr>
        <w:tc>
          <w:tcPr>
            <w:tcW w:w="3652" w:type="dxa"/>
            <w:tcBorders>
              <w:bottom w:val="single" w:sz="4" w:space="0" w:color="auto"/>
            </w:tcBorders>
            <w:vAlign w:val="center"/>
          </w:tcPr>
          <w:p w:rsidR="008843B2" w:rsidRPr="008843B2" w:rsidRDefault="008843B2" w:rsidP="008843B2">
            <w:pPr>
              <w:jc w:val="center"/>
              <w:rPr>
                <w:b/>
                <w:sz w:val="28"/>
                <w:szCs w:val="28"/>
              </w:rPr>
            </w:pPr>
          </w:p>
        </w:tc>
        <w:tc>
          <w:tcPr>
            <w:tcW w:w="425" w:type="dxa"/>
            <w:tcBorders>
              <w:top w:val="nil"/>
              <w:bottom w:val="nil"/>
            </w:tcBorders>
            <w:vAlign w:val="center"/>
          </w:tcPr>
          <w:p w:rsidR="008843B2" w:rsidRPr="008843B2" w:rsidRDefault="008843B2" w:rsidP="008843B2">
            <w:pPr>
              <w:jc w:val="center"/>
            </w:pPr>
          </w:p>
        </w:tc>
        <w:tc>
          <w:tcPr>
            <w:tcW w:w="5528" w:type="dxa"/>
            <w:tcBorders>
              <w:bottom w:val="single" w:sz="4" w:space="0" w:color="auto"/>
            </w:tcBorders>
            <w:vAlign w:val="center"/>
          </w:tcPr>
          <w:p w:rsidR="008843B2" w:rsidRPr="008843B2" w:rsidRDefault="008843B2" w:rsidP="008843B2">
            <w:pPr>
              <w:rPr>
                <w:b/>
                <w:sz w:val="22"/>
                <w:szCs w:val="22"/>
              </w:rPr>
            </w:pPr>
          </w:p>
        </w:tc>
        <w:tc>
          <w:tcPr>
            <w:tcW w:w="426" w:type="dxa"/>
            <w:tcBorders>
              <w:top w:val="nil"/>
              <w:bottom w:val="nil"/>
            </w:tcBorders>
          </w:tcPr>
          <w:p w:rsidR="008843B2" w:rsidRPr="008843B2" w:rsidRDefault="008843B2" w:rsidP="008843B2">
            <w:pPr>
              <w:jc w:val="center"/>
            </w:pPr>
          </w:p>
        </w:tc>
        <w:tc>
          <w:tcPr>
            <w:tcW w:w="4252" w:type="dxa"/>
            <w:tcBorders>
              <w:bottom w:val="single" w:sz="4" w:space="0" w:color="auto"/>
            </w:tcBorders>
          </w:tcPr>
          <w:p w:rsidR="008843B2" w:rsidRPr="008843B2" w:rsidRDefault="008843B2" w:rsidP="008843B2">
            <w:pPr>
              <w:tabs>
                <w:tab w:val="center" w:pos="5673"/>
                <w:tab w:val="left" w:pos="8933"/>
              </w:tabs>
              <w:spacing w:before="360" w:after="360"/>
              <w:jc w:val="center"/>
              <w:rPr>
                <w:b/>
                <w:sz w:val="28"/>
                <w:szCs w:val="28"/>
              </w:rPr>
            </w:pPr>
          </w:p>
        </w:tc>
      </w:tr>
      <w:tr w:rsidR="008843B2" w:rsidRPr="008843B2" w:rsidTr="008843B2">
        <w:tc>
          <w:tcPr>
            <w:tcW w:w="3652" w:type="dxa"/>
            <w:tcBorders>
              <w:top w:val="single" w:sz="4" w:space="0" w:color="auto"/>
              <w:left w:val="nil"/>
              <w:bottom w:val="single" w:sz="4" w:space="0" w:color="auto"/>
              <w:right w:val="nil"/>
            </w:tcBorders>
            <w:vAlign w:val="center"/>
          </w:tcPr>
          <w:p w:rsidR="008843B2" w:rsidRPr="008843B2" w:rsidRDefault="008843B2" w:rsidP="008843B2">
            <w:pPr>
              <w:jc w:val="center"/>
            </w:pPr>
          </w:p>
        </w:tc>
        <w:tc>
          <w:tcPr>
            <w:tcW w:w="425" w:type="dxa"/>
            <w:tcBorders>
              <w:top w:val="nil"/>
              <w:left w:val="nil"/>
              <w:bottom w:val="nil"/>
              <w:right w:val="nil"/>
            </w:tcBorders>
          </w:tcPr>
          <w:p w:rsidR="008843B2" w:rsidRPr="008843B2" w:rsidRDefault="008843B2" w:rsidP="008843B2">
            <w:pPr>
              <w:jc w:val="center"/>
            </w:pPr>
          </w:p>
        </w:tc>
        <w:tc>
          <w:tcPr>
            <w:tcW w:w="5528" w:type="dxa"/>
            <w:tcBorders>
              <w:top w:val="single" w:sz="4" w:space="0" w:color="auto"/>
              <w:left w:val="nil"/>
              <w:bottom w:val="single" w:sz="4" w:space="0" w:color="auto"/>
              <w:right w:val="nil"/>
            </w:tcBorders>
          </w:tcPr>
          <w:p w:rsidR="008843B2" w:rsidRPr="008843B2" w:rsidRDefault="008843B2" w:rsidP="008843B2">
            <w:pPr>
              <w:jc w:val="center"/>
            </w:pPr>
          </w:p>
        </w:tc>
        <w:tc>
          <w:tcPr>
            <w:tcW w:w="426" w:type="dxa"/>
            <w:tcBorders>
              <w:top w:val="nil"/>
              <w:left w:val="nil"/>
              <w:bottom w:val="nil"/>
              <w:right w:val="nil"/>
            </w:tcBorders>
          </w:tcPr>
          <w:p w:rsidR="008843B2" w:rsidRPr="008843B2" w:rsidRDefault="008843B2" w:rsidP="008843B2">
            <w:pPr>
              <w:jc w:val="center"/>
            </w:pPr>
          </w:p>
        </w:tc>
        <w:tc>
          <w:tcPr>
            <w:tcW w:w="4252" w:type="dxa"/>
            <w:tcBorders>
              <w:top w:val="single" w:sz="4" w:space="0" w:color="auto"/>
              <w:left w:val="nil"/>
              <w:bottom w:val="single" w:sz="4" w:space="0" w:color="auto"/>
              <w:right w:val="nil"/>
            </w:tcBorders>
          </w:tcPr>
          <w:p w:rsidR="008843B2" w:rsidRPr="008843B2" w:rsidRDefault="008843B2" w:rsidP="008843B2">
            <w:pPr>
              <w:jc w:val="center"/>
            </w:pPr>
          </w:p>
        </w:tc>
      </w:tr>
      <w:tr w:rsidR="008843B2" w:rsidRPr="008843B2" w:rsidTr="008843B2">
        <w:trPr>
          <w:trHeight w:val="1587"/>
        </w:trPr>
        <w:tc>
          <w:tcPr>
            <w:tcW w:w="3652" w:type="dxa"/>
            <w:tcBorders>
              <w:top w:val="single" w:sz="4" w:space="0" w:color="auto"/>
            </w:tcBorders>
            <w:vAlign w:val="center"/>
          </w:tcPr>
          <w:p w:rsidR="008843B2" w:rsidRPr="008843B2" w:rsidRDefault="008843B2" w:rsidP="008843B2">
            <w:pPr>
              <w:jc w:val="center"/>
              <w:rPr>
                <w:b/>
                <w:sz w:val="26"/>
                <w:szCs w:val="26"/>
              </w:rPr>
            </w:pPr>
          </w:p>
        </w:tc>
        <w:tc>
          <w:tcPr>
            <w:tcW w:w="425" w:type="dxa"/>
            <w:tcBorders>
              <w:top w:val="nil"/>
              <w:bottom w:val="nil"/>
            </w:tcBorders>
            <w:vAlign w:val="center"/>
          </w:tcPr>
          <w:p w:rsidR="008843B2" w:rsidRPr="008843B2" w:rsidRDefault="008843B2" w:rsidP="008843B2">
            <w:pPr>
              <w:jc w:val="center"/>
            </w:pPr>
          </w:p>
        </w:tc>
        <w:tc>
          <w:tcPr>
            <w:tcW w:w="5528" w:type="dxa"/>
            <w:tcBorders>
              <w:top w:val="single" w:sz="4" w:space="0" w:color="auto"/>
            </w:tcBorders>
            <w:vAlign w:val="center"/>
          </w:tcPr>
          <w:p w:rsidR="008843B2" w:rsidRPr="008843B2" w:rsidRDefault="008843B2" w:rsidP="008843B2">
            <w:pPr>
              <w:rPr>
                <w:b/>
                <w:sz w:val="22"/>
                <w:szCs w:val="22"/>
              </w:rPr>
            </w:pPr>
          </w:p>
        </w:tc>
        <w:tc>
          <w:tcPr>
            <w:tcW w:w="426" w:type="dxa"/>
            <w:tcBorders>
              <w:top w:val="nil"/>
              <w:bottom w:val="nil"/>
            </w:tcBorders>
          </w:tcPr>
          <w:p w:rsidR="008843B2" w:rsidRPr="008843B2" w:rsidRDefault="008843B2" w:rsidP="008843B2">
            <w:pPr>
              <w:jc w:val="center"/>
            </w:pPr>
          </w:p>
        </w:tc>
        <w:tc>
          <w:tcPr>
            <w:tcW w:w="4252" w:type="dxa"/>
            <w:tcBorders>
              <w:top w:val="single" w:sz="4" w:space="0" w:color="auto"/>
            </w:tcBorders>
          </w:tcPr>
          <w:p w:rsidR="008843B2" w:rsidRPr="008843B2" w:rsidRDefault="008843B2" w:rsidP="008843B2">
            <w:pPr>
              <w:jc w:val="center"/>
              <w:rPr>
                <w:b/>
                <w:sz w:val="26"/>
                <w:szCs w:val="26"/>
              </w:rPr>
            </w:pPr>
          </w:p>
        </w:tc>
      </w:tr>
    </w:tbl>
    <w:p w:rsidR="008843B2" w:rsidRPr="008843B2" w:rsidRDefault="008843B2" w:rsidP="008843B2">
      <w:pPr>
        <w:jc w:val="both"/>
        <w:rPr>
          <w:lang w:eastAsia="de-DE"/>
        </w:rPr>
      </w:pPr>
    </w:p>
    <w:p w:rsidR="008843B2" w:rsidRPr="008843B2" w:rsidRDefault="008843B2" w:rsidP="008843B2">
      <w:pPr>
        <w:tabs>
          <w:tab w:val="left" w:pos="3969"/>
          <w:tab w:val="left" w:pos="9923"/>
          <w:tab w:val="right" w:pos="14286"/>
        </w:tabs>
        <w:jc w:val="both"/>
        <w:rPr>
          <w:lang w:eastAsia="de-DE"/>
        </w:rPr>
      </w:pPr>
      <w:r w:rsidRPr="008843B2">
        <w:rPr>
          <w:lang w:eastAsia="de-DE"/>
        </w:rPr>
        <w:lastRenderedPageBreak/>
        <w:t>Sicherheitsregeln:</w:t>
      </w:r>
      <w:r w:rsidRPr="008843B2">
        <w:rPr>
          <w:lang w:eastAsia="de-DE"/>
        </w:rPr>
        <w:tab/>
        <w:t>Was ist zu tun?</w:t>
      </w:r>
      <w:r w:rsidRPr="008843B2">
        <w:rPr>
          <w:lang w:eastAsia="de-DE"/>
        </w:rPr>
        <w:tab/>
        <w:t>Wie sieht es aus?</w:t>
      </w:r>
      <w:r w:rsidRPr="008843B2">
        <w:rPr>
          <w:lang w:eastAsia="de-DE"/>
        </w:rPr>
        <w:tab/>
      </w:r>
      <w:r w:rsidRPr="008843B2">
        <w:rPr>
          <w:b/>
          <w:lang w:eastAsia="de-DE"/>
        </w:rPr>
        <w:t>Lösung</w:t>
      </w:r>
    </w:p>
    <w:tbl>
      <w:tblPr>
        <w:tblStyle w:val="Tabellenraster"/>
        <w:tblW w:w="0" w:type="auto"/>
        <w:tblLayout w:type="fixed"/>
        <w:tblLook w:val="04A0" w:firstRow="1" w:lastRow="0" w:firstColumn="1" w:lastColumn="0" w:noHBand="0" w:noVBand="1"/>
      </w:tblPr>
      <w:tblGrid>
        <w:gridCol w:w="3652"/>
        <w:gridCol w:w="425"/>
        <w:gridCol w:w="5528"/>
        <w:gridCol w:w="426"/>
        <w:gridCol w:w="4252"/>
      </w:tblGrid>
      <w:tr w:rsidR="008843B2" w:rsidRPr="008843B2" w:rsidTr="008843B2">
        <w:trPr>
          <w:trHeight w:hRule="exact" w:val="1587"/>
        </w:trPr>
        <w:tc>
          <w:tcPr>
            <w:tcW w:w="3652" w:type="dxa"/>
            <w:tcBorders>
              <w:bottom w:val="single" w:sz="4" w:space="0" w:color="auto"/>
            </w:tcBorders>
            <w:vAlign w:val="center"/>
          </w:tcPr>
          <w:p w:rsidR="008843B2" w:rsidRPr="008843B2" w:rsidRDefault="008843B2" w:rsidP="008843B2">
            <w:pPr>
              <w:jc w:val="center"/>
              <w:rPr>
                <w:b/>
                <w:sz w:val="28"/>
                <w:szCs w:val="28"/>
              </w:rPr>
            </w:pPr>
            <w:r w:rsidRPr="008843B2">
              <w:rPr>
                <w:b/>
                <w:sz w:val="28"/>
                <w:szCs w:val="28"/>
              </w:rPr>
              <w:t>Freischalten</w:t>
            </w:r>
          </w:p>
        </w:tc>
        <w:tc>
          <w:tcPr>
            <w:tcW w:w="425" w:type="dxa"/>
            <w:tcBorders>
              <w:top w:val="nil"/>
              <w:bottom w:val="nil"/>
            </w:tcBorders>
          </w:tcPr>
          <w:p w:rsidR="008843B2" w:rsidRPr="008843B2" w:rsidRDefault="008843B2" w:rsidP="008843B2">
            <w:pPr>
              <w:jc w:val="center"/>
            </w:pPr>
          </w:p>
        </w:tc>
        <w:tc>
          <w:tcPr>
            <w:tcW w:w="5528" w:type="dxa"/>
            <w:tcBorders>
              <w:bottom w:val="single" w:sz="4" w:space="0" w:color="auto"/>
            </w:tcBorders>
            <w:vAlign w:val="center"/>
          </w:tcPr>
          <w:p w:rsidR="008843B2" w:rsidRPr="00DC5ED5" w:rsidRDefault="008843B2" w:rsidP="008843B2">
            <w:pPr>
              <w:rPr>
                <w:b/>
              </w:rPr>
            </w:pPr>
            <w:r w:rsidRPr="00DC5ED5">
              <w:rPr>
                <w:b/>
              </w:rPr>
              <w:t>Vor Arbeitsbeginn muss die Anlage freigeschaltet werden, d.</w:t>
            </w:r>
            <w:r w:rsidR="00150B69">
              <w:rPr>
                <w:b/>
              </w:rPr>
              <w:t xml:space="preserve"> </w:t>
            </w:r>
            <w:r w:rsidRPr="00DC5ED5">
              <w:rPr>
                <w:b/>
              </w:rPr>
              <w:t>h. an den Stromkreisen, an denen gearbeitet werden soll, muss die Spannung ausgeschaltet werden.</w:t>
            </w:r>
          </w:p>
          <w:p w:rsidR="00DC5ED5" w:rsidRDefault="008843B2" w:rsidP="008843B2">
            <w:pPr>
              <w:rPr>
                <w:b/>
              </w:rPr>
            </w:pPr>
            <w:r w:rsidRPr="00DC5ED5">
              <w:rPr>
                <w:b/>
              </w:rPr>
              <w:t xml:space="preserve">Was ist zu tun? </w:t>
            </w:r>
          </w:p>
          <w:p w:rsidR="008843B2" w:rsidRPr="00DC5ED5" w:rsidRDefault="008843B2" w:rsidP="008843B2">
            <w:pPr>
              <w:rPr>
                <w:b/>
              </w:rPr>
            </w:pPr>
            <w:r w:rsidRPr="00DC5ED5">
              <w:rPr>
                <w:b/>
              </w:rPr>
              <w:sym w:font="Wingdings" w:char="F0E8"/>
            </w:r>
            <w:r w:rsidRPr="00DC5ED5">
              <w:rPr>
                <w:b/>
              </w:rPr>
              <w:t xml:space="preserve"> Sicherungen entfernen, Stecker ziehen, Schutzschalter ausschalten</w:t>
            </w:r>
          </w:p>
        </w:tc>
        <w:tc>
          <w:tcPr>
            <w:tcW w:w="426" w:type="dxa"/>
            <w:tcBorders>
              <w:top w:val="nil"/>
              <w:bottom w:val="nil"/>
            </w:tcBorders>
          </w:tcPr>
          <w:p w:rsidR="008843B2" w:rsidRPr="008843B2" w:rsidRDefault="008843B2" w:rsidP="008843B2">
            <w:pPr>
              <w:jc w:val="center"/>
            </w:pPr>
          </w:p>
        </w:tc>
        <w:tc>
          <w:tcPr>
            <w:tcW w:w="4252" w:type="dxa"/>
            <w:tcBorders>
              <w:bottom w:val="single" w:sz="4" w:space="0" w:color="auto"/>
            </w:tcBorders>
          </w:tcPr>
          <w:p w:rsidR="008843B2" w:rsidRPr="008843B2" w:rsidRDefault="008843B2" w:rsidP="008843B2">
            <w:pPr>
              <w:spacing w:before="360" w:after="360"/>
              <w:jc w:val="center"/>
              <w:rPr>
                <w:b/>
                <w:sz w:val="28"/>
                <w:szCs w:val="28"/>
              </w:rPr>
            </w:pPr>
            <w:r w:rsidRPr="008843B2">
              <w:rPr>
                <w:noProof/>
              </w:rPr>
              <w:drawing>
                <wp:anchor distT="0" distB="0" distL="114300" distR="114300" simplePos="0" relativeHeight="252163072" behindDoc="1" locked="0" layoutInCell="1" allowOverlap="1" wp14:anchorId="2792C234" wp14:editId="44311AFC">
                  <wp:simplePos x="0" y="0"/>
                  <wp:positionH relativeFrom="column">
                    <wp:posOffset>630555</wp:posOffset>
                  </wp:positionH>
                  <wp:positionV relativeFrom="paragraph">
                    <wp:posOffset>9525</wp:posOffset>
                  </wp:positionV>
                  <wp:extent cx="1343660" cy="1007745"/>
                  <wp:effectExtent l="0" t="0" r="8890" b="1905"/>
                  <wp:wrapTight wrapText="bothSides">
                    <wp:wrapPolygon edited="0">
                      <wp:start x="0" y="0"/>
                      <wp:lineTo x="0" y="21233"/>
                      <wp:lineTo x="21437" y="21233"/>
                      <wp:lineTo x="21437" y="0"/>
                      <wp:lineTo x="0" y="0"/>
                    </wp:wrapPolygon>
                  </wp:wrapTight>
                  <wp:docPr id="298" name="Grafik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Bild Freischalten bearbeitet.jpg"/>
                          <pic:cNvPicPr/>
                        </pic:nvPicPr>
                        <pic:blipFill>
                          <a:blip r:embed="rId125" cstate="print">
                            <a:extLst>
                              <a:ext uri="{28A0092B-C50C-407E-A947-70E740481C1C}">
                                <a14:useLocalDpi xmlns:a14="http://schemas.microsoft.com/office/drawing/2010/main" val="0"/>
                              </a:ext>
                            </a:extLst>
                          </a:blip>
                          <a:stretch>
                            <a:fillRect/>
                          </a:stretch>
                        </pic:blipFill>
                        <pic:spPr>
                          <a:xfrm>
                            <a:off x="0" y="0"/>
                            <a:ext cx="1343660" cy="1007745"/>
                          </a:xfrm>
                          <a:prstGeom prst="rect">
                            <a:avLst/>
                          </a:prstGeom>
                        </pic:spPr>
                      </pic:pic>
                    </a:graphicData>
                  </a:graphic>
                  <wp14:sizeRelH relativeFrom="margin">
                    <wp14:pctWidth>0</wp14:pctWidth>
                  </wp14:sizeRelH>
                  <wp14:sizeRelV relativeFrom="margin">
                    <wp14:pctHeight>0</wp14:pctHeight>
                  </wp14:sizeRelV>
                </wp:anchor>
              </w:drawing>
            </w:r>
          </w:p>
        </w:tc>
      </w:tr>
      <w:tr w:rsidR="008843B2" w:rsidRPr="008843B2" w:rsidTr="008843B2">
        <w:tc>
          <w:tcPr>
            <w:tcW w:w="3652" w:type="dxa"/>
            <w:tcBorders>
              <w:left w:val="nil"/>
              <w:right w:val="nil"/>
            </w:tcBorders>
            <w:vAlign w:val="center"/>
          </w:tcPr>
          <w:p w:rsidR="008843B2" w:rsidRPr="008843B2" w:rsidRDefault="008843B2" w:rsidP="008843B2">
            <w:pPr>
              <w:jc w:val="center"/>
            </w:pPr>
          </w:p>
        </w:tc>
        <w:tc>
          <w:tcPr>
            <w:tcW w:w="425" w:type="dxa"/>
            <w:tcBorders>
              <w:top w:val="nil"/>
              <w:left w:val="nil"/>
              <w:bottom w:val="nil"/>
              <w:right w:val="nil"/>
            </w:tcBorders>
          </w:tcPr>
          <w:p w:rsidR="008843B2" w:rsidRPr="008843B2" w:rsidRDefault="008843B2" w:rsidP="008843B2">
            <w:pPr>
              <w:jc w:val="center"/>
            </w:pPr>
          </w:p>
        </w:tc>
        <w:tc>
          <w:tcPr>
            <w:tcW w:w="5528" w:type="dxa"/>
            <w:tcBorders>
              <w:left w:val="nil"/>
              <w:right w:val="nil"/>
            </w:tcBorders>
          </w:tcPr>
          <w:p w:rsidR="008843B2" w:rsidRPr="00DC5ED5" w:rsidRDefault="008843B2" w:rsidP="008843B2">
            <w:pPr>
              <w:jc w:val="center"/>
            </w:pPr>
          </w:p>
        </w:tc>
        <w:tc>
          <w:tcPr>
            <w:tcW w:w="426" w:type="dxa"/>
            <w:tcBorders>
              <w:top w:val="nil"/>
              <w:left w:val="nil"/>
              <w:bottom w:val="nil"/>
              <w:right w:val="nil"/>
            </w:tcBorders>
          </w:tcPr>
          <w:p w:rsidR="008843B2" w:rsidRPr="008843B2" w:rsidRDefault="008843B2" w:rsidP="008843B2">
            <w:pPr>
              <w:jc w:val="center"/>
            </w:pPr>
          </w:p>
        </w:tc>
        <w:tc>
          <w:tcPr>
            <w:tcW w:w="4252" w:type="dxa"/>
            <w:tcBorders>
              <w:left w:val="nil"/>
              <w:right w:val="nil"/>
            </w:tcBorders>
          </w:tcPr>
          <w:p w:rsidR="008843B2" w:rsidRPr="008843B2" w:rsidRDefault="008843B2" w:rsidP="008843B2">
            <w:pPr>
              <w:jc w:val="center"/>
            </w:pPr>
          </w:p>
        </w:tc>
      </w:tr>
      <w:tr w:rsidR="008843B2" w:rsidRPr="008843B2" w:rsidTr="008843B2">
        <w:trPr>
          <w:trHeight w:hRule="exact" w:val="1588"/>
        </w:trPr>
        <w:tc>
          <w:tcPr>
            <w:tcW w:w="3652" w:type="dxa"/>
            <w:tcBorders>
              <w:bottom w:val="single" w:sz="4" w:space="0" w:color="auto"/>
            </w:tcBorders>
            <w:vAlign w:val="center"/>
          </w:tcPr>
          <w:p w:rsidR="008843B2" w:rsidRPr="008843B2" w:rsidRDefault="00150B69" w:rsidP="008843B2">
            <w:pPr>
              <w:jc w:val="center"/>
              <w:rPr>
                <w:b/>
                <w:sz w:val="28"/>
                <w:szCs w:val="28"/>
              </w:rPr>
            </w:pPr>
            <w:r>
              <w:rPr>
                <w:b/>
                <w:sz w:val="28"/>
                <w:szCs w:val="28"/>
              </w:rPr>
              <w:t>Gegen W</w:t>
            </w:r>
            <w:r w:rsidR="008843B2" w:rsidRPr="008843B2">
              <w:rPr>
                <w:b/>
                <w:sz w:val="28"/>
                <w:szCs w:val="28"/>
              </w:rPr>
              <w:t>iedereinschalten sichern</w:t>
            </w:r>
          </w:p>
        </w:tc>
        <w:tc>
          <w:tcPr>
            <w:tcW w:w="425" w:type="dxa"/>
            <w:tcBorders>
              <w:top w:val="nil"/>
              <w:bottom w:val="nil"/>
            </w:tcBorders>
            <w:vAlign w:val="center"/>
          </w:tcPr>
          <w:p w:rsidR="008843B2" w:rsidRPr="008843B2" w:rsidRDefault="008843B2" w:rsidP="008843B2">
            <w:pPr>
              <w:jc w:val="center"/>
            </w:pPr>
          </w:p>
        </w:tc>
        <w:tc>
          <w:tcPr>
            <w:tcW w:w="5528" w:type="dxa"/>
            <w:tcBorders>
              <w:bottom w:val="single" w:sz="4" w:space="0" w:color="auto"/>
            </w:tcBorders>
            <w:vAlign w:val="center"/>
          </w:tcPr>
          <w:p w:rsidR="008843B2" w:rsidRPr="00DC5ED5" w:rsidRDefault="008843B2" w:rsidP="008843B2">
            <w:pPr>
              <w:rPr>
                <w:b/>
              </w:rPr>
            </w:pPr>
            <w:r w:rsidRPr="00DC5ED5">
              <w:rPr>
                <w:b/>
              </w:rPr>
              <w:t>Durch geeignete Maßnahmen das Wiedereins</w:t>
            </w:r>
            <w:r w:rsidR="00150B69">
              <w:rPr>
                <w:b/>
              </w:rPr>
              <w:t>chalten der Spannung verhindern</w:t>
            </w:r>
          </w:p>
          <w:p w:rsidR="00DC5ED5" w:rsidRDefault="008843B2" w:rsidP="008843B2">
            <w:pPr>
              <w:rPr>
                <w:b/>
              </w:rPr>
            </w:pPr>
            <w:r w:rsidRPr="00DC5ED5">
              <w:rPr>
                <w:b/>
              </w:rPr>
              <w:t xml:space="preserve">Was ist zu tun? </w:t>
            </w:r>
          </w:p>
          <w:p w:rsidR="008843B2" w:rsidRPr="00DC5ED5" w:rsidRDefault="008843B2" w:rsidP="008843B2">
            <w:pPr>
              <w:rPr>
                <w:b/>
              </w:rPr>
            </w:pPr>
            <w:r w:rsidRPr="00DC5ED5">
              <w:rPr>
                <w:b/>
              </w:rPr>
              <w:sym w:font="Wingdings" w:char="F0E8"/>
            </w:r>
            <w:r w:rsidRPr="00DC5ED5">
              <w:rPr>
                <w:b/>
              </w:rPr>
              <w:t xml:space="preserve"> Abschließen, Abkleben, Hinweisschild, Sicherung mi</w:t>
            </w:r>
            <w:r w:rsidRPr="00DC5ED5">
              <w:rPr>
                <w:b/>
              </w:rPr>
              <w:t>t</w:t>
            </w:r>
            <w:r w:rsidR="00150B69">
              <w:rPr>
                <w:b/>
              </w:rPr>
              <w:t>nehmen</w:t>
            </w:r>
          </w:p>
        </w:tc>
        <w:tc>
          <w:tcPr>
            <w:tcW w:w="426" w:type="dxa"/>
            <w:tcBorders>
              <w:top w:val="nil"/>
              <w:bottom w:val="nil"/>
            </w:tcBorders>
          </w:tcPr>
          <w:p w:rsidR="008843B2" w:rsidRPr="008843B2" w:rsidRDefault="008843B2" w:rsidP="008843B2">
            <w:pPr>
              <w:jc w:val="center"/>
            </w:pPr>
          </w:p>
        </w:tc>
        <w:tc>
          <w:tcPr>
            <w:tcW w:w="4252" w:type="dxa"/>
            <w:tcBorders>
              <w:bottom w:val="single" w:sz="4" w:space="0" w:color="auto"/>
            </w:tcBorders>
          </w:tcPr>
          <w:p w:rsidR="008843B2" w:rsidRPr="008843B2" w:rsidRDefault="008843B2" w:rsidP="008843B2">
            <w:pPr>
              <w:rPr>
                <w:b/>
                <w:sz w:val="28"/>
                <w:szCs w:val="28"/>
              </w:rPr>
            </w:pPr>
            <w:r w:rsidRPr="008843B2">
              <w:rPr>
                <w:noProof/>
              </w:rPr>
              <w:drawing>
                <wp:anchor distT="0" distB="0" distL="114300" distR="114300" simplePos="0" relativeHeight="252164096" behindDoc="1" locked="0" layoutInCell="1" allowOverlap="1" wp14:anchorId="3C028B9F" wp14:editId="48B33478">
                  <wp:simplePos x="0" y="0"/>
                  <wp:positionH relativeFrom="column">
                    <wp:posOffset>658495</wp:posOffset>
                  </wp:positionH>
                  <wp:positionV relativeFrom="paragraph">
                    <wp:posOffset>30480</wp:posOffset>
                  </wp:positionV>
                  <wp:extent cx="1343660" cy="1007745"/>
                  <wp:effectExtent l="0" t="0" r="8890" b="1905"/>
                  <wp:wrapTight wrapText="bothSides">
                    <wp:wrapPolygon edited="0">
                      <wp:start x="0" y="0"/>
                      <wp:lineTo x="0" y="21233"/>
                      <wp:lineTo x="21437" y="21233"/>
                      <wp:lineTo x="21437" y="0"/>
                      <wp:lineTo x="0" y="0"/>
                    </wp:wrapPolygon>
                  </wp:wrapTight>
                  <wp:docPr id="299" name="Grafik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Bild Gegen Wiedereinschalten sichern, bearbeitet.jpg"/>
                          <pic:cNvPicPr/>
                        </pic:nvPicPr>
                        <pic:blipFill>
                          <a:blip r:embed="rId126" cstate="print">
                            <a:extLst>
                              <a:ext uri="{28A0092B-C50C-407E-A947-70E740481C1C}">
                                <a14:useLocalDpi xmlns:a14="http://schemas.microsoft.com/office/drawing/2010/main" val="0"/>
                              </a:ext>
                            </a:extLst>
                          </a:blip>
                          <a:stretch>
                            <a:fillRect/>
                          </a:stretch>
                        </pic:blipFill>
                        <pic:spPr>
                          <a:xfrm>
                            <a:off x="0" y="0"/>
                            <a:ext cx="1343660" cy="1007745"/>
                          </a:xfrm>
                          <a:prstGeom prst="rect">
                            <a:avLst/>
                          </a:prstGeom>
                        </pic:spPr>
                      </pic:pic>
                    </a:graphicData>
                  </a:graphic>
                  <wp14:sizeRelH relativeFrom="margin">
                    <wp14:pctWidth>0</wp14:pctWidth>
                  </wp14:sizeRelH>
                  <wp14:sizeRelV relativeFrom="margin">
                    <wp14:pctHeight>0</wp14:pctHeight>
                  </wp14:sizeRelV>
                </wp:anchor>
              </w:drawing>
            </w:r>
          </w:p>
        </w:tc>
      </w:tr>
      <w:tr w:rsidR="008843B2" w:rsidRPr="008843B2" w:rsidTr="008843B2">
        <w:tc>
          <w:tcPr>
            <w:tcW w:w="3652" w:type="dxa"/>
            <w:tcBorders>
              <w:left w:val="nil"/>
              <w:right w:val="nil"/>
            </w:tcBorders>
            <w:vAlign w:val="center"/>
          </w:tcPr>
          <w:p w:rsidR="008843B2" w:rsidRPr="008843B2" w:rsidRDefault="008843B2" w:rsidP="008843B2">
            <w:pPr>
              <w:jc w:val="center"/>
            </w:pPr>
          </w:p>
        </w:tc>
        <w:tc>
          <w:tcPr>
            <w:tcW w:w="425" w:type="dxa"/>
            <w:tcBorders>
              <w:top w:val="nil"/>
              <w:left w:val="nil"/>
              <w:bottom w:val="nil"/>
              <w:right w:val="nil"/>
            </w:tcBorders>
          </w:tcPr>
          <w:p w:rsidR="008843B2" w:rsidRPr="008843B2" w:rsidRDefault="008843B2" w:rsidP="008843B2">
            <w:pPr>
              <w:jc w:val="center"/>
            </w:pPr>
          </w:p>
        </w:tc>
        <w:tc>
          <w:tcPr>
            <w:tcW w:w="5528" w:type="dxa"/>
            <w:tcBorders>
              <w:left w:val="nil"/>
              <w:right w:val="nil"/>
            </w:tcBorders>
          </w:tcPr>
          <w:p w:rsidR="008843B2" w:rsidRPr="00DC5ED5" w:rsidRDefault="008843B2" w:rsidP="008843B2">
            <w:pPr>
              <w:jc w:val="center"/>
            </w:pPr>
          </w:p>
        </w:tc>
        <w:tc>
          <w:tcPr>
            <w:tcW w:w="426" w:type="dxa"/>
            <w:tcBorders>
              <w:top w:val="nil"/>
              <w:left w:val="nil"/>
              <w:bottom w:val="nil"/>
              <w:right w:val="nil"/>
            </w:tcBorders>
          </w:tcPr>
          <w:p w:rsidR="008843B2" w:rsidRPr="008843B2" w:rsidRDefault="008843B2" w:rsidP="008843B2">
            <w:pPr>
              <w:jc w:val="center"/>
            </w:pPr>
          </w:p>
        </w:tc>
        <w:tc>
          <w:tcPr>
            <w:tcW w:w="4252" w:type="dxa"/>
            <w:tcBorders>
              <w:left w:val="nil"/>
              <w:right w:val="nil"/>
            </w:tcBorders>
          </w:tcPr>
          <w:p w:rsidR="008843B2" w:rsidRPr="008843B2" w:rsidRDefault="008843B2" w:rsidP="008843B2">
            <w:pPr>
              <w:jc w:val="center"/>
            </w:pPr>
          </w:p>
        </w:tc>
      </w:tr>
      <w:tr w:rsidR="008843B2" w:rsidRPr="008843B2" w:rsidTr="008843B2">
        <w:trPr>
          <w:trHeight w:val="1587"/>
        </w:trPr>
        <w:tc>
          <w:tcPr>
            <w:tcW w:w="3652" w:type="dxa"/>
            <w:tcBorders>
              <w:bottom w:val="single" w:sz="4" w:space="0" w:color="auto"/>
            </w:tcBorders>
            <w:vAlign w:val="center"/>
          </w:tcPr>
          <w:p w:rsidR="008843B2" w:rsidRPr="008843B2" w:rsidRDefault="008843B2" w:rsidP="008843B2">
            <w:pPr>
              <w:jc w:val="center"/>
              <w:rPr>
                <w:b/>
                <w:sz w:val="28"/>
                <w:szCs w:val="28"/>
              </w:rPr>
            </w:pPr>
            <w:r w:rsidRPr="008843B2">
              <w:rPr>
                <w:b/>
                <w:sz w:val="28"/>
                <w:szCs w:val="28"/>
              </w:rPr>
              <w:t>Spannungsfreiheit</w:t>
            </w:r>
          </w:p>
          <w:p w:rsidR="008843B2" w:rsidRPr="008843B2" w:rsidRDefault="008843B2" w:rsidP="008843B2">
            <w:pPr>
              <w:jc w:val="center"/>
              <w:rPr>
                <w:b/>
                <w:sz w:val="28"/>
                <w:szCs w:val="28"/>
              </w:rPr>
            </w:pPr>
            <w:r w:rsidRPr="008843B2">
              <w:rPr>
                <w:b/>
                <w:sz w:val="28"/>
                <w:szCs w:val="28"/>
              </w:rPr>
              <w:t>feststellen</w:t>
            </w:r>
          </w:p>
        </w:tc>
        <w:tc>
          <w:tcPr>
            <w:tcW w:w="425" w:type="dxa"/>
            <w:tcBorders>
              <w:top w:val="nil"/>
              <w:bottom w:val="nil"/>
            </w:tcBorders>
            <w:vAlign w:val="center"/>
          </w:tcPr>
          <w:p w:rsidR="008843B2" w:rsidRPr="008843B2" w:rsidRDefault="008843B2" w:rsidP="008843B2">
            <w:pPr>
              <w:jc w:val="center"/>
            </w:pPr>
          </w:p>
        </w:tc>
        <w:tc>
          <w:tcPr>
            <w:tcW w:w="5528" w:type="dxa"/>
            <w:tcBorders>
              <w:bottom w:val="single" w:sz="4" w:space="0" w:color="auto"/>
            </w:tcBorders>
            <w:vAlign w:val="center"/>
          </w:tcPr>
          <w:p w:rsidR="008843B2" w:rsidRPr="00DC5ED5" w:rsidRDefault="008843B2" w:rsidP="008843B2">
            <w:pPr>
              <w:rPr>
                <w:b/>
              </w:rPr>
            </w:pPr>
            <w:r w:rsidRPr="00DC5ED5">
              <w:rPr>
                <w:b/>
              </w:rPr>
              <w:t>Es muss sichergestellt werden, dass die Arbeitsstelle spa</w:t>
            </w:r>
            <w:r w:rsidRPr="00DC5ED5">
              <w:rPr>
                <w:b/>
              </w:rPr>
              <w:t>n</w:t>
            </w:r>
            <w:r w:rsidRPr="00DC5ED5">
              <w:rPr>
                <w:b/>
              </w:rPr>
              <w:t>nungsfrei ist.</w:t>
            </w:r>
          </w:p>
          <w:p w:rsidR="00DC5ED5" w:rsidRDefault="008843B2" w:rsidP="008843B2">
            <w:pPr>
              <w:rPr>
                <w:b/>
              </w:rPr>
            </w:pPr>
            <w:r w:rsidRPr="00DC5ED5">
              <w:rPr>
                <w:b/>
              </w:rPr>
              <w:t xml:space="preserve">Was ist zu tun? </w:t>
            </w:r>
          </w:p>
          <w:p w:rsidR="008843B2" w:rsidRPr="00DC5ED5" w:rsidRDefault="008843B2" w:rsidP="008843B2">
            <w:pPr>
              <w:rPr>
                <w:b/>
              </w:rPr>
            </w:pPr>
            <w:r w:rsidRPr="00DC5ED5">
              <w:rPr>
                <w:b/>
              </w:rPr>
              <w:sym w:font="Wingdings" w:char="F0E8"/>
            </w:r>
            <w:r w:rsidRPr="00DC5ED5">
              <w:rPr>
                <w:b/>
              </w:rPr>
              <w:t xml:space="preserve"> Mit geeignetem und zugelassenem Messwerkzeug di</w:t>
            </w:r>
            <w:r w:rsidR="00150B69">
              <w:rPr>
                <w:b/>
              </w:rPr>
              <w:t>e Spannungsfreiheit feststellen</w:t>
            </w:r>
          </w:p>
        </w:tc>
        <w:tc>
          <w:tcPr>
            <w:tcW w:w="426" w:type="dxa"/>
            <w:tcBorders>
              <w:top w:val="nil"/>
              <w:bottom w:val="nil"/>
            </w:tcBorders>
          </w:tcPr>
          <w:p w:rsidR="008843B2" w:rsidRPr="008843B2" w:rsidRDefault="008843B2" w:rsidP="008843B2">
            <w:pPr>
              <w:jc w:val="center"/>
            </w:pPr>
          </w:p>
        </w:tc>
        <w:tc>
          <w:tcPr>
            <w:tcW w:w="4252" w:type="dxa"/>
            <w:tcBorders>
              <w:bottom w:val="single" w:sz="4" w:space="0" w:color="auto"/>
            </w:tcBorders>
          </w:tcPr>
          <w:p w:rsidR="008843B2" w:rsidRPr="008843B2" w:rsidRDefault="008843B2" w:rsidP="008843B2">
            <w:pPr>
              <w:jc w:val="center"/>
              <w:rPr>
                <w:b/>
                <w:sz w:val="28"/>
                <w:szCs w:val="28"/>
              </w:rPr>
            </w:pPr>
            <w:r w:rsidRPr="008843B2">
              <w:rPr>
                <w:noProof/>
              </w:rPr>
              <w:drawing>
                <wp:anchor distT="0" distB="0" distL="114300" distR="114300" simplePos="0" relativeHeight="252165120" behindDoc="1" locked="0" layoutInCell="1" allowOverlap="1" wp14:anchorId="0FCF0B46" wp14:editId="14F047CF">
                  <wp:simplePos x="0" y="0"/>
                  <wp:positionH relativeFrom="column">
                    <wp:posOffset>653415</wp:posOffset>
                  </wp:positionH>
                  <wp:positionV relativeFrom="paragraph">
                    <wp:posOffset>0</wp:posOffset>
                  </wp:positionV>
                  <wp:extent cx="1343879" cy="1008000"/>
                  <wp:effectExtent l="0" t="0" r="8890" b="1905"/>
                  <wp:wrapTight wrapText="bothSides">
                    <wp:wrapPolygon edited="0">
                      <wp:start x="0" y="0"/>
                      <wp:lineTo x="0" y="21233"/>
                      <wp:lineTo x="21437" y="21233"/>
                      <wp:lineTo x="21437" y="0"/>
                      <wp:lineTo x="0" y="0"/>
                    </wp:wrapPolygon>
                  </wp:wrapTight>
                  <wp:docPr id="300" name="Grafik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Bild Spannungsfreiheit feststellen.jpg"/>
                          <pic:cNvPicPr/>
                        </pic:nvPicPr>
                        <pic:blipFill>
                          <a:blip r:embed="rId127" cstate="print">
                            <a:extLst>
                              <a:ext uri="{28A0092B-C50C-407E-A947-70E740481C1C}">
                                <a14:useLocalDpi xmlns:a14="http://schemas.microsoft.com/office/drawing/2010/main" val="0"/>
                              </a:ext>
                            </a:extLst>
                          </a:blip>
                          <a:stretch>
                            <a:fillRect/>
                          </a:stretch>
                        </pic:blipFill>
                        <pic:spPr>
                          <a:xfrm>
                            <a:off x="0" y="0"/>
                            <a:ext cx="1343879" cy="1008000"/>
                          </a:xfrm>
                          <a:prstGeom prst="rect">
                            <a:avLst/>
                          </a:prstGeom>
                        </pic:spPr>
                      </pic:pic>
                    </a:graphicData>
                  </a:graphic>
                  <wp14:sizeRelH relativeFrom="margin">
                    <wp14:pctWidth>0</wp14:pctWidth>
                  </wp14:sizeRelH>
                  <wp14:sizeRelV relativeFrom="margin">
                    <wp14:pctHeight>0</wp14:pctHeight>
                  </wp14:sizeRelV>
                </wp:anchor>
              </w:drawing>
            </w:r>
          </w:p>
        </w:tc>
      </w:tr>
      <w:tr w:rsidR="008843B2" w:rsidRPr="008843B2" w:rsidTr="008843B2">
        <w:tc>
          <w:tcPr>
            <w:tcW w:w="3652" w:type="dxa"/>
            <w:tcBorders>
              <w:left w:val="nil"/>
              <w:right w:val="nil"/>
            </w:tcBorders>
            <w:vAlign w:val="center"/>
          </w:tcPr>
          <w:p w:rsidR="008843B2" w:rsidRPr="008843B2" w:rsidRDefault="008843B2" w:rsidP="008843B2">
            <w:pPr>
              <w:jc w:val="center"/>
            </w:pPr>
          </w:p>
        </w:tc>
        <w:tc>
          <w:tcPr>
            <w:tcW w:w="425" w:type="dxa"/>
            <w:tcBorders>
              <w:top w:val="nil"/>
              <w:left w:val="nil"/>
              <w:bottom w:val="nil"/>
              <w:right w:val="nil"/>
            </w:tcBorders>
          </w:tcPr>
          <w:p w:rsidR="008843B2" w:rsidRPr="008843B2" w:rsidRDefault="008843B2" w:rsidP="008843B2">
            <w:pPr>
              <w:jc w:val="center"/>
            </w:pPr>
          </w:p>
        </w:tc>
        <w:tc>
          <w:tcPr>
            <w:tcW w:w="5528" w:type="dxa"/>
            <w:tcBorders>
              <w:left w:val="nil"/>
              <w:right w:val="nil"/>
            </w:tcBorders>
          </w:tcPr>
          <w:p w:rsidR="008843B2" w:rsidRPr="00DC5ED5" w:rsidRDefault="008843B2" w:rsidP="008843B2">
            <w:pPr>
              <w:jc w:val="center"/>
            </w:pPr>
          </w:p>
        </w:tc>
        <w:tc>
          <w:tcPr>
            <w:tcW w:w="426" w:type="dxa"/>
            <w:tcBorders>
              <w:top w:val="nil"/>
              <w:left w:val="nil"/>
              <w:bottom w:val="nil"/>
              <w:right w:val="nil"/>
            </w:tcBorders>
          </w:tcPr>
          <w:p w:rsidR="008843B2" w:rsidRPr="008843B2" w:rsidRDefault="008843B2" w:rsidP="008843B2">
            <w:pPr>
              <w:jc w:val="center"/>
            </w:pPr>
          </w:p>
        </w:tc>
        <w:tc>
          <w:tcPr>
            <w:tcW w:w="4252" w:type="dxa"/>
            <w:tcBorders>
              <w:left w:val="nil"/>
              <w:right w:val="nil"/>
            </w:tcBorders>
          </w:tcPr>
          <w:p w:rsidR="008843B2" w:rsidRPr="008843B2" w:rsidRDefault="008843B2" w:rsidP="008843B2">
            <w:pPr>
              <w:jc w:val="center"/>
            </w:pPr>
          </w:p>
        </w:tc>
      </w:tr>
      <w:tr w:rsidR="008843B2" w:rsidRPr="008843B2" w:rsidTr="008843B2">
        <w:trPr>
          <w:trHeight w:val="1587"/>
        </w:trPr>
        <w:tc>
          <w:tcPr>
            <w:tcW w:w="3652" w:type="dxa"/>
            <w:tcBorders>
              <w:bottom w:val="single" w:sz="4" w:space="0" w:color="auto"/>
            </w:tcBorders>
            <w:vAlign w:val="center"/>
          </w:tcPr>
          <w:p w:rsidR="008843B2" w:rsidRPr="008843B2" w:rsidRDefault="008843B2" w:rsidP="008843B2">
            <w:pPr>
              <w:jc w:val="center"/>
              <w:rPr>
                <w:b/>
                <w:sz w:val="28"/>
                <w:szCs w:val="28"/>
              </w:rPr>
            </w:pPr>
            <w:r w:rsidRPr="008843B2">
              <w:rPr>
                <w:b/>
                <w:sz w:val="28"/>
                <w:szCs w:val="28"/>
              </w:rPr>
              <w:t>Erden und kurzschließen</w:t>
            </w:r>
          </w:p>
        </w:tc>
        <w:tc>
          <w:tcPr>
            <w:tcW w:w="425" w:type="dxa"/>
            <w:tcBorders>
              <w:top w:val="nil"/>
              <w:bottom w:val="nil"/>
            </w:tcBorders>
            <w:vAlign w:val="center"/>
          </w:tcPr>
          <w:p w:rsidR="008843B2" w:rsidRPr="008843B2" w:rsidRDefault="008843B2" w:rsidP="008843B2">
            <w:pPr>
              <w:jc w:val="center"/>
            </w:pPr>
          </w:p>
        </w:tc>
        <w:tc>
          <w:tcPr>
            <w:tcW w:w="5528" w:type="dxa"/>
            <w:tcBorders>
              <w:bottom w:val="single" w:sz="4" w:space="0" w:color="auto"/>
            </w:tcBorders>
            <w:vAlign w:val="center"/>
          </w:tcPr>
          <w:p w:rsidR="008843B2" w:rsidRPr="00DC5ED5" w:rsidRDefault="008843B2" w:rsidP="008843B2">
            <w:pPr>
              <w:rPr>
                <w:b/>
              </w:rPr>
            </w:pPr>
            <w:r w:rsidRPr="00DC5ED5">
              <w:rPr>
                <w:b/>
              </w:rPr>
              <w:t xml:space="preserve">Leitungen, an denen gearbeitet </w:t>
            </w:r>
            <w:r w:rsidR="00150B69">
              <w:rPr>
                <w:b/>
              </w:rPr>
              <w:t>werden soll, müssen mit dem Erdp</w:t>
            </w:r>
            <w:r w:rsidRPr="00DC5ED5">
              <w:rPr>
                <w:b/>
              </w:rPr>
              <w:t>otenzial verbunden werden.</w:t>
            </w:r>
          </w:p>
          <w:p w:rsidR="00DC5ED5" w:rsidRDefault="008843B2" w:rsidP="008843B2">
            <w:pPr>
              <w:rPr>
                <w:b/>
              </w:rPr>
            </w:pPr>
            <w:r w:rsidRPr="00DC5ED5">
              <w:rPr>
                <w:b/>
              </w:rPr>
              <w:t xml:space="preserve">Was ist zu tun? </w:t>
            </w:r>
          </w:p>
          <w:p w:rsidR="008843B2" w:rsidRPr="00DC5ED5" w:rsidRDefault="008843B2" w:rsidP="008843B2">
            <w:pPr>
              <w:rPr>
                <w:b/>
              </w:rPr>
            </w:pPr>
            <w:r w:rsidRPr="00DC5ED5">
              <w:rPr>
                <w:b/>
              </w:rPr>
              <w:sym w:font="Wingdings" w:char="F0E8"/>
            </w:r>
            <w:r w:rsidRPr="00DC5ED5">
              <w:rPr>
                <w:b/>
              </w:rPr>
              <w:t xml:space="preserve"> Drahtverbindung z</w:t>
            </w:r>
            <w:r w:rsidR="00150B69">
              <w:rPr>
                <w:b/>
              </w:rPr>
              <w:t>wischen aktiven Leitern und Erdp</w:t>
            </w:r>
            <w:r w:rsidRPr="00DC5ED5">
              <w:rPr>
                <w:b/>
              </w:rPr>
              <w:t>o</w:t>
            </w:r>
            <w:r w:rsidRPr="00DC5ED5">
              <w:rPr>
                <w:b/>
              </w:rPr>
              <w:t>tenzial herstellen</w:t>
            </w:r>
          </w:p>
        </w:tc>
        <w:tc>
          <w:tcPr>
            <w:tcW w:w="426" w:type="dxa"/>
            <w:tcBorders>
              <w:top w:val="nil"/>
              <w:bottom w:val="nil"/>
            </w:tcBorders>
          </w:tcPr>
          <w:p w:rsidR="008843B2" w:rsidRPr="008843B2" w:rsidRDefault="008843B2" w:rsidP="008843B2">
            <w:pPr>
              <w:jc w:val="center"/>
            </w:pPr>
          </w:p>
        </w:tc>
        <w:tc>
          <w:tcPr>
            <w:tcW w:w="4252" w:type="dxa"/>
            <w:tcBorders>
              <w:bottom w:val="single" w:sz="4" w:space="0" w:color="auto"/>
            </w:tcBorders>
          </w:tcPr>
          <w:p w:rsidR="008843B2" w:rsidRPr="008843B2" w:rsidRDefault="008843B2" w:rsidP="008843B2">
            <w:pPr>
              <w:tabs>
                <w:tab w:val="center" w:pos="5673"/>
                <w:tab w:val="left" w:pos="8933"/>
              </w:tabs>
              <w:spacing w:before="360" w:after="360"/>
              <w:jc w:val="center"/>
              <w:rPr>
                <w:b/>
                <w:sz w:val="28"/>
                <w:szCs w:val="28"/>
              </w:rPr>
            </w:pPr>
            <w:r w:rsidRPr="008843B2">
              <w:rPr>
                <w:noProof/>
              </w:rPr>
              <w:drawing>
                <wp:anchor distT="0" distB="0" distL="114300" distR="114300" simplePos="0" relativeHeight="252166144" behindDoc="1" locked="0" layoutInCell="1" allowOverlap="1" wp14:anchorId="4984A6DE" wp14:editId="01026EAA">
                  <wp:simplePos x="0" y="0"/>
                  <wp:positionH relativeFrom="column">
                    <wp:posOffset>637085</wp:posOffset>
                  </wp:positionH>
                  <wp:positionV relativeFrom="paragraph">
                    <wp:posOffset>384</wp:posOffset>
                  </wp:positionV>
                  <wp:extent cx="1343660" cy="1007745"/>
                  <wp:effectExtent l="0" t="0" r="8890" b="1905"/>
                  <wp:wrapTight wrapText="bothSides">
                    <wp:wrapPolygon edited="0">
                      <wp:start x="0" y="0"/>
                      <wp:lineTo x="0" y="21233"/>
                      <wp:lineTo x="21437" y="21233"/>
                      <wp:lineTo x="21437" y="0"/>
                      <wp:lineTo x="0" y="0"/>
                    </wp:wrapPolygon>
                  </wp:wrapTight>
                  <wp:docPr id="301" name="Grafik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Bild Erden und Kurzschließen, bearbeitet.jpg"/>
                          <pic:cNvPicPr/>
                        </pic:nvPicPr>
                        <pic:blipFill>
                          <a:blip r:embed="rId128" cstate="print">
                            <a:extLst>
                              <a:ext uri="{28A0092B-C50C-407E-A947-70E740481C1C}">
                                <a14:useLocalDpi xmlns:a14="http://schemas.microsoft.com/office/drawing/2010/main" val="0"/>
                              </a:ext>
                            </a:extLst>
                          </a:blip>
                          <a:stretch>
                            <a:fillRect/>
                          </a:stretch>
                        </pic:blipFill>
                        <pic:spPr>
                          <a:xfrm>
                            <a:off x="0" y="0"/>
                            <a:ext cx="1343660" cy="1007745"/>
                          </a:xfrm>
                          <a:prstGeom prst="rect">
                            <a:avLst/>
                          </a:prstGeom>
                        </pic:spPr>
                      </pic:pic>
                    </a:graphicData>
                  </a:graphic>
                </wp:anchor>
              </w:drawing>
            </w:r>
          </w:p>
        </w:tc>
      </w:tr>
      <w:tr w:rsidR="008843B2" w:rsidRPr="008843B2" w:rsidTr="008843B2">
        <w:tc>
          <w:tcPr>
            <w:tcW w:w="3652" w:type="dxa"/>
            <w:tcBorders>
              <w:top w:val="single" w:sz="4" w:space="0" w:color="auto"/>
              <w:left w:val="nil"/>
              <w:bottom w:val="single" w:sz="4" w:space="0" w:color="auto"/>
              <w:right w:val="nil"/>
            </w:tcBorders>
            <w:vAlign w:val="center"/>
          </w:tcPr>
          <w:p w:rsidR="008843B2" w:rsidRPr="008843B2" w:rsidRDefault="008843B2" w:rsidP="008843B2">
            <w:pPr>
              <w:jc w:val="center"/>
            </w:pPr>
          </w:p>
        </w:tc>
        <w:tc>
          <w:tcPr>
            <w:tcW w:w="425" w:type="dxa"/>
            <w:tcBorders>
              <w:top w:val="nil"/>
              <w:left w:val="nil"/>
              <w:bottom w:val="nil"/>
              <w:right w:val="nil"/>
            </w:tcBorders>
          </w:tcPr>
          <w:p w:rsidR="008843B2" w:rsidRPr="008843B2" w:rsidRDefault="008843B2" w:rsidP="008843B2">
            <w:pPr>
              <w:jc w:val="center"/>
            </w:pPr>
          </w:p>
        </w:tc>
        <w:tc>
          <w:tcPr>
            <w:tcW w:w="5528" w:type="dxa"/>
            <w:tcBorders>
              <w:top w:val="single" w:sz="4" w:space="0" w:color="auto"/>
              <w:left w:val="nil"/>
              <w:bottom w:val="single" w:sz="4" w:space="0" w:color="auto"/>
              <w:right w:val="nil"/>
            </w:tcBorders>
          </w:tcPr>
          <w:p w:rsidR="008843B2" w:rsidRPr="00DC5ED5" w:rsidRDefault="008843B2" w:rsidP="008843B2">
            <w:pPr>
              <w:jc w:val="center"/>
            </w:pPr>
          </w:p>
        </w:tc>
        <w:tc>
          <w:tcPr>
            <w:tcW w:w="426" w:type="dxa"/>
            <w:tcBorders>
              <w:top w:val="nil"/>
              <w:left w:val="nil"/>
              <w:bottom w:val="nil"/>
              <w:right w:val="nil"/>
            </w:tcBorders>
          </w:tcPr>
          <w:p w:rsidR="008843B2" w:rsidRPr="008843B2" w:rsidRDefault="008843B2" w:rsidP="008843B2">
            <w:pPr>
              <w:jc w:val="center"/>
            </w:pPr>
          </w:p>
        </w:tc>
        <w:tc>
          <w:tcPr>
            <w:tcW w:w="4252" w:type="dxa"/>
            <w:tcBorders>
              <w:top w:val="single" w:sz="4" w:space="0" w:color="auto"/>
              <w:left w:val="nil"/>
              <w:bottom w:val="single" w:sz="4" w:space="0" w:color="auto"/>
              <w:right w:val="nil"/>
            </w:tcBorders>
          </w:tcPr>
          <w:p w:rsidR="008843B2" w:rsidRPr="008843B2" w:rsidRDefault="008843B2" w:rsidP="008843B2">
            <w:pPr>
              <w:jc w:val="center"/>
            </w:pPr>
          </w:p>
        </w:tc>
      </w:tr>
      <w:tr w:rsidR="008843B2" w:rsidRPr="008843B2" w:rsidTr="008843B2">
        <w:trPr>
          <w:trHeight w:val="1587"/>
        </w:trPr>
        <w:tc>
          <w:tcPr>
            <w:tcW w:w="3652" w:type="dxa"/>
            <w:tcBorders>
              <w:top w:val="single" w:sz="4" w:space="0" w:color="auto"/>
            </w:tcBorders>
            <w:vAlign w:val="center"/>
          </w:tcPr>
          <w:p w:rsidR="008843B2" w:rsidRPr="008843B2" w:rsidRDefault="008843B2" w:rsidP="008843B2">
            <w:pPr>
              <w:jc w:val="center"/>
              <w:rPr>
                <w:b/>
                <w:sz w:val="28"/>
                <w:szCs w:val="26"/>
              </w:rPr>
            </w:pPr>
            <w:r w:rsidRPr="008843B2">
              <w:rPr>
                <w:b/>
                <w:sz w:val="28"/>
                <w:szCs w:val="26"/>
              </w:rPr>
              <w:t>Benachbarte</w:t>
            </w:r>
            <w:r w:rsidR="00150B69">
              <w:rPr>
                <w:b/>
                <w:sz w:val="28"/>
                <w:szCs w:val="26"/>
              </w:rPr>
              <w:t>,</w:t>
            </w:r>
            <w:r w:rsidRPr="008843B2">
              <w:rPr>
                <w:b/>
                <w:sz w:val="28"/>
                <w:szCs w:val="26"/>
              </w:rPr>
              <w:t xml:space="preserve"> unter</w:t>
            </w:r>
          </w:p>
          <w:p w:rsidR="00714F0A" w:rsidRDefault="008843B2" w:rsidP="008843B2">
            <w:pPr>
              <w:jc w:val="center"/>
              <w:rPr>
                <w:b/>
                <w:sz w:val="28"/>
                <w:szCs w:val="26"/>
              </w:rPr>
            </w:pPr>
            <w:r w:rsidRPr="008843B2">
              <w:rPr>
                <w:b/>
                <w:sz w:val="28"/>
                <w:szCs w:val="26"/>
              </w:rPr>
              <w:t xml:space="preserve">Spannung stehende Teile abdecken oder </w:t>
            </w:r>
          </w:p>
          <w:p w:rsidR="008843B2" w:rsidRPr="008843B2" w:rsidRDefault="008843B2" w:rsidP="008843B2">
            <w:pPr>
              <w:jc w:val="center"/>
              <w:rPr>
                <w:b/>
                <w:sz w:val="26"/>
                <w:szCs w:val="26"/>
              </w:rPr>
            </w:pPr>
            <w:proofErr w:type="spellStart"/>
            <w:r w:rsidRPr="008843B2">
              <w:rPr>
                <w:b/>
                <w:sz w:val="28"/>
                <w:szCs w:val="26"/>
              </w:rPr>
              <w:t>abschranken</w:t>
            </w:r>
            <w:proofErr w:type="spellEnd"/>
          </w:p>
        </w:tc>
        <w:tc>
          <w:tcPr>
            <w:tcW w:w="425" w:type="dxa"/>
            <w:tcBorders>
              <w:top w:val="nil"/>
              <w:bottom w:val="nil"/>
            </w:tcBorders>
            <w:vAlign w:val="center"/>
          </w:tcPr>
          <w:p w:rsidR="008843B2" w:rsidRPr="008843B2" w:rsidRDefault="008843B2" w:rsidP="008843B2">
            <w:pPr>
              <w:jc w:val="center"/>
            </w:pPr>
          </w:p>
        </w:tc>
        <w:tc>
          <w:tcPr>
            <w:tcW w:w="5528" w:type="dxa"/>
            <w:tcBorders>
              <w:top w:val="single" w:sz="4" w:space="0" w:color="auto"/>
            </w:tcBorders>
            <w:vAlign w:val="center"/>
          </w:tcPr>
          <w:p w:rsidR="008843B2" w:rsidRPr="00DC5ED5" w:rsidRDefault="008843B2" w:rsidP="008843B2">
            <w:pPr>
              <w:rPr>
                <w:b/>
              </w:rPr>
            </w:pPr>
            <w:r w:rsidRPr="00DC5ED5">
              <w:rPr>
                <w:b/>
              </w:rPr>
              <w:t>Um Gefahren durch benachbarte</w:t>
            </w:r>
            <w:r w:rsidR="00150B69">
              <w:rPr>
                <w:b/>
              </w:rPr>
              <w:t>,</w:t>
            </w:r>
            <w:r w:rsidRPr="00DC5ED5">
              <w:rPr>
                <w:b/>
              </w:rPr>
              <w:t xml:space="preserve"> unter Spannung stehende Teile auszuschließen, müssen diese abgedeckt oder </w:t>
            </w:r>
            <w:proofErr w:type="spellStart"/>
            <w:r w:rsidRPr="00DC5ED5">
              <w:rPr>
                <w:b/>
              </w:rPr>
              <w:t>abg</w:t>
            </w:r>
            <w:r w:rsidRPr="00DC5ED5">
              <w:rPr>
                <w:b/>
              </w:rPr>
              <w:t>e</w:t>
            </w:r>
            <w:r w:rsidRPr="00DC5ED5">
              <w:rPr>
                <w:b/>
              </w:rPr>
              <w:t>schrankt</w:t>
            </w:r>
            <w:proofErr w:type="spellEnd"/>
            <w:r w:rsidRPr="00DC5ED5">
              <w:rPr>
                <w:b/>
              </w:rPr>
              <w:t xml:space="preserve"> werden.</w:t>
            </w:r>
          </w:p>
          <w:p w:rsidR="00DC5ED5" w:rsidRDefault="008843B2" w:rsidP="008843B2">
            <w:pPr>
              <w:rPr>
                <w:b/>
              </w:rPr>
            </w:pPr>
            <w:r w:rsidRPr="00DC5ED5">
              <w:rPr>
                <w:b/>
              </w:rPr>
              <w:t xml:space="preserve">Was ist zu tun? </w:t>
            </w:r>
          </w:p>
          <w:p w:rsidR="008843B2" w:rsidRPr="00DC5ED5" w:rsidRDefault="008843B2" w:rsidP="00DC5ED5">
            <w:pPr>
              <w:rPr>
                <w:b/>
              </w:rPr>
            </w:pPr>
            <w:r w:rsidRPr="00DC5ED5">
              <w:rPr>
                <w:b/>
              </w:rPr>
              <w:sym w:font="Wingdings" w:char="F0E8"/>
            </w:r>
            <w:r w:rsidRPr="00DC5ED5">
              <w:rPr>
                <w:b/>
              </w:rPr>
              <w:t xml:space="preserve"> Abdecken, Flatterband, Gummimatte, mechanischer </w:t>
            </w:r>
            <w:proofErr w:type="spellStart"/>
            <w:r w:rsidRPr="00DC5ED5">
              <w:rPr>
                <w:b/>
              </w:rPr>
              <w:t>Berühungsschutz</w:t>
            </w:r>
            <w:proofErr w:type="spellEnd"/>
          </w:p>
        </w:tc>
        <w:tc>
          <w:tcPr>
            <w:tcW w:w="426" w:type="dxa"/>
            <w:tcBorders>
              <w:top w:val="nil"/>
              <w:bottom w:val="nil"/>
            </w:tcBorders>
          </w:tcPr>
          <w:p w:rsidR="008843B2" w:rsidRPr="008843B2" w:rsidRDefault="008843B2" w:rsidP="008843B2">
            <w:pPr>
              <w:jc w:val="center"/>
            </w:pPr>
          </w:p>
        </w:tc>
        <w:tc>
          <w:tcPr>
            <w:tcW w:w="4252" w:type="dxa"/>
            <w:tcBorders>
              <w:top w:val="single" w:sz="4" w:space="0" w:color="auto"/>
            </w:tcBorders>
          </w:tcPr>
          <w:p w:rsidR="008843B2" w:rsidRPr="008843B2" w:rsidRDefault="008843B2" w:rsidP="008843B2">
            <w:pPr>
              <w:jc w:val="center"/>
              <w:rPr>
                <w:b/>
                <w:sz w:val="26"/>
                <w:szCs w:val="26"/>
              </w:rPr>
            </w:pPr>
            <w:r w:rsidRPr="008843B2">
              <w:rPr>
                <w:noProof/>
              </w:rPr>
              <w:drawing>
                <wp:anchor distT="0" distB="0" distL="114300" distR="114300" simplePos="0" relativeHeight="252167168" behindDoc="1" locked="0" layoutInCell="1" allowOverlap="1" wp14:anchorId="3E8F058E" wp14:editId="0FD4F114">
                  <wp:simplePos x="0" y="0"/>
                  <wp:positionH relativeFrom="column">
                    <wp:posOffset>5451</wp:posOffset>
                  </wp:positionH>
                  <wp:positionV relativeFrom="paragraph">
                    <wp:posOffset>0</wp:posOffset>
                  </wp:positionV>
                  <wp:extent cx="1343660" cy="1007745"/>
                  <wp:effectExtent l="0" t="0" r="8890" b="1905"/>
                  <wp:wrapTight wrapText="bothSides">
                    <wp:wrapPolygon edited="0">
                      <wp:start x="0" y="0"/>
                      <wp:lineTo x="0" y="21233"/>
                      <wp:lineTo x="21437" y="21233"/>
                      <wp:lineTo x="21437" y="0"/>
                      <wp:lineTo x="0" y="0"/>
                    </wp:wrapPolygon>
                  </wp:wrapTight>
                  <wp:docPr id="302" name="Grafik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Bild Benachbarte Teile abdecken,#1.jpg"/>
                          <pic:cNvPicPr/>
                        </pic:nvPicPr>
                        <pic:blipFill>
                          <a:blip r:embed="rId129" cstate="print">
                            <a:extLst>
                              <a:ext uri="{28A0092B-C50C-407E-A947-70E740481C1C}">
                                <a14:useLocalDpi xmlns:a14="http://schemas.microsoft.com/office/drawing/2010/main" val="0"/>
                              </a:ext>
                            </a:extLst>
                          </a:blip>
                          <a:stretch>
                            <a:fillRect/>
                          </a:stretch>
                        </pic:blipFill>
                        <pic:spPr>
                          <a:xfrm>
                            <a:off x="0" y="0"/>
                            <a:ext cx="1343660" cy="1007745"/>
                          </a:xfrm>
                          <a:prstGeom prst="rect">
                            <a:avLst/>
                          </a:prstGeom>
                        </pic:spPr>
                      </pic:pic>
                    </a:graphicData>
                  </a:graphic>
                </wp:anchor>
              </w:drawing>
            </w:r>
          </w:p>
          <w:p w:rsidR="008843B2" w:rsidRPr="008843B2" w:rsidRDefault="00714F0A" w:rsidP="008843B2">
            <w:pPr>
              <w:ind w:firstLine="709"/>
            </w:pPr>
            <w:r w:rsidRPr="008843B2">
              <w:rPr>
                <w:noProof/>
              </w:rPr>
              <w:drawing>
                <wp:anchor distT="0" distB="0" distL="114300" distR="114300" simplePos="0" relativeHeight="252168192" behindDoc="0" locked="0" layoutInCell="1" allowOverlap="1" wp14:anchorId="4C7D3A45" wp14:editId="7B315556">
                  <wp:simplePos x="0" y="0"/>
                  <wp:positionH relativeFrom="column">
                    <wp:posOffset>-278575</wp:posOffset>
                  </wp:positionH>
                  <wp:positionV relativeFrom="paragraph">
                    <wp:posOffset>-180975</wp:posOffset>
                  </wp:positionV>
                  <wp:extent cx="1440815" cy="1007745"/>
                  <wp:effectExtent l="0" t="0" r="6985" b="1905"/>
                  <wp:wrapNone/>
                  <wp:docPr id="303" name="Grafik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Bild Benachbarte Teile abdecken,#2.jpg"/>
                          <pic:cNvPicPr/>
                        </pic:nvPicPr>
                        <pic:blipFill>
                          <a:blip r:embed="rId130" cstate="print">
                            <a:extLst>
                              <a:ext uri="{28A0092B-C50C-407E-A947-70E740481C1C}">
                                <a14:useLocalDpi xmlns:a14="http://schemas.microsoft.com/office/drawing/2010/main" val="0"/>
                              </a:ext>
                            </a:extLst>
                          </a:blip>
                          <a:stretch>
                            <a:fillRect/>
                          </a:stretch>
                        </pic:blipFill>
                        <pic:spPr>
                          <a:xfrm>
                            <a:off x="0" y="0"/>
                            <a:ext cx="1440815" cy="1007745"/>
                          </a:xfrm>
                          <a:prstGeom prst="rect">
                            <a:avLst/>
                          </a:prstGeom>
                        </pic:spPr>
                      </pic:pic>
                    </a:graphicData>
                  </a:graphic>
                  <wp14:sizeRelH relativeFrom="margin">
                    <wp14:pctWidth>0</wp14:pctWidth>
                  </wp14:sizeRelH>
                  <wp14:sizeRelV relativeFrom="margin">
                    <wp14:pctHeight>0</wp14:pctHeight>
                  </wp14:sizeRelV>
                </wp:anchor>
              </w:drawing>
            </w:r>
          </w:p>
        </w:tc>
      </w:tr>
    </w:tbl>
    <w:p w:rsidR="008843B2" w:rsidRPr="008843B2" w:rsidRDefault="008843B2" w:rsidP="008843B2">
      <w:pPr>
        <w:jc w:val="both"/>
        <w:rPr>
          <w:lang w:eastAsia="de-DE"/>
        </w:rPr>
      </w:pPr>
    </w:p>
    <w:p w:rsidR="008843B2" w:rsidRPr="008843B2" w:rsidRDefault="008843B2" w:rsidP="008843B2">
      <w:pPr>
        <w:jc w:val="both"/>
        <w:rPr>
          <w:lang w:eastAsia="de-DE"/>
        </w:rPr>
        <w:sectPr w:rsidR="008843B2" w:rsidRPr="008843B2" w:rsidSect="008843B2">
          <w:headerReference w:type="default" r:id="rId131"/>
          <w:footerReference w:type="default" r:id="rId132"/>
          <w:pgSz w:w="16838" w:h="11906" w:orient="landscape" w:code="9"/>
          <w:pgMar w:top="1134" w:right="1134" w:bottom="1134" w:left="1418" w:header="709" w:footer="709" w:gutter="0"/>
          <w:cols w:space="708"/>
          <w:docGrid w:linePitch="360"/>
        </w:sectPr>
      </w:pPr>
    </w:p>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sz w:val="30"/>
          <w:szCs w:val="28"/>
          <w:lang w:eastAsia="de-DE"/>
        </w:rPr>
        <w:lastRenderedPageBreak/>
        <w:t>Bilder</w:t>
      </w: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rPr>
          <w:rFonts w:ascii="Source Sans Pro Semibold" w:eastAsia="Times New Roman" w:hAnsi="Source Sans Pro Semibold" w:cs="Times New Roman"/>
          <w:bCs/>
          <w:sz w:val="30"/>
          <w:szCs w:val="28"/>
          <w:lang w:eastAsia="de-DE"/>
        </w:rPr>
      </w:pPr>
      <w:r w:rsidRPr="008843B2">
        <w:rPr>
          <w:noProof/>
          <w:lang w:eastAsia="de-DE"/>
        </w:rPr>
        <w:drawing>
          <wp:anchor distT="0" distB="0" distL="114300" distR="114300" simplePos="0" relativeHeight="252157952" behindDoc="1" locked="0" layoutInCell="1" allowOverlap="1" wp14:anchorId="33347C28" wp14:editId="7F8BCFE9">
            <wp:simplePos x="0" y="0"/>
            <wp:positionH relativeFrom="column">
              <wp:posOffset>622935</wp:posOffset>
            </wp:positionH>
            <wp:positionV relativeFrom="paragraph">
              <wp:posOffset>2068830</wp:posOffset>
            </wp:positionV>
            <wp:extent cx="1343878" cy="1008000"/>
            <wp:effectExtent l="0" t="0" r="8890" b="1905"/>
            <wp:wrapTight wrapText="bothSides">
              <wp:wrapPolygon edited="0">
                <wp:start x="0" y="0"/>
                <wp:lineTo x="0" y="21233"/>
                <wp:lineTo x="21437" y="21233"/>
                <wp:lineTo x="21437" y="0"/>
                <wp:lineTo x="0" y="0"/>
              </wp:wrapPolygon>
            </wp:wrapTight>
            <wp:docPr id="304" name="Grafik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 name="Bild Gegen Wiedereinschalten sichern, bearbeitet.jpg"/>
                    <pic:cNvPicPr/>
                  </pic:nvPicPr>
                  <pic:blipFill>
                    <a:blip r:embed="rId133" cstate="print">
                      <a:extLst>
                        <a:ext uri="{28A0092B-C50C-407E-A947-70E740481C1C}">
                          <a14:useLocalDpi xmlns:a14="http://schemas.microsoft.com/office/drawing/2010/main" val="0"/>
                        </a:ext>
                      </a:extLst>
                    </a:blip>
                    <a:stretch>
                      <a:fillRect/>
                    </a:stretch>
                  </pic:blipFill>
                  <pic:spPr>
                    <a:xfrm>
                      <a:off x="0" y="0"/>
                      <a:ext cx="1343878" cy="1008000"/>
                    </a:xfrm>
                    <a:prstGeom prst="rect">
                      <a:avLst/>
                    </a:prstGeom>
                  </pic:spPr>
                </pic:pic>
              </a:graphicData>
            </a:graphic>
            <wp14:sizeRelH relativeFrom="margin">
              <wp14:pctWidth>0</wp14:pctWidth>
            </wp14:sizeRelH>
            <wp14:sizeRelV relativeFrom="margin">
              <wp14:pctHeight>0</wp14:pctHeight>
            </wp14:sizeRelV>
          </wp:anchor>
        </w:drawing>
      </w:r>
      <w:r w:rsidRPr="008843B2">
        <w:rPr>
          <w:noProof/>
          <w:lang w:eastAsia="de-DE"/>
        </w:rPr>
        <w:drawing>
          <wp:anchor distT="0" distB="0" distL="114300" distR="114300" simplePos="0" relativeHeight="252161024" behindDoc="1" locked="0" layoutInCell="1" allowOverlap="1" wp14:anchorId="31B4257E" wp14:editId="670F1263">
            <wp:simplePos x="0" y="0"/>
            <wp:positionH relativeFrom="column">
              <wp:posOffset>584835</wp:posOffset>
            </wp:positionH>
            <wp:positionV relativeFrom="paragraph">
              <wp:posOffset>4587875</wp:posOffset>
            </wp:positionV>
            <wp:extent cx="1343660" cy="1007745"/>
            <wp:effectExtent l="0" t="0" r="8890" b="1905"/>
            <wp:wrapTight wrapText="bothSides">
              <wp:wrapPolygon edited="0">
                <wp:start x="0" y="0"/>
                <wp:lineTo x="0" y="21233"/>
                <wp:lineTo x="21437" y="21233"/>
                <wp:lineTo x="21437" y="0"/>
                <wp:lineTo x="0" y="0"/>
              </wp:wrapPolygon>
            </wp:wrapTight>
            <wp:docPr id="305" name="Grafik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Bild Benachbarte Teile abdecken,#2.jpg"/>
                    <pic:cNvPicPr/>
                  </pic:nvPicPr>
                  <pic:blipFill>
                    <a:blip r:embed="rId134" cstate="print">
                      <a:extLst>
                        <a:ext uri="{28A0092B-C50C-407E-A947-70E740481C1C}">
                          <a14:useLocalDpi xmlns:a14="http://schemas.microsoft.com/office/drawing/2010/main" val="0"/>
                        </a:ext>
                      </a:extLst>
                    </a:blip>
                    <a:stretch>
                      <a:fillRect/>
                    </a:stretch>
                  </pic:blipFill>
                  <pic:spPr>
                    <a:xfrm>
                      <a:off x="0" y="0"/>
                      <a:ext cx="1343660" cy="1007745"/>
                    </a:xfrm>
                    <a:prstGeom prst="rect">
                      <a:avLst/>
                    </a:prstGeom>
                  </pic:spPr>
                </pic:pic>
              </a:graphicData>
            </a:graphic>
          </wp:anchor>
        </w:drawing>
      </w:r>
      <w:r w:rsidRPr="008843B2">
        <w:rPr>
          <w:noProof/>
          <w:lang w:eastAsia="de-DE"/>
        </w:rPr>
        <w:drawing>
          <wp:anchor distT="0" distB="0" distL="114300" distR="114300" simplePos="0" relativeHeight="252160000" behindDoc="1" locked="0" layoutInCell="1" allowOverlap="1" wp14:anchorId="484141F9" wp14:editId="0A8CB76A">
            <wp:simplePos x="0" y="0"/>
            <wp:positionH relativeFrom="column">
              <wp:posOffset>4185285</wp:posOffset>
            </wp:positionH>
            <wp:positionV relativeFrom="paragraph">
              <wp:posOffset>4683125</wp:posOffset>
            </wp:positionV>
            <wp:extent cx="1343660" cy="1007745"/>
            <wp:effectExtent l="0" t="0" r="8890" b="1905"/>
            <wp:wrapTight wrapText="bothSides">
              <wp:wrapPolygon edited="0">
                <wp:start x="0" y="0"/>
                <wp:lineTo x="0" y="21233"/>
                <wp:lineTo x="21437" y="21233"/>
                <wp:lineTo x="21437" y="0"/>
                <wp:lineTo x="0" y="0"/>
              </wp:wrapPolygon>
            </wp:wrapTight>
            <wp:docPr id="306" name="Grafik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Bild Erden und Kurzschließen, bearbeitet.jpg"/>
                    <pic:cNvPicPr/>
                  </pic:nvPicPr>
                  <pic:blipFill>
                    <a:blip r:embed="rId128" cstate="print">
                      <a:extLst>
                        <a:ext uri="{28A0092B-C50C-407E-A947-70E740481C1C}">
                          <a14:useLocalDpi xmlns:a14="http://schemas.microsoft.com/office/drawing/2010/main" val="0"/>
                        </a:ext>
                      </a:extLst>
                    </a:blip>
                    <a:stretch>
                      <a:fillRect/>
                    </a:stretch>
                  </pic:blipFill>
                  <pic:spPr>
                    <a:xfrm>
                      <a:off x="0" y="0"/>
                      <a:ext cx="1343660" cy="1007745"/>
                    </a:xfrm>
                    <a:prstGeom prst="rect">
                      <a:avLst/>
                    </a:prstGeom>
                  </pic:spPr>
                </pic:pic>
              </a:graphicData>
            </a:graphic>
          </wp:anchor>
        </w:drawing>
      </w:r>
      <w:r w:rsidRPr="008843B2">
        <w:rPr>
          <w:noProof/>
          <w:lang w:eastAsia="de-DE"/>
        </w:rPr>
        <w:drawing>
          <wp:anchor distT="0" distB="0" distL="114300" distR="114300" simplePos="0" relativeHeight="252158976" behindDoc="1" locked="0" layoutInCell="1" allowOverlap="1" wp14:anchorId="53651BB3" wp14:editId="68E472B9">
            <wp:simplePos x="0" y="0"/>
            <wp:positionH relativeFrom="column">
              <wp:posOffset>4137660</wp:posOffset>
            </wp:positionH>
            <wp:positionV relativeFrom="paragraph">
              <wp:posOffset>2135505</wp:posOffset>
            </wp:positionV>
            <wp:extent cx="1343878" cy="1008000"/>
            <wp:effectExtent l="0" t="0" r="8890" b="1905"/>
            <wp:wrapTight wrapText="bothSides">
              <wp:wrapPolygon edited="0">
                <wp:start x="0" y="0"/>
                <wp:lineTo x="0" y="21233"/>
                <wp:lineTo x="21437" y="21233"/>
                <wp:lineTo x="21437" y="0"/>
                <wp:lineTo x="0" y="0"/>
              </wp:wrapPolygon>
            </wp:wrapTight>
            <wp:docPr id="308" name="Grafik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Bild Freischalten bearbeitet.jpg"/>
                    <pic:cNvPicPr/>
                  </pic:nvPicPr>
                  <pic:blipFill>
                    <a:blip r:embed="rId135" cstate="print">
                      <a:extLst>
                        <a:ext uri="{28A0092B-C50C-407E-A947-70E740481C1C}">
                          <a14:useLocalDpi xmlns:a14="http://schemas.microsoft.com/office/drawing/2010/main" val="0"/>
                        </a:ext>
                      </a:extLst>
                    </a:blip>
                    <a:stretch>
                      <a:fillRect/>
                    </a:stretch>
                  </pic:blipFill>
                  <pic:spPr>
                    <a:xfrm>
                      <a:off x="0" y="0"/>
                      <a:ext cx="1343878" cy="1008000"/>
                    </a:xfrm>
                    <a:prstGeom prst="rect">
                      <a:avLst/>
                    </a:prstGeom>
                  </pic:spPr>
                </pic:pic>
              </a:graphicData>
            </a:graphic>
            <wp14:sizeRelH relativeFrom="margin">
              <wp14:pctWidth>0</wp14:pctWidth>
            </wp14:sizeRelH>
            <wp14:sizeRelV relativeFrom="margin">
              <wp14:pctHeight>0</wp14:pctHeight>
            </wp14:sizeRelV>
          </wp:anchor>
        </w:drawing>
      </w:r>
      <w:r w:rsidRPr="008843B2">
        <w:rPr>
          <w:noProof/>
          <w:lang w:eastAsia="de-DE"/>
        </w:rPr>
        <w:drawing>
          <wp:anchor distT="0" distB="0" distL="114300" distR="114300" simplePos="0" relativeHeight="252156928" behindDoc="1" locked="0" layoutInCell="1" allowOverlap="1" wp14:anchorId="1F12151A" wp14:editId="13C03D85">
            <wp:simplePos x="0" y="0"/>
            <wp:positionH relativeFrom="column">
              <wp:posOffset>3851910</wp:posOffset>
            </wp:positionH>
            <wp:positionV relativeFrom="paragraph">
              <wp:posOffset>468630</wp:posOffset>
            </wp:positionV>
            <wp:extent cx="1343879" cy="1008000"/>
            <wp:effectExtent l="0" t="0" r="8890" b="1905"/>
            <wp:wrapTight wrapText="bothSides">
              <wp:wrapPolygon edited="0">
                <wp:start x="0" y="0"/>
                <wp:lineTo x="0" y="21233"/>
                <wp:lineTo x="21437" y="21233"/>
                <wp:lineTo x="21437" y="0"/>
                <wp:lineTo x="0" y="0"/>
              </wp:wrapPolygon>
            </wp:wrapTight>
            <wp:docPr id="309" name="Grafik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Bild Spannungsfreiheit feststellen.jpg"/>
                    <pic:cNvPicPr/>
                  </pic:nvPicPr>
                  <pic:blipFill>
                    <a:blip r:embed="rId127" cstate="print">
                      <a:extLst>
                        <a:ext uri="{28A0092B-C50C-407E-A947-70E740481C1C}">
                          <a14:useLocalDpi xmlns:a14="http://schemas.microsoft.com/office/drawing/2010/main" val="0"/>
                        </a:ext>
                      </a:extLst>
                    </a:blip>
                    <a:stretch>
                      <a:fillRect/>
                    </a:stretch>
                  </pic:blipFill>
                  <pic:spPr>
                    <a:xfrm>
                      <a:off x="0" y="0"/>
                      <a:ext cx="1343879" cy="1008000"/>
                    </a:xfrm>
                    <a:prstGeom prst="rect">
                      <a:avLst/>
                    </a:prstGeom>
                  </pic:spPr>
                </pic:pic>
              </a:graphicData>
            </a:graphic>
            <wp14:sizeRelH relativeFrom="margin">
              <wp14:pctWidth>0</wp14:pctWidth>
            </wp14:sizeRelH>
            <wp14:sizeRelV relativeFrom="margin">
              <wp14:pctHeight>0</wp14:pctHeight>
            </wp14:sizeRelV>
          </wp:anchor>
        </w:drawing>
      </w:r>
      <w:r w:rsidRPr="008843B2">
        <w:rPr>
          <w:noProof/>
          <w:lang w:eastAsia="de-DE"/>
        </w:rPr>
        <w:drawing>
          <wp:anchor distT="0" distB="0" distL="114300" distR="114300" simplePos="0" relativeHeight="252162048" behindDoc="1" locked="0" layoutInCell="1" allowOverlap="1" wp14:anchorId="5104DE33" wp14:editId="42CD1DEC">
            <wp:simplePos x="0" y="0"/>
            <wp:positionH relativeFrom="column">
              <wp:posOffset>337185</wp:posOffset>
            </wp:positionH>
            <wp:positionV relativeFrom="paragraph">
              <wp:posOffset>411480</wp:posOffset>
            </wp:positionV>
            <wp:extent cx="1343660" cy="1007745"/>
            <wp:effectExtent l="0" t="0" r="8890" b="1905"/>
            <wp:wrapTight wrapText="bothSides">
              <wp:wrapPolygon edited="0">
                <wp:start x="0" y="0"/>
                <wp:lineTo x="0" y="21233"/>
                <wp:lineTo x="21437" y="21233"/>
                <wp:lineTo x="21437" y="0"/>
                <wp:lineTo x="0" y="0"/>
              </wp:wrapPolygon>
            </wp:wrapTight>
            <wp:docPr id="310" name="Grafik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Bild Benachbarte Teile abdecken,#1.jpg"/>
                    <pic:cNvPicPr/>
                  </pic:nvPicPr>
                  <pic:blipFill>
                    <a:blip r:embed="rId129" cstate="print">
                      <a:extLst>
                        <a:ext uri="{28A0092B-C50C-407E-A947-70E740481C1C}">
                          <a14:useLocalDpi xmlns:a14="http://schemas.microsoft.com/office/drawing/2010/main" val="0"/>
                        </a:ext>
                      </a:extLst>
                    </a:blip>
                    <a:stretch>
                      <a:fillRect/>
                    </a:stretch>
                  </pic:blipFill>
                  <pic:spPr>
                    <a:xfrm>
                      <a:off x="0" y="0"/>
                      <a:ext cx="1343660" cy="1007745"/>
                    </a:xfrm>
                    <a:prstGeom prst="rect">
                      <a:avLst/>
                    </a:prstGeom>
                  </pic:spPr>
                </pic:pic>
              </a:graphicData>
            </a:graphic>
          </wp:anchor>
        </w:drawing>
      </w: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5 Sicherheitsregeln</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ET1.01.11.02</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592A57" w:rsidRPr="008843B2" w:rsidRDefault="00592A57" w:rsidP="002E280A">
            <w:pPr>
              <w:numPr>
                <w:ilvl w:val="0"/>
                <w:numId w:val="6"/>
              </w:numPr>
              <w:ind w:left="414" w:hanging="357"/>
              <w:rPr>
                <w:sz w:val="16"/>
              </w:rPr>
            </w:pPr>
            <w:r w:rsidRPr="00592A57">
              <w:rPr>
                <w:sz w:val="16"/>
              </w:rPr>
              <w:t>Ich kann Sicherheitsvorschriften beim Arbeiten an elektrischen Anlagen und Geräten benennen.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2E280A">
            <w:pPr>
              <w:numPr>
                <w:ilvl w:val="0"/>
                <w:numId w:val="6"/>
              </w:numPr>
              <w:ind w:left="414" w:hanging="357"/>
              <w:rPr>
                <w:sz w:val="16"/>
              </w:rPr>
            </w:pPr>
            <w:r w:rsidRPr="008843B2">
              <w:rPr>
                <w:sz w:val="16"/>
              </w:rPr>
              <w:t>Ich kann Sicherheitsvorschriften beim Arbeiten an elektrischen Anlagen und Geräten benennen und einhalten.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2E280A">
            <w:pPr>
              <w:numPr>
                <w:ilvl w:val="0"/>
                <w:numId w:val="6"/>
              </w:numPr>
              <w:ind w:left="414" w:hanging="357"/>
              <w:rPr>
                <w:sz w:val="16"/>
              </w:rPr>
            </w:pPr>
            <w:r w:rsidRPr="008843B2">
              <w:rPr>
                <w:sz w:val="16"/>
              </w:rPr>
              <w:t>Ich kann die 5 Sicherheitsregeln in der richtigen Reihenfolge nennen.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B64060">
            <w:pPr>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2E280A">
            <w:pPr>
              <w:numPr>
                <w:ilvl w:val="0"/>
                <w:numId w:val="6"/>
              </w:numPr>
              <w:ind w:left="414" w:hanging="357"/>
              <w:rPr>
                <w:sz w:val="16"/>
              </w:rPr>
            </w:pPr>
            <w:r w:rsidRPr="008843B2">
              <w:rPr>
                <w:sz w:val="16"/>
              </w:rPr>
              <w:t>Siehe Lernwegeliste oder Lernschritt ET1.01.11.02</w:t>
            </w:r>
          </w:p>
        </w:tc>
      </w:tr>
    </w:tbl>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2142592" behindDoc="0" locked="0" layoutInCell="0" allowOverlap="1" wp14:anchorId="084FA281" wp14:editId="7219EC3A">
            <wp:simplePos x="0" y="0"/>
            <wp:positionH relativeFrom="rightMargin">
              <wp:posOffset>107950</wp:posOffset>
            </wp:positionH>
            <wp:positionV relativeFrom="paragraph">
              <wp:posOffset>66675</wp:posOffset>
            </wp:positionV>
            <wp:extent cx="349885" cy="320675"/>
            <wp:effectExtent l="0" t="0" r="0" b="3175"/>
            <wp:wrapNone/>
            <wp:docPr id="31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2143616" behindDoc="0" locked="0" layoutInCell="0" allowOverlap="1" wp14:anchorId="67886434" wp14:editId="767917BF">
            <wp:simplePos x="0" y="0"/>
            <wp:positionH relativeFrom="rightMargin">
              <wp:posOffset>467995</wp:posOffset>
            </wp:positionH>
            <wp:positionV relativeFrom="paragraph">
              <wp:posOffset>66675</wp:posOffset>
            </wp:positionV>
            <wp:extent cx="349885" cy="320675"/>
            <wp:effectExtent l="0" t="0" r="0" b="3175"/>
            <wp:wrapNone/>
            <wp:docPr id="31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2144640" behindDoc="0" locked="0" layoutInCell="0" allowOverlap="1" wp14:anchorId="1E90FA11" wp14:editId="3AD6256F">
            <wp:simplePos x="0" y="0"/>
            <wp:positionH relativeFrom="rightMargin">
              <wp:posOffset>828040</wp:posOffset>
            </wp:positionH>
            <wp:positionV relativeFrom="paragraph">
              <wp:posOffset>66675</wp:posOffset>
            </wp:positionV>
            <wp:extent cx="348615" cy="320040"/>
            <wp:effectExtent l="0" t="0" r="0" b="3810"/>
            <wp:wrapNone/>
            <wp:docPr id="31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sz w:val="30"/>
          <w:szCs w:val="28"/>
          <w:lang w:eastAsia="de-DE"/>
        </w:rPr>
        <w:t>Elektrolabor-Führerscheinprüfung</w:t>
      </w:r>
    </w:p>
    <w:p w:rsidR="008843B2" w:rsidRPr="008843B2" w:rsidRDefault="008843B2" w:rsidP="008843B2">
      <w:pPr>
        <w:jc w:val="both"/>
        <w:rPr>
          <w:sz w:val="26"/>
          <w:szCs w:val="26"/>
          <w:lang w:eastAsia="de-DE"/>
        </w:rPr>
      </w:pPr>
      <w:r w:rsidRPr="008843B2">
        <w:rPr>
          <w:sz w:val="26"/>
          <w:szCs w:val="26"/>
          <w:lang w:eastAsia="de-DE"/>
        </w:rPr>
        <w:t>Schreibe die 5 Sicherheitsregeln in der richtigen Reihenfolge hin.</w:t>
      </w:r>
    </w:p>
    <w:p w:rsidR="008843B2" w:rsidRPr="008843B2" w:rsidRDefault="008843B2" w:rsidP="008843B2">
      <w:pPr>
        <w:jc w:val="both"/>
        <w:rPr>
          <w:lang w:eastAsia="de-DE"/>
        </w:rPr>
      </w:pPr>
    </w:p>
    <w:p w:rsidR="008843B2" w:rsidRPr="008843B2" w:rsidRDefault="008843B2" w:rsidP="008843B2">
      <w:pPr>
        <w:jc w:val="both"/>
        <w:rPr>
          <w:lang w:eastAsia="de-DE"/>
        </w:rPr>
      </w:pPr>
    </w:p>
    <w:p w:rsidR="008843B2" w:rsidRPr="008843B2" w:rsidRDefault="008843B2" w:rsidP="009E1D61">
      <w:pPr>
        <w:numPr>
          <w:ilvl w:val="0"/>
          <w:numId w:val="25"/>
        </w:numPr>
        <w:tabs>
          <w:tab w:val="left" w:leader="underscore" w:pos="4536"/>
        </w:tabs>
        <w:ind w:left="714" w:hanging="357"/>
        <w:jc w:val="both"/>
        <w:rPr>
          <w:sz w:val="28"/>
          <w:szCs w:val="28"/>
          <w:lang w:eastAsia="de-DE"/>
        </w:rPr>
      </w:pPr>
      <w:r w:rsidRPr="008843B2">
        <w:rPr>
          <w:sz w:val="28"/>
          <w:szCs w:val="28"/>
          <w:lang w:eastAsia="de-DE"/>
        </w:rPr>
        <w:tab/>
      </w:r>
    </w:p>
    <w:p w:rsidR="008843B2" w:rsidRPr="008843B2" w:rsidRDefault="008843B2" w:rsidP="008843B2">
      <w:pPr>
        <w:jc w:val="both"/>
        <w:rPr>
          <w:sz w:val="28"/>
          <w:szCs w:val="28"/>
          <w:lang w:eastAsia="de-DE"/>
        </w:rPr>
      </w:pPr>
    </w:p>
    <w:p w:rsidR="008843B2" w:rsidRPr="008843B2" w:rsidRDefault="008843B2" w:rsidP="008843B2">
      <w:pPr>
        <w:jc w:val="both"/>
        <w:rPr>
          <w:sz w:val="28"/>
          <w:szCs w:val="28"/>
          <w:lang w:eastAsia="de-DE"/>
        </w:rPr>
      </w:pPr>
    </w:p>
    <w:p w:rsidR="008843B2" w:rsidRPr="008843B2" w:rsidRDefault="008843B2" w:rsidP="009E1D61">
      <w:pPr>
        <w:numPr>
          <w:ilvl w:val="0"/>
          <w:numId w:val="25"/>
        </w:numPr>
        <w:tabs>
          <w:tab w:val="left" w:leader="underscore" w:pos="4536"/>
        </w:tabs>
        <w:ind w:left="714" w:hanging="357"/>
        <w:jc w:val="both"/>
        <w:rPr>
          <w:sz w:val="28"/>
          <w:szCs w:val="28"/>
          <w:lang w:eastAsia="de-DE"/>
        </w:rPr>
      </w:pPr>
      <w:r w:rsidRPr="008843B2">
        <w:rPr>
          <w:sz w:val="28"/>
          <w:szCs w:val="28"/>
          <w:lang w:eastAsia="de-DE"/>
        </w:rPr>
        <w:tab/>
      </w:r>
    </w:p>
    <w:p w:rsidR="008843B2" w:rsidRPr="008843B2" w:rsidRDefault="008843B2" w:rsidP="008843B2">
      <w:pPr>
        <w:jc w:val="both"/>
        <w:rPr>
          <w:sz w:val="28"/>
          <w:szCs w:val="28"/>
          <w:lang w:eastAsia="de-DE"/>
        </w:rPr>
      </w:pPr>
    </w:p>
    <w:p w:rsidR="008843B2" w:rsidRPr="008843B2" w:rsidRDefault="008843B2" w:rsidP="008843B2">
      <w:pPr>
        <w:jc w:val="both"/>
        <w:rPr>
          <w:sz w:val="28"/>
          <w:szCs w:val="28"/>
          <w:lang w:eastAsia="de-DE"/>
        </w:rPr>
      </w:pPr>
    </w:p>
    <w:p w:rsidR="008843B2" w:rsidRPr="008843B2" w:rsidRDefault="008843B2" w:rsidP="009E1D61">
      <w:pPr>
        <w:numPr>
          <w:ilvl w:val="0"/>
          <w:numId w:val="25"/>
        </w:numPr>
        <w:tabs>
          <w:tab w:val="left" w:leader="underscore" w:pos="4536"/>
        </w:tabs>
        <w:ind w:left="714" w:hanging="357"/>
        <w:jc w:val="both"/>
        <w:rPr>
          <w:sz w:val="28"/>
          <w:szCs w:val="28"/>
          <w:lang w:eastAsia="de-DE"/>
        </w:rPr>
      </w:pPr>
      <w:r w:rsidRPr="008843B2">
        <w:rPr>
          <w:sz w:val="28"/>
          <w:szCs w:val="28"/>
          <w:lang w:eastAsia="de-DE"/>
        </w:rPr>
        <w:tab/>
      </w:r>
    </w:p>
    <w:p w:rsidR="008843B2" w:rsidRPr="008843B2" w:rsidRDefault="008843B2" w:rsidP="008843B2">
      <w:pPr>
        <w:jc w:val="both"/>
        <w:rPr>
          <w:sz w:val="28"/>
          <w:szCs w:val="28"/>
          <w:lang w:eastAsia="de-DE"/>
        </w:rPr>
      </w:pPr>
    </w:p>
    <w:p w:rsidR="008843B2" w:rsidRPr="008843B2" w:rsidRDefault="008843B2" w:rsidP="008843B2">
      <w:pPr>
        <w:jc w:val="both"/>
        <w:rPr>
          <w:sz w:val="28"/>
          <w:szCs w:val="28"/>
          <w:lang w:eastAsia="de-DE"/>
        </w:rPr>
      </w:pPr>
    </w:p>
    <w:p w:rsidR="008843B2" w:rsidRPr="008843B2" w:rsidRDefault="008843B2" w:rsidP="009E1D61">
      <w:pPr>
        <w:numPr>
          <w:ilvl w:val="0"/>
          <w:numId w:val="25"/>
        </w:numPr>
        <w:tabs>
          <w:tab w:val="left" w:leader="underscore" w:pos="4536"/>
        </w:tabs>
        <w:ind w:left="714" w:hanging="357"/>
        <w:jc w:val="both"/>
        <w:rPr>
          <w:sz w:val="28"/>
          <w:szCs w:val="28"/>
          <w:lang w:eastAsia="de-DE"/>
        </w:rPr>
      </w:pPr>
      <w:r w:rsidRPr="008843B2">
        <w:rPr>
          <w:sz w:val="28"/>
          <w:szCs w:val="28"/>
          <w:lang w:eastAsia="de-DE"/>
        </w:rPr>
        <w:tab/>
      </w:r>
    </w:p>
    <w:p w:rsidR="008843B2" w:rsidRPr="008843B2" w:rsidRDefault="008843B2" w:rsidP="008843B2">
      <w:pPr>
        <w:jc w:val="both"/>
        <w:rPr>
          <w:sz w:val="28"/>
          <w:szCs w:val="28"/>
          <w:lang w:eastAsia="de-DE"/>
        </w:rPr>
      </w:pPr>
    </w:p>
    <w:p w:rsidR="008843B2" w:rsidRPr="008843B2" w:rsidRDefault="008843B2" w:rsidP="008843B2">
      <w:pPr>
        <w:jc w:val="both"/>
        <w:rPr>
          <w:sz w:val="28"/>
          <w:szCs w:val="28"/>
          <w:lang w:eastAsia="de-DE"/>
        </w:rPr>
      </w:pPr>
    </w:p>
    <w:p w:rsidR="008843B2" w:rsidRPr="008843B2" w:rsidRDefault="008843B2" w:rsidP="009E1D61">
      <w:pPr>
        <w:numPr>
          <w:ilvl w:val="0"/>
          <w:numId w:val="25"/>
        </w:numPr>
        <w:tabs>
          <w:tab w:val="left" w:leader="underscore" w:pos="4536"/>
        </w:tabs>
        <w:ind w:left="714" w:hanging="357"/>
        <w:jc w:val="both"/>
        <w:rPr>
          <w:sz w:val="28"/>
          <w:szCs w:val="28"/>
          <w:lang w:eastAsia="de-DE"/>
        </w:rPr>
      </w:pPr>
      <w:r w:rsidRPr="008843B2">
        <w:rPr>
          <w:sz w:val="28"/>
          <w:szCs w:val="28"/>
          <w:lang w:eastAsia="de-DE"/>
        </w:rPr>
        <w:tab/>
      </w:r>
    </w:p>
    <w:p w:rsidR="008843B2" w:rsidRPr="008843B2" w:rsidRDefault="008843B2" w:rsidP="008843B2">
      <w:pPr>
        <w:jc w:val="both"/>
        <w:rPr>
          <w:sz w:val="28"/>
          <w:szCs w:val="28"/>
          <w:lang w:eastAsia="de-DE"/>
        </w:rPr>
      </w:pPr>
    </w:p>
    <w:p w:rsidR="008843B2" w:rsidRPr="008843B2" w:rsidRDefault="008843B2" w:rsidP="008843B2">
      <w:pPr>
        <w:jc w:val="both"/>
        <w:rPr>
          <w:lang w:eastAsia="de-DE"/>
        </w:rPr>
      </w:pPr>
    </w:p>
    <w:p w:rsidR="008843B2" w:rsidRPr="008843B2" w:rsidRDefault="008843B2" w:rsidP="008843B2">
      <w:pPr>
        <w:jc w:val="both"/>
        <w:rPr>
          <w:sz w:val="28"/>
          <w:szCs w:val="28"/>
          <w:lang w:eastAsia="de-DE"/>
        </w:rPr>
      </w:pPr>
      <w:r w:rsidRPr="008843B2">
        <w:rPr>
          <w:sz w:val="28"/>
          <w:szCs w:val="28"/>
          <w:lang w:eastAsia="de-DE"/>
        </w:rPr>
        <w:t>Hiermit verpflichte ich, _</w:t>
      </w:r>
      <w:r w:rsidR="00150B69">
        <w:rPr>
          <w:sz w:val="28"/>
          <w:szCs w:val="28"/>
          <w:lang w:eastAsia="de-DE"/>
        </w:rPr>
        <w:t xml:space="preserve">_________________________, mich, </w:t>
      </w:r>
      <w:r w:rsidR="00DC5ED5">
        <w:rPr>
          <w:sz w:val="28"/>
          <w:szCs w:val="28"/>
          <w:lang w:eastAsia="de-DE"/>
        </w:rPr>
        <w:t xml:space="preserve">mich </w:t>
      </w:r>
      <w:r w:rsidRPr="008843B2">
        <w:rPr>
          <w:sz w:val="28"/>
          <w:szCs w:val="28"/>
          <w:lang w:eastAsia="de-DE"/>
        </w:rPr>
        <w:t>im Labor immer nach den 5 Sicherheitsregeln zu richten.</w:t>
      </w:r>
    </w:p>
    <w:p w:rsidR="008843B2" w:rsidRPr="008843B2" w:rsidRDefault="008843B2" w:rsidP="008843B2">
      <w:pPr>
        <w:jc w:val="both"/>
        <w:rPr>
          <w:sz w:val="28"/>
          <w:szCs w:val="28"/>
          <w:lang w:eastAsia="de-DE"/>
        </w:rPr>
      </w:pPr>
    </w:p>
    <w:p w:rsidR="008843B2" w:rsidRPr="008843B2" w:rsidRDefault="008843B2" w:rsidP="008843B2">
      <w:pPr>
        <w:jc w:val="both"/>
        <w:rPr>
          <w:sz w:val="28"/>
          <w:szCs w:val="28"/>
          <w:lang w:eastAsia="de-DE"/>
        </w:rPr>
      </w:pPr>
    </w:p>
    <w:p w:rsidR="008843B2" w:rsidRPr="008843B2" w:rsidRDefault="008843B2" w:rsidP="008843B2">
      <w:pPr>
        <w:jc w:val="both"/>
        <w:rPr>
          <w:sz w:val="28"/>
          <w:szCs w:val="28"/>
          <w:lang w:eastAsia="de-DE"/>
        </w:rPr>
      </w:pPr>
    </w:p>
    <w:p w:rsidR="008843B2" w:rsidRPr="008843B2" w:rsidRDefault="008843B2" w:rsidP="008843B2">
      <w:pPr>
        <w:jc w:val="both"/>
        <w:rPr>
          <w:sz w:val="28"/>
          <w:szCs w:val="28"/>
          <w:lang w:eastAsia="de-DE"/>
        </w:rPr>
      </w:pPr>
    </w:p>
    <w:p w:rsidR="008843B2" w:rsidRPr="008843B2" w:rsidRDefault="008843B2" w:rsidP="008843B2">
      <w:pPr>
        <w:jc w:val="both"/>
        <w:rPr>
          <w:sz w:val="28"/>
          <w:szCs w:val="28"/>
          <w:lang w:eastAsia="de-DE"/>
        </w:rPr>
      </w:pPr>
    </w:p>
    <w:p w:rsidR="008843B2" w:rsidRPr="008843B2" w:rsidRDefault="008843B2" w:rsidP="008843B2">
      <w:pPr>
        <w:tabs>
          <w:tab w:val="left" w:leader="underscore" w:pos="4536"/>
        </w:tabs>
        <w:jc w:val="both"/>
        <w:rPr>
          <w:sz w:val="28"/>
          <w:szCs w:val="28"/>
          <w:lang w:eastAsia="de-DE"/>
        </w:rPr>
      </w:pPr>
      <w:r w:rsidRPr="008843B2">
        <w:rPr>
          <w:sz w:val="28"/>
          <w:szCs w:val="28"/>
          <w:lang w:eastAsia="de-DE"/>
        </w:rPr>
        <w:tab/>
      </w:r>
    </w:p>
    <w:p w:rsidR="008843B2" w:rsidRPr="008843B2" w:rsidRDefault="008843B2" w:rsidP="008843B2">
      <w:pPr>
        <w:jc w:val="both"/>
        <w:rPr>
          <w:sz w:val="28"/>
          <w:szCs w:val="28"/>
          <w:lang w:eastAsia="de-DE"/>
        </w:rPr>
      </w:pPr>
      <w:r w:rsidRPr="008843B2">
        <w:rPr>
          <w:sz w:val="28"/>
          <w:szCs w:val="28"/>
          <w:lang w:eastAsia="de-DE"/>
        </w:rPr>
        <w:t>Datum, Unterschrift</w:t>
      </w:r>
    </w:p>
    <w:p w:rsidR="008843B2" w:rsidRPr="008843B2" w:rsidRDefault="008843B2" w:rsidP="008843B2">
      <w:pPr>
        <w:jc w:val="both"/>
        <w:rPr>
          <w:sz w:val="28"/>
          <w:szCs w:val="28"/>
          <w:lang w:eastAsia="de-DE"/>
        </w:rPr>
      </w:pPr>
    </w:p>
    <w:p w:rsidR="008843B2" w:rsidRPr="008843B2" w:rsidRDefault="008843B2" w:rsidP="008843B2">
      <w:pPr>
        <w:spacing w:line="240" w:lineRule="exact"/>
        <w:sectPr w:rsidR="008843B2" w:rsidRPr="008843B2" w:rsidSect="008843B2">
          <w:headerReference w:type="default" r:id="rId136"/>
          <w:footerReference w:type="default" r:id="rId137"/>
          <w:pgSz w:w="11906" w:h="16838" w:code="9"/>
          <w:pgMar w:top="1418" w:right="3402" w:bottom="1134" w:left="1134" w:header="709" w:footer="709" w:gutter="0"/>
          <w:cols w:space="708"/>
          <w:docGrid w:linePitch="360"/>
        </w:sectPr>
      </w:pPr>
    </w:p>
    <w:tbl>
      <w:tblPr>
        <w:tblStyle w:val="Tabellenraster"/>
        <w:tblW w:w="0" w:type="auto"/>
        <w:tblLook w:val="04A0" w:firstRow="1" w:lastRow="0" w:firstColumn="1" w:lastColumn="0" w:noHBand="0" w:noVBand="1"/>
      </w:tblPr>
      <w:tblGrid>
        <w:gridCol w:w="7251"/>
        <w:gridCol w:w="7251"/>
      </w:tblGrid>
      <w:tr w:rsidR="008843B2" w:rsidRPr="008843B2" w:rsidTr="008843B2">
        <w:tc>
          <w:tcPr>
            <w:tcW w:w="7251" w:type="dxa"/>
          </w:tcPr>
          <w:p w:rsidR="008843B2" w:rsidRPr="008843B2" w:rsidRDefault="008843B2" w:rsidP="008843B2">
            <w:pPr>
              <w:ind w:left="709"/>
            </w:pPr>
          </w:p>
          <w:p w:rsidR="008843B2" w:rsidRPr="008843B2" w:rsidRDefault="008843B2" w:rsidP="008843B2">
            <w:pPr>
              <w:ind w:left="709"/>
              <w:rPr>
                <w:sz w:val="28"/>
              </w:rPr>
            </w:pPr>
            <w:r w:rsidRPr="008843B2">
              <w:rPr>
                <w:noProof/>
              </w:rPr>
              <w:drawing>
                <wp:anchor distT="0" distB="0" distL="114300" distR="114300" simplePos="0" relativeHeight="252057600" behindDoc="1" locked="0" layoutInCell="1" allowOverlap="1" wp14:anchorId="4306C317" wp14:editId="757716D4">
                  <wp:simplePos x="0" y="0"/>
                  <wp:positionH relativeFrom="column">
                    <wp:posOffset>363052</wp:posOffset>
                  </wp:positionH>
                  <wp:positionV relativeFrom="paragraph">
                    <wp:posOffset>513476</wp:posOffset>
                  </wp:positionV>
                  <wp:extent cx="3779520" cy="3102610"/>
                  <wp:effectExtent l="0" t="0" r="0" b="2540"/>
                  <wp:wrapTight wrapText="bothSides">
                    <wp:wrapPolygon edited="0">
                      <wp:start x="0" y="0"/>
                      <wp:lineTo x="0" y="21485"/>
                      <wp:lineTo x="21448" y="21485"/>
                      <wp:lineTo x="21448" y="0"/>
                      <wp:lineTo x="0" y="0"/>
                    </wp:wrapPolygon>
                  </wp:wrapTight>
                  <wp:docPr id="314" name="Grafik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cherheitsregeln.JPG"/>
                          <pic:cNvPicPr/>
                        </pic:nvPicPr>
                        <pic:blipFill>
                          <a:blip r:embed="rId138">
                            <a:extLst>
                              <a:ext uri="{28A0092B-C50C-407E-A947-70E740481C1C}">
                                <a14:useLocalDpi xmlns:a14="http://schemas.microsoft.com/office/drawing/2010/main" val="0"/>
                              </a:ext>
                            </a:extLst>
                          </a:blip>
                          <a:stretch>
                            <a:fillRect/>
                          </a:stretch>
                        </pic:blipFill>
                        <pic:spPr>
                          <a:xfrm>
                            <a:off x="0" y="0"/>
                            <a:ext cx="3779520" cy="3102610"/>
                          </a:xfrm>
                          <a:prstGeom prst="rect">
                            <a:avLst/>
                          </a:prstGeom>
                        </pic:spPr>
                      </pic:pic>
                    </a:graphicData>
                  </a:graphic>
                  <wp14:sizeRelH relativeFrom="margin">
                    <wp14:pctWidth>0</wp14:pctWidth>
                  </wp14:sizeRelH>
                  <wp14:sizeRelV relativeFrom="margin">
                    <wp14:pctHeight>0</wp14:pctHeight>
                  </wp14:sizeRelV>
                </wp:anchor>
              </w:drawing>
            </w:r>
            <w:r w:rsidRPr="008843B2">
              <w:rPr>
                <w:sz w:val="28"/>
              </w:rPr>
              <w:t>Laborführerschein für ________________________________</w:t>
            </w:r>
          </w:p>
          <w:p w:rsidR="008843B2" w:rsidRPr="008843B2" w:rsidRDefault="008843B2" w:rsidP="008843B2">
            <w:pPr>
              <w:ind w:left="709"/>
              <w:rPr>
                <w:sz w:val="28"/>
              </w:rPr>
            </w:pPr>
          </w:p>
          <w:p w:rsidR="008843B2" w:rsidRPr="008843B2" w:rsidRDefault="008843B2" w:rsidP="008843B2">
            <w:pPr>
              <w:ind w:left="709"/>
              <w:rPr>
                <w:sz w:val="28"/>
              </w:rPr>
            </w:pPr>
            <w:r w:rsidRPr="008843B2">
              <w:rPr>
                <w:sz w:val="28"/>
              </w:rPr>
              <w:t>_______________________</w:t>
            </w:r>
          </w:p>
          <w:p w:rsidR="008843B2" w:rsidRPr="008843B2" w:rsidRDefault="008843B2" w:rsidP="008843B2">
            <w:pPr>
              <w:ind w:left="709"/>
              <w:rPr>
                <w:sz w:val="28"/>
              </w:rPr>
            </w:pPr>
            <w:r w:rsidRPr="008843B2">
              <w:rPr>
                <w:sz w:val="28"/>
              </w:rPr>
              <w:t>Ort, Datum, Unterschrift</w:t>
            </w:r>
            <w:r w:rsidRPr="008843B2">
              <w:rPr>
                <w:sz w:val="28"/>
              </w:rPr>
              <w:tab/>
            </w:r>
            <w:r w:rsidRPr="008843B2">
              <w:rPr>
                <w:sz w:val="28"/>
              </w:rPr>
              <w:tab/>
            </w:r>
            <w:r w:rsidRPr="008843B2">
              <w:rPr>
                <w:sz w:val="28"/>
              </w:rPr>
              <w:tab/>
              <w:t>Stempel</w:t>
            </w:r>
          </w:p>
          <w:p w:rsidR="008843B2" w:rsidRPr="008843B2" w:rsidRDefault="008843B2" w:rsidP="008843B2"/>
        </w:tc>
        <w:tc>
          <w:tcPr>
            <w:tcW w:w="7251" w:type="dxa"/>
          </w:tcPr>
          <w:p w:rsidR="008843B2" w:rsidRPr="008843B2" w:rsidRDefault="008843B2" w:rsidP="008843B2">
            <w:pPr>
              <w:spacing w:before="100" w:beforeAutospacing="1"/>
              <w:ind w:left="687"/>
              <w:jc w:val="both"/>
            </w:pPr>
          </w:p>
          <w:p w:rsidR="008843B2" w:rsidRPr="008843B2" w:rsidRDefault="008843B2" w:rsidP="008843B2">
            <w:pPr>
              <w:ind w:left="687"/>
              <w:rPr>
                <w:sz w:val="28"/>
              </w:rPr>
            </w:pPr>
            <w:r w:rsidRPr="008843B2">
              <w:rPr>
                <w:noProof/>
              </w:rPr>
              <w:drawing>
                <wp:anchor distT="0" distB="0" distL="114300" distR="114300" simplePos="0" relativeHeight="252058624" behindDoc="1" locked="0" layoutInCell="1" allowOverlap="1" wp14:anchorId="74B3BC2C" wp14:editId="2E46D940">
                  <wp:simplePos x="0" y="0"/>
                  <wp:positionH relativeFrom="column">
                    <wp:posOffset>362154</wp:posOffset>
                  </wp:positionH>
                  <wp:positionV relativeFrom="paragraph">
                    <wp:posOffset>556608</wp:posOffset>
                  </wp:positionV>
                  <wp:extent cx="3779520" cy="3102610"/>
                  <wp:effectExtent l="0" t="0" r="0" b="2540"/>
                  <wp:wrapTight wrapText="bothSides">
                    <wp:wrapPolygon edited="0">
                      <wp:start x="0" y="0"/>
                      <wp:lineTo x="0" y="21485"/>
                      <wp:lineTo x="21448" y="21485"/>
                      <wp:lineTo x="21448" y="0"/>
                      <wp:lineTo x="0" y="0"/>
                    </wp:wrapPolygon>
                  </wp:wrapTight>
                  <wp:docPr id="315" name="Grafik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cherheitsregeln.JPG"/>
                          <pic:cNvPicPr/>
                        </pic:nvPicPr>
                        <pic:blipFill>
                          <a:blip r:embed="rId138">
                            <a:extLst>
                              <a:ext uri="{28A0092B-C50C-407E-A947-70E740481C1C}">
                                <a14:useLocalDpi xmlns:a14="http://schemas.microsoft.com/office/drawing/2010/main" val="0"/>
                              </a:ext>
                            </a:extLst>
                          </a:blip>
                          <a:stretch>
                            <a:fillRect/>
                          </a:stretch>
                        </pic:blipFill>
                        <pic:spPr>
                          <a:xfrm>
                            <a:off x="0" y="0"/>
                            <a:ext cx="3779520" cy="3102610"/>
                          </a:xfrm>
                          <a:prstGeom prst="rect">
                            <a:avLst/>
                          </a:prstGeom>
                        </pic:spPr>
                      </pic:pic>
                    </a:graphicData>
                  </a:graphic>
                  <wp14:sizeRelH relativeFrom="margin">
                    <wp14:pctWidth>0</wp14:pctWidth>
                  </wp14:sizeRelH>
                  <wp14:sizeRelV relativeFrom="margin">
                    <wp14:pctHeight>0</wp14:pctHeight>
                  </wp14:sizeRelV>
                </wp:anchor>
              </w:drawing>
            </w:r>
            <w:r w:rsidRPr="008843B2">
              <w:rPr>
                <w:sz w:val="28"/>
              </w:rPr>
              <w:t>Laborführerschein für ________________________________</w:t>
            </w:r>
          </w:p>
          <w:p w:rsidR="008843B2" w:rsidRPr="008843B2" w:rsidRDefault="008843B2" w:rsidP="008843B2">
            <w:pPr>
              <w:ind w:left="687"/>
              <w:rPr>
                <w:sz w:val="28"/>
              </w:rPr>
            </w:pPr>
          </w:p>
          <w:p w:rsidR="008843B2" w:rsidRPr="008843B2" w:rsidRDefault="008843B2" w:rsidP="008843B2">
            <w:pPr>
              <w:ind w:left="687"/>
              <w:rPr>
                <w:sz w:val="28"/>
              </w:rPr>
            </w:pPr>
            <w:r w:rsidRPr="008843B2">
              <w:rPr>
                <w:sz w:val="28"/>
              </w:rPr>
              <w:t>_______________________</w:t>
            </w:r>
          </w:p>
          <w:p w:rsidR="008843B2" w:rsidRPr="008843B2" w:rsidRDefault="008843B2" w:rsidP="008843B2">
            <w:pPr>
              <w:ind w:left="687"/>
              <w:rPr>
                <w:sz w:val="28"/>
              </w:rPr>
            </w:pPr>
            <w:r w:rsidRPr="008843B2">
              <w:rPr>
                <w:sz w:val="28"/>
              </w:rPr>
              <w:t>Ort, Datum, Unterschrift</w:t>
            </w:r>
            <w:r w:rsidRPr="008843B2">
              <w:rPr>
                <w:sz w:val="28"/>
              </w:rPr>
              <w:tab/>
            </w:r>
            <w:r w:rsidRPr="008843B2">
              <w:rPr>
                <w:sz w:val="28"/>
              </w:rPr>
              <w:tab/>
            </w:r>
            <w:r w:rsidRPr="008843B2">
              <w:rPr>
                <w:sz w:val="28"/>
              </w:rPr>
              <w:tab/>
              <w:t>Stempel</w:t>
            </w:r>
          </w:p>
          <w:p w:rsidR="008843B2" w:rsidRPr="008843B2" w:rsidRDefault="008843B2" w:rsidP="008843B2"/>
        </w:tc>
      </w:tr>
    </w:tbl>
    <w:p w:rsidR="008843B2" w:rsidRPr="008843B2" w:rsidRDefault="008843B2" w:rsidP="008843B2">
      <w:pPr>
        <w:jc w:val="both"/>
        <w:rPr>
          <w:lang w:eastAsia="de-DE"/>
        </w:rPr>
      </w:pPr>
    </w:p>
    <w:p w:rsidR="00F25636" w:rsidRPr="00935A33" w:rsidRDefault="00F25636" w:rsidP="008843B2">
      <w:pPr>
        <w:jc w:val="both"/>
        <w:rPr>
          <w:lang w:eastAsia="de-DE"/>
        </w:rPr>
      </w:pPr>
    </w:p>
    <w:p w:rsidR="00F25636" w:rsidRPr="00935A33" w:rsidRDefault="00F25636" w:rsidP="008843B2">
      <w:pPr>
        <w:jc w:val="both"/>
        <w:rPr>
          <w:lang w:eastAsia="de-DE"/>
        </w:rPr>
        <w:sectPr w:rsidR="00F25636" w:rsidRPr="00935A33" w:rsidSect="008843B2">
          <w:headerReference w:type="default" r:id="rId139"/>
          <w:footerReference w:type="default" r:id="rId140"/>
          <w:pgSz w:w="16838" w:h="11906" w:orient="landscape" w:code="9"/>
          <w:pgMar w:top="1276" w:right="1134" w:bottom="1134" w:left="1418"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935A33">
              <w:rPr>
                <w:sz w:val="12"/>
              </w:rPr>
              <w:lastRenderedPageBreak/>
              <w:br w:type="page"/>
            </w:r>
            <w:r w:rsidRPr="008843B2">
              <w:rPr>
                <w:sz w:val="12"/>
              </w:rPr>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Spannungs- und Strommessung</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ET1.01.11.04</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592A57" w:rsidRPr="008843B2" w:rsidRDefault="00592A57" w:rsidP="00592A57">
            <w:pPr>
              <w:numPr>
                <w:ilvl w:val="0"/>
                <w:numId w:val="6"/>
              </w:numPr>
              <w:ind w:left="414" w:hanging="357"/>
              <w:rPr>
                <w:sz w:val="16"/>
              </w:rPr>
            </w:pPr>
            <w:r w:rsidRPr="008843B2">
              <w:rPr>
                <w:sz w:val="16"/>
              </w:rPr>
              <w:t xml:space="preserve">Ich kann geeignete Messgeräte und </w:t>
            </w:r>
            <w:r w:rsidR="00C965E8">
              <w:rPr>
                <w:sz w:val="16"/>
              </w:rPr>
              <w:t>-verfahren</w:t>
            </w:r>
            <w:r w:rsidRPr="008843B2">
              <w:rPr>
                <w:sz w:val="16"/>
              </w:rPr>
              <w:t xml:space="preserve"> auswählen und elektrische Grundgrößen messen.</w:t>
            </w:r>
          </w:p>
          <w:p w:rsidR="008843B2" w:rsidRPr="00592A57" w:rsidRDefault="00592A57" w:rsidP="00592A57">
            <w:pPr>
              <w:numPr>
                <w:ilvl w:val="0"/>
                <w:numId w:val="6"/>
              </w:numPr>
              <w:ind w:left="414" w:hanging="357"/>
              <w:rPr>
                <w:sz w:val="16"/>
              </w:rPr>
            </w:pPr>
            <w:r w:rsidRPr="008843B2">
              <w:rPr>
                <w:sz w:val="16"/>
              </w:rPr>
              <w:t>Ich kann einfache elektrische Schaltungen erkennen und aufbauen.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2E280A">
            <w:pPr>
              <w:numPr>
                <w:ilvl w:val="0"/>
                <w:numId w:val="6"/>
              </w:numPr>
              <w:ind w:left="414" w:hanging="357"/>
              <w:rPr>
                <w:sz w:val="16"/>
              </w:rPr>
            </w:pPr>
            <w:r w:rsidRPr="008843B2">
              <w:rPr>
                <w:sz w:val="16"/>
              </w:rPr>
              <w:t xml:space="preserve">Ich kann geeignete Messgeräte und </w:t>
            </w:r>
            <w:r w:rsidR="00C965E8">
              <w:rPr>
                <w:sz w:val="16"/>
              </w:rPr>
              <w:t>-verfahren</w:t>
            </w:r>
            <w:r w:rsidRPr="008843B2">
              <w:rPr>
                <w:sz w:val="16"/>
              </w:rPr>
              <w:t xml:space="preserve"> auswählen und elektrische Grundgrößen messen.</w:t>
            </w:r>
          </w:p>
          <w:p w:rsidR="008843B2" w:rsidRPr="008843B2" w:rsidRDefault="008843B2" w:rsidP="002E280A">
            <w:pPr>
              <w:numPr>
                <w:ilvl w:val="0"/>
                <w:numId w:val="6"/>
              </w:numPr>
              <w:ind w:left="414" w:hanging="357"/>
              <w:rPr>
                <w:sz w:val="16"/>
              </w:rPr>
            </w:pPr>
            <w:r w:rsidRPr="008843B2">
              <w:rPr>
                <w:sz w:val="16"/>
              </w:rPr>
              <w:t>Ich kann einfache elektrische Schaltungen erkennen und au</w:t>
            </w:r>
            <w:r w:rsidRPr="008843B2">
              <w:rPr>
                <w:sz w:val="16"/>
              </w:rPr>
              <w:t>f</w:t>
            </w:r>
            <w:r w:rsidRPr="008843B2">
              <w:rPr>
                <w:sz w:val="16"/>
              </w:rPr>
              <w:t>bauen.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2E280A">
            <w:pPr>
              <w:numPr>
                <w:ilvl w:val="0"/>
                <w:numId w:val="6"/>
              </w:numPr>
              <w:ind w:left="414" w:hanging="357"/>
              <w:rPr>
                <w:sz w:val="16"/>
              </w:rPr>
            </w:pPr>
            <w:r w:rsidRPr="008843B2">
              <w:rPr>
                <w:sz w:val="16"/>
              </w:rPr>
              <w:t>Ich kann einfache elektrische Schaltungen aufbauen.</w:t>
            </w:r>
          </w:p>
          <w:p w:rsidR="008843B2" w:rsidRPr="008843B2" w:rsidRDefault="008843B2" w:rsidP="002E280A">
            <w:pPr>
              <w:numPr>
                <w:ilvl w:val="0"/>
                <w:numId w:val="6"/>
              </w:numPr>
              <w:ind w:left="414" w:hanging="357"/>
              <w:rPr>
                <w:sz w:val="16"/>
              </w:rPr>
            </w:pPr>
            <w:r w:rsidRPr="008843B2">
              <w:rPr>
                <w:sz w:val="16"/>
              </w:rPr>
              <w:t xml:space="preserve">Ich kann </w:t>
            </w:r>
            <w:r w:rsidR="00150B69">
              <w:rPr>
                <w:sz w:val="16"/>
              </w:rPr>
              <w:t xml:space="preserve">12 </w:t>
            </w:r>
            <w:proofErr w:type="spellStart"/>
            <w:r w:rsidR="00150B69">
              <w:rPr>
                <w:sz w:val="16"/>
              </w:rPr>
              <w:t>V</w:t>
            </w:r>
            <w:r w:rsidRPr="008843B2">
              <w:rPr>
                <w:sz w:val="16"/>
              </w:rPr>
              <w:t>mit</w:t>
            </w:r>
            <w:proofErr w:type="spellEnd"/>
            <w:r w:rsidRPr="008843B2">
              <w:rPr>
                <w:sz w:val="16"/>
              </w:rPr>
              <w:t xml:space="preserve"> Messgeräten zur Spannungs- und Stromme</w:t>
            </w:r>
            <w:r w:rsidRPr="008843B2">
              <w:rPr>
                <w:sz w:val="16"/>
              </w:rPr>
              <w:t>s</w:t>
            </w:r>
            <w:r w:rsidRPr="008843B2">
              <w:rPr>
                <w:sz w:val="16"/>
              </w:rPr>
              <w:t>sung umgehen.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E20C19">
            <w:pPr>
              <w:spacing w:before="40" w:after="60" w:line="160" w:lineRule="exact"/>
              <w:rPr>
                <w:sz w:val="16"/>
              </w:rPr>
            </w:pPr>
            <w:r w:rsidRPr="008843B2">
              <w:rPr>
                <w:sz w:val="12"/>
              </w:rPr>
              <w:t>Wofür Sie das benötigen: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2E280A">
            <w:pPr>
              <w:numPr>
                <w:ilvl w:val="0"/>
                <w:numId w:val="6"/>
              </w:numPr>
              <w:ind w:left="414" w:hanging="357"/>
              <w:rPr>
                <w:sz w:val="16"/>
              </w:rPr>
            </w:pPr>
            <w:r w:rsidRPr="008843B2">
              <w:rPr>
                <w:sz w:val="16"/>
              </w:rPr>
              <w:t>Siehe Lernwegeliste oder Lernschritt ET1.01.11.04</w:t>
            </w:r>
          </w:p>
        </w:tc>
      </w:tr>
    </w:tbl>
    <w:p w:rsidR="008843B2" w:rsidRPr="008843B2" w:rsidRDefault="00521BE7"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2046336" behindDoc="0" locked="0" layoutInCell="0" allowOverlap="1" wp14:anchorId="42081E0A" wp14:editId="4C753DAC">
            <wp:simplePos x="0" y="0"/>
            <wp:positionH relativeFrom="rightMargin">
              <wp:posOffset>146050</wp:posOffset>
            </wp:positionH>
            <wp:positionV relativeFrom="paragraph">
              <wp:posOffset>386715</wp:posOffset>
            </wp:positionV>
            <wp:extent cx="658495" cy="323850"/>
            <wp:effectExtent l="0" t="0" r="8255" b="0"/>
            <wp:wrapNone/>
            <wp:docPr id="31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2045312" behindDoc="0" locked="0" layoutInCell="0" allowOverlap="1" wp14:anchorId="48CBD9BC" wp14:editId="4F6CCA80">
            <wp:simplePos x="0" y="0"/>
            <wp:positionH relativeFrom="rightMargin">
              <wp:posOffset>856615</wp:posOffset>
            </wp:positionH>
            <wp:positionV relativeFrom="paragraph">
              <wp:posOffset>31750</wp:posOffset>
            </wp:positionV>
            <wp:extent cx="348615" cy="320040"/>
            <wp:effectExtent l="0" t="0" r="0" b="3810"/>
            <wp:wrapNone/>
            <wp:docPr id="31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2044288" behindDoc="0" locked="0" layoutInCell="0" allowOverlap="1" wp14:anchorId="1BA17C19" wp14:editId="1D229EA1">
            <wp:simplePos x="0" y="0"/>
            <wp:positionH relativeFrom="rightMargin">
              <wp:posOffset>496570</wp:posOffset>
            </wp:positionH>
            <wp:positionV relativeFrom="paragraph">
              <wp:posOffset>31750</wp:posOffset>
            </wp:positionV>
            <wp:extent cx="349885" cy="320675"/>
            <wp:effectExtent l="0" t="0" r="0" b="3175"/>
            <wp:wrapNone/>
            <wp:docPr id="31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2043264" behindDoc="0" locked="0" layoutInCell="0" allowOverlap="1" wp14:anchorId="542C4E45" wp14:editId="42C3875B">
            <wp:simplePos x="0" y="0"/>
            <wp:positionH relativeFrom="rightMargin">
              <wp:posOffset>136525</wp:posOffset>
            </wp:positionH>
            <wp:positionV relativeFrom="paragraph">
              <wp:posOffset>31750</wp:posOffset>
            </wp:positionV>
            <wp:extent cx="349885" cy="320675"/>
            <wp:effectExtent l="0" t="0" r="0" b="3175"/>
            <wp:wrapNone/>
            <wp:docPr id="31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Source Sans Pro Semibold" w:eastAsia="Times New Roman" w:hAnsi="Source Sans Pro Semibold" w:cs="Times New Roman"/>
          <w:bCs/>
          <w:sz w:val="30"/>
          <w:szCs w:val="28"/>
          <w:lang w:eastAsia="de-DE"/>
        </w:rPr>
        <w:t xml:space="preserve">1. </w:t>
      </w:r>
      <w:r w:rsidR="008843B2" w:rsidRPr="008843B2">
        <w:rPr>
          <w:rFonts w:ascii="Source Sans Pro Semibold" w:eastAsia="Times New Roman" w:hAnsi="Source Sans Pro Semibold" w:cs="Times New Roman"/>
          <w:bCs/>
          <w:sz w:val="30"/>
          <w:szCs w:val="28"/>
          <w:lang w:eastAsia="de-DE"/>
        </w:rPr>
        <w:t>Messauftrag</w:t>
      </w:r>
    </w:p>
    <w:p w:rsidR="008843B2" w:rsidRPr="008843B2" w:rsidRDefault="008843B2" w:rsidP="008843B2">
      <w:pPr>
        <w:rPr>
          <w:sz w:val="28"/>
        </w:rPr>
      </w:pPr>
      <w:r w:rsidRPr="008843B2">
        <w:rPr>
          <w:sz w:val="28"/>
        </w:rPr>
        <w:t>Name: _______________________</w:t>
      </w:r>
    </w:p>
    <w:p w:rsidR="008843B2" w:rsidRPr="008843B2" w:rsidRDefault="008843B2" w:rsidP="008C5BAE">
      <w:pPr>
        <w:pStyle w:val="AufgabeEbene1"/>
        <w:numPr>
          <w:ilvl w:val="0"/>
          <w:numId w:val="47"/>
        </w:numPr>
      </w:pPr>
      <w:r w:rsidRPr="008843B2">
        <w:t xml:space="preserve">Bauen Sie die untenstehende Schaltung mit </w:t>
      </w:r>
      <w:r w:rsidR="00683962">
        <w:t>Ihrer Partnerin/</w:t>
      </w:r>
      <w:r w:rsidRPr="008843B2">
        <w:t>Ihrem Partner auf.</w:t>
      </w:r>
    </w:p>
    <w:p w:rsidR="008843B2" w:rsidRPr="008843B2" w:rsidRDefault="008843B2" w:rsidP="008843B2">
      <w:pPr>
        <w:ind w:left="284"/>
        <w:jc w:val="both"/>
      </w:pPr>
      <w:r w:rsidRPr="008843B2">
        <w:t>Führen Sie die Spannungsmessungen durch und tragen Sie die Messergebnisse in die untenstehende Tabelle ein.</w:t>
      </w:r>
    </w:p>
    <w:p w:rsidR="008843B2" w:rsidRPr="008843B2" w:rsidRDefault="00683962" w:rsidP="009E1D61">
      <w:pPr>
        <w:numPr>
          <w:ilvl w:val="0"/>
          <w:numId w:val="13"/>
        </w:numPr>
        <w:spacing w:before="240"/>
        <w:jc w:val="both"/>
      </w:pPr>
      <w:r>
        <w:t>Ihre Partnerin/</w:t>
      </w:r>
      <w:r w:rsidRPr="008843B2">
        <w:t xml:space="preserve">Ihr Partner </w:t>
      </w:r>
      <w:r w:rsidR="008843B2" w:rsidRPr="008843B2">
        <w:t>führt die Strommessung durch. Kontrollieren Sie die Vo</w:t>
      </w:r>
      <w:r w:rsidR="008843B2" w:rsidRPr="008843B2">
        <w:t>r</w:t>
      </w:r>
      <w:r w:rsidR="008843B2" w:rsidRPr="008843B2">
        <w:t>gehensweise und die Messergebnisse der Strommessung. Tragen Sie die Messerge</w:t>
      </w:r>
      <w:r w:rsidR="008843B2" w:rsidRPr="008843B2">
        <w:t>b</w:t>
      </w:r>
      <w:r w:rsidR="008843B2" w:rsidRPr="008843B2">
        <w:t>nisse in die untenstehende Tabelle ein.</w:t>
      </w:r>
    </w:p>
    <w:p w:rsidR="008843B2" w:rsidRPr="008843B2" w:rsidRDefault="00935A33" w:rsidP="008843B2">
      <w:pPr>
        <w:jc w:val="center"/>
        <w:rPr>
          <w:rFonts w:eastAsia="Calibri"/>
          <w:lang w:eastAsia="de-DE"/>
        </w:rPr>
      </w:pPr>
      <w:r>
        <w:rPr>
          <w:rFonts w:eastAsia="Calibri"/>
          <w:noProof/>
          <w:lang w:eastAsia="de-DE"/>
        </w:rPr>
        <w:drawing>
          <wp:inline distT="0" distB="0" distL="0" distR="0" wp14:anchorId="483C3A36">
            <wp:extent cx="4420235" cy="2646045"/>
            <wp:effectExtent l="0" t="0" r="0" b="1905"/>
            <wp:docPr id="151" name="Grafik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4420235" cy="2646045"/>
                    </a:xfrm>
                    <a:prstGeom prst="rect">
                      <a:avLst/>
                    </a:prstGeom>
                    <a:noFill/>
                  </pic:spPr>
                </pic:pic>
              </a:graphicData>
            </a:graphic>
          </wp:inline>
        </w:drawing>
      </w:r>
    </w:p>
    <w:p w:rsidR="00935A33" w:rsidRDefault="00935A33" w:rsidP="008843B2">
      <w:pPr>
        <w:jc w:val="both"/>
        <w:rPr>
          <w:b/>
        </w:rPr>
      </w:pPr>
    </w:p>
    <w:p w:rsidR="008843B2" w:rsidRPr="008843B2" w:rsidRDefault="008843B2" w:rsidP="008843B2">
      <w:pPr>
        <w:jc w:val="both"/>
        <w:rPr>
          <w:b/>
        </w:rPr>
      </w:pPr>
      <w:r w:rsidRPr="008843B2">
        <w:rPr>
          <w:b/>
        </w:rPr>
        <w:t>Messergebnisse:</w:t>
      </w:r>
    </w:p>
    <w:p w:rsidR="008843B2" w:rsidRPr="008843B2" w:rsidRDefault="008843B2" w:rsidP="00521BE7">
      <w:pPr>
        <w:pStyle w:val="Abstandszeile"/>
      </w:pPr>
    </w:p>
    <w:tbl>
      <w:tblPr>
        <w:tblStyle w:val="Tabellenraster"/>
        <w:tblW w:w="6946" w:type="dxa"/>
        <w:tblInd w:w="108" w:type="dxa"/>
        <w:tblLayout w:type="fixed"/>
        <w:tblCellMar>
          <w:top w:w="57" w:type="dxa"/>
          <w:bottom w:w="57" w:type="dxa"/>
        </w:tblCellMar>
        <w:tblLook w:val="04A0" w:firstRow="1" w:lastRow="0" w:firstColumn="1" w:lastColumn="0" w:noHBand="0" w:noVBand="1"/>
      </w:tblPr>
      <w:tblGrid>
        <w:gridCol w:w="1736"/>
        <w:gridCol w:w="1737"/>
        <w:gridCol w:w="1736"/>
        <w:gridCol w:w="1737"/>
      </w:tblGrid>
      <w:tr w:rsidR="008843B2" w:rsidRPr="008843B2" w:rsidTr="008843B2">
        <w:trPr>
          <w:trHeight w:val="244"/>
        </w:trPr>
        <w:tc>
          <w:tcPr>
            <w:tcW w:w="1736" w:type="dxa"/>
            <w:shd w:val="clear" w:color="auto" w:fill="D9D9D9" w:themeFill="background1" w:themeFillShade="D9"/>
          </w:tcPr>
          <w:p w:rsidR="008843B2" w:rsidRPr="008843B2" w:rsidRDefault="008843B2" w:rsidP="008843B2">
            <w:pPr>
              <w:jc w:val="center"/>
              <w:rPr>
                <w:rFonts w:eastAsia="Times New Roman" w:cs="Times New Roman"/>
                <w:b/>
                <w:vertAlign w:val="subscript"/>
              </w:rPr>
            </w:pPr>
            <w:proofErr w:type="spellStart"/>
            <w:r w:rsidRPr="008843B2">
              <w:rPr>
                <w:rFonts w:eastAsia="Times New Roman" w:cs="Times New Roman"/>
                <w:b/>
              </w:rPr>
              <w:t>U</w:t>
            </w:r>
            <w:r w:rsidRPr="008843B2">
              <w:rPr>
                <w:rFonts w:eastAsia="Times New Roman" w:cs="Times New Roman"/>
                <w:b/>
                <w:vertAlign w:val="subscript"/>
              </w:rPr>
              <w:t>ges</w:t>
            </w:r>
            <w:proofErr w:type="spellEnd"/>
          </w:p>
        </w:tc>
        <w:tc>
          <w:tcPr>
            <w:tcW w:w="1737" w:type="dxa"/>
            <w:shd w:val="clear" w:color="auto" w:fill="D9D9D9" w:themeFill="background1" w:themeFillShade="D9"/>
          </w:tcPr>
          <w:p w:rsidR="008843B2" w:rsidRPr="008843B2" w:rsidRDefault="008843B2" w:rsidP="008843B2">
            <w:pPr>
              <w:jc w:val="center"/>
              <w:rPr>
                <w:rFonts w:eastAsia="Times New Roman" w:cs="Times New Roman"/>
                <w:b/>
                <w:vertAlign w:val="subscript"/>
              </w:rPr>
            </w:pPr>
            <w:r w:rsidRPr="008843B2">
              <w:rPr>
                <w:rFonts w:eastAsia="Times New Roman" w:cs="Times New Roman"/>
                <w:b/>
              </w:rPr>
              <w:t>U</w:t>
            </w:r>
            <w:r w:rsidRPr="008843B2">
              <w:rPr>
                <w:rFonts w:eastAsia="Times New Roman" w:cs="Times New Roman"/>
                <w:b/>
                <w:vertAlign w:val="subscript"/>
              </w:rPr>
              <w:t>L1</w:t>
            </w:r>
          </w:p>
        </w:tc>
        <w:tc>
          <w:tcPr>
            <w:tcW w:w="173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U</w:t>
            </w:r>
            <w:r w:rsidRPr="008843B2">
              <w:rPr>
                <w:rFonts w:eastAsia="Times New Roman" w:cs="Times New Roman"/>
                <w:b/>
                <w:vertAlign w:val="subscript"/>
              </w:rPr>
              <w:t>L1</w:t>
            </w:r>
          </w:p>
        </w:tc>
        <w:tc>
          <w:tcPr>
            <w:tcW w:w="1737"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I</w:t>
            </w:r>
          </w:p>
        </w:tc>
      </w:tr>
      <w:tr w:rsidR="008843B2" w:rsidRPr="008843B2" w:rsidTr="008843B2">
        <w:trPr>
          <w:trHeight w:val="244"/>
        </w:trPr>
        <w:tc>
          <w:tcPr>
            <w:tcW w:w="1736" w:type="dxa"/>
            <w:shd w:val="clear" w:color="auto" w:fill="auto"/>
          </w:tcPr>
          <w:p w:rsidR="008843B2" w:rsidRPr="008843B2" w:rsidRDefault="008843B2" w:rsidP="008843B2">
            <w:pPr>
              <w:jc w:val="center"/>
            </w:pPr>
          </w:p>
        </w:tc>
        <w:tc>
          <w:tcPr>
            <w:tcW w:w="1737" w:type="dxa"/>
          </w:tcPr>
          <w:p w:rsidR="008843B2" w:rsidRPr="008843B2" w:rsidRDefault="008843B2" w:rsidP="008843B2">
            <w:pPr>
              <w:jc w:val="center"/>
            </w:pPr>
          </w:p>
        </w:tc>
        <w:tc>
          <w:tcPr>
            <w:tcW w:w="1736" w:type="dxa"/>
          </w:tcPr>
          <w:p w:rsidR="008843B2" w:rsidRPr="008843B2" w:rsidRDefault="008843B2" w:rsidP="008843B2">
            <w:pPr>
              <w:jc w:val="center"/>
            </w:pPr>
          </w:p>
        </w:tc>
        <w:tc>
          <w:tcPr>
            <w:tcW w:w="1737" w:type="dxa"/>
          </w:tcPr>
          <w:p w:rsidR="008843B2" w:rsidRPr="008843B2" w:rsidRDefault="008843B2" w:rsidP="008843B2">
            <w:pPr>
              <w:jc w:val="center"/>
            </w:pPr>
          </w:p>
        </w:tc>
      </w:tr>
    </w:tbl>
    <w:p w:rsidR="008843B2" w:rsidRPr="008843B2" w:rsidRDefault="008843B2" w:rsidP="009E1D61">
      <w:pPr>
        <w:numPr>
          <w:ilvl w:val="0"/>
          <w:numId w:val="13"/>
        </w:numPr>
        <w:spacing w:before="240" w:line="240" w:lineRule="exact"/>
        <w:jc w:val="both"/>
      </w:pPr>
      <w:r w:rsidRPr="008843B2">
        <w:t>Vergleichen Sie Ihre Messergebnisse mit einer anderen Gruppe. Falls Sie Unterschi</w:t>
      </w:r>
      <w:r w:rsidRPr="008843B2">
        <w:t>e</w:t>
      </w:r>
      <w:r w:rsidRPr="008843B2">
        <w:t>de feststellen, überprüfen Sie Ihre Me</w:t>
      </w:r>
      <w:r w:rsidR="00433AB1">
        <w:t>ssergebnisse durch nochmaliges M</w:t>
      </w:r>
      <w:r w:rsidRPr="008843B2">
        <w:t>essen an den beiden Schaltungen.</w:t>
      </w: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Spannungs- und Strommessung</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ET1.01.11.04</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592A57" w:rsidRPr="008843B2" w:rsidRDefault="00592A57" w:rsidP="00592A57">
            <w:pPr>
              <w:numPr>
                <w:ilvl w:val="0"/>
                <w:numId w:val="6"/>
              </w:numPr>
              <w:ind w:left="414" w:hanging="357"/>
              <w:rPr>
                <w:sz w:val="16"/>
              </w:rPr>
            </w:pPr>
            <w:r w:rsidRPr="008843B2">
              <w:rPr>
                <w:sz w:val="16"/>
              </w:rPr>
              <w:t xml:space="preserve">Ich kann geeignete Messgeräte und </w:t>
            </w:r>
            <w:r w:rsidR="00C965E8">
              <w:rPr>
                <w:sz w:val="16"/>
              </w:rPr>
              <w:t>-verfahren</w:t>
            </w:r>
            <w:r w:rsidRPr="008843B2">
              <w:rPr>
                <w:sz w:val="16"/>
              </w:rPr>
              <w:t xml:space="preserve"> auswählen und elektrische Grundgrößen messen.</w:t>
            </w:r>
          </w:p>
          <w:p w:rsidR="00592A57" w:rsidRDefault="00592A57" w:rsidP="00592A57">
            <w:pPr>
              <w:numPr>
                <w:ilvl w:val="0"/>
                <w:numId w:val="6"/>
              </w:numPr>
              <w:ind w:left="414" w:hanging="357"/>
              <w:rPr>
                <w:sz w:val="16"/>
              </w:rPr>
            </w:pPr>
            <w:r w:rsidRPr="008843B2">
              <w:rPr>
                <w:sz w:val="16"/>
              </w:rPr>
              <w:t>Ich kann einfache elektrische Schaltungen erkennen und aufbauen.</w:t>
            </w:r>
          </w:p>
          <w:p w:rsidR="008843B2" w:rsidRPr="008843B2" w:rsidRDefault="008843B2" w:rsidP="00592A57">
            <w:pPr>
              <w:ind w:left="57"/>
              <w:rPr>
                <w:sz w:val="16"/>
              </w:rPr>
            </w:pP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2E280A">
            <w:pPr>
              <w:numPr>
                <w:ilvl w:val="0"/>
                <w:numId w:val="6"/>
              </w:numPr>
              <w:ind w:left="414" w:hanging="357"/>
              <w:rPr>
                <w:sz w:val="16"/>
              </w:rPr>
            </w:pPr>
            <w:r w:rsidRPr="008843B2">
              <w:rPr>
                <w:sz w:val="16"/>
              </w:rPr>
              <w:t xml:space="preserve">Ich kann geeignete Messgeräte und </w:t>
            </w:r>
            <w:r w:rsidR="00C965E8">
              <w:rPr>
                <w:sz w:val="16"/>
              </w:rPr>
              <w:t>-verfahren</w:t>
            </w:r>
            <w:r w:rsidRPr="008843B2">
              <w:rPr>
                <w:sz w:val="16"/>
              </w:rPr>
              <w:t xml:space="preserve"> auswählen und elektrische Grundgrößen messen.</w:t>
            </w:r>
          </w:p>
          <w:p w:rsidR="008843B2" w:rsidRPr="008843B2" w:rsidRDefault="008843B2" w:rsidP="002E280A">
            <w:pPr>
              <w:numPr>
                <w:ilvl w:val="0"/>
                <w:numId w:val="6"/>
              </w:numPr>
              <w:ind w:left="414" w:hanging="357"/>
              <w:rPr>
                <w:sz w:val="16"/>
              </w:rPr>
            </w:pPr>
            <w:r w:rsidRPr="008843B2">
              <w:rPr>
                <w:sz w:val="16"/>
              </w:rPr>
              <w:t>Ich kann einfache elektrische Schaltungen erkennen und au</w:t>
            </w:r>
            <w:r w:rsidRPr="008843B2">
              <w:rPr>
                <w:sz w:val="16"/>
              </w:rPr>
              <w:t>f</w:t>
            </w:r>
            <w:r w:rsidRPr="008843B2">
              <w:rPr>
                <w:sz w:val="16"/>
              </w:rPr>
              <w:t>bauen.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2E280A">
            <w:pPr>
              <w:numPr>
                <w:ilvl w:val="0"/>
                <w:numId w:val="6"/>
              </w:numPr>
              <w:ind w:left="414" w:hanging="357"/>
              <w:rPr>
                <w:sz w:val="16"/>
              </w:rPr>
            </w:pPr>
            <w:r w:rsidRPr="008843B2">
              <w:rPr>
                <w:sz w:val="16"/>
              </w:rPr>
              <w:t>Ich kann einfache elektrische Schaltungen aufbauen.</w:t>
            </w:r>
          </w:p>
          <w:p w:rsidR="008843B2" w:rsidRPr="008843B2" w:rsidRDefault="008843B2" w:rsidP="002E280A">
            <w:pPr>
              <w:numPr>
                <w:ilvl w:val="0"/>
                <w:numId w:val="6"/>
              </w:numPr>
              <w:ind w:left="414" w:hanging="357"/>
              <w:rPr>
                <w:sz w:val="16"/>
              </w:rPr>
            </w:pPr>
            <w:r w:rsidRPr="008843B2">
              <w:rPr>
                <w:sz w:val="16"/>
              </w:rPr>
              <w:t>Ich kann mit Messgeräten zur Spannungs- und Strommessung umgehen.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227"/>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2E280A">
            <w:pPr>
              <w:numPr>
                <w:ilvl w:val="0"/>
                <w:numId w:val="6"/>
              </w:numPr>
              <w:ind w:left="414" w:hanging="357"/>
              <w:rPr>
                <w:sz w:val="16"/>
              </w:rPr>
            </w:pPr>
            <w:r w:rsidRPr="008843B2">
              <w:rPr>
                <w:sz w:val="16"/>
              </w:rPr>
              <w:t>Siehe Lernwegeliste oder Lernschritt ET1.01.11.04</w:t>
            </w:r>
          </w:p>
        </w:tc>
      </w:tr>
    </w:tbl>
    <w:p w:rsidR="008843B2" w:rsidRPr="008843B2" w:rsidRDefault="00521BE7" w:rsidP="00521BE7">
      <w:pPr>
        <w:keepNext/>
        <w:suppressAutoHyphens/>
        <w:spacing w:before="100" w:beforeAutospacing="1" w:after="12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2048384" behindDoc="0" locked="0" layoutInCell="0" allowOverlap="1" wp14:anchorId="416B7F92" wp14:editId="5409D975">
            <wp:simplePos x="0" y="0"/>
            <wp:positionH relativeFrom="rightMargin">
              <wp:posOffset>190500</wp:posOffset>
            </wp:positionH>
            <wp:positionV relativeFrom="paragraph">
              <wp:posOffset>20320</wp:posOffset>
            </wp:positionV>
            <wp:extent cx="349885" cy="320675"/>
            <wp:effectExtent l="0" t="0" r="0" b="3175"/>
            <wp:wrapNone/>
            <wp:docPr id="172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2049408" behindDoc="0" locked="0" layoutInCell="0" allowOverlap="1" wp14:anchorId="18E83A0B" wp14:editId="200777FD">
            <wp:simplePos x="0" y="0"/>
            <wp:positionH relativeFrom="rightMargin">
              <wp:posOffset>550545</wp:posOffset>
            </wp:positionH>
            <wp:positionV relativeFrom="paragraph">
              <wp:posOffset>20320</wp:posOffset>
            </wp:positionV>
            <wp:extent cx="349885" cy="320675"/>
            <wp:effectExtent l="0" t="0" r="0" b="3175"/>
            <wp:wrapNone/>
            <wp:docPr id="171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2050432" behindDoc="0" locked="0" layoutInCell="0" allowOverlap="1" wp14:anchorId="5992DD08" wp14:editId="7236579E">
            <wp:simplePos x="0" y="0"/>
            <wp:positionH relativeFrom="rightMargin">
              <wp:posOffset>910590</wp:posOffset>
            </wp:positionH>
            <wp:positionV relativeFrom="paragraph">
              <wp:posOffset>20320</wp:posOffset>
            </wp:positionV>
            <wp:extent cx="348615" cy="320040"/>
            <wp:effectExtent l="0" t="0" r="0" b="3810"/>
            <wp:wrapNone/>
            <wp:docPr id="171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2051456" behindDoc="0" locked="0" layoutInCell="0" allowOverlap="1" wp14:anchorId="29CC2ED4" wp14:editId="192D3A2F">
            <wp:simplePos x="0" y="0"/>
            <wp:positionH relativeFrom="rightMargin">
              <wp:posOffset>236914</wp:posOffset>
            </wp:positionH>
            <wp:positionV relativeFrom="paragraph">
              <wp:posOffset>413854</wp:posOffset>
            </wp:positionV>
            <wp:extent cx="658495" cy="323850"/>
            <wp:effectExtent l="0" t="0" r="8255" b="0"/>
            <wp:wrapNone/>
            <wp:docPr id="171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Source Sans Pro Semibold" w:eastAsia="Times New Roman" w:hAnsi="Source Sans Pro Semibold" w:cs="Times New Roman"/>
          <w:bCs/>
          <w:sz w:val="30"/>
          <w:szCs w:val="28"/>
          <w:lang w:eastAsia="de-DE"/>
        </w:rPr>
        <w:t xml:space="preserve">2. </w:t>
      </w:r>
      <w:r w:rsidR="008843B2" w:rsidRPr="008843B2">
        <w:rPr>
          <w:rFonts w:ascii="Source Sans Pro Semibold" w:eastAsia="Times New Roman" w:hAnsi="Source Sans Pro Semibold" w:cs="Times New Roman"/>
          <w:bCs/>
          <w:sz w:val="30"/>
          <w:szCs w:val="28"/>
          <w:lang w:eastAsia="de-DE"/>
        </w:rPr>
        <w:t>Messauftrag</w:t>
      </w:r>
    </w:p>
    <w:p w:rsidR="008843B2" w:rsidRPr="008843B2" w:rsidRDefault="008843B2" w:rsidP="008843B2">
      <w:pPr>
        <w:spacing w:before="240"/>
        <w:rPr>
          <w:sz w:val="28"/>
        </w:rPr>
      </w:pPr>
      <w:r w:rsidRPr="008843B2">
        <w:rPr>
          <w:sz w:val="28"/>
        </w:rPr>
        <w:t>Name: _______________________</w:t>
      </w:r>
    </w:p>
    <w:p w:rsidR="008843B2" w:rsidRPr="008843B2" w:rsidRDefault="008843B2" w:rsidP="009E1D61">
      <w:pPr>
        <w:numPr>
          <w:ilvl w:val="0"/>
          <w:numId w:val="13"/>
        </w:numPr>
        <w:spacing w:before="240"/>
        <w:jc w:val="both"/>
      </w:pPr>
      <w:r w:rsidRPr="008843B2">
        <w:t xml:space="preserve">Bauen sie die untenstehende Schaltung mit </w:t>
      </w:r>
      <w:r w:rsidR="00683962">
        <w:t>Ihrer Partnerin/</w:t>
      </w:r>
      <w:r w:rsidR="00683962" w:rsidRPr="008843B2">
        <w:t xml:space="preserve">Ihrem Partner </w:t>
      </w:r>
      <w:r w:rsidRPr="008843B2">
        <w:t>auf.</w:t>
      </w:r>
    </w:p>
    <w:p w:rsidR="008843B2" w:rsidRPr="008843B2" w:rsidRDefault="00683962" w:rsidP="008843B2">
      <w:pPr>
        <w:ind w:left="284"/>
        <w:jc w:val="both"/>
        <w:rPr>
          <w:lang w:eastAsia="de-DE"/>
        </w:rPr>
      </w:pPr>
      <w:r>
        <w:t>Ihre Partnerin/</w:t>
      </w:r>
      <w:r w:rsidRPr="008843B2">
        <w:t xml:space="preserve">Ihr Partner </w:t>
      </w:r>
      <w:r w:rsidR="008843B2" w:rsidRPr="008843B2">
        <w:rPr>
          <w:lang w:eastAsia="de-DE"/>
        </w:rPr>
        <w:t>führt die Spannungsmessung durch. Kontrollieren Sie die Vorgehensweise und die Messergebnisse der Spannungsmessung. Tragen Sie die Messergebnisse in die untenstehende Tabelle ein.</w:t>
      </w:r>
    </w:p>
    <w:p w:rsidR="008843B2" w:rsidRPr="008843B2" w:rsidRDefault="008843B2" w:rsidP="00935A33">
      <w:pPr>
        <w:numPr>
          <w:ilvl w:val="0"/>
          <w:numId w:val="13"/>
        </w:numPr>
        <w:spacing w:before="240"/>
      </w:pPr>
      <w:r w:rsidRPr="008843B2">
        <w:t>Führen Sie die Strommessung durch und tragen Sie das Messergebnis in die unte</w:t>
      </w:r>
      <w:r w:rsidRPr="008843B2">
        <w:t>n</w:t>
      </w:r>
      <w:r w:rsidRPr="008843B2">
        <w:t>stehende Tabelle ein.</w:t>
      </w:r>
      <w:r w:rsidR="00935A33" w:rsidRPr="00935A33">
        <w:rPr>
          <w:noProof/>
        </w:rPr>
        <w:t xml:space="preserve"> </w:t>
      </w:r>
      <w:r w:rsidR="00935A33">
        <w:rPr>
          <w:noProof/>
          <w:lang w:eastAsia="de-DE"/>
        </w:rPr>
        <w:drawing>
          <wp:inline distT="0" distB="0" distL="0" distR="0" wp14:anchorId="4C4E762A" wp14:editId="79180A83">
            <wp:extent cx="4419600" cy="2647950"/>
            <wp:effectExtent l="0" t="0" r="0" b="0"/>
            <wp:docPr id="144" name="Grafik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annungsmessung_und_strommessung_aufgabe_lösung_geändert_als_bilddatei_12Volt.JPG"/>
                    <pic:cNvPicPr/>
                  </pic:nvPicPr>
                  <pic:blipFill>
                    <a:blip r:embed="rId142">
                      <a:extLst>
                        <a:ext uri="{28A0092B-C50C-407E-A947-70E740481C1C}">
                          <a14:useLocalDpi xmlns:a14="http://schemas.microsoft.com/office/drawing/2010/main" val="0"/>
                        </a:ext>
                      </a:extLst>
                    </a:blip>
                    <a:stretch>
                      <a:fillRect/>
                    </a:stretch>
                  </pic:blipFill>
                  <pic:spPr>
                    <a:xfrm>
                      <a:off x="0" y="0"/>
                      <a:ext cx="4419600" cy="2647950"/>
                    </a:xfrm>
                    <a:prstGeom prst="rect">
                      <a:avLst/>
                    </a:prstGeom>
                  </pic:spPr>
                </pic:pic>
              </a:graphicData>
            </a:graphic>
          </wp:inline>
        </w:drawing>
      </w:r>
    </w:p>
    <w:p w:rsidR="008843B2" w:rsidRPr="008843B2" w:rsidRDefault="008843B2" w:rsidP="008843B2">
      <w:pPr>
        <w:jc w:val="center"/>
        <w:rPr>
          <w:rFonts w:eastAsia="Calibri"/>
          <w:lang w:eastAsia="de-DE"/>
        </w:rPr>
      </w:pPr>
    </w:p>
    <w:p w:rsidR="008843B2" w:rsidRDefault="008843B2" w:rsidP="008843B2">
      <w:pPr>
        <w:jc w:val="both"/>
        <w:rPr>
          <w:b/>
        </w:rPr>
      </w:pPr>
      <w:r w:rsidRPr="008843B2">
        <w:rPr>
          <w:b/>
        </w:rPr>
        <w:t>Messergebnisse:</w:t>
      </w:r>
    </w:p>
    <w:p w:rsidR="00521BE7" w:rsidRPr="008843B2" w:rsidRDefault="00521BE7" w:rsidP="00521BE7">
      <w:pPr>
        <w:pStyle w:val="Abstandszeile"/>
      </w:pPr>
    </w:p>
    <w:tbl>
      <w:tblPr>
        <w:tblStyle w:val="Tabellenraster"/>
        <w:tblW w:w="6946" w:type="dxa"/>
        <w:tblInd w:w="108" w:type="dxa"/>
        <w:tblLayout w:type="fixed"/>
        <w:tblCellMar>
          <w:top w:w="57" w:type="dxa"/>
          <w:bottom w:w="57" w:type="dxa"/>
        </w:tblCellMar>
        <w:tblLook w:val="04A0" w:firstRow="1" w:lastRow="0" w:firstColumn="1" w:lastColumn="0" w:noHBand="0" w:noVBand="1"/>
      </w:tblPr>
      <w:tblGrid>
        <w:gridCol w:w="1736"/>
        <w:gridCol w:w="1737"/>
        <w:gridCol w:w="1736"/>
        <w:gridCol w:w="1737"/>
      </w:tblGrid>
      <w:tr w:rsidR="008843B2" w:rsidRPr="008843B2" w:rsidTr="008843B2">
        <w:trPr>
          <w:trHeight w:val="244"/>
        </w:trPr>
        <w:tc>
          <w:tcPr>
            <w:tcW w:w="1736" w:type="dxa"/>
            <w:shd w:val="clear" w:color="auto" w:fill="D9D9D9" w:themeFill="background1" w:themeFillShade="D9"/>
          </w:tcPr>
          <w:p w:rsidR="008843B2" w:rsidRPr="008843B2" w:rsidRDefault="008843B2" w:rsidP="008843B2">
            <w:pPr>
              <w:jc w:val="center"/>
              <w:rPr>
                <w:rFonts w:eastAsia="Times New Roman" w:cs="Times New Roman"/>
                <w:b/>
                <w:vertAlign w:val="subscript"/>
              </w:rPr>
            </w:pPr>
            <w:proofErr w:type="spellStart"/>
            <w:r w:rsidRPr="008843B2">
              <w:rPr>
                <w:rFonts w:eastAsia="Times New Roman" w:cs="Times New Roman"/>
                <w:b/>
              </w:rPr>
              <w:t>U</w:t>
            </w:r>
            <w:r w:rsidRPr="008843B2">
              <w:rPr>
                <w:rFonts w:eastAsia="Times New Roman" w:cs="Times New Roman"/>
                <w:b/>
                <w:vertAlign w:val="subscript"/>
              </w:rPr>
              <w:t>ges</w:t>
            </w:r>
            <w:proofErr w:type="spellEnd"/>
          </w:p>
        </w:tc>
        <w:tc>
          <w:tcPr>
            <w:tcW w:w="1737" w:type="dxa"/>
            <w:shd w:val="clear" w:color="auto" w:fill="D9D9D9" w:themeFill="background1" w:themeFillShade="D9"/>
          </w:tcPr>
          <w:p w:rsidR="008843B2" w:rsidRPr="008843B2" w:rsidRDefault="008843B2" w:rsidP="008843B2">
            <w:pPr>
              <w:jc w:val="center"/>
              <w:rPr>
                <w:rFonts w:eastAsia="Times New Roman" w:cs="Times New Roman"/>
                <w:b/>
                <w:vertAlign w:val="subscript"/>
              </w:rPr>
            </w:pPr>
            <w:r w:rsidRPr="008843B2">
              <w:rPr>
                <w:rFonts w:eastAsia="Times New Roman" w:cs="Times New Roman"/>
                <w:b/>
              </w:rPr>
              <w:t>U</w:t>
            </w:r>
            <w:r w:rsidRPr="008843B2">
              <w:rPr>
                <w:rFonts w:eastAsia="Times New Roman" w:cs="Times New Roman"/>
                <w:b/>
                <w:vertAlign w:val="subscript"/>
              </w:rPr>
              <w:t>L1</w:t>
            </w:r>
          </w:p>
        </w:tc>
        <w:tc>
          <w:tcPr>
            <w:tcW w:w="1736"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U</w:t>
            </w:r>
            <w:r w:rsidRPr="008843B2">
              <w:rPr>
                <w:rFonts w:eastAsia="Times New Roman" w:cs="Times New Roman"/>
                <w:b/>
                <w:vertAlign w:val="subscript"/>
              </w:rPr>
              <w:t>L1</w:t>
            </w:r>
          </w:p>
        </w:tc>
        <w:tc>
          <w:tcPr>
            <w:tcW w:w="1737"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I</w:t>
            </w:r>
          </w:p>
        </w:tc>
      </w:tr>
      <w:tr w:rsidR="008843B2" w:rsidRPr="008843B2" w:rsidTr="008843B2">
        <w:trPr>
          <w:trHeight w:val="244"/>
        </w:trPr>
        <w:tc>
          <w:tcPr>
            <w:tcW w:w="1736" w:type="dxa"/>
            <w:shd w:val="clear" w:color="auto" w:fill="auto"/>
          </w:tcPr>
          <w:p w:rsidR="008843B2" w:rsidRPr="008843B2" w:rsidRDefault="008843B2" w:rsidP="008843B2">
            <w:pPr>
              <w:jc w:val="center"/>
            </w:pPr>
          </w:p>
        </w:tc>
        <w:tc>
          <w:tcPr>
            <w:tcW w:w="1737" w:type="dxa"/>
          </w:tcPr>
          <w:p w:rsidR="008843B2" w:rsidRPr="008843B2" w:rsidRDefault="008843B2" w:rsidP="008843B2">
            <w:pPr>
              <w:jc w:val="center"/>
            </w:pPr>
          </w:p>
        </w:tc>
        <w:tc>
          <w:tcPr>
            <w:tcW w:w="1736" w:type="dxa"/>
          </w:tcPr>
          <w:p w:rsidR="008843B2" w:rsidRPr="008843B2" w:rsidRDefault="008843B2" w:rsidP="008843B2">
            <w:pPr>
              <w:jc w:val="center"/>
            </w:pPr>
          </w:p>
        </w:tc>
        <w:tc>
          <w:tcPr>
            <w:tcW w:w="1737" w:type="dxa"/>
          </w:tcPr>
          <w:p w:rsidR="008843B2" w:rsidRPr="008843B2" w:rsidRDefault="008843B2" w:rsidP="008843B2">
            <w:pPr>
              <w:jc w:val="center"/>
            </w:pPr>
          </w:p>
        </w:tc>
      </w:tr>
    </w:tbl>
    <w:p w:rsidR="008843B2" w:rsidRPr="008843B2" w:rsidRDefault="008843B2" w:rsidP="009E1D61">
      <w:pPr>
        <w:numPr>
          <w:ilvl w:val="0"/>
          <w:numId w:val="13"/>
        </w:numPr>
        <w:spacing w:before="240" w:line="240" w:lineRule="exact"/>
        <w:jc w:val="both"/>
      </w:pPr>
      <w:r w:rsidRPr="008843B2">
        <w:t>Vergleichen Sie Ihre Messergebnisse mit einer anderen Gruppe. Falls Sie Unterschi</w:t>
      </w:r>
      <w:r w:rsidRPr="008843B2">
        <w:t>e</w:t>
      </w:r>
      <w:r w:rsidRPr="008843B2">
        <w:t>de feststellen, überprüfen Sie Ihre Messergebnisse durch n</w:t>
      </w:r>
      <w:r w:rsidR="00433AB1">
        <w:t>ochmaliges M</w:t>
      </w:r>
      <w:r w:rsidRPr="008843B2">
        <w:t>essen an den beiden Schaltungen.</w:t>
      </w: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Feedback</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ET1.01.11.05</w:t>
            </w:r>
          </w:p>
        </w:tc>
      </w:tr>
      <w:tr w:rsidR="008843B2" w:rsidRPr="008843B2" w:rsidTr="008843B2">
        <w:tc>
          <w:tcPr>
            <w:tcW w:w="7348" w:type="dxa"/>
            <w:gridSpan w:val="2"/>
            <w:tcBorders>
              <w:left w:val="single" w:sz="4" w:space="0" w:color="auto"/>
              <w:bottom w:val="single" w:sz="4" w:space="0" w:color="auto"/>
              <w:right w:val="single" w:sz="4" w:space="0" w:color="auto"/>
            </w:tcBorders>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2E280A">
            <w:pPr>
              <w:numPr>
                <w:ilvl w:val="0"/>
                <w:numId w:val="6"/>
              </w:numPr>
              <w:ind w:left="414" w:hanging="357"/>
              <w:rPr>
                <w:sz w:val="16"/>
              </w:rPr>
            </w:pPr>
            <w:r w:rsidRPr="008843B2">
              <w:rPr>
                <w:sz w:val="16"/>
              </w:rPr>
              <w:t>Arbeitsplatz einrichten, Arbeitsablauf planen, Sicherheitsv</w:t>
            </w:r>
            <w:r w:rsidR="00433AB1">
              <w:rPr>
                <w:sz w:val="16"/>
              </w:rPr>
              <w:t>orschriften kennen und anwenden</w:t>
            </w:r>
          </w:p>
          <w:p w:rsidR="008843B2" w:rsidRPr="008843B2" w:rsidRDefault="008843B2" w:rsidP="002E280A">
            <w:pPr>
              <w:numPr>
                <w:ilvl w:val="0"/>
                <w:numId w:val="6"/>
              </w:numPr>
              <w:ind w:left="414" w:hanging="357"/>
              <w:rPr>
                <w:sz w:val="16"/>
              </w:rPr>
            </w:pPr>
            <w:r w:rsidRPr="008843B2">
              <w:rPr>
                <w:sz w:val="16"/>
              </w:rPr>
              <w:t>Wer</w:t>
            </w:r>
            <w:r w:rsidR="00433AB1">
              <w:rPr>
                <w:sz w:val="16"/>
              </w:rPr>
              <w:t>kzeuge und Messgeräte einsetzen</w:t>
            </w:r>
          </w:p>
          <w:p w:rsidR="008843B2" w:rsidRPr="008843B2" w:rsidRDefault="008843B2" w:rsidP="002E280A">
            <w:pPr>
              <w:numPr>
                <w:ilvl w:val="0"/>
                <w:numId w:val="6"/>
              </w:numPr>
              <w:ind w:left="414" w:hanging="357"/>
              <w:rPr>
                <w:sz w:val="16"/>
              </w:rPr>
            </w:pPr>
            <w:r w:rsidRPr="008843B2">
              <w:rPr>
                <w:sz w:val="16"/>
              </w:rPr>
              <w:t>Planungsunterlagen, Pläne und Schaltungen kennen, aufbauen u</w:t>
            </w:r>
            <w:r w:rsidR="00433AB1">
              <w:rPr>
                <w:sz w:val="16"/>
              </w:rPr>
              <w:t>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Reflektion</w:t>
                  </w:r>
                </w:p>
              </w:tc>
            </w:tr>
          </w:tbl>
          <w:p w:rsidR="008843B2" w:rsidRPr="008843B2" w:rsidRDefault="008843B2" w:rsidP="008843B2"/>
        </w:tc>
      </w:tr>
    </w:tbl>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sz w:val="30"/>
          <w:szCs w:val="28"/>
          <w:lang w:eastAsia="de-DE"/>
        </w:rPr>
        <w:t>Feedback</w:t>
      </w:r>
    </w:p>
    <w:p w:rsidR="00521BE7" w:rsidRDefault="008843B2" w:rsidP="008843B2">
      <w:pPr>
        <w:jc w:val="both"/>
        <w:rPr>
          <w:lang w:eastAsia="de-DE"/>
        </w:rPr>
      </w:pPr>
      <w:r w:rsidRPr="008843B2">
        <w:rPr>
          <w:noProof/>
          <w:lang w:eastAsia="de-DE"/>
        </w:rPr>
        <w:drawing>
          <wp:anchor distT="0" distB="0" distL="114300" distR="114300" simplePos="0" relativeHeight="251888640" behindDoc="1" locked="0" layoutInCell="1" allowOverlap="1" wp14:anchorId="17999069" wp14:editId="7945D845">
            <wp:simplePos x="0" y="0"/>
            <wp:positionH relativeFrom="column">
              <wp:posOffset>231775</wp:posOffset>
            </wp:positionH>
            <wp:positionV relativeFrom="paragraph">
              <wp:posOffset>454660</wp:posOffset>
            </wp:positionV>
            <wp:extent cx="5372735" cy="5404485"/>
            <wp:effectExtent l="0" t="0" r="0" b="5715"/>
            <wp:wrapTight wrapText="bothSides">
              <wp:wrapPolygon edited="0">
                <wp:start x="0" y="0"/>
                <wp:lineTo x="0" y="21547"/>
                <wp:lineTo x="153" y="21547"/>
                <wp:lineTo x="6740" y="21547"/>
                <wp:lineTo x="11182" y="21242"/>
                <wp:lineTo x="11182" y="19491"/>
                <wp:lineTo x="14475" y="18273"/>
                <wp:lineTo x="16390" y="17055"/>
                <wp:lineTo x="17615" y="15836"/>
                <wp:lineTo x="18381" y="14618"/>
                <wp:lineTo x="18840" y="13400"/>
                <wp:lineTo x="19147" y="12182"/>
                <wp:lineTo x="19300" y="10964"/>
                <wp:lineTo x="21444" y="10811"/>
                <wp:lineTo x="21444" y="10659"/>
                <wp:lineTo x="19223" y="9746"/>
                <wp:lineTo x="18993" y="8527"/>
                <wp:lineTo x="18534" y="7309"/>
                <wp:lineTo x="17845" y="6091"/>
                <wp:lineTo x="16926" y="4873"/>
                <wp:lineTo x="15930" y="4111"/>
                <wp:lineTo x="15241" y="3655"/>
                <wp:lineTo x="15317" y="3350"/>
                <wp:lineTo x="12407" y="2513"/>
                <wp:lineTo x="11105" y="2436"/>
                <wp:lineTo x="11105" y="1218"/>
                <wp:lineTo x="21521" y="76"/>
                <wp:lineTo x="21521" y="0"/>
                <wp:lineTo x="0" y="0"/>
              </wp:wrapPolygon>
            </wp:wrapTight>
            <wp:docPr id="1722" name="Grafik 1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ielscheibe_001.jpeg"/>
                    <pic:cNvPicPr/>
                  </pic:nvPicPr>
                  <pic:blipFill rotWithShape="1">
                    <a:blip r:embed="rId143">
                      <a:clrChange>
                        <a:clrFrom>
                          <a:srgbClr val="FFFFFF"/>
                        </a:clrFrom>
                        <a:clrTo>
                          <a:srgbClr val="FFFFFF">
                            <a:alpha val="0"/>
                          </a:srgbClr>
                        </a:clrTo>
                      </a:clrChange>
                      <a:extLst>
                        <a:ext uri="{28A0092B-C50C-407E-A947-70E740481C1C}">
                          <a14:useLocalDpi xmlns:a14="http://schemas.microsoft.com/office/drawing/2010/main" val="0"/>
                        </a:ext>
                      </a:extLst>
                    </a:blip>
                    <a:srcRect l="23521" t="15190" r="24112" b="14587"/>
                    <a:stretch/>
                  </pic:blipFill>
                  <pic:spPr bwMode="auto">
                    <a:xfrm>
                      <a:off x="0" y="0"/>
                      <a:ext cx="5372735" cy="54044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843B2">
        <w:rPr>
          <w:lang w:eastAsia="de-DE"/>
        </w:rPr>
        <w:t xml:space="preserve">Markieren Sie auf der Zielscheibe Ihre Einschätzung zu den 4 Bereichen </w:t>
      </w:r>
    </w:p>
    <w:p w:rsidR="008843B2" w:rsidRPr="008843B2" w:rsidRDefault="008843B2" w:rsidP="008843B2">
      <w:pPr>
        <w:jc w:val="both"/>
        <w:rPr>
          <w:lang w:eastAsia="de-DE"/>
        </w:rPr>
      </w:pPr>
      <w:r w:rsidRPr="008843B2">
        <w:rPr>
          <w:lang w:eastAsia="de-DE"/>
        </w:rPr>
        <w:t>(innerer Kreis = trifft voll zu; äußerer Kreis = trifft nicht zu)</w:t>
      </w:r>
    </w:p>
    <w:p w:rsidR="008843B2" w:rsidRPr="008843B2" w:rsidRDefault="008843B2" w:rsidP="008843B2">
      <w:pPr>
        <w:jc w:val="both"/>
      </w:pPr>
    </w:p>
    <w:p w:rsidR="008843B2" w:rsidRPr="008843B2" w:rsidRDefault="008843B2" w:rsidP="008843B2">
      <w:pPr>
        <w:jc w:val="both"/>
      </w:pPr>
    </w:p>
    <w:p w:rsidR="008843B2" w:rsidRPr="008843B2" w:rsidRDefault="008843B2" w:rsidP="008843B2">
      <w:pPr>
        <w:jc w:val="both"/>
      </w:pPr>
    </w:p>
    <w:p w:rsidR="008843B2" w:rsidRPr="008843B2" w:rsidRDefault="00521BE7" w:rsidP="008843B2">
      <w:pPr>
        <w:jc w:val="both"/>
      </w:pPr>
      <w:r w:rsidRPr="008843B2">
        <w:rPr>
          <w:noProof/>
          <w:lang w:eastAsia="de-DE"/>
        </w:rPr>
        <mc:AlternateContent>
          <mc:Choice Requires="wps">
            <w:drawing>
              <wp:anchor distT="0" distB="0" distL="114300" distR="114300" simplePos="0" relativeHeight="252055552" behindDoc="0" locked="0" layoutInCell="1" allowOverlap="1" wp14:anchorId="68D314C4" wp14:editId="04D0A43C">
                <wp:simplePos x="0" y="0"/>
                <wp:positionH relativeFrom="column">
                  <wp:posOffset>4677410</wp:posOffset>
                </wp:positionH>
                <wp:positionV relativeFrom="paragraph">
                  <wp:posOffset>26035</wp:posOffset>
                </wp:positionV>
                <wp:extent cx="1485900" cy="457200"/>
                <wp:effectExtent l="0" t="0" r="0" b="0"/>
                <wp:wrapNone/>
                <wp:docPr id="451" name="Textfeld 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F50F8" w:rsidRDefault="00BF50F8" w:rsidP="008843B2">
                            <w:r>
                              <w:t>Ich bin bereit, im Labor zu arbeiten.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451" o:spid="_x0000_s1054" type="#_x0000_t202" style="position:absolute;left:0;text-align:left;margin-left:368.3pt;margin-top:2.05pt;width:117pt;height:36pt;z-index:25205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15uQIAAMU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" filled="f" stroked="f">
                <v:textbox>
                  <w:txbxContent>
                    <w:p w:rsidR="00BF50F8" w:rsidRDefault="00BF50F8" w:rsidP="008843B2">
                      <w:r>
                        <w:t>Ich bin bereit, im Labor zu arbeiten.</w:t>
                      </w:r>
                    </w:p>
                  </w:txbxContent>
                </v:textbox>
              </v:shape>
            </w:pict>
          </mc:Fallback>
        </mc:AlternateContent>
      </w:r>
      <w:r w:rsidRPr="008843B2">
        <w:rPr>
          <w:noProof/>
          <w:lang w:eastAsia="de-DE"/>
        </w:rPr>
        <mc:AlternateContent>
          <mc:Choice Requires="wps">
            <w:drawing>
              <wp:anchor distT="0" distB="0" distL="114300" distR="114300" simplePos="0" relativeHeight="252054528" behindDoc="0" locked="0" layoutInCell="1" allowOverlap="1" wp14:anchorId="406511E8" wp14:editId="006CCBCD">
                <wp:simplePos x="0" y="0"/>
                <wp:positionH relativeFrom="column">
                  <wp:posOffset>53975</wp:posOffset>
                </wp:positionH>
                <wp:positionV relativeFrom="paragraph">
                  <wp:posOffset>13970</wp:posOffset>
                </wp:positionV>
                <wp:extent cx="1485900" cy="782320"/>
                <wp:effectExtent l="0" t="0" r="0" b="0"/>
                <wp:wrapNone/>
                <wp:docPr id="1631" name="Textfeld 16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782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F50F8" w:rsidRDefault="00BF50F8" w:rsidP="008843B2">
                            <w:r>
                              <w:t>Ich fühle mich sicher im Umgang mit Elektr</w:t>
                            </w:r>
                            <w:r>
                              <w:t>o</w:t>
                            </w:r>
                            <w:r>
                              <w:t>technischen Anlagen und Messgeräten.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1631" o:spid="_x0000_s1055" type="#_x0000_t202" style="position:absolute;left:0;text-align:left;margin-left:4.25pt;margin-top:1.1pt;width:117pt;height:61.6pt;z-index:25205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" filled="f" stroked="f">
                <v:textbox>
                  <w:txbxContent>
                    <w:p w:rsidR="00BF50F8" w:rsidRDefault="00BF50F8" w:rsidP="008843B2">
                      <w:r>
                        <w:t>Ich fühle mich sicher im Umgang mit Elektr</w:t>
                      </w:r>
                      <w:r>
                        <w:t>o</w:t>
                      </w:r>
                      <w:r>
                        <w:t>technischen Anlagen und Messgeräten.</w:t>
                      </w:r>
                    </w:p>
                  </w:txbxContent>
                </v:textbox>
              </v:shape>
            </w:pict>
          </mc:Fallback>
        </mc:AlternateContent>
      </w:r>
    </w:p>
    <w:p w:rsidR="008843B2" w:rsidRPr="008843B2" w:rsidRDefault="008843B2" w:rsidP="008843B2">
      <w:pPr>
        <w:jc w:val="both"/>
      </w:pPr>
    </w:p>
    <w:p w:rsidR="008843B2" w:rsidRPr="008843B2" w:rsidRDefault="008843B2" w:rsidP="008843B2">
      <w:pPr>
        <w:jc w:val="both"/>
      </w:pPr>
    </w:p>
    <w:p w:rsidR="008843B2" w:rsidRPr="008843B2" w:rsidRDefault="008843B2" w:rsidP="008843B2">
      <w:pPr>
        <w:jc w:val="both"/>
      </w:pPr>
    </w:p>
    <w:p w:rsidR="008843B2" w:rsidRPr="008843B2" w:rsidRDefault="008843B2" w:rsidP="008843B2">
      <w:pPr>
        <w:jc w:val="both"/>
      </w:pPr>
    </w:p>
    <w:p w:rsidR="008843B2" w:rsidRPr="008843B2" w:rsidRDefault="008843B2" w:rsidP="008843B2">
      <w:pPr>
        <w:jc w:val="both"/>
      </w:pPr>
    </w:p>
    <w:p w:rsidR="008843B2" w:rsidRPr="008843B2" w:rsidRDefault="008843B2" w:rsidP="008843B2">
      <w:pPr>
        <w:jc w:val="both"/>
      </w:pPr>
    </w:p>
    <w:p w:rsidR="008843B2" w:rsidRPr="008843B2" w:rsidRDefault="008843B2" w:rsidP="008843B2">
      <w:pPr>
        <w:jc w:val="both"/>
        <w:rPr>
          <w:lang w:eastAsia="de-DE"/>
        </w:rPr>
      </w:pPr>
    </w:p>
    <w:p w:rsidR="00521BE7" w:rsidRDefault="00521BE7" w:rsidP="008843B2">
      <w:pPr>
        <w:spacing w:line="240" w:lineRule="exact"/>
      </w:pPr>
    </w:p>
    <w:p w:rsidR="00521BE7" w:rsidRDefault="00521BE7" w:rsidP="008843B2">
      <w:pPr>
        <w:spacing w:line="240" w:lineRule="exact"/>
      </w:pPr>
    </w:p>
    <w:p w:rsidR="00521BE7" w:rsidRDefault="00521BE7" w:rsidP="008843B2">
      <w:pPr>
        <w:spacing w:line="240" w:lineRule="exact"/>
      </w:pPr>
    </w:p>
    <w:p w:rsidR="00521BE7" w:rsidRDefault="00521BE7" w:rsidP="008843B2">
      <w:pPr>
        <w:spacing w:line="240" w:lineRule="exact"/>
      </w:pPr>
    </w:p>
    <w:p w:rsidR="00521BE7" w:rsidRDefault="00521BE7" w:rsidP="008843B2">
      <w:pPr>
        <w:spacing w:line="240" w:lineRule="exact"/>
      </w:pPr>
    </w:p>
    <w:p w:rsidR="00521BE7" w:rsidRDefault="00521BE7" w:rsidP="008843B2">
      <w:pPr>
        <w:spacing w:line="240" w:lineRule="exact"/>
      </w:pPr>
    </w:p>
    <w:p w:rsidR="00521BE7" w:rsidRDefault="00521BE7" w:rsidP="008843B2">
      <w:pPr>
        <w:spacing w:line="240" w:lineRule="exact"/>
      </w:pPr>
    </w:p>
    <w:p w:rsidR="00521BE7" w:rsidRDefault="00521BE7" w:rsidP="008843B2">
      <w:pPr>
        <w:spacing w:line="240" w:lineRule="exact"/>
      </w:pPr>
    </w:p>
    <w:p w:rsidR="00521BE7" w:rsidRDefault="00521BE7" w:rsidP="008843B2">
      <w:pPr>
        <w:spacing w:line="240" w:lineRule="exact"/>
      </w:pPr>
    </w:p>
    <w:p w:rsidR="00521BE7" w:rsidRDefault="00521BE7" w:rsidP="008843B2">
      <w:pPr>
        <w:spacing w:line="240" w:lineRule="exact"/>
      </w:pPr>
    </w:p>
    <w:p w:rsidR="008843B2" w:rsidRPr="008843B2" w:rsidRDefault="00521BE7" w:rsidP="008843B2">
      <w:pPr>
        <w:spacing w:line="240" w:lineRule="exact"/>
        <w:rPr>
          <w:lang w:eastAsia="de-DE"/>
        </w:rPr>
      </w:pPr>
      <w:r w:rsidRPr="008843B2">
        <w:rPr>
          <w:noProof/>
          <w:lang w:eastAsia="de-DE"/>
        </w:rPr>
        <mc:AlternateContent>
          <mc:Choice Requires="wps">
            <w:drawing>
              <wp:anchor distT="0" distB="0" distL="114300" distR="114300" simplePos="0" relativeHeight="252056576" behindDoc="0" locked="0" layoutInCell="1" allowOverlap="1" wp14:anchorId="0B583BE8" wp14:editId="52FED7FF">
                <wp:simplePos x="0" y="0"/>
                <wp:positionH relativeFrom="column">
                  <wp:posOffset>4569460</wp:posOffset>
                </wp:positionH>
                <wp:positionV relativeFrom="paragraph">
                  <wp:posOffset>1027430</wp:posOffset>
                </wp:positionV>
                <wp:extent cx="1485900" cy="853440"/>
                <wp:effectExtent l="0" t="0" r="0" b="3810"/>
                <wp:wrapNone/>
                <wp:docPr id="452" name="Textfeld 4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853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F50F8" w:rsidRDefault="00BF50F8" w:rsidP="008843B2">
                            <w:r>
                              <w:t>Ich habe die 5 Siche</w:t>
                            </w:r>
                            <w:r>
                              <w:t>r</w:t>
                            </w:r>
                            <w:r>
                              <w:t>heitsregeln verstanden und kann diese anwe</w:t>
                            </w:r>
                            <w:r>
                              <w:t>n</w:t>
                            </w:r>
                            <w:r>
                              <w:t>den.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452" o:spid="_x0000_s1056" type="#_x0000_t202" style="position:absolute;margin-left:359.8pt;margin-top:80.9pt;width:117pt;height:67.2pt;z-index:25205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" filled="f" stroked="f">
                <v:textbox>
                  <w:txbxContent>
                    <w:p w:rsidR="00BF50F8" w:rsidRDefault="00BF50F8" w:rsidP="008843B2">
                      <w:r>
                        <w:t>Ich habe die 5 Siche</w:t>
                      </w:r>
                      <w:r>
                        <w:t>r</w:t>
                      </w:r>
                      <w:r>
                        <w:t>heitsregeln verstanden und kann diese anwe</w:t>
                      </w:r>
                      <w:r>
                        <w:t>n</w:t>
                      </w:r>
                      <w:r>
                        <w:t>den.</w:t>
                      </w:r>
                    </w:p>
                  </w:txbxContent>
                </v:textbox>
              </v:shape>
            </w:pict>
          </mc:Fallback>
        </mc:AlternateContent>
      </w:r>
      <w:r w:rsidR="008843B2" w:rsidRPr="008843B2">
        <w:rPr>
          <w:noProof/>
          <w:lang w:eastAsia="de-DE"/>
        </w:rPr>
        <mc:AlternateContent>
          <mc:Choice Requires="wps">
            <w:drawing>
              <wp:anchor distT="0" distB="0" distL="114300" distR="114300" simplePos="0" relativeHeight="252059648" behindDoc="0" locked="0" layoutInCell="1" allowOverlap="1" wp14:anchorId="0991C2A6" wp14:editId="37E518DF">
                <wp:simplePos x="0" y="0"/>
                <wp:positionH relativeFrom="column">
                  <wp:posOffset>184785</wp:posOffset>
                </wp:positionH>
                <wp:positionV relativeFrom="paragraph">
                  <wp:posOffset>1148715</wp:posOffset>
                </wp:positionV>
                <wp:extent cx="1485900" cy="450215"/>
                <wp:effectExtent l="0" t="0" r="0" b="6985"/>
                <wp:wrapNone/>
                <wp:docPr id="453" name="Textfeld 4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0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F50F8" w:rsidRDefault="00BF50F8" w:rsidP="008843B2">
                            <w:r>
                              <w:t>Die Arbeit im Labor macht mir Spaß.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453" o:spid="_x0000_s1057" type="#_x0000_t202" style="position:absolute;margin-left:14.55pt;margin-top:90.45pt;width:117pt;height:35.45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LCzuw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" filled="f" stroked="f">
                <v:textbox>
                  <w:txbxContent>
                    <w:p w:rsidR="00BF50F8" w:rsidRDefault="00BF50F8" w:rsidP="008843B2">
                      <w:r>
                        <w:t>Die Arbeit im Labor macht mir Spaß.</w:t>
                      </w:r>
                    </w:p>
                  </w:txbxContent>
                </v:textbox>
              </v:shape>
            </w:pict>
          </mc:Fallback>
        </mc:AlternateContent>
      </w:r>
      <w:r w:rsidR="008843B2"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Widerstandsbestimmung</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ET1.01.12</w:t>
            </w:r>
          </w:p>
        </w:tc>
      </w:tr>
      <w:tr w:rsidR="008843B2" w:rsidRPr="008843B2" w:rsidTr="008843B2">
        <w:tc>
          <w:tcPr>
            <w:tcW w:w="7348" w:type="dxa"/>
            <w:gridSpan w:val="3"/>
            <w:tcBorders>
              <w:left w:val="single" w:sz="4" w:space="0" w:color="auto"/>
              <w:bottom w:val="single" w:sz="4" w:space="0" w:color="auto"/>
              <w:right w:val="single" w:sz="4" w:space="0" w:color="auto"/>
            </w:tcBorders>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2E280A">
            <w:pPr>
              <w:numPr>
                <w:ilvl w:val="0"/>
                <w:numId w:val="6"/>
              </w:numPr>
              <w:ind w:left="414" w:hanging="357"/>
              <w:rPr>
                <w:sz w:val="16"/>
              </w:rPr>
            </w:pPr>
            <w:r w:rsidRPr="008843B2">
              <w:rPr>
                <w:sz w:val="16"/>
              </w:rPr>
              <w:t>Werkstoffe, Material und Bauelemente auswählen</w:t>
            </w:r>
            <w:r w:rsidR="00433AB1">
              <w:rPr>
                <w:sz w:val="16"/>
              </w:rPr>
              <w:t xml:space="preserve"> und deren Eigenschaften kennen</w:t>
            </w:r>
          </w:p>
          <w:p w:rsidR="008843B2" w:rsidRPr="008843B2" w:rsidRDefault="008843B2" w:rsidP="002E280A">
            <w:pPr>
              <w:numPr>
                <w:ilvl w:val="0"/>
                <w:numId w:val="6"/>
              </w:numPr>
              <w:ind w:left="414" w:hanging="357"/>
              <w:rPr>
                <w:sz w:val="16"/>
              </w:rPr>
            </w:pPr>
            <w:r w:rsidRPr="008843B2">
              <w:rPr>
                <w:sz w:val="16"/>
              </w:rPr>
              <w:t>Wer</w:t>
            </w:r>
            <w:r w:rsidR="00433AB1">
              <w:rPr>
                <w:sz w:val="16"/>
              </w:rPr>
              <w:t>kzeuge und Messgeräte einsetzen</w:t>
            </w:r>
          </w:p>
          <w:p w:rsidR="008843B2" w:rsidRPr="008843B2" w:rsidRDefault="008843B2" w:rsidP="002E280A">
            <w:pPr>
              <w:numPr>
                <w:ilvl w:val="0"/>
                <w:numId w:val="6"/>
              </w:numPr>
              <w:ind w:left="414" w:hanging="357"/>
              <w:rPr>
                <w:sz w:val="16"/>
              </w:rPr>
            </w:pPr>
            <w:r w:rsidRPr="008843B2">
              <w:rPr>
                <w:sz w:val="16"/>
              </w:rPr>
              <w:t>Planungsunterlagen, Pläne und Schaltunge</w:t>
            </w:r>
            <w:r w:rsidR="00433AB1">
              <w:rPr>
                <w:sz w:val="16"/>
              </w:rPr>
              <w:t>n kennen, aufbauen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LernTHEMA</w:t>
                  </w:r>
                  <w:proofErr w:type="spellEnd"/>
                </w:p>
              </w:tc>
            </w:tr>
            <w:tr w:rsidR="008843B2" w:rsidRPr="008843B2" w:rsidTr="008843B2">
              <w:trPr>
                <w:trHeight w:val="284"/>
              </w:trPr>
              <w:tc>
                <w:tcPr>
                  <w:tcW w:w="2090" w:type="dxa"/>
                  <w:tcBorders>
                    <w:bottom w:val="nil"/>
                  </w:tcBorders>
                </w:tcPr>
                <w:p w:rsidR="008843B2" w:rsidRPr="008843B2" w:rsidRDefault="008843B2" w:rsidP="008843B2">
                  <w:pPr>
                    <w:jc w:val="center"/>
                  </w:pPr>
                  <w:proofErr w:type="spellStart"/>
                  <w:r w:rsidRPr="008843B2">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2E280A">
            <w:pPr>
              <w:numPr>
                <w:ilvl w:val="0"/>
                <w:numId w:val="6"/>
              </w:numPr>
              <w:ind w:left="414" w:hanging="357"/>
              <w:rPr>
                <w:sz w:val="16"/>
              </w:rPr>
            </w:pPr>
            <w:r w:rsidRPr="008843B2">
              <w:rPr>
                <w:sz w:val="16"/>
              </w:rPr>
              <w:t>Ich kann Bauelemente und Bauteile erkennen und auswählen.</w:t>
            </w:r>
          </w:p>
          <w:p w:rsidR="008843B2" w:rsidRPr="008843B2" w:rsidRDefault="008843B2" w:rsidP="002E280A">
            <w:pPr>
              <w:numPr>
                <w:ilvl w:val="0"/>
                <w:numId w:val="6"/>
              </w:numPr>
              <w:ind w:left="414" w:hanging="357"/>
              <w:rPr>
                <w:sz w:val="16"/>
              </w:rPr>
            </w:pPr>
            <w:r w:rsidRPr="008843B2">
              <w:rPr>
                <w:sz w:val="16"/>
              </w:rPr>
              <w:t xml:space="preserve">Ich kann geeignete Messgeräte und </w:t>
            </w:r>
            <w:r w:rsidR="00C965E8">
              <w:rPr>
                <w:sz w:val="16"/>
              </w:rPr>
              <w:t>-verfahren</w:t>
            </w:r>
            <w:r w:rsidRPr="008843B2">
              <w:rPr>
                <w:sz w:val="16"/>
              </w:rPr>
              <w:t xml:space="preserve"> auswählen und elektrische Grundgrößen messen.</w:t>
            </w:r>
          </w:p>
          <w:p w:rsidR="008843B2" w:rsidRPr="008843B2" w:rsidRDefault="008843B2" w:rsidP="002E280A">
            <w:pPr>
              <w:numPr>
                <w:ilvl w:val="0"/>
                <w:numId w:val="6"/>
              </w:numPr>
              <w:ind w:left="414" w:hanging="357"/>
              <w:rPr>
                <w:sz w:val="16"/>
              </w:rPr>
            </w:pPr>
            <w:r w:rsidRPr="008843B2">
              <w:rPr>
                <w:sz w:val="16"/>
              </w:rPr>
              <w:t>Ich kann einfache elektrische Schaltungen erkennen und au</w:t>
            </w:r>
            <w:r w:rsidRPr="008843B2">
              <w:rPr>
                <w:sz w:val="16"/>
              </w:rPr>
              <w:t>f</w:t>
            </w:r>
            <w:r w:rsidRPr="008843B2">
              <w:rPr>
                <w:sz w:val="16"/>
              </w:rPr>
              <w:t>bauen.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2E280A">
            <w:pPr>
              <w:numPr>
                <w:ilvl w:val="0"/>
                <w:numId w:val="6"/>
              </w:numPr>
              <w:ind w:left="414" w:hanging="357"/>
              <w:rPr>
                <w:sz w:val="16"/>
              </w:rPr>
            </w:pPr>
            <w:r w:rsidRPr="008843B2">
              <w:rPr>
                <w:sz w:val="16"/>
              </w:rPr>
              <w:t>Ich kann einfache elektrische Schaltungen aufbauen.</w:t>
            </w:r>
          </w:p>
          <w:p w:rsidR="008843B2" w:rsidRPr="008843B2" w:rsidRDefault="008843B2" w:rsidP="002E280A">
            <w:pPr>
              <w:numPr>
                <w:ilvl w:val="0"/>
                <w:numId w:val="6"/>
              </w:numPr>
              <w:ind w:left="414" w:hanging="357"/>
              <w:rPr>
                <w:sz w:val="16"/>
              </w:rPr>
            </w:pPr>
            <w:r w:rsidRPr="008843B2">
              <w:rPr>
                <w:sz w:val="16"/>
              </w:rPr>
              <w:t>Ich kann mit Messgeräten zur Spannungs- und Strommessung umgehen.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2E280A">
            <w:pPr>
              <w:spacing w:before="40" w:after="60" w:line="160" w:lineRule="exact"/>
              <w:rPr>
                <w:sz w:val="16"/>
              </w:rPr>
            </w:pPr>
            <w:r w:rsidRPr="008843B2">
              <w:rPr>
                <w:sz w:val="12"/>
              </w:rPr>
              <w:t>Wofür Sie das benötigen:</w:t>
            </w:r>
            <w:r w:rsidR="002E280A" w:rsidRPr="008843B2">
              <w:rPr>
                <w:sz w:val="16"/>
              </w:rPr>
              <w:t xml:space="preserve"> </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2E280A">
            <w:pPr>
              <w:numPr>
                <w:ilvl w:val="0"/>
                <w:numId w:val="6"/>
              </w:numPr>
              <w:ind w:left="414" w:hanging="357"/>
              <w:rPr>
                <w:sz w:val="16"/>
              </w:rPr>
            </w:pPr>
            <w:r w:rsidRPr="008843B2">
              <w:rPr>
                <w:sz w:val="16"/>
              </w:rPr>
              <w:t>Siehe Lernwegeliste oder Lernschritt ET1.01.12.01</w:t>
            </w:r>
          </w:p>
        </w:tc>
      </w:tr>
    </w:tbl>
    <w:p w:rsidR="008843B2" w:rsidRPr="008843B2" w:rsidRDefault="008843B2" w:rsidP="008843B2">
      <w:pPr>
        <w:ind w:left="284"/>
        <w:jc w:val="both"/>
      </w:pPr>
      <w:r w:rsidRPr="008843B2">
        <w:rPr>
          <w:noProof/>
          <w:sz w:val="24"/>
          <w:lang w:eastAsia="de-DE"/>
        </w:rPr>
        <w:drawing>
          <wp:anchor distT="0" distB="0" distL="114300" distR="114300" simplePos="0" relativeHeight="252063744" behindDoc="0" locked="0" layoutInCell="0" allowOverlap="1" wp14:anchorId="65B17B6D" wp14:editId="64D8F24A">
            <wp:simplePos x="0" y="0"/>
            <wp:positionH relativeFrom="rightMargin">
              <wp:posOffset>107950</wp:posOffset>
            </wp:positionH>
            <wp:positionV relativeFrom="paragraph">
              <wp:posOffset>69215</wp:posOffset>
            </wp:positionV>
            <wp:extent cx="349885" cy="320675"/>
            <wp:effectExtent l="0" t="0" r="0" b="3175"/>
            <wp:wrapNone/>
            <wp:docPr id="172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2064768" behindDoc="0" locked="0" layoutInCell="0" allowOverlap="1" wp14:anchorId="6B7798C6" wp14:editId="662CDCA3">
            <wp:simplePos x="0" y="0"/>
            <wp:positionH relativeFrom="rightMargin">
              <wp:posOffset>467995</wp:posOffset>
            </wp:positionH>
            <wp:positionV relativeFrom="paragraph">
              <wp:posOffset>69215</wp:posOffset>
            </wp:positionV>
            <wp:extent cx="349885" cy="320675"/>
            <wp:effectExtent l="0" t="0" r="0" b="3175"/>
            <wp:wrapNone/>
            <wp:docPr id="172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2065792" behindDoc="0" locked="0" layoutInCell="0" allowOverlap="1" wp14:anchorId="62194B07" wp14:editId="7F60485F">
            <wp:simplePos x="0" y="0"/>
            <wp:positionH relativeFrom="rightMargin">
              <wp:posOffset>828040</wp:posOffset>
            </wp:positionH>
            <wp:positionV relativeFrom="paragraph">
              <wp:posOffset>69215</wp:posOffset>
            </wp:positionV>
            <wp:extent cx="348615" cy="320040"/>
            <wp:effectExtent l="0" t="0" r="0" b="3810"/>
            <wp:wrapNone/>
            <wp:docPr id="172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7"/>
        <w:gridCol w:w="691"/>
        <w:gridCol w:w="3535"/>
        <w:gridCol w:w="1985"/>
      </w:tblGrid>
      <w:tr w:rsidR="008843B2" w:rsidRPr="008843B2" w:rsidTr="008843B2">
        <w:trPr>
          <w:trHeight w:val="397"/>
        </w:trPr>
        <w:tc>
          <w:tcPr>
            <w:tcW w:w="1267"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Phase</w:t>
            </w:r>
          </w:p>
        </w:tc>
        <w:tc>
          <w:tcPr>
            <w:tcW w:w="691"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Zeit</w:t>
            </w:r>
          </w:p>
        </w:tc>
        <w:tc>
          <w:tcPr>
            <w:tcW w:w="3535"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Aufgabe</w:t>
            </w:r>
          </w:p>
        </w:tc>
        <w:tc>
          <w:tcPr>
            <w:tcW w:w="1985"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Hinweis</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2066816" behindDoc="0" locked="0" layoutInCell="0" allowOverlap="1" wp14:anchorId="5A9F8B47" wp14:editId="35AF02DA">
                  <wp:simplePos x="0" y="0"/>
                  <wp:positionH relativeFrom="rightMargin">
                    <wp:posOffset>-4611370</wp:posOffset>
                  </wp:positionH>
                  <wp:positionV relativeFrom="paragraph">
                    <wp:posOffset>59055</wp:posOffset>
                  </wp:positionV>
                  <wp:extent cx="658495" cy="323850"/>
                  <wp:effectExtent l="0" t="0" r="8255" b="0"/>
                  <wp:wrapNone/>
                  <wp:docPr id="172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p>
        </w:tc>
        <w:tc>
          <w:tcPr>
            <w:tcW w:w="3535" w:type="dxa"/>
            <w:shd w:val="clear" w:color="auto" w:fill="auto"/>
            <w:vAlign w:val="center"/>
          </w:tcPr>
          <w:p w:rsidR="008843B2" w:rsidRPr="008843B2" w:rsidRDefault="008843B2" w:rsidP="008843B2">
            <w:pPr>
              <w:rPr>
                <w:noProof/>
                <w:lang w:eastAsia="de-DE"/>
              </w:rPr>
            </w:pPr>
            <w:r w:rsidRPr="008843B2">
              <w:rPr>
                <w:noProof/>
                <w:lang w:eastAsia="de-DE"/>
              </w:rPr>
              <w:t>Bearbeiten Sie das Arbeitsblatt zur Widerstandsbestimmung.</w:t>
            </w:r>
          </w:p>
        </w:tc>
        <w:tc>
          <w:tcPr>
            <w:tcW w:w="1985" w:type="dxa"/>
            <w:vAlign w:val="center"/>
          </w:tcPr>
          <w:p w:rsidR="008843B2" w:rsidRPr="008843B2" w:rsidRDefault="008843B2" w:rsidP="008843B2">
            <w:pPr>
              <w:jc w:val="center"/>
              <w:rPr>
                <w:rFonts w:eastAsia="Calibri"/>
                <w:lang w:eastAsia="de-DE"/>
              </w:rPr>
            </w:pPr>
            <w:r w:rsidRPr="008843B2">
              <w:rPr>
                <w:rFonts w:eastAsia="Calibri"/>
                <w:lang w:eastAsia="de-DE"/>
              </w:rPr>
              <w:t>ET1.01.12.01 A-B</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2141568" behindDoc="0" locked="0" layoutInCell="0" allowOverlap="1" wp14:anchorId="160D39CB" wp14:editId="146ED6FF">
                  <wp:simplePos x="0" y="0"/>
                  <wp:positionH relativeFrom="rightMargin">
                    <wp:posOffset>-4424045</wp:posOffset>
                  </wp:positionH>
                  <wp:positionV relativeFrom="paragraph">
                    <wp:posOffset>57150</wp:posOffset>
                  </wp:positionV>
                  <wp:extent cx="302260" cy="323850"/>
                  <wp:effectExtent l="0" t="0" r="2540" b="0"/>
                  <wp:wrapNone/>
                  <wp:docPr id="173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p>
        </w:tc>
        <w:tc>
          <w:tcPr>
            <w:tcW w:w="3535" w:type="dxa"/>
            <w:shd w:val="clear" w:color="auto" w:fill="auto"/>
            <w:vAlign w:val="center"/>
          </w:tcPr>
          <w:p w:rsidR="008843B2" w:rsidRPr="008843B2" w:rsidRDefault="008843B2" w:rsidP="008843B2">
            <w:pPr>
              <w:rPr>
                <w:noProof/>
                <w:lang w:eastAsia="de-DE"/>
              </w:rPr>
            </w:pPr>
            <w:r w:rsidRPr="008843B2">
              <w:rPr>
                <w:noProof/>
                <w:lang w:eastAsia="de-DE"/>
              </w:rPr>
              <w:t>Bearbeiten Sie das Arbeitsblatt zur Widerstandsbestimmung.</w:t>
            </w:r>
          </w:p>
        </w:tc>
        <w:tc>
          <w:tcPr>
            <w:tcW w:w="1985" w:type="dxa"/>
            <w:vAlign w:val="center"/>
          </w:tcPr>
          <w:p w:rsidR="008843B2" w:rsidRPr="008843B2" w:rsidRDefault="008843B2" w:rsidP="008843B2">
            <w:pPr>
              <w:jc w:val="center"/>
              <w:rPr>
                <w:rFonts w:eastAsia="Calibri"/>
                <w:lang w:eastAsia="de-DE"/>
              </w:rPr>
            </w:pPr>
            <w:r w:rsidRPr="008843B2">
              <w:rPr>
                <w:rFonts w:eastAsia="Calibri"/>
                <w:lang w:eastAsia="de-DE"/>
              </w:rPr>
              <w:t>ET1.01.12.01 C</w:t>
            </w:r>
          </w:p>
        </w:tc>
      </w:tr>
      <w:tr w:rsidR="008843B2" w:rsidRPr="008843B2" w:rsidTr="008843B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2067840" behindDoc="0" locked="0" layoutInCell="0" allowOverlap="1" wp14:anchorId="7B3ABB97" wp14:editId="173B9096">
                  <wp:simplePos x="0" y="0"/>
                  <wp:positionH relativeFrom="rightMargin">
                    <wp:posOffset>-4447540</wp:posOffset>
                  </wp:positionH>
                  <wp:positionV relativeFrom="paragraph">
                    <wp:posOffset>64135</wp:posOffset>
                  </wp:positionV>
                  <wp:extent cx="323850" cy="323850"/>
                  <wp:effectExtent l="0" t="0" r="0" b="0"/>
                  <wp:wrapNone/>
                  <wp:docPr id="174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p>
        </w:tc>
        <w:tc>
          <w:tcPr>
            <w:tcW w:w="3535" w:type="dxa"/>
            <w:shd w:val="clear" w:color="auto" w:fill="auto"/>
            <w:vAlign w:val="center"/>
          </w:tcPr>
          <w:p w:rsidR="008843B2" w:rsidRPr="008843B2" w:rsidRDefault="009F6702" w:rsidP="008843B2">
            <w:pPr>
              <w:rPr>
                <w:noProof/>
                <w:lang w:eastAsia="de-DE"/>
              </w:rPr>
            </w:pPr>
            <w:r>
              <w:rPr>
                <w:noProof/>
                <w:lang w:eastAsia="de-DE"/>
              </w:rPr>
              <w:t>Eine Schülerin/e</w:t>
            </w:r>
            <w:r w:rsidR="008843B2" w:rsidRPr="008843B2">
              <w:rPr>
                <w:noProof/>
                <w:lang w:eastAsia="de-DE"/>
              </w:rPr>
              <w:t>in Schüler präsentiert die Ergebnisse und erläutert die Vorgehensweise.</w:t>
            </w:r>
          </w:p>
        </w:tc>
        <w:tc>
          <w:tcPr>
            <w:tcW w:w="1985" w:type="dxa"/>
            <w:vAlign w:val="center"/>
          </w:tcPr>
          <w:p w:rsidR="008843B2" w:rsidRPr="008843B2" w:rsidRDefault="008843B2" w:rsidP="008843B2">
            <w:pPr>
              <w:jc w:val="center"/>
              <w:rPr>
                <w:rFonts w:eastAsia="Calibri"/>
                <w:lang w:eastAsia="de-DE"/>
              </w:rPr>
            </w:pPr>
            <w:r w:rsidRPr="008843B2">
              <w:rPr>
                <w:rFonts w:eastAsia="Calibri"/>
                <w:lang w:eastAsia="de-DE"/>
              </w:rPr>
              <w:t>ET1.01.12.01 A-C</w:t>
            </w:r>
          </w:p>
        </w:tc>
      </w:tr>
    </w:tbl>
    <w:p w:rsidR="008843B2" w:rsidRPr="008843B2" w:rsidRDefault="008843B2" w:rsidP="008843B2">
      <w:pPr>
        <w:spacing w:line="240" w:lineRule="exact"/>
      </w:pPr>
    </w:p>
    <w:p w:rsidR="008843B2" w:rsidRDefault="008843B2" w:rsidP="008843B2">
      <w:pPr>
        <w:spacing w:line="240" w:lineRule="exact"/>
      </w:pPr>
    </w:p>
    <w:p w:rsidR="007F69A2" w:rsidRDefault="007F69A2" w:rsidP="008843B2">
      <w:pPr>
        <w:spacing w:line="240" w:lineRule="exact"/>
      </w:pPr>
    </w:p>
    <w:p w:rsidR="007F69A2" w:rsidRDefault="007F69A2" w:rsidP="007F69A2">
      <w:pPr>
        <w:spacing w:line="240" w:lineRule="exact"/>
      </w:pPr>
    </w:p>
    <w:tbl>
      <w:tblPr>
        <w:tblStyle w:val="Tabellenraster"/>
        <w:tblW w:w="0" w:type="auto"/>
        <w:tblBorders>
          <w:left w:val="none" w:sz="0" w:space="0" w:color="auto"/>
          <w:bottom w:val="none" w:sz="0" w:space="0" w:color="auto"/>
          <w:right w:val="none" w:sz="0" w:space="0" w:color="auto"/>
        </w:tblBorders>
        <w:tblLook w:val="04A0" w:firstRow="1" w:lastRow="0" w:firstColumn="1" w:lastColumn="0" w:noHBand="0" w:noVBand="1"/>
      </w:tblPr>
      <w:tblGrid>
        <w:gridCol w:w="7510"/>
      </w:tblGrid>
      <w:tr w:rsidR="007F69A2" w:rsidTr="008F4A9E">
        <w:tc>
          <w:tcPr>
            <w:tcW w:w="7510" w:type="dxa"/>
          </w:tcPr>
          <w:p w:rsidR="007F69A2" w:rsidRDefault="007F69A2" w:rsidP="008F4A9E">
            <w:pPr>
              <w:spacing w:line="240" w:lineRule="exact"/>
            </w:pPr>
            <w:r>
              <w:rPr>
                <w:noProof/>
              </w:rPr>
              <w:drawing>
                <wp:anchor distT="0" distB="0" distL="114300" distR="114300" simplePos="0" relativeHeight="252409856" behindDoc="0" locked="0" layoutInCell="1" allowOverlap="1" wp14:anchorId="63268037" wp14:editId="5711A0E2">
                  <wp:simplePos x="0" y="0"/>
                  <wp:positionH relativeFrom="column">
                    <wp:posOffset>4804410</wp:posOffset>
                  </wp:positionH>
                  <wp:positionV relativeFrom="paragraph">
                    <wp:posOffset>7620</wp:posOffset>
                  </wp:positionV>
                  <wp:extent cx="318770" cy="308610"/>
                  <wp:effectExtent l="0" t="0" r="5080" b="0"/>
                  <wp:wrapNone/>
                  <wp:docPr id="150" name="Grafik 150" descr="J:\3-33\Allgemein\_BFPE\Lernmaterialien 2016\Internetrecherche Icon.png"/>
                  <wp:cNvGraphicFramePr/>
                  <a:graphic xmlns:a="http://schemas.openxmlformats.org/drawingml/2006/main">
                    <a:graphicData uri="http://schemas.openxmlformats.org/drawingml/2006/picture">
                      <pic:pic xmlns:pic="http://schemas.openxmlformats.org/drawingml/2006/picture">
                        <pic:nvPicPr>
                          <pic:cNvPr id="44" name="Grafik 44" descr="J:\3-33\Allgemein\_BFPE\Lernmaterialien 2016\Internetrecherche Icon.png"/>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18770" cy="30861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7F69A2" w:rsidRPr="00103CBC" w:rsidRDefault="007F69A2" w:rsidP="007F69A2">
      <w:pPr>
        <w:spacing w:line="240" w:lineRule="exact"/>
        <w:rPr>
          <w:rFonts w:ascii="Source Sans Pro Semibold" w:eastAsia="Times New Roman" w:hAnsi="Source Sans Pro Semibold" w:cs="Times New Roman"/>
          <w:bCs/>
          <w:iCs/>
          <w:lang w:eastAsia="de-DE"/>
        </w:rPr>
      </w:pPr>
      <w:r>
        <w:rPr>
          <w:rFonts w:ascii="Source Sans Pro Semibold" w:eastAsia="Times New Roman" w:hAnsi="Source Sans Pro Semibold" w:cs="Times New Roman"/>
          <w:bCs/>
          <w:iCs/>
          <w:lang w:eastAsia="de-DE"/>
        </w:rPr>
        <w:t>A</w:t>
      </w:r>
      <w:r w:rsidRPr="00103CBC">
        <w:rPr>
          <w:rFonts w:ascii="Source Sans Pro Semibold" w:eastAsia="Times New Roman" w:hAnsi="Source Sans Pro Semibold" w:cs="Times New Roman"/>
          <w:bCs/>
          <w:iCs/>
          <w:lang w:eastAsia="de-DE"/>
        </w:rPr>
        <w:t>ufgabe</w:t>
      </w:r>
      <w:r>
        <w:rPr>
          <w:rFonts w:ascii="Source Sans Pro Semibold" w:eastAsia="Times New Roman" w:hAnsi="Source Sans Pro Semibold" w:cs="Times New Roman"/>
          <w:bCs/>
          <w:iCs/>
          <w:lang w:eastAsia="de-DE"/>
        </w:rPr>
        <w:t xml:space="preserve"> zur Einführung</w:t>
      </w:r>
    </w:p>
    <w:p w:rsidR="007F69A2" w:rsidRDefault="007F69A2" w:rsidP="007F69A2">
      <w:pPr>
        <w:pStyle w:val="AufgabeEbene1"/>
        <w:numPr>
          <w:ilvl w:val="0"/>
          <w:numId w:val="0"/>
        </w:numPr>
        <w:ind w:left="284" w:hanging="284"/>
      </w:pPr>
      <w:r w:rsidRPr="008843B2">
        <w:rPr>
          <w:noProof/>
          <w:sz w:val="24"/>
          <w:lang w:eastAsia="de-DE"/>
        </w:rPr>
        <w:drawing>
          <wp:anchor distT="0" distB="0" distL="114300" distR="114300" simplePos="0" relativeHeight="252411904" behindDoc="0" locked="0" layoutInCell="0" allowOverlap="1" wp14:anchorId="5A55F550" wp14:editId="2EB0D787">
            <wp:simplePos x="0" y="0"/>
            <wp:positionH relativeFrom="rightMargin">
              <wp:posOffset>127000</wp:posOffset>
            </wp:positionH>
            <wp:positionV relativeFrom="paragraph">
              <wp:posOffset>44450</wp:posOffset>
            </wp:positionV>
            <wp:extent cx="349885" cy="320675"/>
            <wp:effectExtent l="0" t="0" r="0" b="3175"/>
            <wp:wrapNone/>
            <wp:docPr id="15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2412928" behindDoc="0" locked="0" layoutInCell="0" allowOverlap="1" wp14:anchorId="51492B3C" wp14:editId="7F0C8ACA">
            <wp:simplePos x="0" y="0"/>
            <wp:positionH relativeFrom="rightMargin">
              <wp:posOffset>487045</wp:posOffset>
            </wp:positionH>
            <wp:positionV relativeFrom="paragraph">
              <wp:posOffset>44450</wp:posOffset>
            </wp:positionV>
            <wp:extent cx="349885" cy="320675"/>
            <wp:effectExtent l="0" t="0" r="0" b="3175"/>
            <wp:wrapNone/>
            <wp:docPr id="15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2413952" behindDoc="0" locked="0" layoutInCell="0" allowOverlap="1" wp14:anchorId="1F355A1A" wp14:editId="5CCE4E84">
            <wp:simplePos x="0" y="0"/>
            <wp:positionH relativeFrom="rightMargin">
              <wp:posOffset>847090</wp:posOffset>
            </wp:positionH>
            <wp:positionV relativeFrom="paragraph">
              <wp:posOffset>44450</wp:posOffset>
            </wp:positionV>
            <wp:extent cx="348615" cy="320040"/>
            <wp:effectExtent l="0" t="0" r="0" b="3810"/>
            <wp:wrapNone/>
            <wp:docPr id="15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Gehen Sie ins Internet und schauen Sie sich den folgenden Film </w:t>
      </w:r>
      <w:r w:rsidRPr="007F69A2">
        <w:rPr>
          <w:b/>
        </w:rPr>
        <w:t>zu Hause</w:t>
      </w:r>
      <w:r>
        <w:t xml:space="preserve"> an:</w:t>
      </w:r>
    </w:p>
    <w:p w:rsidR="007F69A2" w:rsidRDefault="007F69A2" w:rsidP="007F69A2">
      <w:pPr>
        <w:pStyle w:val="AufgabeText"/>
        <w:ind w:left="0"/>
      </w:pPr>
      <w:r>
        <w:rPr>
          <w:noProof/>
          <w:lang w:eastAsia="de-DE"/>
        </w:rPr>
        <w:drawing>
          <wp:anchor distT="0" distB="0" distL="114300" distR="114300" simplePos="0" relativeHeight="252416000" behindDoc="0" locked="0" layoutInCell="1" allowOverlap="1" wp14:anchorId="7D2C9109" wp14:editId="31C50FFD">
            <wp:simplePos x="0" y="0"/>
            <wp:positionH relativeFrom="column">
              <wp:posOffset>4804410</wp:posOffset>
            </wp:positionH>
            <wp:positionV relativeFrom="paragraph">
              <wp:posOffset>146050</wp:posOffset>
            </wp:positionV>
            <wp:extent cx="1209675" cy="1209675"/>
            <wp:effectExtent l="0" t="0" r="9525" b="9525"/>
            <wp:wrapNone/>
            <wp:docPr id="158" name="Grafik 158" descr="http://www.qrcode-generator.de/phpqrcode/getCode.php?cht=qr&amp;chl=https%3A%2F%2Fwww.youtube.com%2Fwatch%3Fv%3Dcfriwhure3I&amp;chs=180x180&amp;choe=UTF-8&amp;chld=L%7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qrcode-generator.de/phpqrcode/getCode.php?cht=qr&amp;chl=https%3A%2F%2Fwww.youtube.com%2Fwatch%3Fv%3Dcfriwhure3I&amp;chs=180x180&amp;choe=UTF-8&amp;chld=L%7C0"/>
                    <pic:cNvPicPr>
                      <a:picLocks noChangeAspect="1" noChangeArrowheads="1"/>
                    </pic:cNvPicPr>
                  </pic:nvPicPr>
                  <pic:blipFill rotWithShape="1">
                    <a:blip r:embed="rId144" cstate="print">
                      <a:extLst>
                        <a:ext uri="{28A0092B-C50C-407E-A947-70E740481C1C}">
                          <a14:useLocalDpi xmlns:a14="http://schemas.microsoft.com/office/drawing/2010/main" val="0"/>
                        </a:ext>
                      </a:extLst>
                    </a:blip>
                    <a:srcRect l="8219" t="6119" r="4752" b="6852"/>
                    <a:stretch/>
                  </pic:blipFill>
                  <pic:spPr bwMode="auto">
                    <a:xfrm>
                      <a:off x="0" y="0"/>
                      <a:ext cx="1209675" cy="12096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hyperlink r:id="rId145" w:history="1">
        <w:r w:rsidR="00433AB1" w:rsidRPr="00960DFB">
          <w:rPr>
            <w:rStyle w:val="Hyperlink"/>
          </w:rPr>
          <w:t>www.youtube.com/watch?v=cfriwhure3I</w:t>
        </w:r>
      </w:hyperlink>
    </w:p>
    <w:p w:rsidR="007F69A2" w:rsidRDefault="007F69A2" w:rsidP="007F69A2">
      <w:pPr>
        <w:pStyle w:val="AufgabeEbene1"/>
        <w:numPr>
          <w:ilvl w:val="0"/>
          <w:numId w:val="56"/>
        </w:numPr>
      </w:pPr>
      <w:r>
        <w:t>Erklären Sie, in eigenen Worten, wie ein Mu</w:t>
      </w:r>
      <w:r w:rsidR="00433AB1">
        <w:t>ltimeter funktioniert und was er</w:t>
      </w:r>
      <w:r>
        <w:t xml:space="preserve"> kann.</w:t>
      </w:r>
    </w:p>
    <w:p w:rsidR="007F69A2" w:rsidRDefault="007F69A2" w:rsidP="007F69A2">
      <w:pPr>
        <w:pStyle w:val="AufgabeEbene1"/>
        <w:numPr>
          <w:ilvl w:val="0"/>
          <w:numId w:val="0"/>
        </w:numPr>
      </w:pPr>
    </w:p>
    <w:p w:rsidR="007F69A2" w:rsidRDefault="007F69A2" w:rsidP="007F69A2">
      <w:pPr>
        <w:pStyle w:val="AufgabeText"/>
        <w:ind w:left="0"/>
      </w:pPr>
    </w:p>
    <w:p w:rsidR="007F69A2" w:rsidRDefault="007F69A2" w:rsidP="007F69A2">
      <w:pPr>
        <w:pStyle w:val="AufgabeText"/>
        <w:ind w:left="0"/>
      </w:pPr>
    </w:p>
    <w:p w:rsidR="007F69A2" w:rsidRDefault="007F69A2" w:rsidP="007F69A2">
      <w:pPr>
        <w:pStyle w:val="AufgabeText"/>
        <w:ind w:left="0"/>
      </w:pPr>
    </w:p>
    <w:p w:rsidR="006C2B65" w:rsidRDefault="006C2B65" w:rsidP="007F69A2">
      <w:pPr>
        <w:pStyle w:val="AufgabeText"/>
        <w:ind w:left="0"/>
      </w:pPr>
    </w:p>
    <w:p w:rsidR="006C2B65" w:rsidRDefault="006C2B65" w:rsidP="007F69A2">
      <w:pPr>
        <w:pStyle w:val="AufgabeText"/>
        <w:ind w:left="0"/>
      </w:pPr>
    </w:p>
    <w:p w:rsidR="007F69A2" w:rsidRPr="007F69A2" w:rsidRDefault="007F69A2" w:rsidP="007F69A2">
      <w:pPr>
        <w:pStyle w:val="AufgabeText"/>
        <w:ind w:left="0"/>
      </w:pPr>
      <w:r>
        <w:t xml:space="preserve">Schauen Sie sich nun den folgenden Film, ebenfalls </w:t>
      </w:r>
      <w:r w:rsidRPr="007F69A2">
        <w:rPr>
          <w:b/>
        </w:rPr>
        <w:t>zu Hause</w:t>
      </w:r>
      <w:r>
        <w:rPr>
          <w:b/>
        </w:rPr>
        <w:t xml:space="preserve">, </w:t>
      </w:r>
      <w:r w:rsidRPr="007F69A2">
        <w:t>an:</w:t>
      </w:r>
    </w:p>
    <w:p w:rsidR="007F69A2" w:rsidRDefault="007F69A2" w:rsidP="007F69A2">
      <w:pPr>
        <w:spacing w:line="240" w:lineRule="exact"/>
      </w:pPr>
      <w:r>
        <w:rPr>
          <w:noProof/>
          <w:lang w:eastAsia="de-DE"/>
        </w:rPr>
        <w:drawing>
          <wp:anchor distT="0" distB="0" distL="114300" distR="114300" simplePos="0" relativeHeight="252414976" behindDoc="0" locked="0" layoutInCell="1" allowOverlap="1" wp14:anchorId="79AAD2FE" wp14:editId="296D4772">
            <wp:simplePos x="0" y="0"/>
            <wp:positionH relativeFrom="column">
              <wp:posOffset>4766310</wp:posOffset>
            </wp:positionH>
            <wp:positionV relativeFrom="paragraph">
              <wp:posOffset>25400</wp:posOffset>
            </wp:positionV>
            <wp:extent cx="1238250" cy="1230839"/>
            <wp:effectExtent l="0" t="0" r="0" b="7620"/>
            <wp:wrapNone/>
            <wp:docPr id="157" name="Grafik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6" cstate="print">
                      <a:extLst>
                        <a:ext uri="{28A0092B-C50C-407E-A947-70E740481C1C}">
                          <a14:useLocalDpi xmlns:a14="http://schemas.microsoft.com/office/drawing/2010/main" val="0"/>
                        </a:ext>
                      </a:extLst>
                    </a:blip>
                    <a:stretch>
                      <a:fillRect/>
                    </a:stretch>
                  </pic:blipFill>
                  <pic:spPr>
                    <a:xfrm>
                      <a:off x="0" y="0"/>
                      <a:ext cx="1238250" cy="1230839"/>
                    </a:xfrm>
                    <a:prstGeom prst="rect">
                      <a:avLst/>
                    </a:prstGeom>
                  </pic:spPr>
                </pic:pic>
              </a:graphicData>
            </a:graphic>
            <wp14:sizeRelH relativeFrom="page">
              <wp14:pctWidth>0</wp14:pctWidth>
            </wp14:sizeRelH>
            <wp14:sizeRelV relativeFrom="page">
              <wp14:pctHeight>0</wp14:pctHeight>
            </wp14:sizeRelV>
          </wp:anchor>
        </w:drawing>
      </w:r>
      <w:hyperlink r:id="rId147" w:history="1">
        <w:r w:rsidR="00433AB1" w:rsidRPr="00960DFB">
          <w:rPr>
            <w:rStyle w:val="Hyperlink"/>
          </w:rPr>
          <w:t>www.youtube.com/watch?v=kS5oXqgP0C4</w:t>
        </w:r>
      </w:hyperlink>
    </w:p>
    <w:p w:rsidR="007F69A2" w:rsidRDefault="007F69A2" w:rsidP="007F69A2">
      <w:pPr>
        <w:spacing w:line="240" w:lineRule="exact"/>
      </w:pPr>
    </w:p>
    <w:p w:rsidR="007F69A2" w:rsidRDefault="007F69A2" w:rsidP="007F69A2">
      <w:pPr>
        <w:pStyle w:val="AufgabeEbene1"/>
      </w:pPr>
      <w:r>
        <w:t>Erklären Sie, was ein Multimeter ist?</w:t>
      </w:r>
    </w:p>
    <w:p w:rsidR="007F69A2" w:rsidRPr="005237EF" w:rsidRDefault="007F69A2" w:rsidP="007F69A2">
      <w:pPr>
        <w:pStyle w:val="AufgabeText"/>
        <w:ind w:left="0"/>
      </w:pPr>
    </w:p>
    <w:p w:rsidR="007F69A2" w:rsidRDefault="007F69A2" w:rsidP="007F69A2">
      <w:pPr>
        <w:spacing w:line="240" w:lineRule="exact"/>
      </w:pPr>
    </w:p>
    <w:p w:rsidR="007F69A2" w:rsidRDefault="007F69A2" w:rsidP="008843B2">
      <w:pPr>
        <w:spacing w:line="240" w:lineRule="exact"/>
      </w:pPr>
    </w:p>
    <w:p w:rsidR="007F69A2" w:rsidRPr="008843B2" w:rsidRDefault="007F69A2" w:rsidP="008843B2">
      <w:pPr>
        <w:spacing w:line="240" w:lineRule="exact"/>
      </w:pPr>
    </w:p>
    <w:p w:rsidR="008843B2" w:rsidRPr="008843B2" w:rsidRDefault="008843B2" w:rsidP="008843B2">
      <w:pPr>
        <w:spacing w:line="240" w:lineRule="exact"/>
        <w:rPr>
          <w:lang w:eastAsia="de-DE"/>
        </w:rPr>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Widerstandsbestimmung</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ET1.01.12.01</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2E280A">
            <w:pPr>
              <w:pStyle w:val="Kopf8ptafz"/>
              <w:ind w:left="414" w:hanging="357"/>
            </w:pPr>
            <w:r w:rsidRPr="008843B2">
              <w:t>Werkstoffe, Material und Bauelemente auswählen</w:t>
            </w:r>
            <w:r w:rsidR="00433AB1">
              <w:t xml:space="preserve"> und deren Eigenschaften kennen</w:t>
            </w:r>
          </w:p>
          <w:p w:rsidR="008843B2" w:rsidRPr="008843B2" w:rsidRDefault="008843B2" w:rsidP="002E280A">
            <w:pPr>
              <w:pStyle w:val="Kopf8ptafz"/>
              <w:ind w:left="414" w:hanging="357"/>
            </w:pPr>
            <w:r w:rsidRPr="008843B2">
              <w:t>Wer</w:t>
            </w:r>
            <w:r w:rsidR="00433AB1">
              <w:t>kzeuge und Messgeräte einsetzen</w:t>
            </w:r>
          </w:p>
          <w:p w:rsidR="008843B2" w:rsidRPr="008843B2" w:rsidRDefault="008843B2" w:rsidP="002E280A">
            <w:pPr>
              <w:pStyle w:val="Kopf8ptafz"/>
              <w:ind w:left="414" w:hanging="357"/>
            </w:pPr>
            <w:r w:rsidRPr="008843B2">
              <w:t>Planungsunterlagen, Pläne und Schaltunge</w:t>
            </w:r>
            <w:r w:rsidR="00433AB1">
              <w:t>n kennen, aufbauen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ED3D4A">
            <w:pPr>
              <w:pStyle w:val="Kopf8ptafz"/>
              <w:ind w:left="414" w:hanging="357"/>
            </w:pPr>
            <w:r w:rsidRPr="008843B2">
              <w:t>Ich kann Bauelemente und Bauteile erkennen und auswählen.</w:t>
            </w:r>
          </w:p>
          <w:p w:rsidR="008843B2" w:rsidRPr="008843B2" w:rsidRDefault="008843B2" w:rsidP="00ED3D4A">
            <w:pPr>
              <w:pStyle w:val="Kopf8ptafz"/>
              <w:ind w:left="414" w:hanging="357"/>
            </w:pPr>
            <w:r w:rsidRPr="008843B2">
              <w:t xml:space="preserve">Ich kann geeignete Messgeräte und </w:t>
            </w:r>
            <w:r w:rsidR="00C965E8">
              <w:t>-verfahren</w:t>
            </w:r>
            <w:r w:rsidRPr="008843B2">
              <w:t xml:space="preserve"> auswählen und elektrische Grundgrößen messen.</w:t>
            </w:r>
          </w:p>
          <w:p w:rsidR="008843B2" w:rsidRPr="008843B2" w:rsidRDefault="008843B2" w:rsidP="00ED3D4A">
            <w:pPr>
              <w:pStyle w:val="Kopf8ptafz"/>
              <w:ind w:left="414" w:hanging="357"/>
            </w:pPr>
            <w:r w:rsidRPr="008843B2">
              <w:t>Ich kann einfache elektrische Schaltungen erkennen und au</w:t>
            </w:r>
            <w:r w:rsidRPr="008843B2">
              <w:t>f</w:t>
            </w:r>
            <w:r w:rsidRPr="008843B2">
              <w:t>bauen.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ED3D4A">
            <w:pPr>
              <w:numPr>
                <w:ilvl w:val="0"/>
                <w:numId w:val="6"/>
              </w:numPr>
              <w:ind w:left="414" w:hanging="357"/>
              <w:rPr>
                <w:sz w:val="16"/>
              </w:rPr>
            </w:pPr>
            <w:r w:rsidRPr="008843B2">
              <w:rPr>
                <w:sz w:val="16"/>
              </w:rPr>
              <w:t>Ich kann mit Messgeräten zur Widerstandsmessung umgehen.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2E280A">
            <w:pPr>
              <w:spacing w:before="40" w:after="60" w:line="160" w:lineRule="exact"/>
              <w:rPr>
                <w:sz w:val="16"/>
              </w:rPr>
            </w:pPr>
            <w:r w:rsidRPr="008843B2">
              <w:rPr>
                <w:sz w:val="12"/>
              </w:rPr>
              <w:t>Wofür Sie das benötigen: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ED3D4A">
            <w:pPr>
              <w:numPr>
                <w:ilvl w:val="0"/>
                <w:numId w:val="6"/>
              </w:numPr>
              <w:ind w:left="414" w:hanging="357"/>
              <w:rPr>
                <w:sz w:val="16"/>
              </w:rPr>
            </w:pPr>
            <w:r w:rsidRPr="008843B2">
              <w:rPr>
                <w:sz w:val="16"/>
              </w:rPr>
              <w:t>Siehe Lernwegeliste oder Lernschritt ET1.01.12.01</w:t>
            </w:r>
          </w:p>
        </w:tc>
      </w:tr>
    </w:tbl>
    <w:p w:rsidR="008843B2" w:rsidRPr="008843B2" w:rsidRDefault="00521BE7"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2138496" behindDoc="0" locked="0" layoutInCell="0" allowOverlap="1" wp14:anchorId="596549EA" wp14:editId="1DD18D72">
            <wp:simplePos x="0" y="0"/>
            <wp:positionH relativeFrom="rightMargin">
              <wp:posOffset>179705</wp:posOffset>
            </wp:positionH>
            <wp:positionV relativeFrom="paragraph">
              <wp:posOffset>426075</wp:posOffset>
            </wp:positionV>
            <wp:extent cx="658495" cy="323850"/>
            <wp:effectExtent l="0" t="0" r="8255" b="0"/>
            <wp:wrapNone/>
            <wp:docPr id="174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2068864" behindDoc="0" locked="0" layoutInCell="0" allowOverlap="1" wp14:anchorId="7C947DBF" wp14:editId="67A8FFAC">
            <wp:simplePos x="0" y="0"/>
            <wp:positionH relativeFrom="rightMargin">
              <wp:posOffset>177800</wp:posOffset>
            </wp:positionH>
            <wp:positionV relativeFrom="paragraph">
              <wp:posOffset>38100</wp:posOffset>
            </wp:positionV>
            <wp:extent cx="345440" cy="323850"/>
            <wp:effectExtent l="0" t="0" r="0" b="0"/>
            <wp:wrapNone/>
            <wp:docPr id="174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ascii="Source Sans Pro Semibold" w:eastAsia="Times New Roman" w:hAnsi="Source Sans Pro Semibold" w:cs="Times New Roman"/>
          <w:bCs/>
          <w:sz w:val="30"/>
          <w:szCs w:val="28"/>
          <w:lang w:eastAsia="de-DE"/>
        </w:rPr>
        <w:t>Widerstandsbestimmung</w:t>
      </w:r>
    </w:p>
    <w:p w:rsidR="008843B2" w:rsidRDefault="008843B2" w:rsidP="009E1D61">
      <w:pPr>
        <w:numPr>
          <w:ilvl w:val="0"/>
          <w:numId w:val="26"/>
        </w:numPr>
        <w:spacing w:line="240" w:lineRule="exact"/>
        <w:contextualSpacing/>
      </w:pPr>
      <w:r w:rsidRPr="008843B2">
        <w:t>Messen Sie die Widerstandswerte der vorliegenden Widerstände mit der nac</w:t>
      </w:r>
      <w:r w:rsidRPr="008843B2">
        <w:t>h</w:t>
      </w:r>
      <w:r w:rsidRPr="008843B2">
        <w:t>folgend dargestellten Messschaltung mit dem Widerstandsmessgerät und tr</w:t>
      </w:r>
      <w:r w:rsidRPr="008843B2">
        <w:t>a</w:t>
      </w:r>
      <w:r w:rsidRPr="008843B2">
        <w:t>gen Sie Ihre Messergebnisse in die Tabelle ein.</w:t>
      </w:r>
    </w:p>
    <w:p w:rsidR="008843B2" w:rsidRPr="008843B2" w:rsidRDefault="008843B2" w:rsidP="008843B2">
      <w:pPr>
        <w:spacing w:before="120"/>
        <w:ind w:firstLine="709"/>
        <w:jc w:val="both"/>
        <w:rPr>
          <w:lang w:eastAsia="de-DE"/>
        </w:rPr>
      </w:pPr>
      <w:r w:rsidRPr="008843B2">
        <w:rPr>
          <w:lang w:eastAsia="de-DE"/>
        </w:rPr>
        <w:t>Messschaltung:</w:t>
      </w:r>
    </w:p>
    <w:p w:rsidR="008843B2" w:rsidRPr="008843B2" w:rsidRDefault="008843B2" w:rsidP="008843B2">
      <w:pPr>
        <w:spacing w:line="240" w:lineRule="exact"/>
        <w:ind w:left="720"/>
        <w:contextualSpacing/>
      </w:pPr>
      <w:r w:rsidRPr="008843B2">
        <w:rPr>
          <w:noProof/>
          <w:lang w:eastAsia="de-DE"/>
        </w:rPr>
        <w:drawing>
          <wp:anchor distT="0" distB="0" distL="114300" distR="114300" simplePos="0" relativeHeight="252070912" behindDoc="1" locked="0" layoutInCell="1" allowOverlap="1" wp14:anchorId="71F9628B" wp14:editId="0746547A">
            <wp:simplePos x="0" y="0"/>
            <wp:positionH relativeFrom="column">
              <wp:posOffset>478155</wp:posOffset>
            </wp:positionH>
            <wp:positionV relativeFrom="paragraph">
              <wp:posOffset>48260</wp:posOffset>
            </wp:positionV>
            <wp:extent cx="2562860" cy="1421765"/>
            <wp:effectExtent l="0" t="0" r="8890" b="6985"/>
            <wp:wrapTight wrapText="bothSides">
              <wp:wrapPolygon edited="0">
                <wp:start x="0" y="0"/>
                <wp:lineTo x="0" y="21417"/>
                <wp:lineTo x="21514" y="21417"/>
                <wp:lineTo x="21514" y="0"/>
                <wp:lineTo x="0" y="0"/>
              </wp:wrapPolygon>
            </wp:wrapTight>
            <wp:docPr id="1743" name="Grafik 1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rekte Widerstandsbestimmung mit Symbol Messgerät.JPG"/>
                    <pic:cNvPicPr/>
                  </pic:nvPicPr>
                  <pic:blipFill rotWithShape="1">
                    <a:blip r:embed="rId148" cstate="print">
                      <a:extLst>
                        <a:ext uri="{28A0092B-C50C-407E-A947-70E740481C1C}">
                          <a14:useLocalDpi xmlns:a14="http://schemas.microsoft.com/office/drawing/2010/main" val="0"/>
                        </a:ext>
                      </a:extLst>
                    </a:blip>
                    <a:srcRect t="21583"/>
                    <a:stretch/>
                  </pic:blipFill>
                  <pic:spPr bwMode="auto">
                    <a:xfrm>
                      <a:off x="0" y="0"/>
                      <a:ext cx="2562860" cy="14217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tbl>
      <w:tblPr>
        <w:tblStyle w:val="Tabellenraster"/>
        <w:tblW w:w="0" w:type="auto"/>
        <w:tblInd w:w="817" w:type="dxa"/>
        <w:tblLook w:val="04A0" w:firstRow="1" w:lastRow="0" w:firstColumn="1" w:lastColumn="0" w:noHBand="0" w:noVBand="1"/>
      </w:tblPr>
      <w:tblGrid>
        <w:gridCol w:w="2231"/>
        <w:gridCol w:w="2231"/>
        <w:gridCol w:w="2231"/>
      </w:tblGrid>
      <w:tr w:rsidR="008843B2" w:rsidRPr="008843B2" w:rsidTr="008843B2">
        <w:tc>
          <w:tcPr>
            <w:tcW w:w="2231" w:type="dxa"/>
          </w:tcPr>
          <w:p w:rsidR="008843B2" w:rsidRPr="008843B2" w:rsidRDefault="008843B2" w:rsidP="008843B2">
            <w:pPr>
              <w:spacing w:line="240" w:lineRule="exact"/>
              <w:jc w:val="center"/>
            </w:pPr>
            <w:r w:rsidRPr="008843B2">
              <w:t>Widerstand 1</w:t>
            </w:r>
          </w:p>
        </w:tc>
        <w:tc>
          <w:tcPr>
            <w:tcW w:w="2231" w:type="dxa"/>
          </w:tcPr>
          <w:p w:rsidR="008843B2" w:rsidRPr="008843B2" w:rsidRDefault="008843B2" w:rsidP="008843B2">
            <w:pPr>
              <w:spacing w:line="240" w:lineRule="exact"/>
              <w:jc w:val="center"/>
            </w:pPr>
            <w:r w:rsidRPr="008843B2">
              <w:t>Widerstand 2</w:t>
            </w:r>
          </w:p>
        </w:tc>
        <w:tc>
          <w:tcPr>
            <w:tcW w:w="2231" w:type="dxa"/>
          </w:tcPr>
          <w:p w:rsidR="008843B2" w:rsidRPr="008843B2" w:rsidRDefault="008843B2" w:rsidP="008843B2">
            <w:pPr>
              <w:spacing w:line="240" w:lineRule="exact"/>
              <w:jc w:val="center"/>
            </w:pPr>
            <w:r w:rsidRPr="008843B2">
              <w:t>Widerstand 3</w:t>
            </w:r>
          </w:p>
        </w:tc>
      </w:tr>
      <w:tr w:rsidR="008843B2" w:rsidRPr="008843B2" w:rsidTr="008843B2">
        <w:trPr>
          <w:trHeight w:val="197"/>
        </w:trPr>
        <w:tc>
          <w:tcPr>
            <w:tcW w:w="2231" w:type="dxa"/>
            <w:vAlign w:val="center"/>
          </w:tcPr>
          <w:p w:rsidR="008843B2" w:rsidRPr="008843B2" w:rsidRDefault="008843B2" w:rsidP="008843B2">
            <w:pPr>
              <w:spacing w:line="480" w:lineRule="auto"/>
              <w:contextualSpacing/>
            </w:pPr>
          </w:p>
        </w:tc>
        <w:tc>
          <w:tcPr>
            <w:tcW w:w="2231" w:type="dxa"/>
            <w:vAlign w:val="center"/>
          </w:tcPr>
          <w:p w:rsidR="008843B2" w:rsidRPr="008843B2" w:rsidRDefault="008843B2" w:rsidP="008843B2">
            <w:pPr>
              <w:spacing w:line="480" w:lineRule="auto"/>
              <w:ind w:left="284"/>
              <w:contextualSpacing/>
            </w:pPr>
          </w:p>
        </w:tc>
        <w:tc>
          <w:tcPr>
            <w:tcW w:w="2231" w:type="dxa"/>
            <w:vAlign w:val="center"/>
          </w:tcPr>
          <w:p w:rsidR="008843B2" w:rsidRPr="008843B2" w:rsidRDefault="008843B2" w:rsidP="008843B2">
            <w:pPr>
              <w:spacing w:line="480" w:lineRule="auto"/>
              <w:ind w:left="284"/>
              <w:contextualSpacing/>
            </w:pPr>
          </w:p>
        </w:tc>
      </w:tr>
    </w:tbl>
    <w:p w:rsidR="008843B2" w:rsidRPr="008843B2" w:rsidRDefault="008843B2" w:rsidP="009E1D61">
      <w:pPr>
        <w:numPr>
          <w:ilvl w:val="0"/>
          <w:numId w:val="26"/>
        </w:numPr>
        <w:spacing w:before="120" w:line="240" w:lineRule="exact"/>
        <w:ind w:left="714" w:hanging="357"/>
        <w:contextualSpacing/>
      </w:pPr>
      <w:r w:rsidRPr="008843B2">
        <w:t>Malen Sie die Farbringe des nachfolgend dargestellten Widerstandes mit den richtigen Farben für einen 22</w:t>
      </w:r>
      <w:r w:rsidR="00433AB1">
        <w:t xml:space="preserve"> </w:t>
      </w:r>
      <w:r w:rsidRPr="008843B2">
        <w:t>k</w:t>
      </w:r>
      <w:r w:rsidRPr="008843B2">
        <w:rPr>
          <w:rFonts w:ascii="Corbel" w:hAnsi="Corbel"/>
        </w:rPr>
        <w:t>Ω</w:t>
      </w:r>
      <w:r w:rsidRPr="008843B2">
        <w:t>-Widerstand aus. Beachten Sie hierzu die geg</w:t>
      </w:r>
      <w:r w:rsidRPr="008843B2">
        <w:t>e</w:t>
      </w:r>
      <w:r w:rsidRPr="008843B2">
        <w:t>bene Widerstands-Farbcode-Tabelle darunter.</w:t>
      </w:r>
    </w:p>
    <w:p w:rsidR="008843B2" w:rsidRPr="008843B2" w:rsidRDefault="008843B2" w:rsidP="008843B2">
      <w:pPr>
        <w:spacing w:line="240" w:lineRule="exact"/>
      </w:pPr>
      <w:r w:rsidRPr="008843B2">
        <w:rPr>
          <w:noProof/>
          <w:lang w:eastAsia="de-DE"/>
        </w:rPr>
        <mc:AlternateContent>
          <mc:Choice Requires="wpg">
            <w:drawing>
              <wp:anchor distT="0" distB="0" distL="114300" distR="114300" simplePos="0" relativeHeight="252069888" behindDoc="0" locked="0" layoutInCell="1" allowOverlap="1" wp14:anchorId="1BB0EBF3" wp14:editId="6D588392">
                <wp:simplePos x="0" y="0"/>
                <wp:positionH relativeFrom="column">
                  <wp:posOffset>784860</wp:posOffset>
                </wp:positionH>
                <wp:positionV relativeFrom="paragraph">
                  <wp:posOffset>102177</wp:posOffset>
                </wp:positionV>
                <wp:extent cx="1600200" cy="229870"/>
                <wp:effectExtent l="0" t="0" r="19050" b="17780"/>
                <wp:wrapNone/>
                <wp:docPr id="1270" name="Gruppieren 1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0200" cy="229870"/>
                          <a:chOff x="1417" y="877"/>
                          <a:chExt cx="2520" cy="362"/>
                        </a:xfrm>
                      </wpg:grpSpPr>
                      <wps:wsp>
                        <wps:cNvPr id="1272" name="Line 28"/>
                        <wps:cNvCnPr/>
                        <wps:spPr bwMode="auto">
                          <a:xfrm>
                            <a:off x="1417" y="1057"/>
                            <a:ext cx="25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4" name="Rectangle 29"/>
                        <wps:cNvSpPr>
                          <a:spLocks noChangeArrowheads="1"/>
                        </wps:cNvSpPr>
                        <wps:spPr bwMode="auto">
                          <a:xfrm>
                            <a:off x="1957" y="877"/>
                            <a:ext cx="1440" cy="360"/>
                          </a:xfrm>
                          <a:prstGeom prst="rect">
                            <a:avLst/>
                          </a:prstGeom>
                          <a:solidFill>
                            <a:srgbClr val="EAEAEA"/>
                          </a:solidFill>
                          <a:ln w="9525">
                            <a:solidFill>
                              <a:srgbClr val="000000"/>
                            </a:solidFill>
                            <a:miter lim="800000"/>
                            <a:headEnd/>
                            <a:tailEnd/>
                          </a:ln>
                        </wps:spPr>
                        <wps:bodyPr rot="0" vert="horz" wrap="square" lIns="91440" tIns="45720" rIns="91440" bIns="45720" anchor="t" anchorCtr="0" upright="1">
                          <a:noAutofit/>
                        </wps:bodyPr>
                      </wps:wsp>
                      <wps:wsp>
                        <wps:cNvPr id="1275" name="Rectangle 30"/>
                        <wps:cNvSpPr>
                          <a:spLocks noChangeArrowheads="1"/>
                        </wps:cNvSpPr>
                        <wps:spPr bwMode="auto">
                          <a:xfrm>
                            <a:off x="2137" y="877"/>
                            <a:ext cx="180" cy="360"/>
                          </a:xfrm>
                          <a:prstGeom prst="rect">
                            <a:avLst/>
                          </a:prstGeom>
                          <a:solidFill>
                            <a:sysClr val="window" lastClr="FFFFFF"/>
                          </a:solidFill>
                          <a:ln w="9525">
                            <a:solidFill>
                              <a:srgbClr val="000000"/>
                            </a:solidFill>
                            <a:miter lim="800000"/>
                            <a:headEnd/>
                            <a:tailEnd/>
                          </a:ln>
                        </wps:spPr>
                        <wps:bodyPr rot="0" vert="horz" wrap="square" lIns="91440" tIns="45720" rIns="91440" bIns="45720" anchor="t" anchorCtr="0" upright="1">
                          <a:noAutofit/>
                        </wps:bodyPr>
                      </wps:wsp>
                      <wps:wsp>
                        <wps:cNvPr id="1276" name="Rectangle 31"/>
                        <wps:cNvSpPr>
                          <a:spLocks noChangeArrowheads="1"/>
                        </wps:cNvSpPr>
                        <wps:spPr bwMode="auto">
                          <a:xfrm>
                            <a:off x="2402" y="877"/>
                            <a:ext cx="180" cy="360"/>
                          </a:xfrm>
                          <a:prstGeom prst="rect">
                            <a:avLst/>
                          </a:prstGeom>
                          <a:solidFill>
                            <a:sysClr val="window" lastClr="FFFFFF"/>
                          </a:solidFill>
                          <a:ln w="9525">
                            <a:solidFill>
                              <a:srgbClr val="000000"/>
                            </a:solidFill>
                            <a:miter lim="800000"/>
                            <a:headEnd/>
                            <a:tailEnd/>
                          </a:ln>
                        </wps:spPr>
                        <wps:bodyPr rot="0" vert="horz" wrap="square" lIns="91440" tIns="45720" rIns="91440" bIns="45720" anchor="t" anchorCtr="0" upright="1">
                          <a:noAutofit/>
                        </wps:bodyPr>
                      </wps:wsp>
                      <wps:wsp>
                        <wps:cNvPr id="1277" name="Rectangle 32"/>
                        <wps:cNvSpPr>
                          <a:spLocks noChangeArrowheads="1"/>
                        </wps:cNvSpPr>
                        <wps:spPr bwMode="auto">
                          <a:xfrm>
                            <a:off x="2677" y="877"/>
                            <a:ext cx="180" cy="360"/>
                          </a:xfrm>
                          <a:prstGeom prst="rect">
                            <a:avLst/>
                          </a:prstGeom>
                          <a:solidFill>
                            <a:sysClr val="window" lastClr="FFFFFF"/>
                          </a:solidFill>
                          <a:ln w="9525">
                            <a:solidFill>
                              <a:srgbClr val="000000"/>
                            </a:solidFill>
                            <a:miter lim="800000"/>
                            <a:headEnd/>
                            <a:tailEnd/>
                          </a:ln>
                        </wps:spPr>
                        <wps:bodyPr rot="0" vert="horz" wrap="square" lIns="91440" tIns="45720" rIns="91440" bIns="45720" anchor="t" anchorCtr="0" upright="1">
                          <a:noAutofit/>
                        </wps:bodyPr>
                      </wps:wsp>
                      <wps:wsp>
                        <wps:cNvPr id="1278" name="Rectangle 33"/>
                        <wps:cNvSpPr>
                          <a:spLocks noChangeArrowheads="1"/>
                        </wps:cNvSpPr>
                        <wps:spPr bwMode="auto">
                          <a:xfrm>
                            <a:off x="3105" y="879"/>
                            <a:ext cx="180" cy="360"/>
                          </a:xfrm>
                          <a:prstGeom prst="rect">
                            <a:avLst/>
                          </a:prstGeom>
                          <a:solidFill>
                            <a:srgbClr val="FFCC00"/>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pieren 1270" o:spid="_x0000_s1026" style="position:absolute;margin-left:61.8pt;margin-top:8.05pt;width:126pt;height:18.1pt;z-index:252069888" coordorigin="1417,877" coordsize="2520,3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">
                <v:line id="Line 28" o:spid="_x0000_s1027" style="position:absolute;visibility:visible;mso-wrap-style:square" from="1417,1057" to="3937,10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Kv68UAAADdAAAADwAAAGRycy9kb3ducmV2LnhtbERPTWvCQBC9F/wPywi91Y0ppJK6ilgK&#10;2kOptqDHMTtNotnZsLtN0n/fLQje5vE+Z74cTCM6cr62rGA6SUAQF1bXXCr4+nx9mIHwAVljY5kU&#10;/JKH5WJ0N8dc25531O1DKWII+xwVVCG0uZS+qMign9iWOHLf1hkMEbpSaod9DDeNTJMkkwZrjg0V&#10;trSuqLjsf4yC98ePrFtt3zbDYZudipfd6XjunVL342H1DCLQEG7iq3uj4/z0KYX/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fKv68UAAADdAAAADwAAAAAAAAAA&#10;AAAAAAChAgAAZHJzL2Rvd25yZXYueG1sUEsFBgAAAAAEAAQA+QAAAJMDAAAAAA==&#10;"/>
                <v:rect id="Rectangle 29" o:spid="_x0000_s1028" style="position:absolute;left:1957;top:877;width:14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x/LMUA&#10;AADdAAAADwAAAGRycy9kb3ducmV2LnhtbESP3WrCQBCF7wXfYRnBO91UrErqKlFaELwQfx5gyE6y&#10;abOzIbs16du7BcG7Gc6Zc75Zb3tbizu1vnKs4G2agCDOna64VHC7fk1WIHxA1lg7JgV/5GG7GQ7W&#10;mGrX8Znul1CKGMI+RQUmhCaV0ueGLPqpa4ijVrjWYohrW0rdYhfDbS1nSbKQFiuODQYb2hvKfy6/&#10;VsF7ggYX4fSdFatP2x2LbHeLPGo86rMPEIH68DI/rw864s+Wc/j/Jo4gN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HH8sxQAAAN0AAAAPAAAAAAAAAAAAAAAAAJgCAABkcnMv&#10;ZG93bnJldi54bWxQSwUGAAAAAAQABAD1AAAAigMAAAAA&#10;" fillcolor="#eaeaea"/>
                <v:rect id="Rectangle 30" o:spid="_x0000_s1029" style="position:absolute;left:2137;top:877;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Mb6cIA&#10;AADdAAAADwAAAGRycy9kb3ducmV2LnhtbERPS2vCQBC+C/6HZQRvujGgKalrEKHQU7FJH9chOyar&#10;2dmQ3Wr8912h0Nt8fM/ZFqPtxJUGbxwrWC0TEMS104YbBR/Vy+IJhA/IGjvHpOBOHorddLLFXLsb&#10;v9O1DI2IIexzVNCG0OdS+roli37peuLIndxgMUQ4NFIPeIvhtpNpkmykRcOxocWeDi3Vl/LHKjDf&#10;l3Nis3NXmRLp0zsaj19vSs1n4/4ZRKAx/Iv/3K86zk+zNTy+iSfI3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QxvpwgAAAN0AAAAPAAAAAAAAAAAAAAAAAJgCAABkcnMvZG93&#10;bnJldi54bWxQSwUGAAAAAAQABAD1AAAAhwMAAAAA&#10;" fillcolor="window"/>
                <v:rect id="Rectangle 31" o:spid="_x0000_s1030" style="position:absolute;left:2402;top:877;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GFnsEA&#10;AADdAAAADwAAAGRycy9kb3ducmV2LnhtbERPS2sCMRC+C/6HMEJvbrYeVLYbRQqFnqRdH70Om3E3&#10;mkyWTdTtvzdCobf5+J5TrgdnxY36YDwreM1yEMS114YbBfvdx3QJIkRkjdYzKfilAOvVeFRiof2d&#10;v+lWxUakEA4FKmhj7AopQ92Sw5D5jjhxJ987jAn2jdQ93lO4s3KW53Pp0HBqaLGj95bqS3V1CszP&#10;5Zy7xdnuTIV0CJ6Gr+NWqZfJsHkDEWmI/+I/96dO82eLOTy/SSfI1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SRhZ7BAAAA3QAAAA8AAAAAAAAAAAAAAAAAmAIAAGRycy9kb3du&#10;cmV2LnhtbFBLBQYAAAAABAAEAPUAAACGAwAAAAA=&#10;" fillcolor="window"/>
                <v:rect id="Rectangle 32" o:spid="_x0000_s1031" style="position:absolute;left:2677;top:877;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0gBcAA&#10;AADdAAAADwAAAGRycy9kb3ducmV2LnhtbERPS4vCMBC+C/6HMII3TfVgpWuUZUHYk2h9XYdmto02&#10;k9Jktf57Iwje5uN7zmLV2VrcqPXGsYLJOAFBXDhtuFRw2K9HcxA+IGusHZOCB3lYLfu9BWba3XlH&#10;tzyUIoawz1BBFUKTSemLiiz6sWuII/fnWoshwraUusV7DLe1nCbJTFo0HBsqbOinouKa/1sF5ny9&#10;JDa91HuTIx29o2572ig1HHTfXyACdeEjfrt/dZw/TVN4fRNPkM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90gBcAAAADdAAAADwAAAAAAAAAAAAAAAACYAgAAZHJzL2Rvd25y&#10;ZXYueG1sUEsFBgAAAAAEAAQA9QAAAIUDAAAAAA==&#10;" fillcolor="window"/>
                <v:rect id="Rectangle 33" o:spid="_x0000_s1032" style="position:absolute;left:3105;top:879;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Y9MgA&#10;AADdAAAADwAAAGRycy9kb3ducmV2LnhtbESPT0sDQQzF70K/w5CCNztr0Wq3nZZSEFo8SLdevIWd&#10;7B+7k1lmxu7qpzcHwVvCe3nvl/V2dJ26UoitZwP3swwUcelty7WB9/PL3TOomJAtdp7JwDdF2G4m&#10;N2vMrR/4RNci1UpCOOZooEmpz7WOZUMO48z3xKJVPjhMsoZa24CDhLtOz7NsoR22LA0N9rRvqLwU&#10;X87AZXj7ebQP1Qcfz8vw+XooquOiMOZ2Ou5WoBKN6d/8d32wgj9/Elz5RkbQm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Rj0yAAAAN0AAAAPAAAAAAAAAAAAAAAAAJgCAABk&#10;cnMvZG93bnJldi54bWxQSwUGAAAAAAQABAD1AAAAjQMAAAAA&#10;" fillcolor="#fc0"/>
              </v:group>
            </w:pict>
          </mc:Fallback>
        </mc:AlternateContent>
      </w:r>
    </w:p>
    <w:p w:rsidR="008843B2" w:rsidRPr="008843B2" w:rsidRDefault="008843B2" w:rsidP="008843B2">
      <w:pPr>
        <w:spacing w:line="240" w:lineRule="exact"/>
      </w:pPr>
    </w:p>
    <w:p w:rsidR="008843B2" w:rsidRPr="008843B2" w:rsidRDefault="008843B2" w:rsidP="008843B2">
      <w:r w:rsidRPr="008843B2">
        <w:rPr>
          <w:noProof/>
          <w:lang w:eastAsia="de-DE"/>
        </w:rPr>
        <mc:AlternateContent>
          <mc:Choice Requires="wps">
            <w:drawing>
              <wp:anchor distT="0" distB="0" distL="114300" distR="114300" simplePos="0" relativeHeight="252071936" behindDoc="0" locked="0" layoutInCell="1" allowOverlap="1" wp14:anchorId="77BC5E03" wp14:editId="106FA18A">
                <wp:simplePos x="0" y="0"/>
                <wp:positionH relativeFrom="column">
                  <wp:posOffset>1302385</wp:posOffset>
                </wp:positionH>
                <wp:positionV relativeFrom="paragraph">
                  <wp:posOffset>22225</wp:posOffset>
                </wp:positionV>
                <wp:extent cx="0" cy="124460"/>
                <wp:effectExtent l="76200" t="38100" r="57150" b="27940"/>
                <wp:wrapNone/>
                <wp:docPr id="1659" name="Gerade Verbindung 16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44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59" o:spid="_x0000_s1026" style="position:absolute;flip:y;z-index:25207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2.55pt,1.75pt" to="102.5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">
                <v:stroke endarrow="block"/>
              </v:line>
            </w:pict>
          </mc:Fallback>
        </mc:AlternateContent>
      </w:r>
      <w:r w:rsidRPr="008843B2">
        <w:rPr>
          <w:noProof/>
          <w:lang w:eastAsia="de-DE"/>
        </w:rPr>
        <mc:AlternateContent>
          <mc:Choice Requires="wps">
            <w:drawing>
              <wp:anchor distT="0" distB="0" distL="114300" distR="114300" simplePos="0" relativeHeight="252072960" behindDoc="0" locked="0" layoutInCell="1" allowOverlap="1" wp14:anchorId="2594D5C5" wp14:editId="59D9A79A">
                <wp:simplePos x="0" y="0"/>
                <wp:positionH relativeFrom="column">
                  <wp:posOffset>1475740</wp:posOffset>
                </wp:positionH>
                <wp:positionV relativeFrom="paragraph">
                  <wp:posOffset>23495</wp:posOffset>
                </wp:positionV>
                <wp:extent cx="0" cy="123190"/>
                <wp:effectExtent l="76200" t="38100" r="57150" b="10160"/>
                <wp:wrapNone/>
                <wp:docPr id="1660" name="Gerade Verbindung 16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319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60" o:spid="_x0000_s1026" style="position:absolute;flip:y;z-index:25207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2pt,1.85pt" to="116.2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">
                <v:stroke endarrow="block"/>
              </v:line>
            </w:pict>
          </mc:Fallback>
        </mc:AlternateContent>
      </w:r>
      <w:r w:rsidRPr="008843B2">
        <w:rPr>
          <w:noProof/>
          <w:lang w:eastAsia="de-DE"/>
        </w:rPr>
        <mc:AlternateContent>
          <mc:Choice Requires="wps">
            <w:drawing>
              <wp:anchor distT="0" distB="0" distL="114300" distR="114300" simplePos="0" relativeHeight="252073984" behindDoc="0" locked="0" layoutInCell="1" allowOverlap="1" wp14:anchorId="0DFFB243" wp14:editId="25667CB9">
                <wp:simplePos x="0" y="0"/>
                <wp:positionH relativeFrom="column">
                  <wp:posOffset>1655445</wp:posOffset>
                </wp:positionH>
                <wp:positionV relativeFrom="paragraph">
                  <wp:posOffset>22225</wp:posOffset>
                </wp:positionV>
                <wp:extent cx="0" cy="124460"/>
                <wp:effectExtent l="76200" t="38100" r="57150" b="27940"/>
                <wp:wrapNone/>
                <wp:docPr id="1661" name="Gerade Verbindung 16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44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61" o:spid="_x0000_s1026" style="position:absolute;flip:y;z-index:25207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35pt,1.75pt" to="130.3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">
                <v:stroke endarrow="block"/>
              </v:line>
            </w:pict>
          </mc:Fallback>
        </mc:AlternateContent>
      </w:r>
      <w:r w:rsidRPr="008843B2">
        <w:rPr>
          <w:noProof/>
          <w:lang w:eastAsia="de-DE"/>
        </w:rPr>
        <mc:AlternateContent>
          <mc:Choice Requires="wps">
            <w:drawing>
              <wp:anchor distT="0" distB="0" distL="114300" distR="114300" simplePos="0" relativeHeight="252075008" behindDoc="0" locked="0" layoutInCell="1" allowOverlap="1" wp14:anchorId="67CB8A83" wp14:editId="068DC478">
                <wp:simplePos x="0" y="0"/>
                <wp:positionH relativeFrom="column">
                  <wp:posOffset>1925955</wp:posOffset>
                </wp:positionH>
                <wp:positionV relativeFrom="paragraph">
                  <wp:posOffset>22225</wp:posOffset>
                </wp:positionV>
                <wp:extent cx="0" cy="124460"/>
                <wp:effectExtent l="76200" t="38100" r="57150" b="27940"/>
                <wp:wrapNone/>
                <wp:docPr id="1662" name="Gerade Verbindung 16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44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62" o:spid="_x0000_s1026" style="position:absolute;flip:y;z-index:25207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65pt,1.75pt" to="151.6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">
                <v:stroke endarrow="block"/>
              </v:line>
            </w:pict>
          </mc:Fallback>
        </mc:AlternateContent>
      </w:r>
      <w:r w:rsidRPr="008843B2">
        <w:rPr>
          <w:noProof/>
          <w:lang w:eastAsia="de-DE"/>
        </w:rPr>
        <mc:AlternateContent>
          <mc:Choice Requires="wps">
            <w:drawing>
              <wp:anchor distT="0" distB="0" distL="114300" distR="114300" simplePos="0" relativeHeight="252076032" behindDoc="0" locked="0" layoutInCell="1" allowOverlap="1" wp14:anchorId="07B6F342" wp14:editId="109EDF48">
                <wp:simplePos x="0" y="0"/>
                <wp:positionH relativeFrom="column">
                  <wp:posOffset>1143346</wp:posOffset>
                </wp:positionH>
                <wp:positionV relativeFrom="paragraph">
                  <wp:posOffset>140508</wp:posOffset>
                </wp:positionV>
                <wp:extent cx="159328" cy="207818"/>
                <wp:effectExtent l="0" t="0" r="31750" b="20955"/>
                <wp:wrapNone/>
                <wp:docPr id="1663" name="Gerade Verbindung 16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9328" cy="20781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63" o:spid="_x0000_s1026" style="position:absolute;flip:x;z-index:25207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05pt,11.05pt" to="102.6pt,2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"/>
            </w:pict>
          </mc:Fallback>
        </mc:AlternateContent>
      </w:r>
      <w:r w:rsidRPr="008843B2">
        <w:rPr>
          <w:noProof/>
          <w:lang w:eastAsia="de-DE"/>
        </w:rPr>
        <mc:AlternateContent>
          <mc:Choice Requires="wps">
            <w:drawing>
              <wp:anchor distT="0" distB="0" distL="114300" distR="114300" simplePos="0" relativeHeight="252079104" behindDoc="0" locked="0" layoutInCell="1" allowOverlap="1" wp14:anchorId="39E87864" wp14:editId="265F66C0">
                <wp:simplePos x="0" y="0"/>
                <wp:positionH relativeFrom="column">
                  <wp:posOffset>1661160</wp:posOffset>
                </wp:positionH>
                <wp:positionV relativeFrom="paragraph">
                  <wp:posOffset>134620</wp:posOffset>
                </wp:positionV>
                <wp:extent cx="624840" cy="208280"/>
                <wp:effectExtent l="13335" t="10795" r="9525" b="9525"/>
                <wp:wrapNone/>
                <wp:docPr id="1666" name="Gerade Verbindung 16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4840" cy="2082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66" o:spid="_x0000_s1026" style="position:absolute;z-index:25207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8pt,10.6pt" to="180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"/>
            </w:pict>
          </mc:Fallback>
        </mc:AlternateContent>
      </w:r>
      <w:r w:rsidRPr="008843B2">
        <w:rPr>
          <w:noProof/>
          <w:lang w:eastAsia="de-DE"/>
        </w:rPr>
        <mc:AlternateContent>
          <mc:Choice Requires="wps">
            <w:drawing>
              <wp:anchor distT="0" distB="0" distL="114300" distR="114300" simplePos="0" relativeHeight="252078080" behindDoc="0" locked="0" layoutInCell="1" allowOverlap="1" wp14:anchorId="34F5A619" wp14:editId="4EF1D876">
                <wp:simplePos x="0" y="0"/>
                <wp:positionH relativeFrom="column">
                  <wp:posOffset>1475740</wp:posOffset>
                </wp:positionH>
                <wp:positionV relativeFrom="paragraph">
                  <wp:posOffset>147320</wp:posOffset>
                </wp:positionV>
                <wp:extent cx="124460" cy="195580"/>
                <wp:effectExtent l="8890" t="13970" r="9525" b="9525"/>
                <wp:wrapNone/>
                <wp:docPr id="1665" name="Gerade Verbindung 16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4460" cy="1955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65" o:spid="_x0000_s1026" style="position:absolute;z-index:25207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2pt,11.6pt" to="126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"/>
            </w:pict>
          </mc:Fallback>
        </mc:AlternateContent>
      </w:r>
      <w:r w:rsidRPr="008843B2">
        <w:rPr>
          <w:noProof/>
          <w:lang w:eastAsia="de-DE"/>
        </w:rPr>
        <mc:AlternateContent>
          <mc:Choice Requires="wps">
            <w:drawing>
              <wp:anchor distT="0" distB="0" distL="114300" distR="114300" simplePos="0" relativeHeight="252077056" behindDoc="0" locked="0" layoutInCell="1" allowOverlap="1" wp14:anchorId="2F09F65E" wp14:editId="2C3D4346">
                <wp:simplePos x="0" y="0"/>
                <wp:positionH relativeFrom="column">
                  <wp:posOffset>1927860</wp:posOffset>
                </wp:positionH>
                <wp:positionV relativeFrom="paragraph">
                  <wp:posOffset>152400</wp:posOffset>
                </wp:positionV>
                <wp:extent cx="1043940" cy="190500"/>
                <wp:effectExtent l="13335" t="9525" r="9525" b="9525"/>
                <wp:wrapNone/>
                <wp:docPr id="1664" name="Gerade Verbindung 16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3940" cy="190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64" o:spid="_x0000_s1026" style="position:absolute;z-index:25207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8pt,12pt" to="234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"/>
            </w:pict>
          </mc:Fallback>
        </mc:AlternateContent>
      </w:r>
    </w:p>
    <w:p w:rsidR="008843B2" w:rsidRPr="008843B2" w:rsidRDefault="008843B2" w:rsidP="008843B2"/>
    <w:tbl>
      <w:tblPr>
        <w:tblW w:w="5371" w:type="dxa"/>
        <w:tblInd w:w="53" w:type="dxa"/>
        <w:tblCellMar>
          <w:left w:w="70" w:type="dxa"/>
          <w:right w:w="70" w:type="dxa"/>
        </w:tblCellMar>
        <w:tblLook w:val="0000" w:firstRow="0" w:lastRow="0" w:firstColumn="0" w:lastColumn="0" w:noHBand="0" w:noVBand="0"/>
      </w:tblPr>
      <w:tblGrid>
        <w:gridCol w:w="1041"/>
        <w:gridCol w:w="918"/>
        <w:gridCol w:w="918"/>
        <w:gridCol w:w="1420"/>
        <w:gridCol w:w="1074"/>
      </w:tblGrid>
      <w:tr w:rsidR="008843B2" w:rsidRPr="008843B2" w:rsidTr="008843B2">
        <w:trPr>
          <w:trHeight w:val="270"/>
        </w:trPr>
        <w:tc>
          <w:tcPr>
            <w:tcW w:w="1041" w:type="dxa"/>
            <w:tcBorders>
              <w:top w:val="single" w:sz="4" w:space="0" w:color="auto"/>
              <w:left w:val="single" w:sz="4" w:space="0" w:color="auto"/>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Farbe</w:t>
            </w:r>
          </w:p>
        </w:tc>
        <w:tc>
          <w:tcPr>
            <w:tcW w:w="918"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1. Ring</w:t>
            </w:r>
          </w:p>
        </w:tc>
        <w:tc>
          <w:tcPr>
            <w:tcW w:w="918"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2. Ring</w:t>
            </w:r>
          </w:p>
        </w:tc>
        <w:tc>
          <w:tcPr>
            <w:tcW w:w="1420"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Multiplikator</w:t>
            </w:r>
          </w:p>
        </w:tc>
        <w:tc>
          <w:tcPr>
            <w:tcW w:w="1074"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Toleranz</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C0C0C0"/>
            <w:noWrap/>
            <w:vAlign w:val="bottom"/>
          </w:tcPr>
          <w:p w:rsidR="008843B2" w:rsidRPr="008843B2" w:rsidRDefault="008843B2" w:rsidP="008843B2">
            <w:pPr>
              <w:jc w:val="center"/>
              <w:rPr>
                <w:rFonts w:ascii="Arial" w:hAnsi="Arial"/>
                <w:b/>
                <w:bCs/>
              </w:rPr>
            </w:pPr>
            <w:proofErr w:type="spellStart"/>
            <w:r w:rsidRPr="008843B2">
              <w:rPr>
                <w:rFonts w:ascii="Arial" w:hAnsi="Arial"/>
                <w:b/>
                <w:bCs/>
              </w:rPr>
              <w:t>silber</w:t>
            </w:r>
            <w:proofErr w:type="spellEnd"/>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0,01</w:t>
            </w:r>
          </w:p>
        </w:tc>
        <w:tc>
          <w:tcPr>
            <w:tcW w:w="1074" w:type="dxa"/>
            <w:tcBorders>
              <w:top w:val="single" w:sz="4" w:space="0" w:color="auto"/>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10%</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CC00"/>
            <w:noWrap/>
            <w:vAlign w:val="bottom"/>
          </w:tcPr>
          <w:p w:rsidR="008843B2" w:rsidRPr="008843B2" w:rsidRDefault="008843B2" w:rsidP="008843B2">
            <w:pPr>
              <w:jc w:val="center"/>
              <w:rPr>
                <w:rFonts w:ascii="Arial" w:hAnsi="Arial"/>
                <w:b/>
                <w:bCs/>
              </w:rPr>
            </w:pPr>
            <w:proofErr w:type="spellStart"/>
            <w:r w:rsidRPr="008843B2">
              <w:rPr>
                <w:rFonts w:ascii="Arial" w:hAnsi="Arial"/>
                <w:b/>
                <w:bCs/>
              </w:rPr>
              <w:t>gold</w:t>
            </w:r>
            <w:proofErr w:type="spellEnd"/>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0,1</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5%</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00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schwarz</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0</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9933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braun</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1</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1</w:t>
            </w:r>
          </w:p>
        </w:tc>
        <w:tc>
          <w:tcPr>
            <w:tcW w:w="1420" w:type="dxa"/>
            <w:tcBorders>
              <w:top w:val="nil"/>
              <w:left w:val="nil"/>
              <w:bottom w:val="single" w:sz="4" w:space="0" w:color="auto"/>
              <w:right w:val="single" w:sz="4" w:space="0" w:color="auto"/>
            </w:tcBorders>
            <w:shd w:val="clear" w:color="auto" w:fill="FFFFFF" w:themeFill="background1"/>
            <w:noWrap/>
            <w:vAlign w:val="bottom"/>
          </w:tcPr>
          <w:p w:rsidR="008843B2" w:rsidRPr="008843B2" w:rsidRDefault="008843B2" w:rsidP="008843B2">
            <w:pPr>
              <w:jc w:val="right"/>
              <w:rPr>
                <w:rFonts w:ascii="Arial" w:hAnsi="Arial"/>
                <w:color w:val="FFFFFF" w:themeColor="background1"/>
              </w:rPr>
            </w:pPr>
            <w:r w:rsidRPr="008843B2">
              <w:rPr>
                <w:rFonts w:ascii="Arial" w:hAnsi="Arial"/>
              </w:rPr>
              <w:t>10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1%</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00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rot</w:t>
            </w:r>
          </w:p>
        </w:tc>
        <w:tc>
          <w:tcPr>
            <w:tcW w:w="918" w:type="dxa"/>
            <w:tcBorders>
              <w:top w:val="nil"/>
              <w:left w:val="nil"/>
              <w:bottom w:val="single" w:sz="4" w:space="0" w:color="auto"/>
              <w:right w:val="single" w:sz="4" w:space="0" w:color="auto"/>
            </w:tcBorders>
            <w:shd w:val="clear" w:color="auto" w:fill="FF0000"/>
            <w:noWrap/>
            <w:vAlign w:val="bottom"/>
          </w:tcPr>
          <w:p w:rsidR="008843B2" w:rsidRPr="008843B2" w:rsidRDefault="008843B2" w:rsidP="008843B2">
            <w:pPr>
              <w:jc w:val="center"/>
              <w:rPr>
                <w:rFonts w:ascii="Arial" w:hAnsi="Arial"/>
                <w:b/>
                <w:color w:val="FFFFFF" w:themeColor="background1"/>
              </w:rPr>
            </w:pPr>
            <w:r w:rsidRPr="008843B2">
              <w:rPr>
                <w:rFonts w:ascii="Arial" w:hAnsi="Arial"/>
                <w:b/>
                <w:color w:val="FFFFFF" w:themeColor="background1"/>
                <w:highlight w:val="red"/>
              </w:rPr>
              <w:t>2</w:t>
            </w:r>
          </w:p>
        </w:tc>
        <w:tc>
          <w:tcPr>
            <w:tcW w:w="918" w:type="dxa"/>
            <w:tcBorders>
              <w:top w:val="nil"/>
              <w:left w:val="nil"/>
              <w:bottom w:val="single" w:sz="4" w:space="0" w:color="auto"/>
              <w:right w:val="single" w:sz="4" w:space="0" w:color="auto"/>
            </w:tcBorders>
            <w:shd w:val="clear" w:color="auto" w:fill="FF0000"/>
            <w:noWrap/>
            <w:vAlign w:val="bottom"/>
          </w:tcPr>
          <w:p w:rsidR="008843B2" w:rsidRPr="008843B2" w:rsidRDefault="008843B2" w:rsidP="008843B2">
            <w:pPr>
              <w:jc w:val="center"/>
              <w:rPr>
                <w:rFonts w:ascii="Arial" w:hAnsi="Arial"/>
                <w:b/>
                <w:color w:val="FFFFFF" w:themeColor="background1"/>
              </w:rPr>
            </w:pPr>
            <w:r w:rsidRPr="008843B2">
              <w:rPr>
                <w:rFonts w:ascii="Arial" w:hAnsi="Arial"/>
                <w:b/>
                <w:color w:val="FFFFFF" w:themeColor="background1"/>
              </w:rPr>
              <w:t>2</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2%</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66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orange</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3</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3</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b/>
                <w:noProof/>
                <w:color w:val="FFFFFF" w:themeColor="background1"/>
                <w:lang w:eastAsia="de-DE"/>
              </w:rPr>
              <mc:AlternateContent>
                <mc:Choice Requires="wps">
                  <w:drawing>
                    <wp:anchor distT="0" distB="0" distL="114300" distR="114300" simplePos="0" relativeHeight="252082176" behindDoc="0" locked="0" layoutInCell="1" allowOverlap="1" wp14:anchorId="4818D956" wp14:editId="7C56A2DD">
                      <wp:simplePos x="0" y="0"/>
                      <wp:positionH relativeFrom="column">
                        <wp:posOffset>276225</wp:posOffset>
                      </wp:positionH>
                      <wp:positionV relativeFrom="paragraph">
                        <wp:posOffset>82550</wp:posOffset>
                      </wp:positionV>
                      <wp:extent cx="152400" cy="1177290"/>
                      <wp:effectExtent l="114300" t="19050" r="19050" b="41910"/>
                      <wp:wrapNone/>
                      <wp:docPr id="1669" name="Gerade Verbindung mit Pfeil 1669"/>
                      <wp:cNvGraphicFramePr/>
                      <a:graphic xmlns:a="http://schemas.openxmlformats.org/drawingml/2006/main">
                        <a:graphicData uri="http://schemas.microsoft.com/office/word/2010/wordprocessingShape">
                          <wps:wsp>
                            <wps:cNvCnPr/>
                            <wps:spPr>
                              <a:xfrm flipH="1">
                                <a:off x="0" y="0"/>
                                <a:ext cx="152400" cy="1177290"/>
                              </a:xfrm>
                              <a:prstGeom prst="straightConnector1">
                                <a:avLst/>
                              </a:prstGeom>
                              <a:noFill/>
                              <a:ln w="28575"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1669" o:spid="_x0000_s1026" type="#_x0000_t32" style="position:absolute;margin-left:21.75pt;margin-top:6.5pt;width:12pt;height:92.7pt;flip:x;z-index:25208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" strokecolor="windowText" strokeweight="2.25pt">
                      <v:stroke endarrow="open"/>
                    </v:shape>
                  </w:pict>
                </mc:Fallback>
              </mc:AlternateContent>
            </w:r>
            <w:r w:rsidRPr="008843B2">
              <w:rPr>
                <w:rFonts w:ascii="Arial" w:hAnsi="Arial"/>
              </w:rPr>
              <w:t>1.000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FF00"/>
            <w:noWrap/>
            <w:vAlign w:val="bottom"/>
          </w:tcPr>
          <w:p w:rsidR="008843B2" w:rsidRPr="008843B2" w:rsidRDefault="008843B2" w:rsidP="008843B2">
            <w:pPr>
              <w:jc w:val="center"/>
              <w:rPr>
                <w:rFonts w:ascii="Arial" w:hAnsi="Arial"/>
                <w:b/>
                <w:bCs/>
              </w:rPr>
            </w:pPr>
            <w:r w:rsidRPr="008843B2">
              <w:rPr>
                <w:rFonts w:ascii="Arial" w:hAnsi="Arial"/>
                <w:b/>
                <w:bCs/>
              </w:rPr>
              <w:t>gelb</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4</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4</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FF00"/>
            <w:noWrap/>
            <w:vAlign w:val="bottom"/>
          </w:tcPr>
          <w:p w:rsidR="008843B2" w:rsidRPr="008843B2" w:rsidRDefault="008843B2" w:rsidP="008843B2">
            <w:pPr>
              <w:jc w:val="center"/>
              <w:rPr>
                <w:rFonts w:ascii="Arial" w:hAnsi="Arial"/>
                <w:b/>
                <w:bCs/>
              </w:rPr>
            </w:pPr>
            <w:r w:rsidRPr="008843B2">
              <w:rPr>
                <w:rFonts w:ascii="Arial" w:hAnsi="Arial"/>
                <w:b/>
                <w:bCs/>
              </w:rPr>
              <w:t>grün</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5</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5</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0,5%</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00FF"/>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blau</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6</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6</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80008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violett</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7</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7</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969696"/>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grau</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8</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8</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weiß</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9</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9</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bl>
    <w:p w:rsidR="008843B2" w:rsidRPr="00B40750" w:rsidRDefault="00B40750" w:rsidP="008843B2">
      <w:pPr>
        <w:tabs>
          <w:tab w:val="left" w:pos="1320"/>
        </w:tabs>
        <w:spacing w:line="240" w:lineRule="exact"/>
      </w:pPr>
      <w:r>
        <w:rPr>
          <w:noProof/>
          <w:lang w:eastAsia="de-DE"/>
        </w:rPr>
        <mc:AlternateContent>
          <mc:Choice Requires="wps">
            <w:drawing>
              <wp:anchor distT="0" distB="0" distL="114300" distR="114300" simplePos="0" relativeHeight="252347392" behindDoc="0" locked="0" layoutInCell="1" allowOverlap="1" wp14:anchorId="07894B63" wp14:editId="391DD9F9">
                <wp:simplePos x="0" y="0"/>
                <wp:positionH relativeFrom="column">
                  <wp:posOffset>825256</wp:posOffset>
                </wp:positionH>
                <wp:positionV relativeFrom="paragraph">
                  <wp:posOffset>34925</wp:posOffset>
                </wp:positionV>
                <wp:extent cx="2794000" cy="323605"/>
                <wp:effectExtent l="0" t="0" r="0" b="635"/>
                <wp:wrapNone/>
                <wp:docPr id="1687" name="Textfeld 1687"/>
                <wp:cNvGraphicFramePr/>
                <a:graphic xmlns:a="http://schemas.openxmlformats.org/drawingml/2006/main">
                  <a:graphicData uri="http://schemas.microsoft.com/office/word/2010/wordprocessingShape">
                    <wps:wsp>
                      <wps:cNvSpPr txBox="1"/>
                      <wps:spPr>
                        <a:xfrm>
                          <a:off x="0" y="0"/>
                          <a:ext cx="2794000" cy="3236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F50F8" w:rsidRDefault="00BF50F8">
                            <w:r w:rsidRPr="00B40750">
                              <w:rPr>
                                <w:b/>
                                <w:color w:val="FF0000"/>
                                <w:sz w:val="36"/>
                              </w:rPr>
                              <w:t>2</w:t>
                            </w:r>
                            <w:r w:rsidRPr="00B40750">
                              <w:rPr>
                                <w:b/>
                                <w:sz w:val="36"/>
                              </w:rPr>
                              <w:t xml:space="preserve">           </w:t>
                            </w:r>
                            <w:r w:rsidRPr="00B40750">
                              <w:rPr>
                                <w:b/>
                                <w:color w:val="FF0000"/>
                                <w:sz w:val="36"/>
                              </w:rPr>
                              <w:t>2</w:t>
                            </w:r>
                            <w:r w:rsidRPr="00B40750">
                              <w:rPr>
                                <w:b/>
                                <w:sz w:val="36"/>
                              </w:rPr>
                              <w:tab/>
                            </w:r>
                            <w:r w:rsidRPr="00B40750">
                              <w:rPr>
                                <w:rFonts w:eastAsiaTheme="minorEastAsia"/>
                                <w:b/>
                                <w:sz w:val="36"/>
                              </w:rPr>
                              <w:t xml:space="preserve">  </w:t>
                            </w:r>
                            <w:r w:rsidRPr="00B40750">
                              <w:rPr>
                                <w:rFonts w:eastAsiaTheme="minorEastAsia"/>
                                <w:b/>
                                <w:color w:val="984806" w:themeColor="accent6" w:themeShade="80"/>
                                <w:sz w:val="36"/>
                              </w:rPr>
                              <w:t>1000</w:t>
                            </w:r>
                            <w:r w:rsidRPr="00B40750">
                              <w:rPr>
                                <w:rFonts w:eastAsiaTheme="minorEastAsia"/>
                                <w:sz w:val="36"/>
                              </w:rPr>
                              <w:t xml:space="preserve">  =  </w:t>
                            </w:r>
                            <w:r w:rsidRPr="00B40750">
                              <w:rPr>
                                <w:rFonts w:eastAsiaTheme="minorEastAsia"/>
                                <w:b/>
                                <w:sz w:val="36"/>
                              </w:rPr>
                              <w:t>22</w:t>
                            </w:r>
                            <w:r>
                              <w:rPr>
                                <w:rFonts w:eastAsiaTheme="minorEastAsia"/>
                                <w:b/>
                                <w:sz w:val="36"/>
                              </w:rPr>
                              <w:t xml:space="preserve"> </w:t>
                            </w:r>
                            <w:r w:rsidRPr="00B40750">
                              <w:rPr>
                                <w:rFonts w:eastAsiaTheme="minorEastAsia"/>
                                <w:b/>
                                <w:sz w:val="36"/>
                              </w:rPr>
                              <w:t>k</w:t>
                            </w:r>
                            <w:r w:rsidRPr="00B40750">
                              <w:rPr>
                                <w:rFonts w:eastAsiaTheme="minorEastAsia"/>
                                <w:b/>
                                <w:sz w:val="28"/>
                              </w:rPr>
                              <w:t>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687" o:spid="_x0000_s1058" type="#_x0000_t202" style="position:absolute;margin-left:65pt;margin-top:2.75pt;width:220pt;height:25.5pt;z-index:25234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" filled="f" stroked="f" strokeweight=".5pt">
                <v:textbox>
                  <w:txbxContent>
                    <w:p w:rsidR="00BF50F8" w:rsidRDefault="00BF50F8">
                      <w:r w:rsidRPr="00B40750">
                        <w:rPr>
                          <w:b/>
                          <w:color w:val="FF0000"/>
                          <w:sz w:val="36"/>
                        </w:rPr>
                        <w:t>2</w:t>
                      </w:r>
                      <w:r w:rsidRPr="00B40750">
                        <w:rPr>
                          <w:b/>
                          <w:sz w:val="36"/>
                        </w:rPr>
                        <w:t xml:space="preserve">           </w:t>
                      </w:r>
                      <w:r w:rsidRPr="00B40750">
                        <w:rPr>
                          <w:b/>
                          <w:color w:val="FF0000"/>
                          <w:sz w:val="36"/>
                        </w:rPr>
                        <w:t>2</w:t>
                      </w:r>
                      <w:r w:rsidRPr="00B40750">
                        <w:rPr>
                          <w:b/>
                          <w:sz w:val="36"/>
                        </w:rPr>
                        <w:tab/>
                      </w:r>
                      <w:r w:rsidRPr="00B40750">
                        <w:rPr>
                          <w:rFonts w:eastAsiaTheme="minorEastAsia"/>
                          <w:b/>
                          <w:sz w:val="36"/>
                        </w:rPr>
                        <w:t xml:space="preserve">  </w:t>
                      </w:r>
                      <w:r w:rsidRPr="00B40750">
                        <w:rPr>
                          <w:rFonts w:eastAsiaTheme="minorEastAsia"/>
                          <w:b/>
                          <w:color w:val="984806" w:themeColor="accent6" w:themeShade="80"/>
                          <w:sz w:val="36"/>
                        </w:rPr>
                        <w:t>1000</w:t>
                      </w:r>
                      <w:r w:rsidRPr="00B40750">
                        <w:rPr>
                          <w:rFonts w:eastAsiaTheme="minorEastAsia"/>
                          <w:sz w:val="36"/>
                        </w:rPr>
                        <w:t xml:space="preserve">  =  </w:t>
                      </w:r>
                      <w:r w:rsidRPr="00B40750">
                        <w:rPr>
                          <w:rFonts w:eastAsiaTheme="minorEastAsia"/>
                          <w:b/>
                          <w:sz w:val="36"/>
                        </w:rPr>
                        <w:t>22</w:t>
                      </w:r>
                      <w:r>
                        <w:rPr>
                          <w:rFonts w:eastAsiaTheme="minorEastAsia"/>
                          <w:b/>
                          <w:sz w:val="36"/>
                        </w:rPr>
                        <w:t xml:space="preserve"> </w:t>
                      </w:r>
                      <w:r w:rsidRPr="00B40750">
                        <w:rPr>
                          <w:rFonts w:eastAsiaTheme="minorEastAsia"/>
                          <w:b/>
                          <w:sz w:val="36"/>
                        </w:rPr>
                        <w:t>k</w:t>
                      </w:r>
                      <w:r w:rsidRPr="00B40750">
                        <w:rPr>
                          <w:rFonts w:eastAsiaTheme="minorEastAsia"/>
                          <w:b/>
                          <w:sz w:val="28"/>
                        </w:rPr>
                        <w:t>Ω</w:t>
                      </w:r>
                    </w:p>
                  </w:txbxContent>
                </v:textbox>
              </v:shape>
            </w:pict>
          </mc:Fallback>
        </mc:AlternateContent>
      </w:r>
    </w:p>
    <w:p w:rsidR="008843B2" w:rsidRPr="00B40750" w:rsidRDefault="008843B2" w:rsidP="008843B2">
      <w:pPr>
        <w:tabs>
          <w:tab w:val="left" w:pos="1320"/>
        </w:tabs>
        <w:spacing w:line="240" w:lineRule="exact"/>
      </w:pPr>
      <w:r w:rsidRPr="008843B2">
        <w:rPr>
          <w:noProof/>
          <w:lang w:eastAsia="de-DE"/>
        </w:rPr>
        <mc:AlternateContent>
          <mc:Choice Requires="wps">
            <w:drawing>
              <wp:anchor distT="0" distB="0" distL="114300" distR="114300" simplePos="0" relativeHeight="252133376" behindDoc="0" locked="0" layoutInCell="1" allowOverlap="1" wp14:anchorId="22B2E455" wp14:editId="43EE67DF">
                <wp:simplePos x="0" y="0"/>
                <wp:positionH relativeFrom="column">
                  <wp:posOffset>1766628</wp:posOffset>
                </wp:positionH>
                <wp:positionV relativeFrom="paragraph">
                  <wp:posOffset>41910</wp:posOffset>
                </wp:positionV>
                <wp:extent cx="71120" cy="55245"/>
                <wp:effectExtent l="0" t="0" r="24130" b="20955"/>
                <wp:wrapNone/>
                <wp:docPr id="1632" name="Ellipse 1632"/>
                <wp:cNvGraphicFramePr/>
                <a:graphic xmlns:a="http://schemas.openxmlformats.org/drawingml/2006/main">
                  <a:graphicData uri="http://schemas.microsoft.com/office/word/2010/wordprocessingShape">
                    <wps:wsp>
                      <wps:cNvSpPr/>
                      <wps:spPr>
                        <a:xfrm>
                          <a:off x="0" y="0"/>
                          <a:ext cx="71120" cy="55245"/>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1632" o:spid="_x0000_s1026" style="position:absolute;margin-left:139.1pt;margin-top:3.3pt;width:5.6pt;height:4.35pt;z-index:252133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" fillcolor="windowText" strokeweight="2pt"/>
            </w:pict>
          </mc:Fallback>
        </mc:AlternateContent>
      </w:r>
      <w:r w:rsidRPr="008843B2">
        <w:rPr>
          <w:rFonts w:ascii="Arial" w:hAnsi="Arial"/>
          <w:b/>
          <w:noProof/>
          <w:color w:val="FFFFFF" w:themeColor="background1"/>
          <w:lang w:eastAsia="de-DE"/>
        </w:rPr>
        <mc:AlternateContent>
          <mc:Choice Requires="wps">
            <w:drawing>
              <wp:anchor distT="0" distB="0" distL="114300" distR="114300" simplePos="0" relativeHeight="252080128" behindDoc="0" locked="0" layoutInCell="1" allowOverlap="1" wp14:anchorId="2C13AB6E" wp14:editId="09A47780">
                <wp:simplePos x="0" y="0"/>
                <wp:positionH relativeFrom="column">
                  <wp:posOffset>1039437</wp:posOffset>
                </wp:positionH>
                <wp:positionV relativeFrom="paragraph">
                  <wp:posOffset>-1437698</wp:posOffset>
                </wp:positionV>
                <wp:extent cx="83128" cy="1385455"/>
                <wp:effectExtent l="114300" t="19050" r="69850" b="43815"/>
                <wp:wrapNone/>
                <wp:docPr id="1667" name="Gerade Verbindung mit Pfeil 1667"/>
                <wp:cNvGraphicFramePr/>
                <a:graphic xmlns:a="http://schemas.openxmlformats.org/drawingml/2006/main">
                  <a:graphicData uri="http://schemas.microsoft.com/office/word/2010/wordprocessingShape">
                    <wps:wsp>
                      <wps:cNvCnPr/>
                      <wps:spPr>
                        <a:xfrm flipH="1">
                          <a:off x="0" y="0"/>
                          <a:ext cx="83128" cy="1385455"/>
                        </a:xfrm>
                        <a:prstGeom prst="straightConnector1">
                          <a:avLst/>
                        </a:prstGeom>
                        <a:noFill/>
                        <a:ln w="28575"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1667" o:spid="_x0000_s1026" type="#_x0000_t32" style="position:absolute;margin-left:81.85pt;margin-top:-113.2pt;width:6.55pt;height:109.1pt;flip:x;z-index:25208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" strokecolor="windowText" strokeweight="2.25pt">
                <v:stroke endarrow="open"/>
              </v:shape>
            </w:pict>
          </mc:Fallback>
        </mc:AlternateContent>
      </w:r>
      <w:r w:rsidRPr="008843B2">
        <w:rPr>
          <w:rFonts w:ascii="Arial" w:hAnsi="Arial"/>
          <w:b/>
          <w:noProof/>
          <w:color w:val="FFFFFF" w:themeColor="background1"/>
          <w:lang w:eastAsia="de-DE"/>
        </w:rPr>
        <mc:AlternateContent>
          <mc:Choice Requires="wps">
            <w:drawing>
              <wp:anchor distT="0" distB="0" distL="114300" distR="114300" simplePos="0" relativeHeight="252081152" behindDoc="0" locked="0" layoutInCell="1" allowOverlap="1" wp14:anchorId="02995084" wp14:editId="4EB29193">
                <wp:simplePos x="0" y="0"/>
                <wp:positionH relativeFrom="column">
                  <wp:posOffset>1635183</wp:posOffset>
                </wp:positionH>
                <wp:positionV relativeFrom="paragraph">
                  <wp:posOffset>-1437698</wp:posOffset>
                </wp:positionV>
                <wp:extent cx="62345" cy="1427018"/>
                <wp:effectExtent l="114300" t="19050" r="71120" b="40005"/>
                <wp:wrapNone/>
                <wp:docPr id="1668" name="Gerade Verbindung mit Pfeil 1668"/>
                <wp:cNvGraphicFramePr/>
                <a:graphic xmlns:a="http://schemas.openxmlformats.org/drawingml/2006/main">
                  <a:graphicData uri="http://schemas.microsoft.com/office/word/2010/wordprocessingShape">
                    <wps:wsp>
                      <wps:cNvCnPr/>
                      <wps:spPr>
                        <a:xfrm flipH="1">
                          <a:off x="0" y="0"/>
                          <a:ext cx="62345" cy="1427018"/>
                        </a:xfrm>
                        <a:prstGeom prst="straightConnector1">
                          <a:avLst/>
                        </a:prstGeom>
                        <a:noFill/>
                        <a:ln w="28575"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1668" o:spid="_x0000_s1026" type="#_x0000_t32" style="position:absolute;margin-left:128.75pt;margin-top:-113.2pt;width:4.9pt;height:112.35pt;flip:x;z-index:25208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" strokecolor="windowText" strokeweight="2.25pt">
                <v:stroke endarrow="open"/>
              </v:shape>
            </w:pict>
          </mc:Fallback>
        </mc:AlternateConten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Widerstandsbestimmung</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ET1.01.12.01</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ED3D4A">
            <w:pPr>
              <w:pStyle w:val="Kopf8ptafz"/>
              <w:ind w:left="414" w:hanging="357"/>
            </w:pPr>
            <w:r w:rsidRPr="008843B2">
              <w:t>Werkstoffe, Material und Bauelemente auswählen</w:t>
            </w:r>
            <w:r w:rsidR="00433AB1">
              <w:t xml:space="preserve"> und deren Eigenschaften kennen</w:t>
            </w:r>
          </w:p>
          <w:p w:rsidR="008843B2" w:rsidRPr="008843B2" w:rsidRDefault="008843B2" w:rsidP="00ED3D4A">
            <w:pPr>
              <w:pStyle w:val="Kopf8ptafz"/>
              <w:ind w:left="414" w:hanging="357"/>
            </w:pPr>
            <w:r w:rsidRPr="008843B2">
              <w:t>Wer</w:t>
            </w:r>
            <w:r w:rsidR="00433AB1">
              <w:t>kzeuge und Messgeräte einsetzen</w:t>
            </w:r>
          </w:p>
          <w:p w:rsidR="008843B2" w:rsidRPr="008843B2" w:rsidRDefault="008843B2" w:rsidP="00ED3D4A">
            <w:pPr>
              <w:pStyle w:val="Kopf8ptafz"/>
              <w:ind w:left="414" w:hanging="357"/>
            </w:pPr>
            <w:r w:rsidRPr="008843B2">
              <w:t>Planungsunterlagen, Pläne und Schaltunge</w:t>
            </w:r>
            <w:r w:rsidR="00433AB1">
              <w:t>n kennen, aufbauen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ED3D4A">
            <w:pPr>
              <w:pStyle w:val="Kopf8ptafz"/>
              <w:ind w:left="414" w:hanging="357"/>
            </w:pPr>
            <w:r w:rsidRPr="008843B2">
              <w:t>Ich kann Bauelemente und Bauteile erkennen und auswählen.</w:t>
            </w:r>
          </w:p>
          <w:p w:rsidR="008843B2" w:rsidRPr="008843B2" w:rsidRDefault="008843B2" w:rsidP="00ED3D4A">
            <w:pPr>
              <w:pStyle w:val="Kopf8ptafz"/>
              <w:ind w:left="414" w:hanging="357"/>
            </w:pPr>
            <w:r w:rsidRPr="008843B2">
              <w:t xml:space="preserve">Ich kann geeignete Messgeräte und </w:t>
            </w:r>
            <w:r w:rsidR="00C965E8">
              <w:t>-verfahren</w:t>
            </w:r>
            <w:r w:rsidRPr="008843B2">
              <w:t xml:space="preserve"> auswählen und elektrische Grundgrößen messen.</w:t>
            </w:r>
          </w:p>
          <w:p w:rsidR="008843B2" w:rsidRPr="008843B2" w:rsidRDefault="008843B2" w:rsidP="00ED3D4A">
            <w:pPr>
              <w:pStyle w:val="Kopf8ptafz"/>
              <w:ind w:left="414" w:hanging="357"/>
            </w:pPr>
            <w:r w:rsidRPr="008843B2">
              <w:t>Ich kann einfache elektrische Schaltungen erkennen und au</w:t>
            </w:r>
            <w:r w:rsidRPr="008843B2">
              <w:t>f</w:t>
            </w:r>
            <w:r w:rsidRPr="008843B2">
              <w:t>bauen.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ED3D4A">
            <w:pPr>
              <w:pStyle w:val="Kopf8ptafz"/>
              <w:numPr>
                <w:ilvl w:val="0"/>
                <w:numId w:val="6"/>
              </w:numPr>
              <w:ind w:left="414" w:hanging="357"/>
            </w:pPr>
            <w:r w:rsidRPr="008843B2">
              <w:t>Ich kann mit Messgeräten zur Widerstandsmessung umgehen.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ED3D4A">
            <w:pPr>
              <w:spacing w:before="40" w:after="60" w:line="160" w:lineRule="exact"/>
              <w:rPr>
                <w:sz w:val="16"/>
              </w:rPr>
            </w:pPr>
            <w:r w:rsidRPr="008843B2">
              <w:rPr>
                <w:sz w:val="12"/>
              </w:rPr>
              <w:t>Wofür Sie das benötigen: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ED3D4A">
            <w:pPr>
              <w:pStyle w:val="Kopf8ptafz"/>
              <w:ind w:left="414" w:hanging="357"/>
            </w:pPr>
            <w:r w:rsidRPr="008843B2">
              <w:t>Siehe Lernwegeliste oder Lernschritt ET1.01.12.01</w:t>
            </w:r>
          </w:p>
        </w:tc>
      </w:tr>
    </w:tbl>
    <w:p w:rsidR="008843B2" w:rsidRPr="008843B2" w:rsidRDefault="00521BE7"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2139520" behindDoc="0" locked="0" layoutInCell="0" allowOverlap="1" wp14:anchorId="21DD841B" wp14:editId="4A21BF0C">
            <wp:simplePos x="0" y="0"/>
            <wp:positionH relativeFrom="rightMargin">
              <wp:posOffset>107950</wp:posOffset>
            </wp:positionH>
            <wp:positionV relativeFrom="paragraph">
              <wp:posOffset>377825</wp:posOffset>
            </wp:positionV>
            <wp:extent cx="658495" cy="323850"/>
            <wp:effectExtent l="0" t="0" r="8255" b="0"/>
            <wp:wrapNone/>
            <wp:docPr id="174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2098560" behindDoc="0" locked="0" layoutInCell="0" allowOverlap="1" wp14:anchorId="7C34C994" wp14:editId="10262170">
            <wp:simplePos x="0" y="0"/>
            <wp:positionH relativeFrom="rightMargin">
              <wp:posOffset>101600</wp:posOffset>
            </wp:positionH>
            <wp:positionV relativeFrom="paragraph">
              <wp:posOffset>34290</wp:posOffset>
            </wp:positionV>
            <wp:extent cx="345440" cy="323850"/>
            <wp:effectExtent l="0" t="0" r="0" b="0"/>
            <wp:wrapNone/>
            <wp:docPr id="174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ascii="Source Sans Pro Semibold" w:eastAsia="Times New Roman" w:hAnsi="Source Sans Pro Semibold" w:cs="Times New Roman"/>
          <w:bCs/>
          <w:sz w:val="30"/>
          <w:szCs w:val="28"/>
          <w:lang w:eastAsia="de-DE"/>
        </w:rPr>
        <w:t>Widerstandsbestimmung</w:t>
      </w:r>
    </w:p>
    <w:p w:rsidR="008843B2" w:rsidRPr="008843B2" w:rsidRDefault="008843B2" w:rsidP="009E1D61">
      <w:pPr>
        <w:numPr>
          <w:ilvl w:val="0"/>
          <w:numId w:val="27"/>
        </w:numPr>
        <w:spacing w:line="240" w:lineRule="exact"/>
        <w:contextualSpacing/>
      </w:pPr>
      <w:r w:rsidRPr="008843B2">
        <w:t>Messen Sie die Widerstandswerte der vorliegenden Widerstände mit der nac</w:t>
      </w:r>
      <w:r w:rsidRPr="008843B2">
        <w:t>h</w:t>
      </w:r>
      <w:r w:rsidRPr="008843B2">
        <w:t>folgend dargestellten Messschaltung mit dem Widerstandsmessgerät und tr</w:t>
      </w:r>
      <w:r w:rsidRPr="008843B2">
        <w:t>a</w:t>
      </w:r>
      <w:r w:rsidRPr="008843B2">
        <w:t>gen Sie Ihre Messergebnisse in die Tabelle ein.</w:t>
      </w:r>
    </w:p>
    <w:p w:rsidR="008843B2" w:rsidRPr="008843B2" w:rsidRDefault="008843B2" w:rsidP="008843B2">
      <w:pPr>
        <w:spacing w:before="120"/>
        <w:ind w:firstLine="709"/>
        <w:jc w:val="both"/>
        <w:rPr>
          <w:lang w:eastAsia="de-DE"/>
        </w:rPr>
      </w:pPr>
      <w:r w:rsidRPr="008843B2">
        <w:rPr>
          <w:lang w:eastAsia="de-DE"/>
        </w:rPr>
        <w:t>Messschaltung:</w:t>
      </w:r>
    </w:p>
    <w:p w:rsidR="008843B2" w:rsidRPr="008843B2" w:rsidRDefault="008843B2" w:rsidP="008843B2">
      <w:pPr>
        <w:spacing w:line="240" w:lineRule="exact"/>
        <w:ind w:left="720"/>
        <w:contextualSpacing/>
      </w:pPr>
      <w:r w:rsidRPr="008843B2">
        <w:rPr>
          <w:noProof/>
          <w:lang w:eastAsia="de-DE"/>
        </w:rPr>
        <w:drawing>
          <wp:anchor distT="0" distB="0" distL="114300" distR="114300" simplePos="0" relativeHeight="252084224" behindDoc="1" locked="0" layoutInCell="1" allowOverlap="1" wp14:anchorId="46F168FF" wp14:editId="3655CD2A">
            <wp:simplePos x="0" y="0"/>
            <wp:positionH relativeFrom="column">
              <wp:posOffset>478155</wp:posOffset>
            </wp:positionH>
            <wp:positionV relativeFrom="paragraph">
              <wp:posOffset>48260</wp:posOffset>
            </wp:positionV>
            <wp:extent cx="2562860" cy="1421765"/>
            <wp:effectExtent l="0" t="0" r="8890" b="6985"/>
            <wp:wrapTight wrapText="bothSides">
              <wp:wrapPolygon edited="0">
                <wp:start x="0" y="0"/>
                <wp:lineTo x="0" y="21417"/>
                <wp:lineTo x="21514" y="21417"/>
                <wp:lineTo x="21514" y="0"/>
                <wp:lineTo x="0" y="0"/>
              </wp:wrapPolygon>
            </wp:wrapTight>
            <wp:docPr id="1746" name="Grafik 1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rekte Widerstandsbestimmung mit Symbol Messgerät.JPG"/>
                    <pic:cNvPicPr/>
                  </pic:nvPicPr>
                  <pic:blipFill rotWithShape="1">
                    <a:blip r:embed="rId148" cstate="print">
                      <a:extLst>
                        <a:ext uri="{28A0092B-C50C-407E-A947-70E740481C1C}">
                          <a14:useLocalDpi xmlns:a14="http://schemas.microsoft.com/office/drawing/2010/main" val="0"/>
                        </a:ext>
                      </a:extLst>
                    </a:blip>
                    <a:srcRect t="21583"/>
                    <a:stretch/>
                  </pic:blipFill>
                  <pic:spPr bwMode="auto">
                    <a:xfrm>
                      <a:off x="0" y="0"/>
                      <a:ext cx="2562860" cy="14217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tbl>
      <w:tblPr>
        <w:tblStyle w:val="Tabellenraster"/>
        <w:tblW w:w="0" w:type="auto"/>
        <w:tblInd w:w="817" w:type="dxa"/>
        <w:tblLook w:val="04A0" w:firstRow="1" w:lastRow="0" w:firstColumn="1" w:lastColumn="0" w:noHBand="0" w:noVBand="1"/>
      </w:tblPr>
      <w:tblGrid>
        <w:gridCol w:w="2231"/>
        <w:gridCol w:w="2231"/>
        <w:gridCol w:w="2231"/>
      </w:tblGrid>
      <w:tr w:rsidR="008843B2" w:rsidRPr="008843B2" w:rsidTr="008843B2">
        <w:tc>
          <w:tcPr>
            <w:tcW w:w="2231" w:type="dxa"/>
          </w:tcPr>
          <w:p w:rsidR="008843B2" w:rsidRPr="008843B2" w:rsidRDefault="008843B2" w:rsidP="008843B2">
            <w:pPr>
              <w:spacing w:line="240" w:lineRule="exact"/>
              <w:jc w:val="center"/>
            </w:pPr>
            <w:r w:rsidRPr="008843B2">
              <w:t>Widerstand 1</w:t>
            </w:r>
          </w:p>
        </w:tc>
        <w:tc>
          <w:tcPr>
            <w:tcW w:w="2231" w:type="dxa"/>
          </w:tcPr>
          <w:p w:rsidR="008843B2" w:rsidRPr="008843B2" w:rsidRDefault="008843B2" w:rsidP="008843B2">
            <w:pPr>
              <w:spacing w:line="240" w:lineRule="exact"/>
              <w:jc w:val="center"/>
            </w:pPr>
            <w:r w:rsidRPr="008843B2">
              <w:t>Widerstand 2</w:t>
            </w:r>
          </w:p>
        </w:tc>
        <w:tc>
          <w:tcPr>
            <w:tcW w:w="2231" w:type="dxa"/>
          </w:tcPr>
          <w:p w:rsidR="008843B2" w:rsidRPr="008843B2" w:rsidRDefault="008843B2" w:rsidP="008843B2">
            <w:pPr>
              <w:spacing w:line="240" w:lineRule="exact"/>
              <w:jc w:val="center"/>
            </w:pPr>
            <w:r w:rsidRPr="008843B2">
              <w:t>Widerstand 3</w:t>
            </w:r>
          </w:p>
        </w:tc>
      </w:tr>
      <w:tr w:rsidR="008843B2" w:rsidRPr="008843B2" w:rsidTr="008843B2">
        <w:trPr>
          <w:trHeight w:val="197"/>
        </w:trPr>
        <w:tc>
          <w:tcPr>
            <w:tcW w:w="2231" w:type="dxa"/>
            <w:vAlign w:val="center"/>
          </w:tcPr>
          <w:p w:rsidR="008843B2" w:rsidRPr="008843B2" w:rsidRDefault="008843B2" w:rsidP="008843B2">
            <w:pPr>
              <w:spacing w:line="480" w:lineRule="auto"/>
              <w:contextualSpacing/>
            </w:pPr>
          </w:p>
        </w:tc>
        <w:tc>
          <w:tcPr>
            <w:tcW w:w="2231" w:type="dxa"/>
            <w:vAlign w:val="center"/>
          </w:tcPr>
          <w:p w:rsidR="008843B2" w:rsidRPr="008843B2" w:rsidRDefault="008843B2" w:rsidP="008843B2">
            <w:pPr>
              <w:spacing w:line="480" w:lineRule="auto"/>
              <w:ind w:left="284"/>
              <w:contextualSpacing/>
            </w:pPr>
          </w:p>
        </w:tc>
        <w:tc>
          <w:tcPr>
            <w:tcW w:w="2231" w:type="dxa"/>
            <w:vAlign w:val="center"/>
          </w:tcPr>
          <w:p w:rsidR="008843B2" w:rsidRPr="008843B2" w:rsidRDefault="008843B2" w:rsidP="008843B2">
            <w:pPr>
              <w:spacing w:line="480" w:lineRule="auto"/>
              <w:ind w:left="284"/>
              <w:contextualSpacing/>
            </w:pPr>
          </w:p>
        </w:tc>
      </w:tr>
    </w:tbl>
    <w:p w:rsidR="008843B2" w:rsidRPr="008843B2" w:rsidRDefault="008843B2" w:rsidP="009E1D61">
      <w:pPr>
        <w:numPr>
          <w:ilvl w:val="0"/>
          <w:numId w:val="27"/>
        </w:numPr>
        <w:spacing w:before="120" w:line="240" w:lineRule="exact"/>
        <w:ind w:left="714" w:hanging="357"/>
        <w:contextualSpacing/>
      </w:pPr>
      <w:r w:rsidRPr="008843B2">
        <w:t>Bestimmen Sie den Widerstandswert für den nachfolgend dargestellten Wide</w:t>
      </w:r>
      <w:r w:rsidRPr="008843B2">
        <w:t>r</w:t>
      </w:r>
      <w:r w:rsidRPr="008843B2">
        <w:t>stand mit Hilfe der Widerstands-Farbcode-Tabelle und tragen Sie die entspr</w:t>
      </w:r>
      <w:r w:rsidRPr="008843B2">
        <w:t>e</w:t>
      </w:r>
      <w:r w:rsidRPr="008843B2">
        <w:t>chenden Werte in die darunter abgebildeten Kästchen ein.</w:t>
      </w:r>
    </w:p>
    <w:p w:rsidR="008843B2" w:rsidRPr="008843B2" w:rsidRDefault="008843B2" w:rsidP="008843B2">
      <w:pPr>
        <w:spacing w:line="240" w:lineRule="exact"/>
      </w:pPr>
      <w:r w:rsidRPr="008843B2">
        <w:rPr>
          <w:noProof/>
          <w:lang w:eastAsia="de-DE"/>
        </w:rPr>
        <mc:AlternateContent>
          <mc:Choice Requires="wpg">
            <w:drawing>
              <wp:anchor distT="0" distB="0" distL="114300" distR="114300" simplePos="0" relativeHeight="252083200" behindDoc="0" locked="0" layoutInCell="1" allowOverlap="1" wp14:anchorId="7E501DB5" wp14:editId="6290B77E">
                <wp:simplePos x="0" y="0"/>
                <wp:positionH relativeFrom="column">
                  <wp:posOffset>784860</wp:posOffset>
                </wp:positionH>
                <wp:positionV relativeFrom="paragraph">
                  <wp:posOffset>102177</wp:posOffset>
                </wp:positionV>
                <wp:extent cx="1600200" cy="229870"/>
                <wp:effectExtent l="0" t="0" r="19050" b="17780"/>
                <wp:wrapNone/>
                <wp:docPr id="1671" name="Gruppieren 16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0200" cy="229870"/>
                          <a:chOff x="1417" y="877"/>
                          <a:chExt cx="2520" cy="362"/>
                        </a:xfrm>
                      </wpg:grpSpPr>
                      <wps:wsp>
                        <wps:cNvPr id="1672" name="Line 28"/>
                        <wps:cNvCnPr/>
                        <wps:spPr bwMode="auto">
                          <a:xfrm>
                            <a:off x="1417" y="1057"/>
                            <a:ext cx="25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73" name="Rectangle 29"/>
                        <wps:cNvSpPr>
                          <a:spLocks noChangeArrowheads="1"/>
                        </wps:cNvSpPr>
                        <wps:spPr bwMode="auto">
                          <a:xfrm>
                            <a:off x="1957" y="877"/>
                            <a:ext cx="1440" cy="360"/>
                          </a:xfrm>
                          <a:prstGeom prst="rect">
                            <a:avLst/>
                          </a:prstGeom>
                          <a:solidFill>
                            <a:srgbClr val="EAEAEA"/>
                          </a:solidFill>
                          <a:ln w="9525">
                            <a:solidFill>
                              <a:srgbClr val="000000"/>
                            </a:solidFill>
                            <a:miter lim="800000"/>
                            <a:headEnd/>
                            <a:tailEnd/>
                          </a:ln>
                        </wps:spPr>
                        <wps:bodyPr rot="0" vert="horz" wrap="square" lIns="91440" tIns="45720" rIns="91440" bIns="45720" anchor="t" anchorCtr="0" upright="1">
                          <a:noAutofit/>
                        </wps:bodyPr>
                      </wps:wsp>
                      <wps:wsp>
                        <wps:cNvPr id="1674" name="Rectangle 30"/>
                        <wps:cNvSpPr>
                          <a:spLocks noChangeArrowheads="1"/>
                        </wps:cNvSpPr>
                        <wps:spPr bwMode="auto">
                          <a:xfrm>
                            <a:off x="2137" y="877"/>
                            <a:ext cx="180" cy="360"/>
                          </a:xfrm>
                          <a:prstGeom prst="re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675" name="Rectangle 31"/>
                        <wps:cNvSpPr>
                          <a:spLocks noChangeArrowheads="1"/>
                        </wps:cNvSpPr>
                        <wps:spPr bwMode="auto">
                          <a:xfrm>
                            <a:off x="2402" y="877"/>
                            <a:ext cx="180" cy="360"/>
                          </a:xfrm>
                          <a:prstGeom prst="re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676" name="Rectangle 32"/>
                        <wps:cNvSpPr>
                          <a:spLocks noChangeArrowheads="1"/>
                        </wps:cNvSpPr>
                        <wps:spPr bwMode="auto">
                          <a:xfrm>
                            <a:off x="2677" y="877"/>
                            <a:ext cx="180" cy="360"/>
                          </a:xfrm>
                          <a:prstGeom prst="rect">
                            <a:avLst/>
                          </a:prstGeom>
                          <a:solidFill>
                            <a:srgbClr val="F78009"/>
                          </a:solidFill>
                          <a:ln w="9525">
                            <a:solidFill>
                              <a:srgbClr val="000000"/>
                            </a:solidFill>
                            <a:miter lim="800000"/>
                            <a:headEnd/>
                            <a:tailEnd/>
                          </a:ln>
                        </wps:spPr>
                        <wps:bodyPr rot="0" vert="horz" wrap="square" lIns="91440" tIns="45720" rIns="91440" bIns="45720" anchor="t" anchorCtr="0" upright="1">
                          <a:noAutofit/>
                        </wps:bodyPr>
                      </wps:wsp>
                      <wps:wsp>
                        <wps:cNvPr id="1677" name="Rectangle 33"/>
                        <wps:cNvSpPr>
                          <a:spLocks noChangeArrowheads="1"/>
                        </wps:cNvSpPr>
                        <wps:spPr bwMode="auto">
                          <a:xfrm>
                            <a:off x="3105" y="879"/>
                            <a:ext cx="180" cy="360"/>
                          </a:xfrm>
                          <a:prstGeom prst="rect">
                            <a:avLst/>
                          </a:prstGeom>
                          <a:solidFill>
                            <a:srgbClr val="FFCC00"/>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pieren 1671" o:spid="_x0000_s1026" style="position:absolute;margin-left:61.8pt;margin-top:8.05pt;width:126pt;height:18.1pt;z-index:252083200" coordorigin="1417,877" coordsize="2520,3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">
                <v:line id="Line 28" o:spid="_x0000_s1027" style="position:absolute;visibility:visible;mso-wrap-style:square" from="1417,1057" to="3937,10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0D8sUAAADdAAAADwAAAGRycy9kb3ducmV2LnhtbERPTWvCQBC9F/wPywje6qYKaYmuIpaC&#10;eijVFvQ4ZsckNTsbdtck/ffdgtDbPN7nzJe9qUVLzleWFTyNExDEudUVFwq+Pt8eX0D4gKyxtkwK&#10;fsjDcjF4mGOmbcd7ag+hEDGEfYYKyhCaTEqfl2TQj21DHLmLdQZDhK6Q2mEXw00tJ0mSSoMVx4YS&#10;G1qXlF8PN6PgffqRtqvtbtMft+k5f92fT9+dU2o07FczEIH68C++uzc6zk+fJ/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n0D8sUAAADdAAAADwAAAAAAAAAA&#10;AAAAAAChAgAAZHJzL2Rvd25yZXYueG1sUEsFBgAAAAAEAAQA+QAAAJMDAAAAAA==&#10;"/>
                <v:rect id="Rectangle 29" o:spid="_x0000_s1028" style="position:absolute;left:1957;top:877;width:14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pLQcUA&#10;AADdAAAADwAAAGRycy9kb3ducmV2LnhtbESPwWrDMBBE74H8g9hAbomchrrBtRyckkKhh9A0H7BY&#10;a8uttTKWErt/XxUKue0yszNv8/1kO3GjwbeOFWzWCQjiyumWGwWXz9fVDoQPyBo7x6Tghzzsi/ks&#10;x0y7kT/odg6NiCHsM1RgQugzKX1lyKJfu544arUbLIa4Do3UA44x3HbyIUlSabHl2GCwpxdD1ff5&#10;ahU8JmgwDaevst4d7fhel4dL5FHLxVQ+gwg0hbv5//pNR/z0aQt/38QRZP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ektBxQAAAN0AAAAPAAAAAAAAAAAAAAAAAJgCAABkcnMv&#10;ZG93bnJldi54bWxQSwUGAAAAAAQABAD1AAAAigMAAAAA&#10;" fillcolor="#eaeaea"/>
                <v:rect id="Rectangle 30" o:spid="_x0000_s1029" style="position:absolute;left:2137;top:877;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yt+MQA&#10;AADdAAAADwAAAGRycy9kb3ducmV2LnhtbERPTUvDQBC9C/6HZQRvZqO1rY3dlrYgCKUHazz0NmSn&#10;STA7G3bHJv57VxC8zeN9znI9uk5dKMTWs4H7LAdFXHnbcm2gfH+5ewIVBdli55kMfFOE9er6aomF&#10;9QO/0eUotUohHAs00Ij0hdaxashhzHxPnLizDw4lwVBrG3BI4a7TD3k+0w5bTg0N9rRrqPo8fjkD&#10;g9+eJtMF7ndzkRDGj8O2rBbG3N6Mm2dQQqP8i//crzbNn80f4febdIJ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8rfjEAAAA3QAAAA8AAAAAAAAAAAAAAAAAmAIAAGRycy9k&#10;b3ducmV2LnhtbFBLBQYAAAAABAAEAPUAAACJAwAAAAA=&#10;" fillcolor="red"/>
                <v:rect id="Rectangle 31" o:spid="_x0000_s1030" style="position:absolute;left:2402;top:877;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AIY8MA&#10;AADdAAAADwAAAGRycy9kb3ducmV2LnhtbERPyWrDMBC9F/IPYgq9NXJbsjlRQhIoFEoP2Q65DdbE&#10;NrFGRprG7t9XhUJu83jrLFa9a9SNQqw9G3gZZqCIC29rLg0cD+/PU1BRkC02nsnAD0VYLQcPC8yt&#10;73hHt72UKoVwzNFAJdLmWseiIodx6FvixF18cCgJhlLbgF0Kd41+zbKxdlhzaqiwpW1FxXX/7Qx0&#10;fnN+G83wczsRCaE/fW2OxcyYp8d+PQcl1Mtd/O/+sGn+eDKCv2/SCXr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rAIY8MAAADdAAAADwAAAAAAAAAAAAAAAACYAgAAZHJzL2Rv&#10;d25yZXYueG1sUEsFBgAAAAAEAAQA9QAAAIgDAAAAAA==&#10;" fillcolor="red"/>
                <v:rect id="Rectangle 32" o:spid="_x0000_s1031" style="position:absolute;left:2677;top:877;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xxMQA&#10;AADdAAAADwAAAGRycy9kb3ducmV2LnhtbESPQWvCQBCF7wX/wzJCb3WTtCSSuoqIgteqYI9Ddpqk&#10;ZmfD7hrjv3cLBW8zvDfve7NYjaYTAznfWlaQzhIQxJXVLdcKTsfd2xyED8gaO8uk4E4eVsvJywJL&#10;bW/8RcMh1CKGsC9RQRNCX0rpq4YM+pntiaP2Y53BEFdXS+3wFsNNJ7MkyaXBliOhwZ42DVWXw9VE&#10;rknPYzV8D2n2u8X5R8H3zL0r9Tod158gAo3haf6/3utYPy9y+Psmji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gMcTEAAAA3QAAAA8AAAAAAAAAAAAAAAAAmAIAAGRycy9k&#10;b3ducmV2LnhtbFBLBQYAAAAABAAEAPUAAACJAwAAAAA=&#10;" fillcolor="#f78009"/>
                <v:rect id="Rectangle 33" o:spid="_x0000_s1032" style="position:absolute;left:3105;top:879;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kgn8UA&#10;AADdAAAADwAAAGRycy9kb3ducmV2LnhtbERPS2sCMRC+C/6HMEJvmlXa1W6NIoKg9FC6eult2Mw+&#10;6mayJNHd9tc3hUJv8/E9Z70dTCvu5HxjWcF8loAgLqxuuFJwOR+mKxA+IGtsLZOCL/Kw3YxHa8y0&#10;7fmd7nmoRAxhn6GCOoQuk9IXNRn0M9sRR660zmCI0FVSO+xjuGnlIklSabDh2FBjR/uaimt+Mwqu&#10;/dv3k34sP/h0fnafr8e8PKW5Ug+TYfcCItAQ/sV/7qOO89PlEn6/iS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6SCfxQAAAN0AAAAPAAAAAAAAAAAAAAAAAJgCAABkcnMv&#10;ZG93bnJldi54bWxQSwUGAAAAAAQABAD1AAAAigMAAAAA&#10;" fillcolor="#fc0"/>
              </v:group>
            </w:pict>
          </mc:Fallback>
        </mc:AlternateContent>
      </w:r>
    </w:p>
    <w:p w:rsidR="008843B2" w:rsidRPr="008843B2" w:rsidRDefault="008843B2" w:rsidP="008843B2">
      <w:pPr>
        <w:spacing w:line="240" w:lineRule="exact"/>
      </w:pPr>
    </w:p>
    <w:p w:rsidR="008843B2" w:rsidRPr="008843B2" w:rsidRDefault="008843B2" w:rsidP="008843B2">
      <w:r w:rsidRPr="008843B2">
        <w:rPr>
          <w:noProof/>
          <w:lang w:eastAsia="de-DE"/>
        </w:rPr>
        <mc:AlternateContent>
          <mc:Choice Requires="wps">
            <w:drawing>
              <wp:anchor distT="0" distB="0" distL="114300" distR="114300" simplePos="0" relativeHeight="252085248" behindDoc="0" locked="0" layoutInCell="1" allowOverlap="1" wp14:anchorId="64DC37A9" wp14:editId="6F5034E5">
                <wp:simplePos x="0" y="0"/>
                <wp:positionH relativeFrom="column">
                  <wp:posOffset>1302385</wp:posOffset>
                </wp:positionH>
                <wp:positionV relativeFrom="paragraph">
                  <wp:posOffset>22225</wp:posOffset>
                </wp:positionV>
                <wp:extent cx="0" cy="124460"/>
                <wp:effectExtent l="76200" t="38100" r="57150" b="27940"/>
                <wp:wrapNone/>
                <wp:docPr id="1678" name="Gerade Verbindung 16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44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78" o:spid="_x0000_s1026" style="position:absolute;flip:y;z-index:25208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2.55pt,1.75pt" to="102.5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">
                <v:stroke endarrow="block"/>
              </v:line>
            </w:pict>
          </mc:Fallback>
        </mc:AlternateContent>
      </w:r>
      <w:r w:rsidRPr="008843B2">
        <w:rPr>
          <w:noProof/>
          <w:lang w:eastAsia="de-DE"/>
        </w:rPr>
        <mc:AlternateContent>
          <mc:Choice Requires="wps">
            <w:drawing>
              <wp:anchor distT="0" distB="0" distL="114300" distR="114300" simplePos="0" relativeHeight="252086272" behindDoc="0" locked="0" layoutInCell="1" allowOverlap="1" wp14:anchorId="730A219C" wp14:editId="66B85794">
                <wp:simplePos x="0" y="0"/>
                <wp:positionH relativeFrom="column">
                  <wp:posOffset>1475740</wp:posOffset>
                </wp:positionH>
                <wp:positionV relativeFrom="paragraph">
                  <wp:posOffset>23495</wp:posOffset>
                </wp:positionV>
                <wp:extent cx="0" cy="123190"/>
                <wp:effectExtent l="76200" t="38100" r="57150" b="10160"/>
                <wp:wrapNone/>
                <wp:docPr id="1679" name="Gerade Verbindung 16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319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79" o:spid="_x0000_s1026" style="position:absolute;flip:y;z-index:25208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2pt,1.85pt" to="116.2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">
                <v:stroke endarrow="block"/>
              </v:line>
            </w:pict>
          </mc:Fallback>
        </mc:AlternateContent>
      </w:r>
      <w:r w:rsidRPr="008843B2">
        <w:rPr>
          <w:noProof/>
          <w:lang w:eastAsia="de-DE"/>
        </w:rPr>
        <mc:AlternateContent>
          <mc:Choice Requires="wps">
            <w:drawing>
              <wp:anchor distT="0" distB="0" distL="114300" distR="114300" simplePos="0" relativeHeight="252087296" behindDoc="0" locked="0" layoutInCell="1" allowOverlap="1" wp14:anchorId="4904B6FC" wp14:editId="54ECC2CE">
                <wp:simplePos x="0" y="0"/>
                <wp:positionH relativeFrom="column">
                  <wp:posOffset>1655445</wp:posOffset>
                </wp:positionH>
                <wp:positionV relativeFrom="paragraph">
                  <wp:posOffset>22225</wp:posOffset>
                </wp:positionV>
                <wp:extent cx="0" cy="124460"/>
                <wp:effectExtent l="76200" t="38100" r="57150" b="27940"/>
                <wp:wrapNone/>
                <wp:docPr id="1680" name="Gerade Verbindung 16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44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80" o:spid="_x0000_s1026" style="position:absolute;flip:y;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35pt,1.75pt" to="130.3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">
                <v:stroke endarrow="block"/>
              </v:line>
            </w:pict>
          </mc:Fallback>
        </mc:AlternateContent>
      </w:r>
      <w:r w:rsidRPr="008843B2">
        <w:rPr>
          <w:noProof/>
          <w:lang w:eastAsia="de-DE"/>
        </w:rPr>
        <mc:AlternateContent>
          <mc:Choice Requires="wps">
            <w:drawing>
              <wp:anchor distT="0" distB="0" distL="114300" distR="114300" simplePos="0" relativeHeight="252088320" behindDoc="0" locked="0" layoutInCell="1" allowOverlap="1" wp14:anchorId="19FA29D6" wp14:editId="2D23B7C8">
                <wp:simplePos x="0" y="0"/>
                <wp:positionH relativeFrom="column">
                  <wp:posOffset>1925955</wp:posOffset>
                </wp:positionH>
                <wp:positionV relativeFrom="paragraph">
                  <wp:posOffset>22225</wp:posOffset>
                </wp:positionV>
                <wp:extent cx="0" cy="124460"/>
                <wp:effectExtent l="76200" t="38100" r="57150" b="27940"/>
                <wp:wrapNone/>
                <wp:docPr id="1681" name="Gerade Verbindung 16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44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81" o:spid="_x0000_s1026" style="position:absolute;flip:y;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65pt,1.75pt" to="151.6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">
                <v:stroke endarrow="block"/>
              </v:line>
            </w:pict>
          </mc:Fallback>
        </mc:AlternateContent>
      </w:r>
      <w:r w:rsidRPr="008843B2">
        <w:rPr>
          <w:noProof/>
          <w:lang w:eastAsia="de-DE"/>
        </w:rPr>
        <mc:AlternateContent>
          <mc:Choice Requires="wps">
            <w:drawing>
              <wp:anchor distT="0" distB="0" distL="114300" distR="114300" simplePos="0" relativeHeight="252089344" behindDoc="0" locked="0" layoutInCell="1" allowOverlap="1" wp14:anchorId="4E4E409B" wp14:editId="2B11690E">
                <wp:simplePos x="0" y="0"/>
                <wp:positionH relativeFrom="column">
                  <wp:posOffset>1143346</wp:posOffset>
                </wp:positionH>
                <wp:positionV relativeFrom="paragraph">
                  <wp:posOffset>140508</wp:posOffset>
                </wp:positionV>
                <wp:extent cx="159328" cy="207818"/>
                <wp:effectExtent l="0" t="0" r="31750" b="20955"/>
                <wp:wrapNone/>
                <wp:docPr id="1682" name="Gerade Verbindung 16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9328" cy="20781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82" o:spid="_x0000_s1026" style="position:absolute;flip:x;z-index:25208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05pt,11.05pt" to="102.6pt,2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"/>
            </w:pict>
          </mc:Fallback>
        </mc:AlternateContent>
      </w:r>
      <w:r w:rsidRPr="008843B2">
        <w:rPr>
          <w:noProof/>
          <w:lang w:eastAsia="de-DE"/>
        </w:rPr>
        <mc:AlternateContent>
          <mc:Choice Requires="wps">
            <w:drawing>
              <wp:anchor distT="0" distB="0" distL="114300" distR="114300" simplePos="0" relativeHeight="252092416" behindDoc="0" locked="0" layoutInCell="1" allowOverlap="1" wp14:anchorId="55F80365" wp14:editId="26A71435">
                <wp:simplePos x="0" y="0"/>
                <wp:positionH relativeFrom="column">
                  <wp:posOffset>1661160</wp:posOffset>
                </wp:positionH>
                <wp:positionV relativeFrom="paragraph">
                  <wp:posOffset>134620</wp:posOffset>
                </wp:positionV>
                <wp:extent cx="624840" cy="208280"/>
                <wp:effectExtent l="13335" t="10795" r="9525" b="9525"/>
                <wp:wrapNone/>
                <wp:docPr id="1683" name="Gerade Verbindung 16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4840" cy="2082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83" o:spid="_x0000_s1026" style="position:absolute;z-index:25209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8pt,10.6pt" to="180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"/>
            </w:pict>
          </mc:Fallback>
        </mc:AlternateContent>
      </w:r>
      <w:r w:rsidRPr="008843B2">
        <w:rPr>
          <w:noProof/>
          <w:lang w:eastAsia="de-DE"/>
        </w:rPr>
        <mc:AlternateContent>
          <mc:Choice Requires="wps">
            <w:drawing>
              <wp:anchor distT="0" distB="0" distL="114300" distR="114300" simplePos="0" relativeHeight="252091392" behindDoc="0" locked="0" layoutInCell="1" allowOverlap="1" wp14:anchorId="72BEF8E9" wp14:editId="236003AC">
                <wp:simplePos x="0" y="0"/>
                <wp:positionH relativeFrom="column">
                  <wp:posOffset>1475740</wp:posOffset>
                </wp:positionH>
                <wp:positionV relativeFrom="paragraph">
                  <wp:posOffset>147320</wp:posOffset>
                </wp:positionV>
                <wp:extent cx="124460" cy="195580"/>
                <wp:effectExtent l="8890" t="13970" r="9525" b="9525"/>
                <wp:wrapNone/>
                <wp:docPr id="1684" name="Gerade Verbindung 16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4460" cy="1955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84" o:spid="_x0000_s1026" style="position:absolute;z-index:25209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2pt,11.6pt" to="126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"/>
            </w:pict>
          </mc:Fallback>
        </mc:AlternateContent>
      </w:r>
      <w:r w:rsidRPr="008843B2">
        <w:rPr>
          <w:noProof/>
          <w:lang w:eastAsia="de-DE"/>
        </w:rPr>
        <mc:AlternateContent>
          <mc:Choice Requires="wps">
            <w:drawing>
              <wp:anchor distT="0" distB="0" distL="114300" distR="114300" simplePos="0" relativeHeight="252090368" behindDoc="0" locked="0" layoutInCell="1" allowOverlap="1" wp14:anchorId="3579AF15" wp14:editId="183E8B0E">
                <wp:simplePos x="0" y="0"/>
                <wp:positionH relativeFrom="column">
                  <wp:posOffset>1927860</wp:posOffset>
                </wp:positionH>
                <wp:positionV relativeFrom="paragraph">
                  <wp:posOffset>152400</wp:posOffset>
                </wp:positionV>
                <wp:extent cx="1043940" cy="190500"/>
                <wp:effectExtent l="13335" t="9525" r="9525" b="9525"/>
                <wp:wrapNone/>
                <wp:docPr id="1685" name="Gerade Verbindung 16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3940" cy="190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85" o:spid="_x0000_s1026" style="position:absolute;z-index:25209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8pt,12pt" to="234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"/>
            </w:pict>
          </mc:Fallback>
        </mc:AlternateContent>
      </w:r>
    </w:p>
    <w:p w:rsidR="008843B2" w:rsidRPr="008843B2" w:rsidRDefault="008843B2" w:rsidP="008843B2"/>
    <w:tbl>
      <w:tblPr>
        <w:tblW w:w="5371" w:type="dxa"/>
        <w:tblInd w:w="53" w:type="dxa"/>
        <w:tblCellMar>
          <w:left w:w="70" w:type="dxa"/>
          <w:right w:w="70" w:type="dxa"/>
        </w:tblCellMar>
        <w:tblLook w:val="0000" w:firstRow="0" w:lastRow="0" w:firstColumn="0" w:lastColumn="0" w:noHBand="0" w:noVBand="0"/>
      </w:tblPr>
      <w:tblGrid>
        <w:gridCol w:w="1041"/>
        <w:gridCol w:w="918"/>
        <w:gridCol w:w="918"/>
        <w:gridCol w:w="1420"/>
        <w:gridCol w:w="1074"/>
      </w:tblGrid>
      <w:tr w:rsidR="008843B2" w:rsidRPr="008843B2" w:rsidTr="008843B2">
        <w:trPr>
          <w:trHeight w:val="270"/>
        </w:trPr>
        <w:tc>
          <w:tcPr>
            <w:tcW w:w="1041" w:type="dxa"/>
            <w:tcBorders>
              <w:top w:val="single" w:sz="4" w:space="0" w:color="auto"/>
              <w:left w:val="single" w:sz="4" w:space="0" w:color="auto"/>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Farbe</w:t>
            </w:r>
          </w:p>
        </w:tc>
        <w:tc>
          <w:tcPr>
            <w:tcW w:w="918"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1. Ring</w:t>
            </w:r>
          </w:p>
        </w:tc>
        <w:tc>
          <w:tcPr>
            <w:tcW w:w="918"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2. Ring</w:t>
            </w:r>
          </w:p>
        </w:tc>
        <w:tc>
          <w:tcPr>
            <w:tcW w:w="1420"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Multiplikator</w:t>
            </w:r>
          </w:p>
        </w:tc>
        <w:tc>
          <w:tcPr>
            <w:tcW w:w="1074"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Toleranz</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C0C0C0"/>
            <w:noWrap/>
            <w:vAlign w:val="bottom"/>
          </w:tcPr>
          <w:p w:rsidR="008843B2" w:rsidRPr="008843B2" w:rsidRDefault="008843B2" w:rsidP="008843B2">
            <w:pPr>
              <w:jc w:val="center"/>
              <w:rPr>
                <w:rFonts w:ascii="Arial" w:hAnsi="Arial"/>
                <w:b/>
                <w:bCs/>
              </w:rPr>
            </w:pPr>
            <w:proofErr w:type="spellStart"/>
            <w:r w:rsidRPr="008843B2">
              <w:rPr>
                <w:rFonts w:ascii="Arial" w:hAnsi="Arial"/>
                <w:b/>
                <w:bCs/>
              </w:rPr>
              <w:t>silber</w:t>
            </w:r>
            <w:proofErr w:type="spellEnd"/>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0,01</w:t>
            </w:r>
          </w:p>
        </w:tc>
        <w:tc>
          <w:tcPr>
            <w:tcW w:w="1074" w:type="dxa"/>
            <w:tcBorders>
              <w:top w:val="single" w:sz="4" w:space="0" w:color="auto"/>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10%</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CC00"/>
            <w:noWrap/>
            <w:vAlign w:val="bottom"/>
          </w:tcPr>
          <w:p w:rsidR="008843B2" w:rsidRPr="008843B2" w:rsidRDefault="008843B2" w:rsidP="008843B2">
            <w:pPr>
              <w:jc w:val="center"/>
              <w:rPr>
                <w:rFonts w:ascii="Arial" w:hAnsi="Arial"/>
                <w:b/>
                <w:bCs/>
              </w:rPr>
            </w:pPr>
            <w:proofErr w:type="spellStart"/>
            <w:r w:rsidRPr="008843B2">
              <w:rPr>
                <w:rFonts w:ascii="Arial" w:hAnsi="Arial"/>
                <w:b/>
                <w:bCs/>
              </w:rPr>
              <w:t>gold</w:t>
            </w:r>
            <w:proofErr w:type="spellEnd"/>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0,1</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5%</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00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schwarz</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0</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9933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braun</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1</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1</w:t>
            </w:r>
          </w:p>
        </w:tc>
        <w:tc>
          <w:tcPr>
            <w:tcW w:w="1420" w:type="dxa"/>
            <w:tcBorders>
              <w:top w:val="nil"/>
              <w:left w:val="nil"/>
              <w:bottom w:val="single" w:sz="4" w:space="0" w:color="auto"/>
              <w:right w:val="single" w:sz="4" w:space="0" w:color="auto"/>
            </w:tcBorders>
            <w:shd w:val="clear" w:color="auto" w:fill="FFFFFF" w:themeFill="background1"/>
            <w:noWrap/>
            <w:vAlign w:val="bottom"/>
          </w:tcPr>
          <w:p w:rsidR="008843B2" w:rsidRPr="008843B2" w:rsidRDefault="008843B2" w:rsidP="008843B2">
            <w:pPr>
              <w:jc w:val="right"/>
              <w:rPr>
                <w:rFonts w:ascii="Arial" w:hAnsi="Arial"/>
                <w:color w:val="984806" w:themeColor="accent6" w:themeShade="80"/>
              </w:rPr>
            </w:pPr>
            <w:r w:rsidRPr="008843B2">
              <w:rPr>
                <w:rFonts w:ascii="Arial" w:hAnsi="Arial"/>
              </w:rPr>
              <w:t>10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1%</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00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rot</w:t>
            </w:r>
          </w:p>
        </w:tc>
        <w:tc>
          <w:tcPr>
            <w:tcW w:w="918" w:type="dxa"/>
            <w:tcBorders>
              <w:top w:val="nil"/>
              <w:left w:val="nil"/>
              <w:bottom w:val="single" w:sz="4" w:space="0" w:color="auto"/>
              <w:right w:val="single" w:sz="4" w:space="0" w:color="auto"/>
            </w:tcBorders>
            <w:shd w:val="clear" w:color="auto" w:fill="FFFFFF" w:themeFill="background1"/>
            <w:noWrap/>
            <w:vAlign w:val="bottom"/>
          </w:tcPr>
          <w:p w:rsidR="008843B2" w:rsidRPr="008843B2" w:rsidRDefault="008843B2" w:rsidP="008843B2">
            <w:pPr>
              <w:jc w:val="center"/>
              <w:rPr>
                <w:rFonts w:ascii="Arial" w:hAnsi="Arial"/>
              </w:rPr>
            </w:pPr>
            <w:r w:rsidRPr="008843B2">
              <w:rPr>
                <w:rFonts w:ascii="Arial" w:hAnsi="Arial"/>
              </w:rPr>
              <w:t>2</w:t>
            </w:r>
          </w:p>
        </w:tc>
        <w:tc>
          <w:tcPr>
            <w:tcW w:w="918" w:type="dxa"/>
            <w:tcBorders>
              <w:top w:val="nil"/>
              <w:left w:val="nil"/>
              <w:bottom w:val="single" w:sz="4" w:space="0" w:color="auto"/>
              <w:right w:val="single" w:sz="4" w:space="0" w:color="auto"/>
            </w:tcBorders>
            <w:shd w:val="clear" w:color="auto" w:fill="FFFFFF" w:themeFill="background1"/>
            <w:noWrap/>
            <w:vAlign w:val="bottom"/>
          </w:tcPr>
          <w:p w:rsidR="008843B2" w:rsidRPr="008843B2" w:rsidRDefault="008843B2" w:rsidP="008843B2">
            <w:pPr>
              <w:jc w:val="center"/>
              <w:rPr>
                <w:rFonts w:ascii="Arial" w:hAnsi="Arial"/>
              </w:rPr>
            </w:pPr>
            <w:r w:rsidRPr="008843B2">
              <w:rPr>
                <w:rFonts w:ascii="Arial" w:hAnsi="Arial"/>
              </w:rPr>
              <w:t>2</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2%</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66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orange</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3</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3</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noProof/>
                <w:lang w:eastAsia="de-DE"/>
              </w:rPr>
              <mc:AlternateContent>
                <mc:Choice Requires="wps">
                  <w:drawing>
                    <wp:anchor distT="0" distB="0" distL="114300" distR="114300" simplePos="0" relativeHeight="252097536" behindDoc="0" locked="0" layoutInCell="1" allowOverlap="1" wp14:anchorId="32694412" wp14:editId="0B6531EC">
                      <wp:simplePos x="0" y="0"/>
                      <wp:positionH relativeFrom="column">
                        <wp:posOffset>400685</wp:posOffset>
                      </wp:positionH>
                      <wp:positionV relativeFrom="paragraph">
                        <wp:posOffset>89535</wp:posOffset>
                      </wp:positionV>
                      <wp:extent cx="70485" cy="1135380"/>
                      <wp:effectExtent l="114300" t="19050" r="62865" b="45720"/>
                      <wp:wrapNone/>
                      <wp:docPr id="1697" name="Gerade Verbindung mit Pfeil 1697"/>
                      <wp:cNvGraphicFramePr/>
                      <a:graphic xmlns:a="http://schemas.openxmlformats.org/drawingml/2006/main">
                        <a:graphicData uri="http://schemas.microsoft.com/office/word/2010/wordprocessingShape">
                          <wps:wsp>
                            <wps:cNvCnPr/>
                            <wps:spPr>
                              <a:xfrm flipH="1">
                                <a:off x="0" y="0"/>
                                <a:ext cx="70485" cy="1135380"/>
                              </a:xfrm>
                              <a:prstGeom prst="straightConnector1">
                                <a:avLst/>
                              </a:prstGeom>
                              <a:noFill/>
                              <a:ln w="28575"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1697" o:spid="_x0000_s1026" type="#_x0000_t32" style="position:absolute;margin-left:31.55pt;margin-top:7.05pt;width:5.55pt;height:89.4pt;flip:x;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" strokecolor="windowText" strokeweight="2.25pt">
                      <v:stroke endarrow="open"/>
                    </v:shape>
                  </w:pict>
                </mc:Fallback>
              </mc:AlternateContent>
            </w:r>
            <w:r w:rsidRPr="008843B2">
              <w:rPr>
                <w:rFonts w:ascii="Arial" w:hAnsi="Arial"/>
              </w:rPr>
              <w:t>1.000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FF00"/>
            <w:noWrap/>
            <w:vAlign w:val="bottom"/>
          </w:tcPr>
          <w:p w:rsidR="008843B2" w:rsidRPr="008843B2" w:rsidRDefault="008843B2" w:rsidP="008843B2">
            <w:pPr>
              <w:jc w:val="center"/>
              <w:rPr>
                <w:rFonts w:ascii="Arial" w:hAnsi="Arial"/>
                <w:b/>
                <w:bCs/>
              </w:rPr>
            </w:pPr>
            <w:r w:rsidRPr="008843B2">
              <w:rPr>
                <w:rFonts w:ascii="Arial" w:hAnsi="Arial"/>
                <w:b/>
                <w:bCs/>
              </w:rPr>
              <w:t>gelb</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4</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4</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FF00"/>
            <w:noWrap/>
            <w:vAlign w:val="bottom"/>
          </w:tcPr>
          <w:p w:rsidR="008843B2" w:rsidRPr="008843B2" w:rsidRDefault="008843B2" w:rsidP="008843B2">
            <w:pPr>
              <w:jc w:val="center"/>
              <w:rPr>
                <w:rFonts w:ascii="Arial" w:hAnsi="Arial"/>
                <w:b/>
                <w:bCs/>
              </w:rPr>
            </w:pPr>
            <w:r w:rsidRPr="008843B2">
              <w:rPr>
                <w:rFonts w:ascii="Arial" w:hAnsi="Arial"/>
                <w:b/>
                <w:bCs/>
              </w:rPr>
              <w:t>grün</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5</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5</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0,5%</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00FF"/>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blau</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6</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6</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80008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violett</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7</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7</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969696"/>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grau</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8</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8</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weiß</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9</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9</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bl>
    <w:p w:rsidR="008843B2" w:rsidRPr="008843B2" w:rsidRDefault="008843B2" w:rsidP="008843B2">
      <w:pPr>
        <w:tabs>
          <w:tab w:val="left" w:pos="1320"/>
          <w:tab w:val="left" w:pos="5529"/>
        </w:tabs>
        <w:spacing w:line="240" w:lineRule="exact"/>
      </w:pPr>
      <w:r w:rsidRPr="008843B2">
        <w:rPr>
          <w:noProof/>
          <w:lang w:eastAsia="de-DE"/>
        </w:rPr>
        <mc:AlternateContent>
          <mc:Choice Requires="wps">
            <w:drawing>
              <wp:anchor distT="0" distB="0" distL="114300" distR="114300" simplePos="0" relativeHeight="252134400" behindDoc="0" locked="0" layoutInCell="1" allowOverlap="1" wp14:anchorId="4438D3DF" wp14:editId="5324E123">
                <wp:simplePos x="0" y="0"/>
                <wp:positionH relativeFrom="column">
                  <wp:posOffset>3564890</wp:posOffset>
                </wp:positionH>
                <wp:positionV relativeFrom="paragraph">
                  <wp:posOffset>100272</wp:posOffset>
                </wp:positionV>
                <wp:extent cx="595630" cy="262890"/>
                <wp:effectExtent l="0" t="0" r="13970" b="22860"/>
                <wp:wrapNone/>
                <wp:docPr id="1633" name="Rechteck 1633"/>
                <wp:cNvGraphicFramePr/>
                <a:graphic xmlns:a="http://schemas.openxmlformats.org/drawingml/2006/main">
                  <a:graphicData uri="http://schemas.microsoft.com/office/word/2010/wordprocessingShape">
                    <wps:wsp>
                      <wps:cNvSpPr/>
                      <wps:spPr>
                        <a:xfrm>
                          <a:off x="0" y="0"/>
                          <a:ext cx="59563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633" o:spid="_x0000_s1026" style="position:absolute;margin-left:280.7pt;margin-top:7.9pt;width:46.9pt;height:20.7pt;z-index:25213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" filled="f" strokecolor="windowText"/>
            </w:pict>
          </mc:Fallback>
        </mc:AlternateContent>
      </w:r>
      <w:r w:rsidRPr="008843B2">
        <w:rPr>
          <w:noProof/>
          <w:lang w:eastAsia="de-DE"/>
        </w:rPr>
        <mc:AlternateContent>
          <mc:Choice Requires="wps">
            <w:drawing>
              <wp:anchor distT="0" distB="0" distL="114300" distR="114300" simplePos="0" relativeHeight="252132352" behindDoc="0" locked="0" layoutInCell="1" allowOverlap="1" wp14:anchorId="48DDCE5C" wp14:editId="004286AD">
                <wp:simplePos x="0" y="0"/>
                <wp:positionH relativeFrom="column">
                  <wp:posOffset>2040890</wp:posOffset>
                </wp:positionH>
                <wp:positionV relativeFrom="paragraph">
                  <wp:posOffset>103505</wp:posOffset>
                </wp:positionV>
                <wp:extent cx="595630" cy="262890"/>
                <wp:effectExtent l="0" t="0" r="13970" b="22860"/>
                <wp:wrapNone/>
                <wp:docPr id="1630" name="Rechteck 1630"/>
                <wp:cNvGraphicFramePr/>
                <a:graphic xmlns:a="http://schemas.openxmlformats.org/drawingml/2006/main">
                  <a:graphicData uri="http://schemas.microsoft.com/office/word/2010/wordprocessingShape">
                    <wps:wsp>
                      <wps:cNvSpPr/>
                      <wps:spPr>
                        <a:xfrm>
                          <a:off x="0" y="0"/>
                          <a:ext cx="59563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630" o:spid="_x0000_s1026" style="position:absolute;margin-left:160.7pt;margin-top:8.15pt;width:46.9pt;height:20.7pt;z-index:25213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" filled="f" strokecolor="windowText"/>
            </w:pict>
          </mc:Fallback>
        </mc:AlternateContent>
      </w:r>
      <w:r w:rsidRPr="008843B2">
        <w:rPr>
          <w:noProof/>
          <w:lang w:eastAsia="de-DE"/>
        </w:rPr>
        <mc:AlternateContent>
          <mc:Choice Requires="wps">
            <w:drawing>
              <wp:anchor distT="0" distB="0" distL="114300" distR="114300" simplePos="0" relativeHeight="252093440" behindDoc="0" locked="0" layoutInCell="1" allowOverlap="1" wp14:anchorId="133559DE" wp14:editId="00C543EA">
                <wp:simplePos x="0" y="0"/>
                <wp:positionH relativeFrom="column">
                  <wp:posOffset>782955</wp:posOffset>
                </wp:positionH>
                <wp:positionV relativeFrom="paragraph">
                  <wp:posOffset>98367</wp:posOffset>
                </wp:positionV>
                <wp:extent cx="311150" cy="262890"/>
                <wp:effectExtent l="0" t="0" r="12700" b="22860"/>
                <wp:wrapNone/>
                <wp:docPr id="1691" name="Rechteck 1691"/>
                <wp:cNvGraphicFramePr/>
                <a:graphic xmlns:a="http://schemas.openxmlformats.org/drawingml/2006/main">
                  <a:graphicData uri="http://schemas.microsoft.com/office/word/2010/wordprocessingShape">
                    <wps:wsp>
                      <wps:cNvSpPr/>
                      <wps:spPr>
                        <a:xfrm>
                          <a:off x="0" y="0"/>
                          <a:ext cx="31115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691" o:spid="_x0000_s1026" style="position:absolute;margin-left:61.65pt;margin-top:7.75pt;width:24.5pt;height:20.7pt;z-index:25209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" filled="f" strokecolor="windowText"/>
            </w:pict>
          </mc:Fallback>
        </mc:AlternateContent>
      </w:r>
      <w:r w:rsidRPr="008843B2">
        <w:rPr>
          <w:noProof/>
          <w:lang w:eastAsia="de-DE"/>
        </w:rPr>
        <mc:AlternateContent>
          <mc:Choice Requires="wps">
            <w:drawing>
              <wp:anchor distT="0" distB="0" distL="114300" distR="114300" simplePos="0" relativeHeight="252094464" behindDoc="0" locked="0" layoutInCell="1" allowOverlap="1" wp14:anchorId="2ACB1493" wp14:editId="4BE109A6">
                <wp:simplePos x="0" y="0"/>
                <wp:positionH relativeFrom="column">
                  <wp:posOffset>1386205</wp:posOffset>
                </wp:positionH>
                <wp:positionV relativeFrom="paragraph">
                  <wp:posOffset>92710</wp:posOffset>
                </wp:positionV>
                <wp:extent cx="311150" cy="262890"/>
                <wp:effectExtent l="0" t="0" r="12700" b="22860"/>
                <wp:wrapNone/>
                <wp:docPr id="1692" name="Rechteck 1692"/>
                <wp:cNvGraphicFramePr/>
                <a:graphic xmlns:a="http://schemas.openxmlformats.org/drawingml/2006/main">
                  <a:graphicData uri="http://schemas.microsoft.com/office/word/2010/wordprocessingShape">
                    <wps:wsp>
                      <wps:cNvSpPr/>
                      <wps:spPr>
                        <a:xfrm>
                          <a:off x="0" y="0"/>
                          <a:ext cx="31115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692" o:spid="_x0000_s1026" style="position:absolute;margin-left:109.15pt;margin-top:7.3pt;width:24.5pt;height:20.7pt;z-index:25209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" filled="f" strokecolor="windowText"/>
            </w:pict>
          </mc:Fallback>
        </mc:AlternateContent>
      </w:r>
    </w:p>
    <w:p w:rsidR="008843B2" w:rsidRPr="008843B2" w:rsidRDefault="008843B2" w:rsidP="008843B2">
      <w:pPr>
        <w:tabs>
          <w:tab w:val="left" w:pos="2977"/>
          <w:tab w:val="left" w:pos="5387"/>
          <w:tab w:val="left" w:pos="6663"/>
        </w:tabs>
        <w:spacing w:line="240" w:lineRule="exact"/>
      </w:pPr>
      <w:r w:rsidRPr="008843B2">
        <w:rPr>
          <w:noProof/>
          <w:lang w:eastAsia="de-DE"/>
        </w:rPr>
        <mc:AlternateContent>
          <mc:Choice Requires="wps">
            <w:drawing>
              <wp:anchor distT="0" distB="0" distL="114300" distR="114300" simplePos="0" relativeHeight="252113920" behindDoc="0" locked="0" layoutInCell="1" allowOverlap="1" wp14:anchorId="133C104E" wp14:editId="024A4280">
                <wp:simplePos x="0" y="0"/>
                <wp:positionH relativeFrom="column">
                  <wp:posOffset>1855008</wp:posOffset>
                </wp:positionH>
                <wp:positionV relativeFrom="paragraph">
                  <wp:posOffset>44739</wp:posOffset>
                </wp:positionV>
                <wp:extent cx="71120" cy="55418"/>
                <wp:effectExtent l="0" t="0" r="24130" b="20955"/>
                <wp:wrapNone/>
                <wp:docPr id="1503" name="Ellipse 1503"/>
                <wp:cNvGraphicFramePr/>
                <a:graphic xmlns:a="http://schemas.openxmlformats.org/drawingml/2006/main">
                  <a:graphicData uri="http://schemas.microsoft.com/office/word/2010/wordprocessingShape">
                    <wps:wsp>
                      <wps:cNvSpPr/>
                      <wps:spPr>
                        <a:xfrm>
                          <a:off x="0" y="0"/>
                          <a:ext cx="71120" cy="55418"/>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1503" o:spid="_x0000_s1026" style="position:absolute;margin-left:146.05pt;margin-top:3.5pt;width:5.6pt;height:4.35pt;z-index:252113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" fillcolor="windowText" strokeweight="2pt"/>
            </w:pict>
          </mc:Fallback>
        </mc:AlternateContent>
      </w:r>
      <w:r w:rsidRPr="008843B2">
        <w:rPr>
          <w:noProof/>
          <w:lang w:eastAsia="de-DE"/>
        </w:rPr>
        <mc:AlternateContent>
          <mc:Choice Requires="wps">
            <w:drawing>
              <wp:anchor distT="0" distB="0" distL="114300" distR="114300" simplePos="0" relativeHeight="252095488" behindDoc="0" locked="0" layoutInCell="1" allowOverlap="1" wp14:anchorId="75E5EAE2" wp14:editId="1070DDC3">
                <wp:simplePos x="0" y="0"/>
                <wp:positionH relativeFrom="column">
                  <wp:posOffset>1018655</wp:posOffset>
                </wp:positionH>
                <wp:positionV relativeFrom="paragraph">
                  <wp:posOffset>-1396134</wp:posOffset>
                </wp:positionV>
                <wp:extent cx="103910" cy="1316182"/>
                <wp:effectExtent l="114300" t="19050" r="67945" b="55880"/>
                <wp:wrapNone/>
                <wp:docPr id="1695" name="Gerade Verbindung mit Pfeil 1695"/>
                <wp:cNvGraphicFramePr/>
                <a:graphic xmlns:a="http://schemas.openxmlformats.org/drawingml/2006/main">
                  <a:graphicData uri="http://schemas.microsoft.com/office/word/2010/wordprocessingShape">
                    <wps:wsp>
                      <wps:cNvCnPr/>
                      <wps:spPr>
                        <a:xfrm flipH="1">
                          <a:off x="0" y="0"/>
                          <a:ext cx="103910" cy="1316182"/>
                        </a:xfrm>
                        <a:prstGeom prst="straightConnector1">
                          <a:avLst/>
                        </a:prstGeom>
                        <a:noFill/>
                        <a:ln w="28575"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1695" o:spid="_x0000_s1026" type="#_x0000_t32" style="position:absolute;margin-left:80.2pt;margin-top:-109.95pt;width:8.2pt;height:103.65pt;flip:x;z-index:25209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" strokecolor="windowText" strokeweight="2.25pt">
                <v:stroke endarrow="open"/>
              </v:shape>
            </w:pict>
          </mc:Fallback>
        </mc:AlternateContent>
      </w:r>
      <w:r w:rsidRPr="008843B2">
        <w:rPr>
          <w:noProof/>
          <w:lang w:eastAsia="de-DE"/>
        </w:rPr>
        <mc:AlternateContent>
          <mc:Choice Requires="wps">
            <w:drawing>
              <wp:anchor distT="0" distB="0" distL="114300" distR="114300" simplePos="0" relativeHeight="252096512" behindDoc="0" locked="0" layoutInCell="1" allowOverlap="1" wp14:anchorId="54F83D68" wp14:editId="5258A821">
                <wp:simplePos x="0" y="0"/>
                <wp:positionH relativeFrom="column">
                  <wp:posOffset>1649037</wp:posOffset>
                </wp:positionH>
                <wp:positionV relativeFrom="paragraph">
                  <wp:posOffset>-1458480</wp:posOffset>
                </wp:positionV>
                <wp:extent cx="90055" cy="1350819"/>
                <wp:effectExtent l="114300" t="19050" r="62865" b="40005"/>
                <wp:wrapNone/>
                <wp:docPr id="1696" name="Gerade Verbindung mit Pfeil 1696"/>
                <wp:cNvGraphicFramePr/>
                <a:graphic xmlns:a="http://schemas.openxmlformats.org/drawingml/2006/main">
                  <a:graphicData uri="http://schemas.microsoft.com/office/word/2010/wordprocessingShape">
                    <wps:wsp>
                      <wps:cNvCnPr/>
                      <wps:spPr>
                        <a:xfrm flipH="1">
                          <a:off x="0" y="0"/>
                          <a:ext cx="90055" cy="1350819"/>
                        </a:xfrm>
                        <a:prstGeom prst="straightConnector1">
                          <a:avLst/>
                        </a:prstGeom>
                        <a:noFill/>
                        <a:ln w="28575"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1696" o:spid="_x0000_s1026" type="#_x0000_t32" style="position:absolute;margin-left:129.85pt;margin-top:-114.85pt;width:7.1pt;height:106.35pt;flip:x;z-index:25209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" strokecolor="windowText" strokeweight="2.25pt">
                <v:stroke endarrow="open"/>
              </v:shape>
            </w:pict>
          </mc:Fallback>
        </mc:AlternateContent>
      </w:r>
      <w:r w:rsidRPr="008843B2">
        <w:tab/>
      </w:r>
      <w:r w:rsidRPr="008843B2">
        <w:rPr>
          <w:rFonts w:eastAsiaTheme="minorEastAsia"/>
          <w:sz w:val="40"/>
        </w:rPr>
        <w:tab/>
      </w:r>
      <w:r w:rsidRPr="008843B2">
        <w:rPr>
          <w:rFonts w:eastAsiaTheme="minorEastAsia"/>
          <w:sz w:val="36"/>
        </w:rPr>
        <w:t>=</w:t>
      </w:r>
      <w:r w:rsidRPr="008843B2">
        <w:rPr>
          <w:rFonts w:eastAsiaTheme="minorEastAsia"/>
          <w:sz w:val="36"/>
        </w:rPr>
        <w:tab/>
      </w:r>
      <w:r w:rsidRPr="008843B2">
        <w:rPr>
          <w:rFonts w:ascii="Corbel" w:eastAsiaTheme="minorEastAsia" w:hAnsi="Corbel"/>
          <w:b/>
          <w:sz w:val="28"/>
        </w:rPr>
        <w:t>Ω</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Widerstandsbestimmung</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ET1.01.12.01</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ED3D4A">
            <w:pPr>
              <w:pStyle w:val="Kopf8ptafz"/>
              <w:ind w:left="414" w:hanging="357"/>
            </w:pPr>
            <w:r w:rsidRPr="008843B2">
              <w:t>Werkstoffe, Material und Bauelemente auswählen</w:t>
            </w:r>
            <w:r w:rsidR="00433AB1">
              <w:t xml:space="preserve"> und deren Eigenschaften kennen</w:t>
            </w:r>
          </w:p>
          <w:p w:rsidR="008843B2" w:rsidRPr="008843B2" w:rsidRDefault="008843B2" w:rsidP="00ED3D4A">
            <w:pPr>
              <w:pStyle w:val="Kopf8ptafz"/>
              <w:ind w:left="414" w:hanging="357"/>
            </w:pPr>
            <w:r w:rsidRPr="008843B2">
              <w:t>Wer</w:t>
            </w:r>
            <w:r w:rsidR="00433AB1">
              <w:t>kzeuge und Messgeräte einsetzen</w:t>
            </w:r>
          </w:p>
          <w:p w:rsidR="008843B2" w:rsidRPr="008843B2" w:rsidRDefault="008843B2" w:rsidP="00ED3D4A">
            <w:pPr>
              <w:pStyle w:val="Kopf8ptafz"/>
              <w:ind w:left="414" w:hanging="357"/>
            </w:pPr>
            <w:r w:rsidRPr="008843B2">
              <w:t>Planungsunterlagen, Pläne und Schaltungen kennen, aufbauen und anwende</w:t>
            </w:r>
            <w:r w:rsidR="00433AB1">
              <w:t>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ED3D4A">
            <w:pPr>
              <w:pStyle w:val="Kopf8ptafz"/>
              <w:ind w:left="414" w:hanging="357"/>
            </w:pPr>
            <w:r w:rsidRPr="008843B2">
              <w:t>Ich kann Bauelemente und Bauteile erkennen und auswählen.</w:t>
            </w:r>
          </w:p>
          <w:p w:rsidR="008843B2" w:rsidRPr="008843B2" w:rsidRDefault="008843B2" w:rsidP="00ED3D4A">
            <w:pPr>
              <w:pStyle w:val="Kopf8ptafz"/>
              <w:ind w:left="414" w:hanging="357"/>
            </w:pPr>
            <w:r w:rsidRPr="008843B2">
              <w:t xml:space="preserve">Ich kann geeignete Messgeräte und </w:t>
            </w:r>
            <w:r w:rsidR="00C965E8">
              <w:t>-verfahren</w:t>
            </w:r>
            <w:r w:rsidRPr="008843B2">
              <w:t xml:space="preserve"> auswählen und elektrische Grundgrößen messen.</w:t>
            </w:r>
          </w:p>
          <w:p w:rsidR="008843B2" w:rsidRPr="008843B2" w:rsidRDefault="008843B2" w:rsidP="00ED3D4A">
            <w:pPr>
              <w:pStyle w:val="Kopf8ptafz"/>
              <w:ind w:left="414" w:hanging="357"/>
            </w:pPr>
            <w:r w:rsidRPr="008843B2">
              <w:t>Ich kann einfache elektrische Schaltungen erkennen und au</w:t>
            </w:r>
            <w:r w:rsidRPr="008843B2">
              <w:t>f</w:t>
            </w:r>
            <w:r w:rsidRPr="008843B2">
              <w:t>bauen.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ED3D4A">
            <w:pPr>
              <w:pStyle w:val="Kopf8ptafz"/>
              <w:numPr>
                <w:ilvl w:val="0"/>
                <w:numId w:val="6"/>
              </w:numPr>
              <w:ind w:left="414" w:hanging="357"/>
            </w:pPr>
            <w:r w:rsidRPr="008843B2">
              <w:t>Ich kann mit Messgeräten zur Widerstandsmessung umgehen.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ED3D4A">
            <w:pPr>
              <w:spacing w:before="40" w:after="60" w:line="160" w:lineRule="exact"/>
              <w:rPr>
                <w:sz w:val="16"/>
              </w:rPr>
            </w:pPr>
            <w:r w:rsidRPr="008843B2">
              <w:rPr>
                <w:sz w:val="12"/>
              </w:rPr>
              <w:t>Wofür Sie das benötigen: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ED3D4A">
            <w:pPr>
              <w:numPr>
                <w:ilvl w:val="0"/>
                <w:numId w:val="6"/>
              </w:numPr>
              <w:ind w:left="414" w:hanging="357"/>
              <w:rPr>
                <w:sz w:val="16"/>
              </w:rPr>
            </w:pPr>
            <w:r w:rsidRPr="008843B2">
              <w:rPr>
                <w:sz w:val="16"/>
              </w:rPr>
              <w:t>Siehe Lernwegeliste oder Lernschritt ET1.01.12.01</w:t>
            </w:r>
          </w:p>
        </w:tc>
      </w:tr>
    </w:tbl>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2140544" behindDoc="0" locked="0" layoutInCell="0" allowOverlap="1" wp14:anchorId="5EE20DED" wp14:editId="213D16F0">
            <wp:simplePos x="0" y="0"/>
            <wp:positionH relativeFrom="rightMargin">
              <wp:posOffset>107950</wp:posOffset>
            </wp:positionH>
            <wp:positionV relativeFrom="paragraph">
              <wp:posOffset>95250</wp:posOffset>
            </wp:positionV>
            <wp:extent cx="302260" cy="323850"/>
            <wp:effectExtent l="0" t="0" r="2540" b="0"/>
            <wp:wrapNone/>
            <wp:docPr id="174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rFonts w:ascii="Source Sans Pro Semibold" w:eastAsia="Times New Roman" w:hAnsi="Source Sans Pro Semibold" w:cs="Times New Roman"/>
          <w:bCs/>
          <w:sz w:val="30"/>
          <w:szCs w:val="28"/>
          <w:lang w:eastAsia="de-DE"/>
        </w:rPr>
        <w:t>Widerstandsbestimmung</w:t>
      </w:r>
    </w:p>
    <w:p w:rsidR="008843B2" w:rsidRPr="008843B2" w:rsidRDefault="008843B2" w:rsidP="009E1D61">
      <w:pPr>
        <w:numPr>
          <w:ilvl w:val="0"/>
          <w:numId w:val="28"/>
        </w:numPr>
        <w:spacing w:line="240" w:lineRule="exact"/>
        <w:contextualSpacing/>
      </w:pPr>
      <w:r w:rsidRPr="008843B2">
        <w:rPr>
          <w:noProof/>
          <w:sz w:val="24"/>
          <w:lang w:eastAsia="de-DE"/>
        </w:rPr>
        <w:drawing>
          <wp:anchor distT="0" distB="0" distL="114300" distR="114300" simplePos="0" relativeHeight="252112896" behindDoc="0" locked="0" layoutInCell="0" allowOverlap="1" wp14:anchorId="3FA5C6DC" wp14:editId="55CABF4F">
            <wp:simplePos x="0" y="0"/>
            <wp:positionH relativeFrom="rightMargin">
              <wp:posOffset>107950</wp:posOffset>
            </wp:positionH>
            <wp:positionV relativeFrom="paragraph">
              <wp:posOffset>30480</wp:posOffset>
            </wp:positionV>
            <wp:extent cx="345440" cy="323850"/>
            <wp:effectExtent l="0" t="0" r="0" b="0"/>
            <wp:wrapNone/>
            <wp:docPr id="174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t>Messen Sie die Widerstandswerte der vorliegenden Widerstände mit der nac</w:t>
      </w:r>
      <w:r w:rsidRPr="008843B2">
        <w:t>h</w:t>
      </w:r>
      <w:r w:rsidRPr="008843B2">
        <w:t>folgend dargestellten Messschaltung mit dem Widerstandsmessgerät und tr</w:t>
      </w:r>
      <w:r w:rsidRPr="008843B2">
        <w:t>a</w:t>
      </w:r>
      <w:r w:rsidRPr="008843B2">
        <w:t>gen Sie Ihre Messergebnisse in die Tabelle ein.</w:t>
      </w:r>
    </w:p>
    <w:p w:rsidR="008843B2" w:rsidRPr="008843B2" w:rsidRDefault="008843B2" w:rsidP="008843B2">
      <w:pPr>
        <w:spacing w:before="120"/>
        <w:ind w:firstLine="709"/>
        <w:jc w:val="both"/>
        <w:rPr>
          <w:lang w:eastAsia="de-DE"/>
        </w:rPr>
      </w:pPr>
      <w:r w:rsidRPr="008843B2">
        <w:rPr>
          <w:lang w:eastAsia="de-DE"/>
        </w:rPr>
        <w:t>Messschaltung:</w:t>
      </w:r>
    </w:p>
    <w:p w:rsidR="008843B2" w:rsidRPr="008843B2" w:rsidRDefault="008843B2" w:rsidP="008843B2">
      <w:pPr>
        <w:spacing w:line="240" w:lineRule="exact"/>
        <w:ind w:left="720"/>
        <w:contextualSpacing/>
      </w:pPr>
      <w:r w:rsidRPr="008843B2">
        <w:rPr>
          <w:noProof/>
          <w:lang w:eastAsia="de-DE"/>
        </w:rPr>
        <w:drawing>
          <wp:anchor distT="0" distB="0" distL="114300" distR="114300" simplePos="0" relativeHeight="252100608" behindDoc="1" locked="0" layoutInCell="1" allowOverlap="1" wp14:anchorId="3D07F077" wp14:editId="74A0E031">
            <wp:simplePos x="0" y="0"/>
            <wp:positionH relativeFrom="column">
              <wp:posOffset>478155</wp:posOffset>
            </wp:positionH>
            <wp:positionV relativeFrom="paragraph">
              <wp:posOffset>48260</wp:posOffset>
            </wp:positionV>
            <wp:extent cx="2562860" cy="1421765"/>
            <wp:effectExtent l="0" t="0" r="8890" b="6985"/>
            <wp:wrapTight wrapText="bothSides">
              <wp:wrapPolygon edited="0">
                <wp:start x="0" y="0"/>
                <wp:lineTo x="0" y="21417"/>
                <wp:lineTo x="21514" y="21417"/>
                <wp:lineTo x="21514" y="0"/>
                <wp:lineTo x="0" y="0"/>
              </wp:wrapPolygon>
            </wp:wrapTight>
            <wp:docPr id="1749" name="Grafik 1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rekte Widerstandsbestimmung mit Symbol Messgerät.JPG"/>
                    <pic:cNvPicPr/>
                  </pic:nvPicPr>
                  <pic:blipFill rotWithShape="1">
                    <a:blip r:embed="rId148" cstate="print">
                      <a:extLst>
                        <a:ext uri="{28A0092B-C50C-407E-A947-70E740481C1C}">
                          <a14:useLocalDpi xmlns:a14="http://schemas.microsoft.com/office/drawing/2010/main" val="0"/>
                        </a:ext>
                      </a:extLst>
                    </a:blip>
                    <a:srcRect t="21583"/>
                    <a:stretch/>
                  </pic:blipFill>
                  <pic:spPr bwMode="auto">
                    <a:xfrm>
                      <a:off x="0" y="0"/>
                      <a:ext cx="2562860" cy="14217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tbl>
      <w:tblPr>
        <w:tblStyle w:val="Tabellenraster"/>
        <w:tblW w:w="0" w:type="auto"/>
        <w:tblInd w:w="817" w:type="dxa"/>
        <w:tblLook w:val="04A0" w:firstRow="1" w:lastRow="0" w:firstColumn="1" w:lastColumn="0" w:noHBand="0" w:noVBand="1"/>
      </w:tblPr>
      <w:tblGrid>
        <w:gridCol w:w="2231"/>
        <w:gridCol w:w="2231"/>
        <w:gridCol w:w="2231"/>
      </w:tblGrid>
      <w:tr w:rsidR="008843B2" w:rsidRPr="008843B2" w:rsidTr="008843B2">
        <w:tc>
          <w:tcPr>
            <w:tcW w:w="2231" w:type="dxa"/>
          </w:tcPr>
          <w:p w:rsidR="008843B2" w:rsidRPr="008843B2" w:rsidRDefault="008843B2" w:rsidP="008843B2">
            <w:pPr>
              <w:spacing w:line="240" w:lineRule="exact"/>
              <w:jc w:val="center"/>
            </w:pPr>
            <w:r w:rsidRPr="008843B2">
              <w:t>Widerstand 1</w:t>
            </w:r>
          </w:p>
        </w:tc>
        <w:tc>
          <w:tcPr>
            <w:tcW w:w="2231" w:type="dxa"/>
          </w:tcPr>
          <w:p w:rsidR="008843B2" w:rsidRPr="008843B2" w:rsidRDefault="008843B2" w:rsidP="008843B2">
            <w:pPr>
              <w:spacing w:line="240" w:lineRule="exact"/>
              <w:jc w:val="center"/>
            </w:pPr>
            <w:r w:rsidRPr="008843B2">
              <w:t>Widerstand 2</w:t>
            </w:r>
          </w:p>
        </w:tc>
        <w:tc>
          <w:tcPr>
            <w:tcW w:w="2231" w:type="dxa"/>
          </w:tcPr>
          <w:p w:rsidR="008843B2" w:rsidRPr="008843B2" w:rsidRDefault="008843B2" w:rsidP="008843B2">
            <w:pPr>
              <w:spacing w:line="240" w:lineRule="exact"/>
              <w:jc w:val="center"/>
            </w:pPr>
            <w:r w:rsidRPr="008843B2">
              <w:t>Widerstand 3</w:t>
            </w:r>
          </w:p>
        </w:tc>
      </w:tr>
      <w:tr w:rsidR="008843B2" w:rsidRPr="008843B2" w:rsidTr="008843B2">
        <w:trPr>
          <w:trHeight w:val="197"/>
        </w:trPr>
        <w:tc>
          <w:tcPr>
            <w:tcW w:w="2231" w:type="dxa"/>
            <w:vAlign w:val="center"/>
          </w:tcPr>
          <w:p w:rsidR="008843B2" w:rsidRPr="008843B2" w:rsidRDefault="008843B2" w:rsidP="008843B2">
            <w:pPr>
              <w:spacing w:line="480" w:lineRule="auto"/>
              <w:contextualSpacing/>
            </w:pPr>
          </w:p>
        </w:tc>
        <w:tc>
          <w:tcPr>
            <w:tcW w:w="2231" w:type="dxa"/>
            <w:vAlign w:val="center"/>
          </w:tcPr>
          <w:p w:rsidR="008843B2" w:rsidRPr="008843B2" w:rsidRDefault="008843B2" w:rsidP="008843B2">
            <w:pPr>
              <w:spacing w:line="480" w:lineRule="auto"/>
              <w:ind w:left="284"/>
              <w:contextualSpacing/>
            </w:pPr>
          </w:p>
        </w:tc>
        <w:tc>
          <w:tcPr>
            <w:tcW w:w="2231" w:type="dxa"/>
            <w:vAlign w:val="center"/>
          </w:tcPr>
          <w:p w:rsidR="008843B2" w:rsidRPr="008843B2" w:rsidRDefault="008843B2" w:rsidP="008843B2">
            <w:pPr>
              <w:spacing w:line="480" w:lineRule="auto"/>
              <w:ind w:left="284"/>
              <w:contextualSpacing/>
            </w:pPr>
          </w:p>
        </w:tc>
      </w:tr>
    </w:tbl>
    <w:p w:rsidR="008843B2" w:rsidRPr="008843B2" w:rsidRDefault="008843B2" w:rsidP="009E1D61">
      <w:pPr>
        <w:numPr>
          <w:ilvl w:val="0"/>
          <w:numId w:val="28"/>
        </w:numPr>
        <w:spacing w:before="120" w:line="240" w:lineRule="exact"/>
        <w:contextualSpacing/>
      </w:pPr>
      <w:r w:rsidRPr="008843B2">
        <w:t>Bestimmen Sie den Widerstandswert für den nachfolgend dargestellten Wide</w:t>
      </w:r>
      <w:r w:rsidRPr="008843B2">
        <w:t>r</w:t>
      </w:r>
      <w:r w:rsidRPr="008843B2">
        <w:t>stand mit Hilfe der Widerstands-Farbcode-Tabelle und tragen Sie die entspr</w:t>
      </w:r>
      <w:r w:rsidRPr="008843B2">
        <w:t>e</w:t>
      </w:r>
      <w:r w:rsidRPr="008843B2">
        <w:t>chenden Werte in die darunter abgebildeten Kästchen ein.</w:t>
      </w:r>
    </w:p>
    <w:p w:rsidR="008843B2" w:rsidRPr="008843B2" w:rsidRDefault="008843B2" w:rsidP="008843B2">
      <w:pPr>
        <w:spacing w:line="240" w:lineRule="exact"/>
      </w:pPr>
      <w:r w:rsidRPr="008843B2">
        <w:rPr>
          <w:noProof/>
          <w:lang w:eastAsia="de-DE"/>
        </w:rPr>
        <mc:AlternateContent>
          <mc:Choice Requires="wpg">
            <w:drawing>
              <wp:anchor distT="0" distB="0" distL="114300" distR="114300" simplePos="0" relativeHeight="252099584" behindDoc="0" locked="0" layoutInCell="1" allowOverlap="1" wp14:anchorId="079B3AC0" wp14:editId="692992DE">
                <wp:simplePos x="0" y="0"/>
                <wp:positionH relativeFrom="column">
                  <wp:posOffset>784860</wp:posOffset>
                </wp:positionH>
                <wp:positionV relativeFrom="paragraph">
                  <wp:posOffset>102177</wp:posOffset>
                </wp:positionV>
                <wp:extent cx="1600200" cy="229870"/>
                <wp:effectExtent l="0" t="0" r="19050" b="17780"/>
                <wp:wrapNone/>
                <wp:docPr id="1699" name="Gruppieren 16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0200" cy="229870"/>
                          <a:chOff x="1417" y="877"/>
                          <a:chExt cx="2520" cy="362"/>
                        </a:xfrm>
                      </wpg:grpSpPr>
                      <wps:wsp>
                        <wps:cNvPr id="1700" name="Line 28"/>
                        <wps:cNvCnPr/>
                        <wps:spPr bwMode="auto">
                          <a:xfrm>
                            <a:off x="1417" y="1057"/>
                            <a:ext cx="25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01" name="Rectangle 29"/>
                        <wps:cNvSpPr>
                          <a:spLocks noChangeArrowheads="1"/>
                        </wps:cNvSpPr>
                        <wps:spPr bwMode="auto">
                          <a:xfrm>
                            <a:off x="1957" y="877"/>
                            <a:ext cx="1440" cy="360"/>
                          </a:xfrm>
                          <a:prstGeom prst="rect">
                            <a:avLst/>
                          </a:prstGeom>
                          <a:solidFill>
                            <a:srgbClr val="EAEAEA"/>
                          </a:solidFill>
                          <a:ln w="9525">
                            <a:solidFill>
                              <a:srgbClr val="000000"/>
                            </a:solidFill>
                            <a:miter lim="800000"/>
                            <a:headEnd/>
                            <a:tailEnd/>
                          </a:ln>
                        </wps:spPr>
                        <wps:bodyPr rot="0" vert="horz" wrap="square" lIns="91440" tIns="45720" rIns="91440" bIns="45720" anchor="t" anchorCtr="0" upright="1">
                          <a:noAutofit/>
                        </wps:bodyPr>
                      </wps:wsp>
                      <wps:wsp>
                        <wps:cNvPr id="1702" name="Rectangle 30"/>
                        <wps:cNvSpPr>
                          <a:spLocks noChangeArrowheads="1"/>
                        </wps:cNvSpPr>
                        <wps:spPr bwMode="auto">
                          <a:xfrm>
                            <a:off x="2137" y="877"/>
                            <a:ext cx="180" cy="360"/>
                          </a:xfrm>
                          <a:prstGeom prst="re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703" name="Rectangle 31"/>
                        <wps:cNvSpPr>
                          <a:spLocks noChangeArrowheads="1"/>
                        </wps:cNvSpPr>
                        <wps:spPr bwMode="auto">
                          <a:xfrm>
                            <a:off x="2402" y="877"/>
                            <a:ext cx="180" cy="360"/>
                          </a:xfrm>
                          <a:prstGeom prst="re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704" name="Rectangle 32"/>
                        <wps:cNvSpPr>
                          <a:spLocks noChangeArrowheads="1"/>
                        </wps:cNvSpPr>
                        <wps:spPr bwMode="auto">
                          <a:xfrm>
                            <a:off x="2677" y="877"/>
                            <a:ext cx="180" cy="360"/>
                          </a:xfrm>
                          <a:prstGeom prst="rect">
                            <a:avLst/>
                          </a:prstGeom>
                          <a:solidFill>
                            <a:srgbClr val="F78009"/>
                          </a:solidFill>
                          <a:ln w="9525">
                            <a:solidFill>
                              <a:srgbClr val="000000"/>
                            </a:solidFill>
                            <a:miter lim="800000"/>
                            <a:headEnd/>
                            <a:tailEnd/>
                          </a:ln>
                        </wps:spPr>
                        <wps:bodyPr rot="0" vert="horz" wrap="square" lIns="91440" tIns="45720" rIns="91440" bIns="45720" anchor="t" anchorCtr="0" upright="1">
                          <a:noAutofit/>
                        </wps:bodyPr>
                      </wps:wsp>
                      <wps:wsp>
                        <wps:cNvPr id="1705" name="Rectangle 33"/>
                        <wps:cNvSpPr>
                          <a:spLocks noChangeArrowheads="1"/>
                        </wps:cNvSpPr>
                        <wps:spPr bwMode="auto">
                          <a:xfrm>
                            <a:off x="3105" y="879"/>
                            <a:ext cx="180" cy="360"/>
                          </a:xfrm>
                          <a:prstGeom prst="rect">
                            <a:avLst/>
                          </a:prstGeom>
                          <a:solidFill>
                            <a:srgbClr val="FFCC00"/>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pieren 1699" o:spid="_x0000_s1026" style="position:absolute;margin-left:61.8pt;margin-top:8.05pt;width:126pt;height:18.1pt;z-index:252099584" coordorigin="1417,877" coordsize="2520,3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">
                <v:line id="Line 28" o:spid="_x0000_s1027" style="position:absolute;visibility:visible;mso-wrap-style:square" from="1417,1057" to="3937,10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E/sgAAADdAAAADwAAAGRycy9kb3ducmV2LnhtbESPQUvDQBCF70L/wzIFb3ZThShpt6Uo&#10;QutBbBXscZodk9jsbNhdk/jvnYPQ2wzvzXvfLNeja1VPITaeDcxnGSji0tuGKwMf7883D6BiQrbY&#10;eiYDvxRhvZpcLbGwfuA99YdUKQnhWKCBOqWu0DqWNTmMM98Ri/blg8Mka6i0DThIuGv1bZbl2mHD&#10;0lBjR481lefDjzPweveW95vdy3b83OWn8ml/On4PwZjr6bhZgEo0pov5/3prBf8+E375RkbQq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wRE/sgAAADdAAAADwAAAAAA&#10;AAAAAAAAAAChAgAAZHJzL2Rvd25yZXYueG1sUEsFBgAAAAAEAAQA+QAAAJYDAAAAAA==&#10;"/>
                <v:rect id="Rectangle 29" o:spid="_x0000_s1028" style="position:absolute;left:1957;top:877;width:14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MMTcQA&#10;AADdAAAADwAAAGRycy9kb3ducmV2LnhtbESP0WoCMRBF3wv+QxjBt5ooaGVrlFUUhD6UWj9g2Mxu&#10;VjeTZRPd9e+bQqFvM9w7955ZbwfXiAd1ofasYTZVIIgLb2quNFy+j68rECEiG2w8k4YnBdhuRi9r&#10;zIzv+Yse51iJFMIhQw02xjaTMhSWHIapb4mTVvrOYUxrV0nTYZ/CXSPnSi2lw5pTg8WW9paK2/nu&#10;NCwUWlzGz2terg6u/yjz3SXx6Ml4yN9BRBriv/nv+mQS/puawe83aQS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DDE3EAAAA3QAAAA8AAAAAAAAAAAAAAAAAmAIAAGRycy9k&#10;b3ducmV2LnhtbFBLBQYAAAAABAAEAPUAAACJAwAAAAA=&#10;" fillcolor="#eaeaea"/>
                <v:rect id="Rectangle 30" o:spid="_x0000_s1029" style="position:absolute;left:2137;top:877;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7s98MA&#10;AADdAAAADwAAAGRycy9kb3ducmV2LnhtbERPTWvCQBC9F/oflin0VjdaWmt0FRUKBemhVg/ehuyY&#10;BLOzYXc06b93BaG3ebzPmS1616gLhVh7NjAcZKCIC29rLg3sfj9fPkBFQbbYeCYDfxRhMX98mGFu&#10;fcc/dNlKqVIIxxwNVCJtrnUsKnIYB74lTtzRB4eSYCi1DdilcNfoUZa9a4c1p4YKW1pXVJy2Z2eg&#10;86vD69sEN+uxSAj9/nu1KybGPD/1yykooV7+xXf3l03zx9kIbt+kE/T8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77s98MAAADdAAAADwAAAAAAAAAAAAAAAACYAgAAZHJzL2Rv&#10;d25yZXYueG1sUEsFBgAAAAAEAAQA9QAAAIgDAAAAAA==&#10;" fillcolor="red"/>
                <v:rect id="Rectangle 31" o:spid="_x0000_s1030" style="position:absolute;left:2402;top:877;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JJbMMA&#10;AADdAAAADwAAAGRycy9kb3ducmV2LnhtbERPTWvCQBC9F/oflin0Vjcq1pq6igoFQXrQ2kNvQ3aa&#10;BLOzYXdq0n/vCoK3ebzPmS9716gzhVh7NjAcZKCIC29rLg0cvz5e3kBFQbbYeCYD/xRhuXh8mGNu&#10;fcd7Oh+kVCmEY44GKpE21zoWFTmMA98SJ+7XB4eSYCi1DdilcNfoUZa9aoc1p4YKW9pUVJwOf85A&#10;59c/48kMd5upSAj99+f6WMyMeX7qV++ghHq5i2/urU3zp9kYrt+kE/Ti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PJJbMMAAADdAAAADwAAAAAAAAAAAAAAAACYAgAAZHJzL2Rv&#10;d25yZXYueG1sUEsFBgAAAAAEAAQA9QAAAIgDAAAAAA==&#10;" fillcolor="red"/>
                <v:rect id="Rectangle 32" o:spid="_x0000_s1031" style="position:absolute;left:2677;top:877;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l2yMQA&#10;AADdAAAADwAAAGRycy9kb3ducmV2LnhtbESPzWrDMBCE74G+g9hCb4lsN8TGiRJKaaHX/EB6XKSt&#10;7dRaGUl1nLevAoXedpnZ+WY3u8n2YiQfOscK8kUGglg703Gj4HR8n1cgQkQ22DsmBTcKsNs+zDZY&#10;G3flPY2H2IgUwqFGBW2MQy1l0C1ZDAs3ECfty3mLMa2+kcbjNYXbXhZZtpIWO06EFgd6bUl/H35s&#10;4tr8POnxc8yLyxtWy5JvhX9W6ulxelmDiDTFf/Pf9YdJ9ctsCfdv0ghy+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ZdsjEAAAA3QAAAA8AAAAAAAAAAAAAAAAAmAIAAGRycy9k&#10;b3ducmV2LnhtbFBLBQYAAAAABAAEAPUAAACJAwAAAAA=&#10;" fillcolor="#f78009"/>
                <v:rect id="Rectangle 33" o:spid="_x0000_s1032" style="position:absolute;left:3105;top:879;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Bnk8QA&#10;AADdAAAADwAAAGRycy9kb3ducmV2LnhtbERPS2sCMRC+F/wPYYTeNGupVlejSEFQeihdvXgbNrMP&#10;3UyWJLrb/vqmIPQ2H99zVpveNOJOzteWFUzGCQji3OqaSwWn4240B+EDssbGMin4Jg+b9eBpham2&#10;HX/RPQuliCHsU1RQhdCmUvq8IoN+bFviyBXWGQwRulJqh10MN418SZKZNFhzbKiwpfeK8mt2Mwqu&#10;3efPVL8WZz4cF+7ysc+KwyxT6nnYb5cgAvXhX/xw73Wc/5ZM4e+beIJ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QZ5PEAAAA3QAAAA8AAAAAAAAAAAAAAAAAmAIAAGRycy9k&#10;b3ducmV2LnhtbFBLBQYAAAAABAAEAPUAAACJAwAAAAA=&#10;" fillcolor="#fc0"/>
              </v:group>
            </w:pict>
          </mc:Fallback>
        </mc:AlternateContent>
      </w:r>
    </w:p>
    <w:p w:rsidR="008843B2" w:rsidRPr="008843B2" w:rsidRDefault="008843B2" w:rsidP="008843B2">
      <w:pPr>
        <w:spacing w:line="240" w:lineRule="exact"/>
      </w:pPr>
    </w:p>
    <w:p w:rsidR="008843B2" w:rsidRPr="008843B2" w:rsidRDefault="008843B2" w:rsidP="008843B2">
      <w:r w:rsidRPr="008843B2">
        <w:rPr>
          <w:noProof/>
          <w:lang w:eastAsia="de-DE"/>
        </w:rPr>
        <mc:AlternateContent>
          <mc:Choice Requires="wps">
            <w:drawing>
              <wp:anchor distT="0" distB="0" distL="114300" distR="114300" simplePos="0" relativeHeight="252101632" behindDoc="0" locked="0" layoutInCell="1" allowOverlap="1" wp14:anchorId="7AF4348C" wp14:editId="0590E044">
                <wp:simplePos x="0" y="0"/>
                <wp:positionH relativeFrom="column">
                  <wp:posOffset>1302385</wp:posOffset>
                </wp:positionH>
                <wp:positionV relativeFrom="paragraph">
                  <wp:posOffset>22225</wp:posOffset>
                </wp:positionV>
                <wp:extent cx="0" cy="124460"/>
                <wp:effectExtent l="76200" t="38100" r="57150" b="27940"/>
                <wp:wrapNone/>
                <wp:docPr id="1706" name="Gerade Verbindung 17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44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706" o:spid="_x0000_s1026" style="position:absolute;flip:y;z-index:25210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2.55pt,1.75pt" to="102.5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">
                <v:stroke endarrow="block"/>
              </v:line>
            </w:pict>
          </mc:Fallback>
        </mc:AlternateContent>
      </w:r>
      <w:r w:rsidRPr="008843B2">
        <w:rPr>
          <w:noProof/>
          <w:lang w:eastAsia="de-DE"/>
        </w:rPr>
        <mc:AlternateContent>
          <mc:Choice Requires="wps">
            <w:drawing>
              <wp:anchor distT="0" distB="0" distL="114300" distR="114300" simplePos="0" relativeHeight="252102656" behindDoc="0" locked="0" layoutInCell="1" allowOverlap="1" wp14:anchorId="21F8387E" wp14:editId="4A9BFE8F">
                <wp:simplePos x="0" y="0"/>
                <wp:positionH relativeFrom="column">
                  <wp:posOffset>1475740</wp:posOffset>
                </wp:positionH>
                <wp:positionV relativeFrom="paragraph">
                  <wp:posOffset>23495</wp:posOffset>
                </wp:positionV>
                <wp:extent cx="0" cy="123190"/>
                <wp:effectExtent l="76200" t="38100" r="57150" b="10160"/>
                <wp:wrapNone/>
                <wp:docPr id="1707" name="Gerade Verbindung 17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319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707" o:spid="_x0000_s1026" style="position:absolute;flip:y;z-index:25210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2pt,1.85pt" to="116.2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">
                <v:stroke endarrow="block"/>
              </v:line>
            </w:pict>
          </mc:Fallback>
        </mc:AlternateContent>
      </w:r>
      <w:r w:rsidRPr="008843B2">
        <w:rPr>
          <w:noProof/>
          <w:lang w:eastAsia="de-DE"/>
        </w:rPr>
        <mc:AlternateContent>
          <mc:Choice Requires="wps">
            <w:drawing>
              <wp:anchor distT="0" distB="0" distL="114300" distR="114300" simplePos="0" relativeHeight="252103680" behindDoc="0" locked="0" layoutInCell="1" allowOverlap="1" wp14:anchorId="5D81840C" wp14:editId="4CB3A0DE">
                <wp:simplePos x="0" y="0"/>
                <wp:positionH relativeFrom="column">
                  <wp:posOffset>1655445</wp:posOffset>
                </wp:positionH>
                <wp:positionV relativeFrom="paragraph">
                  <wp:posOffset>22225</wp:posOffset>
                </wp:positionV>
                <wp:extent cx="0" cy="124460"/>
                <wp:effectExtent l="76200" t="38100" r="57150" b="27940"/>
                <wp:wrapNone/>
                <wp:docPr id="1708" name="Gerade Verbindung 17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44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708" o:spid="_x0000_s1026" style="position:absolute;flip:y;z-index:25210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35pt,1.75pt" to="130.3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">
                <v:stroke endarrow="block"/>
              </v:line>
            </w:pict>
          </mc:Fallback>
        </mc:AlternateContent>
      </w:r>
      <w:r w:rsidRPr="008843B2">
        <w:rPr>
          <w:noProof/>
          <w:lang w:eastAsia="de-DE"/>
        </w:rPr>
        <mc:AlternateContent>
          <mc:Choice Requires="wps">
            <w:drawing>
              <wp:anchor distT="0" distB="0" distL="114300" distR="114300" simplePos="0" relativeHeight="252104704" behindDoc="0" locked="0" layoutInCell="1" allowOverlap="1" wp14:anchorId="222F3CB1" wp14:editId="09381631">
                <wp:simplePos x="0" y="0"/>
                <wp:positionH relativeFrom="column">
                  <wp:posOffset>1925955</wp:posOffset>
                </wp:positionH>
                <wp:positionV relativeFrom="paragraph">
                  <wp:posOffset>22225</wp:posOffset>
                </wp:positionV>
                <wp:extent cx="0" cy="124460"/>
                <wp:effectExtent l="76200" t="38100" r="57150" b="27940"/>
                <wp:wrapNone/>
                <wp:docPr id="1709" name="Gerade Verbindung 17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44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709" o:spid="_x0000_s1026" style="position:absolute;flip:y;z-index:25210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65pt,1.75pt" to="151.6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">
                <v:stroke endarrow="block"/>
              </v:line>
            </w:pict>
          </mc:Fallback>
        </mc:AlternateContent>
      </w:r>
      <w:r w:rsidRPr="008843B2">
        <w:rPr>
          <w:noProof/>
          <w:lang w:eastAsia="de-DE"/>
        </w:rPr>
        <mc:AlternateContent>
          <mc:Choice Requires="wps">
            <w:drawing>
              <wp:anchor distT="0" distB="0" distL="114300" distR="114300" simplePos="0" relativeHeight="252105728" behindDoc="0" locked="0" layoutInCell="1" allowOverlap="1" wp14:anchorId="47B7F8A4" wp14:editId="77CA972C">
                <wp:simplePos x="0" y="0"/>
                <wp:positionH relativeFrom="column">
                  <wp:posOffset>1143346</wp:posOffset>
                </wp:positionH>
                <wp:positionV relativeFrom="paragraph">
                  <wp:posOffset>140508</wp:posOffset>
                </wp:positionV>
                <wp:extent cx="159328" cy="207818"/>
                <wp:effectExtent l="0" t="0" r="31750" b="20955"/>
                <wp:wrapNone/>
                <wp:docPr id="1710" name="Gerade Verbindung 17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9328" cy="20781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710" o:spid="_x0000_s1026" style="position:absolute;flip:x;z-index:25210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05pt,11.05pt" to="102.6pt,2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"/>
            </w:pict>
          </mc:Fallback>
        </mc:AlternateContent>
      </w:r>
      <w:r w:rsidRPr="008843B2">
        <w:rPr>
          <w:noProof/>
          <w:lang w:eastAsia="de-DE"/>
        </w:rPr>
        <mc:AlternateContent>
          <mc:Choice Requires="wps">
            <w:drawing>
              <wp:anchor distT="0" distB="0" distL="114300" distR="114300" simplePos="0" relativeHeight="252108800" behindDoc="0" locked="0" layoutInCell="1" allowOverlap="1" wp14:anchorId="32166CE5" wp14:editId="215C550D">
                <wp:simplePos x="0" y="0"/>
                <wp:positionH relativeFrom="column">
                  <wp:posOffset>1661160</wp:posOffset>
                </wp:positionH>
                <wp:positionV relativeFrom="paragraph">
                  <wp:posOffset>134620</wp:posOffset>
                </wp:positionV>
                <wp:extent cx="624840" cy="208280"/>
                <wp:effectExtent l="13335" t="10795" r="9525" b="9525"/>
                <wp:wrapNone/>
                <wp:docPr id="1711" name="Gerade Verbindung 17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4840" cy="2082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711" o:spid="_x0000_s1026" style="position:absolute;z-index:25210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8pt,10.6pt" to="180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"/>
            </w:pict>
          </mc:Fallback>
        </mc:AlternateContent>
      </w:r>
      <w:r w:rsidRPr="008843B2">
        <w:rPr>
          <w:noProof/>
          <w:lang w:eastAsia="de-DE"/>
        </w:rPr>
        <mc:AlternateContent>
          <mc:Choice Requires="wps">
            <w:drawing>
              <wp:anchor distT="0" distB="0" distL="114300" distR="114300" simplePos="0" relativeHeight="252107776" behindDoc="0" locked="0" layoutInCell="1" allowOverlap="1" wp14:anchorId="6E378E9D" wp14:editId="64671465">
                <wp:simplePos x="0" y="0"/>
                <wp:positionH relativeFrom="column">
                  <wp:posOffset>1475740</wp:posOffset>
                </wp:positionH>
                <wp:positionV relativeFrom="paragraph">
                  <wp:posOffset>147320</wp:posOffset>
                </wp:positionV>
                <wp:extent cx="124460" cy="195580"/>
                <wp:effectExtent l="8890" t="13970" r="9525" b="9525"/>
                <wp:wrapNone/>
                <wp:docPr id="1712" name="Gerade Verbindung 17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4460" cy="1955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712" o:spid="_x0000_s1026" style="position:absolute;z-index:25210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2pt,11.6pt" to="126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"/>
            </w:pict>
          </mc:Fallback>
        </mc:AlternateContent>
      </w:r>
      <w:r w:rsidRPr="008843B2">
        <w:rPr>
          <w:noProof/>
          <w:lang w:eastAsia="de-DE"/>
        </w:rPr>
        <mc:AlternateContent>
          <mc:Choice Requires="wps">
            <w:drawing>
              <wp:anchor distT="0" distB="0" distL="114300" distR="114300" simplePos="0" relativeHeight="252106752" behindDoc="0" locked="0" layoutInCell="1" allowOverlap="1" wp14:anchorId="61864E2A" wp14:editId="78719B8A">
                <wp:simplePos x="0" y="0"/>
                <wp:positionH relativeFrom="column">
                  <wp:posOffset>1927860</wp:posOffset>
                </wp:positionH>
                <wp:positionV relativeFrom="paragraph">
                  <wp:posOffset>152400</wp:posOffset>
                </wp:positionV>
                <wp:extent cx="1043940" cy="190500"/>
                <wp:effectExtent l="13335" t="9525" r="9525" b="9525"/>
                <wp:wrapNone/>
                <wp:docPr id="1713" name="Gerade Verbindung 17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3940" cy="190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713" o:spid="_x0000_s1026" style="position:absolute;z-index:25210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8pt,12pt" to="234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"/>
            </w:pict>
          </mc:Fallback>
        </mc:AlternateContent>
      </w:r>
    </w:p>
    <w:p w:rsidR="008843B2" w:rsidRPr="008843B2" w:rsidRDefault="008843B2" w:rsidP="008843B2"/>
    <w:tbl>
      <w:tblPr>
        <w:tblW w:w="5371" w:type="dxa"/>
        <w:tblInd w:w="53" w:type="dxa"/>
        <w:tblCellMar>
          <w:left w:w="70" w:type="dxa"/>
          <w:right w:w="70" w:type="dxa"/>
        </w:tblCellMar>
        <w:tblLook w:val="0000" w:firstRow="0" w:lastRow="0" w:firstColumn="0" w:lastColumn="0" w:noHBand="0" w:noVBand="0"/>
      </w:tblPr>
      <w:tblGrid>
        <w:gridCol w:w="1041"/>
        <w:gridCol w:w="918"/>
        <w:gridCol w:w="918"/>
        <w:gridCol w:w="1420"/>
        <w:gridCol w:w="1074"/>
      </w:tblGrid>
      <w:tr w:rsidR="008843B2" w:rsidRPr="008843B2" w:rsidTr="008843B2">
        <w:trPr>
          <w:trHeight w:val="270"/>
        </w:trPr>
        <w:tc>
          <w:tcPr>
            <w:tcW w:w="1041" w:type="dxa"/>
            <w:tcBorders>
              <w:top w:val="single" w:sz="4" w:space="0" w:color="auto"/>
              <w:left w:val="single" w:sz="4" w:space="0" w:color="auto"/>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Farbe</w:t>
            </w:r>
          </w:p>
        </w:tc>
        <w:tc>
          <w:tcPr>
            <w:tcW w:w="918"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1. Ring</w:t>
            </w:r>
          </w:p>
        </w:tc>
        <w:tc>
          <w:tcPr>
            <w:tcW w:w="918"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2. Ring</w:t>
            </w:r>
          </w:p>
        </w:tc>
        <w:tc>
          <w:tcPr>
            <w:tcW w:w="1420"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Multiplikator</w:t>
            </w:r>
          </w:p>
        </w:tc>
        <w:tc>
          <w:tcPr>
            <w:tcW w:w="1074"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Toleranz</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C0C0C0"/>
            <w:noWrap/>
            <w:vAlign w:val="bottom"/>
          </w:tcPr>
          <w:p w:rsidR="008843B2" w:rsidRPr="008843B2" w:rsidRDefault="008843B2" w:rsidP="008843B2">
            <w:pPr>
              <w:jc w:val="center"/>
              <w:rPr>
                <w:rFonts w:ascii="Arial" w:hAnsi="Arial"/>
                <w:b/>
                <w:bCs/>
              </w:rPr>
            </w:pPr>
            <w:proofErr w:type="spellStart"/>
            <w:r w:rsidRPr="008843B2">
              <w:rPr>
                <w:rFonts w:ascii="Arial" w:hAnsi="Arial"/>
                <w:b/>
                <w:bCs/>
              </w:rPr>
              <w:t>silber</w:t>
            </w:r>
            <w:proofErr w:type="spellEnd"/>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0,01</w:t>
            </w:r>
          </w:p>
        </w:tc>
        <w:tc>
          <w:tcPr>
            <w:tcW w:w="1074" w:type="dxa"/>
            <w:tcBorders>
              <w:top w:val="single" w:sz="4" w:space="0" w:color="auto"/>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10%</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CC00"/>
            <w:noWrap/>
            <w:vAlign w:val="bottom"/>
          </w:tcPr>
          <w:p w:rsidR="008843B2" w:rsidRPr="008843B2" w:rsidRDefault="008843B2" w:rsidP="008843B2">
            <w:pPr>
              <w:jc w:val="center"/>
              <w:rPr>
                <w:rFonts w:ascii="Arial" w:hAnsi="Arial"/>
                <w:b/>
                <w:bCs/>
              </w:rPr>
            </w:pPr>
            <w:proofErr w:type="spellStart"/>
            <w:r w:rsidRPr="008843B2">
              <w:rPr>
                <w:rFonts w:ascii="Arial" w:hAnsi="Arial"/>
                <w:b/>
                <w:bCs/>
              </w:rPr>
              <w:t>gold</w:t>
            </w:r>
            <w:proofErr w:type="spellEnd"/>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0,1</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5%</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00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schwarz</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0</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9933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braun</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1</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1</w:t>
            </w:r>
          </w:p>
        </w:tc>
        <w:tc>
          <w:tcPr>
            <w:tcW w:w="1420" w:type="dxa"/>
            <w:tcBorders>
              <w:top w:val="nil"/>
              <w:left w:val="nil"/>
              <w:bottom w:val="single" w:sz="4" w:space="0" w:color="auto"/>
              <w:right w:val="single" w:sz="4" w:space="0" w:color="auto"/>
            </w:tcBorders>
            <w:shd w:val="clear" w:color="auto" w:fill="FFFFFF" w:themeFill="background1"/>
            <w:noWrap/>
            <w:vAlign w:val="bottom"/>
          </w:tcPr>
          <w:p w:rsidR="008843B2" w:rsidRPr="008843B2" w:rsidRDefault="008843B2" w:rsidP="008843B2">
            <w:pPr>
              <w:jc w:val="right"/>
              <w:rPr>
                <w:rFonts w:ascii="Arial" w:hAnsi="Arial"/>
                <w:color w:val="984806" w:themeColor="accent6" w:themeShade="80"/>
              </w:rPr>
            </w:pPr>
            <w:r w:rsidRPr="008843B2">
              <w:rPr>
                <w:rFonts w:ascii="Arial" w:hAnsi="Arial"/>
              </w:rPr>
              <w:t>10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1%</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00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rot</w:t>
            </w:r>
          </w:p>
        </w:tc>
        <w:tc>
          <w:tcPr>
            <w:tcW w:w="918" w:type="dxa"/>
            <w:tcBorders>
              <w:top w:val="nil"/>
              <w:left w:val="nil"/>
              <w:bottom w:val="single" w:sz="4" w:space="0" w:color="auto"/>
              <w:right w:val="single" w:sz="4" w:space="0" w:color="auto"/>
            </w:tcBorders>
            <w:shd w:val="clear" w:color="auto" w:fill="FFFFFF" w:themeFill="background1"/>
            <w:noWrap/>
            <w:vAlign w:val="bottom"/>
          </w:tcPr>
          <w:p w:rsidR="008843B2" w:rsidRPr="008843B2" w:rsidRDefault="008843B2" w:rsidP="008843B2">
            <w:pPr>
              <w:jc w:val="center"/>
              <w:rPr>
                <w:rFonts w:ascii="Arial" w:hAnsi="Arial"/>
              </w:rPr>
            </w:pPr>
            <w:r w:rsidRPr="008843B2">
              <w:rPr>
                <w:rFonts w:ascii="Arial" w:hAnsi="Arial"/>
              </w:rPr>
              <w:t>2</w:t>
            </w:r>
          </w:p>
        </w:tc>
        <w:tc>
          <w:tcPr>
            <w:tcW w:w="918" w:type="dxa"/>
            <w:tcBorders>
              <w:top w:val="nil"/>
              <w:left w:val="nil"/>
              <w:bottom w:val="single" w:sz="4" w:space="0" w:color="auto"/>
              <w:right w:val="single" w:sz="4" w:space="0" w:color="auto"/>
            </w:tcBorders>
            <w:shd w:val="clear" w:color="auto" w:fill="FFFFFF" w:themeFill="background1"/>
            <w:noWrap/>
            <w:vAlign w:val="bottom"/>
          </w:tcPr>
          <w:p w:rsidR="008843B2" w:rsidRPr="008843B2" w:rsidRDefault="008843B2" w:rsidP="008843B2">
            <w:pPr>
              <w:jc w:val="center"/>
              <w:rPr>
                <w:rFonts w:ascii="Arial" w:hAnsi="Arial"/>
              </w:rPr>
            </w:pPr>
            <w:r w:rsidRPr="008843B2">
              <w:rPr>
                <w:rFonts w:ascii="Arial" w:hAnsi="Arial"/>
              </w:rPr>
              <w:t>2</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2%</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66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orange</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3</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3</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FF00"/>
            <w:noWrap/>
            <w:vAlign w:val="bottom"/>
          </w:tcPr>
          <w:p w:rsidR="008843B2" w:rsidRPr="008843B2" w:rsidRDefault="008843B2" w:rsidP="008843B2">
            <w:pPr>
              <w:jc w:val="center"/>
              <w:rPr>
                <w:rFonts w:ascii="Arial" w:hAnsi="Arial"/>
                <w:b/>
                <w:bCs/>
              </w:rPr>
            </w:pPr>
            <w:r w:rsidRPr="008843B2">
              <w:rPr>
                <w:rFonts w:ascii="Arial" w:hAnsi="Arial"/>
                <w:b/>
                <w:bCs/>
              </w:rPr>
              <w:t>gelb</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4</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4</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FF00"/>
            <w:noWrap/>
            <w:vAlign w:val="bottom"/>
          </w:tcPr>
          <w:p w:rsidR="008843B2" w:rsidRPr="008843B2" w:rsidRDefault="008843B2" w:rsidP="008843B2">
            <w:pPr>
              <w:jc w:val="center"/>
              <w:rPr>
                <w:rFonts w:ascii="Arial" w:hAnsi="Arial"/>
                <w:b/>
                <w:bCs/>
              </w:rPr>
            </w:pPr>
            <w:r w:rsidRPr="008843B2">
              <w:rPr>
                <w:rFonts w:ascii="Arial" w:hAnsi="Arial"/>
                <w:b/>
                <w:bCs/>
              </w:rPr>
              <w:t>grün</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5</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5</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0,5%</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00FF"/>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blau</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6</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6</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80008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violett</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7</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7</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969696"/>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grau</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8</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8</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weiß</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9</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9</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bl>
    <w:p w:rsidR="008843B2" w:rsidRPr="008843B2" w:rsidRDefault="008843B2" w:rsidP="008843B2">
      <w:pPr>
        <w:tabs>
          <w:tab w:val="left" w:pos="1320"/>
          <w:tab w:val="left" w:pos="5670"/>
        </w:tabs>
        <w:spacing w:line="240" w:lineRule="exact"/>
      </w:pPr>
      <w:r w:rsidRPr="008843B2">
        <w:rPr>
          <w:noProof/>
          <w:lang w:eastAsia="de-DE"/>
        </w:rPr>
        <mc:AlternateContent>
          <mc:Choice Requires="wps">
            <w:drawing>
              <wp:anchor distT="0" distB="0" distL="114300" distR="114300" simplePos="0" relativeHeight="252111872" behindDoc="0" locked="0" layoutInCell="1" allowOverlap="1" wp14:anchorId="3968E7C2" wp14:editId="088FC33D">
                <wp:simplePos x="0" y="0"/>
                <wp:positionH relativeFrom="column">
                  <wp:posOffset>3574819</wp:posOffset>
                </wp:positionH>
                <wp:positionV relativeFrom="paragraph">
                  <wp:posOffset>107084</wp:posOffset>
                </wp:positionV>
                <wp:extent cx="609600" cy="262890"/>
                <wp:effectExtent l="0" t="0" r="19050" b="22860"/>
                <wp:wrapNone/>
                <wp:docPr id="1714" name="Rechteck 1714"/>
                <wp:cNvGraphicFramePr/>
                <a:graphic xmlns:a="http://schemas.openxmlformats.org/drawingml/2006/main">
                  <a:graphicData uri="http://schemas.microsoft.com/office/word/2010/wordprocessingShape">
                    <wps:wsp>
                      <wps:cNvSpPr/>
                      <wps:spPr>
                        <a:xfrm>
                          <a:off x="0" y="0"/>
                          <a:ext cx="60960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714" o:spid="_x0000_s1026" style="position:absolute;margin-left:281.5pt;margin-top:8.45pt;width:48pt;height:20.7pt;z-index:25211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" filled="f" strokecolor="windowText"/>
            </w:pict>
          </mc:Fallback>
        </mc:AlternateContent>
      </w:r>
      <w:r w:rsidRPr="008843B2">
        <w:rPr>
          <w:noProof/>
          <w:lang w:eastAsia="de-DE"/>
        </w:rPr>
        <mc:AlternateContent>
          <mc:Choice Requires="wps">
            <w:drawing>
              <wp:anchor distT="0" distB="0" distL="114300" distR="114300" simplePos="0" relativeHeight="252130304" behindDoc="0" locked="0" layoutInCell="1" allowOverlap="1" wp14:anchorId="0E41B2C3" wp14:editId="09738DC7">
                <wp:simplePos x="0" y="0"/>
                <wp:positionH relativeFrom="column">
                  <wp:posOffset>2000885</wp:posOffset>
                </wp:positionH>
                <wp:positionV relativeFrom="paragraph">
                  <wp:posOffset>95192</wp:posOffset>
                </wp:positionV>
                <wp:extent cx="595630" cy="262890"/>
                <wp:effectExtent l="0" t="0" r="13970" b="22860"/>
                <wp:wrapNone/>
                <wp:docPr id="1628" name="Rechteck 1628"/>
                <wp:cNvGraphicFramePr/>
                <a:graphic xmlns:a="http://schemas.openxmlformats.org/drawingml/2006/main">
                  <a:graphicData uri="http://schemas.microsoft.com/office/word/2010/wordprocessingShape">
                    <wps:wsp>
                      <wps:cNvSpPr/>
                      <wps:spPr>
                        <a:xfrm>
                          <a:off x="0" y="0"/>
                          <a:ext cx="59563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628" o:spid="_x0000_s1026" style="position:absolute;margin-left:157.55pt;margin-top:7.5pt;width:46.9pt;height:20.7pt;z-index:25213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" filled="f" strokecolor="windowText"/>
            </w:pict>
          </mc:Fallback>
        </mc:AlternateContent>
      </w:r>
      <w:r w:rsidRPr="008843B2">
        <w:rPr>
          <w:noProof/>
          <w:lang w:eastAsia="de-DE"/>
        </w:rPr>
        <mc:AlternateContent>
          <mc:Choice Requires="wps">
            <w:drawing>
              <wp:anchor distT="0" distB="0" distL="114300" distR="114300" simplePos="0" relativeHeight="252109824" behindDoc="0" locked="0" layoutInCell="1" allowOverlap="1" wp14:anchorId="3112C1D8" wp14:editId="37A337F0">
                <wp:simplePos x="0" y="0"/>
                <wp:positionH relativeFrom="column">
                  <wp:posOffset>782955</wp:posOffset>
                </wp:positionH>
                <wp:positionV relativeFrom="paragraph">
                  <wp:posOffset>98367</wp:posOffset>
                </wp:positionV>
                <wp:extent cx="311150" cy="262890"/>
                <wp:effectExtent l="0" t="0" r="12700" b="22860"/>
                <wp:wrapNone/>
                <wp:docPr id="1716" name="Rechteck 1716"/>
                <wp:cNvGraphicFramePr/>
                <a:graphic xmlns:a="http://schemas.openxmlformats.org/drawingml/2006/main">
                  <a:graphicData uri="http://schemas.microsoft.com/office/word/2010/wordprocessingShape">
                    <wps:wsp>
                      <wps:cNvSpPr/>
                      <wps:spPr>
                        <a:xfrm>
                          <a:off x="0" y="0"/>
                          <a:ext cx="31115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716" o:spid="_x0000_s1026" style="position:absolute;margin-left:61.65pt;margin-top:7.75pt;width:24.5pt;height:20.7pt;z-index:25210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" filled="f" strokecolor="windowText"/>
            </w:pict>
          </mc:Fallback>
        </mc:AlternateContent>
      </w:r>
      <w:r w:rsidRPr="008843B2">
        <w:rPr>
          <w:noProof/>
          <w:lang w:eastAsia="de-DE"/>
        </w:rPr>
        <mc:AlternateContent>
          <mc:Choice Requires="wps">
            <w:drawing>
              <wp:anchor distT="0" distB="0" distL="114300" distR="114300" simplePos="0" relativeHeight="252110848" behindDoc="0" locked="0" layoutInCell="1" allowOverlap="1" wp14:anchorId="0BA5BC12" wp14:editId="702CB5C2">
                <wp:simplePos x="0" y="0"/>
                <wp:positionH relativeFrom="column">
                  <wp:posOffset>1386205</wp:posOffset>
                </wp:positionH>
                <wp:positionV relativeFrom="paragraph">
                  <wp:posOffset>92710</wp:posOffset>
                </wp:positionV>
                <wp:extent cx="311150" cy="262890"/>
                <wp:effectExtent l="0" t="0" r="12700" b="22860"/>
                <wp:wrapNone/>
                <wp:docPr id="1717" name="Rechteck 1717"/>
                <wp:cNvGraphicFramePr/>
                <a:graphic xmlns:a="http://schemas.openxmlformats.org/drawingml/2006/main">
                  <a:graphicData uri="http://schemas.microsoft.com/office/word/2010/wordprocessingShape">
                    <wps:wsp>
                      <wps:cNvSpPr/>
                      <wps:spPr>
                        <a:xfrm>
                          <a:off x="0" y="0"/>
                          <a:ext cx="31115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717" o:spid="_x0000_s1026" style="position:absolute;margin-left:109.15pt;margin-top:7.3pt;width:24.5pt;height:20.7pt;z-index:25211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" filled="f" strokecolor="windowText"/>
            </w:pict>
          </mc:Fallback>
        </mc:AlternateContent>
      </w:r>
    </w:p>
    <w:p w:rsidR="008843B2" w:rsidRPr="008843B2" w:rsidRDefault="008843B2" w:rsidP="008843B2">
      <w:pPr>
        <w:tabs>
          <w:tab w:val="left" w:pos="2977"/>
          <w:tab w:val="left" w:pos="5387"/>
          <w:tab w:val="left" w:pos="6663"/>
        </w:tabs>
        <w:spacing w:line="240" w:lineRule="exact"/>
      </w:pPr>
      <w:r w:rsidRPr="008843B2">
        <w:rPr>
          <w:noProof/>
          <w:lang w:eastAsia="de-DE"/>
        </w:rPr>
        <mc:AlternateContent>
          <mc:Choice Requires="wps">
            <w:drawing>
              <wp:anchor distT="0" distB="0" distL="114300" distR="114300" simplePos="0" relativeHeight="252114944" behindDoc="0" locked="0" layoutInCell="1" allowOverlap="1" wp14:anchorId="7E45CEA8" wp14:editId="5715F48C">
                <wp:simplePos x="0" y="0"/>
                <wp:positionH relativeFrom="column">
                  <wp:posOffset>1856855</wp:posOffset>
                </wp:positionH>
                <wp:positionV relativeFrom="paragraph">
                  <wp:posOffset>51666</wp:posOffset>
                </wp:positionV>
                <wp:extent cx="69273" cy="90054"/>
                <wp:effectExtent l="0" t="0" r="26035" b="24765"/>
                <wp:wrapNone/>
                <wp:docPr id="1506" name="Ellipse 1506"/>
                <wp:cNvGraphicFramePr/>
                <a:graphic xmlns:a="http://schemas.openxmlformats.org/drawingml/2006/main">
                  <a:graphicData uri="http://schemas.microsoft.com/office/word/2010/wordprocessingShape">
                    <wps:wsp>
                      <wps:cNvSpPr/>
                      <wps:spPr>
                        <a:xfrm>
                          <a:off x="0" y="0"/>
                          <a:ext cx="69273" cy="90054"/>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506" o:spid="_x0000_s1026" style="position:absolute;margin-left:146.2pt;margin-top:4.05pt;width:5.45pt;height:7.1pt;z-index:25211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" fillcolor="windowText" strokeweight="2pt"/>
            </w:pict>
          </mc:Fallback>
        </mc:AlternateContent>
      </w:r>
      <w:r w:rsidRPr="008843B2">
        <w:tab/>
      </w:r>
      <w:r w:rsidRPr="008843B2">
        <w:rPr>
          <w:rFonts w:eastAsiaTheme="minorEastAsia"/>
          <w:sz w:val="40"/>
        </w:rPr>
        <w:tab/>
      </w:r>
      <w:r w:rsidRPr="008843B2">
        <w:rPr>
          <w:rFonts w:eastAsiaTheme="minorEastAsia"/>
          <w:sz w:val="36"/>
        </w:rPr>
        <w:t>=</w:t>
      </w:r>
      <w:r w:rsidRPr="008843B2">
        <w:rPr>
          <w:rFonts w:eastAsiaTheme="minorEastAsia"/>
          <w:sz w:val="36"/>
        </w:rPr>
        <w:tab/>
      </w:r>
      <w:r w:rsidRPr="008843B2">
        <w:rPr>
          <w:rFonts w:ascii="Corbel" w:eastAsiaTheme="minorEastAsia" w:hAnsi="Corbel"/>
          <w:b/>
          <w:sz w:val="28"/>
        </w:rPr>
        <w:t>Ω</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Widerstandsbestimmung</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ET1.01.12.01</w:t>
            </w:r>
          </w:p>
        </w:tc>
      </w:tr>
      <w:tr w:rsidR="008843B2" w:rsidRPr="008843B2" w:rsidTr="008843B2">
        <w:tc>
          <w:tcPr>
            <w:tcW w:w="7348" w:type="dxa"/>
            <w:gridSpan w:val="2"/>
            <w:tcBorders>
              <w:left w:val="single" w:sz="4" w:space="0" w:color="auto"/>
              <w:bottom w:val="single" w:sz="4" w:space="0" w:color="auto"/>
              <w:right w:val="single" w:sz="4" w:space="0" w:color="auto"/>
            </w:tcBorders>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ED3D4A">
            <w:pPr>
              <w:pStyle w:val="Kopf8ptafz"/>
              <w:ind w:left="414" w:hanging="357"/>
            </w:pPr>
            <w:r w:rsidRPr="008843B2">
              <w:t>Werkstoffe, Material und Bauelemente auswählen</w:t>
            </w:r>
            <w:r w:rsidR="00433AB1">
              <w:t xml:space="preserve"> und deren Eigenschaften kennen</w:t>
            </w:r>
          </w:p>
          <w:p w:rsidR="008843B2" w:rsidRPr="008843B2" w:rsidRDefault="008843B2" w:rsidP="00ED3D4A">
            <w:pPr>
              <w:pStyle w:val="Kopf8ptafz"/>
              <w:ind w:left="414" w:hanging="357"/>
            </w:pPr>
            <w:r w:rsidRPr="008843B2">
              <w:t>Wer</w:t>
            </w:r>
            <w:r w:rsidR="00433AB1">
              <w:t>kzeuge und Messgeräte einsetzen</w:t>
            </w:r>
          </w:p>
          <w:p w:rsidR="008843B2" w:rsidRPr="008843B2" w:rsidRDefault="008843B2" w:rsidP="00ED3D4A">
            <w:pPr>
              <w:pStyle w:val="Kopf8ptafz"/>
              <w:ind w:left="414" w:hanging="357"/>
            </w:pPr>
            <w:r w:rsidRPr="008843B2">
              <w:t>Planungsunterlagen, Pläne und Schaltungen kennen, aufbauen un</w:t>
            </w:r>
            <w:r w:rsidR="00433AB1">
              <w:t>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D9D9D9" w:themeFill="background1" w:themeFillShade="D9"/>
                </w:tcPr>
                <w:p w:rsidR="008843B2" w:rsidRPr="008843B2" w:rsidRDefault="008843B2" w:rsidP="008843B2">
                  <w:pPr>
                    <w:jc w:val="center"/>
                    <w:rPr>
                      <w:rFonts w:eastAsia="Times New Roman" w:cs="Times New Roman"/>
                      <w:b/>
                    </w:rPr>
                  </w:pPr>
                  <w:r w:rsidRPr="008843B2">
                    <w:rPr>
                      <w:rFonts w:eastAsia="Times New Roman" w:cs="Times New Roman"/>
                      <w:b/>
                    </w:rPr>
                    <w:t>Lösung</w:t>
                  </w:r>
                </w:p>
              </w:tc>
            </w:tr>
          </w:tbl>
          <w:p w:rsidR="008843B2" w:rsidRPr="008843B2" w:rsidRDefault="008843B2" w:rsidP="008843B2"/>
        </w:tc>
      </w:tr>
    </w:tbl>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sz w:val="30"/>
          <w:szCs w:val="28"/>
          <w:lang w:eastAsia="de-DE"/>
        </w:rPr>
        <w:t>Widerstandsbestimmung</w:t>
      </w:r>
    </w:p>
    <w:p w:rsidR="008843B2" w:rsidRPr="008843B2" w:rsidRDefault="008843B2" w:rsidP="009E1D61">
      <w:pPr>
        <w:numPr>
          <w:ilvl w:val="0"/>
          <w:numId w:val="29"/>
        </w:numPr>
        <w:spacing w:line="240" w:lineRule="exact"/>
        <w:contextualSpacing/>
      </w:pPr>
      <w:r w:rsidRPr="008843B2">
        <w:t>Messen Sie die Widerstandswerte der vorliegenden Widerstände mit der nac</w:t>
      </w:r>
      <w:r w:rsidRPr="008843B2">
        <w:t>h</w:t>
      </w:r>
      <w:r w:rsidRPr="008843B2">
        <w:t>folgend dargestellten Messschaltung mit dem Widerstandsmessgerät und tr</w:t>
      </w:r>
      <w:r w:rsidRPr="008843B2">
        <w:t>a</w:t>
      </w:r>
      <w:r w:rsidRPr="008843B2">
        <w:t>gen Sie Ihre Messergebnisse in die Tabelle ein.</w:t>
      </w:r>
    </w:p>
    <w:p w:rsidR="008843B2" w:rsidRPr="008843B2" w:rsidRDefault="008843B2" w:rsidP="008843B2">
      <w:pPr>
        <w:spacing w:before="120"/>
        <w:ind w:firstLine="709"/>
        <w:jc w:val="both"/>
        <w:rPr>
          <w:lang w:eastAsia="de-DE"/>
        </w:rPr>
      </w:pPr>
      <w:r w:rsidRPr="008843B2">
        <w:rPr>
          <w:lang w:eastAsia="de-DE"/>
        </w:rPr>
        <w:t>Messschaltung:</w:t>
      </w:r>
    </w:p>
    <w:p w:rsidR="008843B2" w:rsidRPr="008843B2" w:rsidRDefault="008843B2" w:rsidP="008843B2">
      <w:pPr>
        <w:spacing w:line="240" w:lineRule="exact"/>
        <w:ind w:left="720"/>
        <w:contextualSpacing/>
      </w:pPr>
      <w:r w:rsidRPr="008843B2">
        <w:rPr>
          <w:noProof/>
          <w:lang w:eastAsia="de-DE"/>
        </w:rPr>
        <w:drawing>
          <wp:anchor distT="0" distB="0" distL="114300" distR="114300" simplePos="0" relativeHeight="252116992" behindDoc="1" locked="0" layoutInCell="1" allowOverlap="1" wp14:anchorId="38FC173D" wp14:editId="3A145AB9">
            <wp:simplePos x="0" y="0"/>
            <wp:positionH relativeFrom="column">
              <wp:posOffset>478155</wp:posOffset>
            </wp:positionH>
            <wp:positionV relativeFrom="paragraph">
              <wp:posOffset>48260</wp:posOffset>
            </wp:positionV>
            <wp:extent cx="2562860" cy="1421765"/>
            <wp:effectExtent l="0" t="0" r="8890" b="6985"/>
            <wp:wrapTight wrapText="bothSides">
              <wp:wrapPolygon edited="0">
                <wp:start x="0" y="0"/>
                <wp:lineTo x="0" y="21417"/>
                <wp:lineTo x="21514" y="21417"/>
                <wp:lineTo x="21514" y="0"/>
                <wp:lineTo x="0" y="0"/>
              </wp:wrapPolygon>
            </wp:wrapTight>
            <wp:docPr id="1750" name="Grafik 1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rekte Widerstandsbestimmung mit Symbol Messgerät.JPG"/>
                    <pic:cNvPicPr/>
                  </pic:nvPicPr>
                  <pic:blipFill rotWithShape="1">
                    <a:blip r:embed="rId148" cstate="print">
                      <a:extLst>
                        <a:ext uri="{28A0092B-C50C-407E-A947-70E740481C1C}">
                          <a14:useLocalDpi xmlns:a14="http://schemas.microsoft.com/office/drawing/2010/main" val="0"/>
                        </a:ext>
                      </a:extLst>
                    </a:blip>
                    <a:srcRect t="21583"/>
                    <a:stretch/>
                  </pic:blipFill>
                  <pic:spPr bwMode="auto">
                    <a:xfrm>
                      <a:off x="0" y="0"/>
                      <a:ext cx="2562860" cy="14217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pPr>
    </w:p>
    <w:tbl>
      <w:tblPr>
        <w:tblStyle w:val="Tabellenraster"/>
        <w:tblW w:w="0" w:type="auto"/>
        <w:tblInd w:w="817" w:type="dxa"/>
        <w:tblLook w:val="04A0" w:firstRow="1" w:lastRow="0" w:firstColumn="1" w:lastColumn="0" w:noHBand="0" w:noVBand="1"/>
      </w:tblPr>
      <w:tblGrid>
        <w:gridCol w:w="2231"/>
        <w:gridCol w:w="2231"/>
        <w:gridCol w:w="2231"/>
      </w:tblGrid>
      <w:tr w:rsidR="008843B2" w:rsidRPr="008843B2" w:rsidTr="008843B2">
        <w:tc>
          <w:tcPr>
            <w:tcW w:w="2231" w:type="dxa"/>
          </w:tcPr>
          <w:p w:rsidR="008843B2" w:rsidRPr="008843B2" w:rsidRDefault="008843B2" w:rsidP="008843B2">
            <w:pPr>
              <w:spacing w:line="240" w:lineRule="exact"/>
              <w:jc w:val="center"/>
            </w:pPr>
            <w:r w:rsidRPr="008843B2">
              <w:t>Widerstand 1</w:t>
            </w:r>
          </w:p>
        </w:tc>
        <w:tc>
          <w:tcPr>
            <w:tcW w:w="2231" w:type="dxa"/>
          </w:tcPr>
          <w:p w:rsidR="008843B2" w:rsidRPr="008843B2" w:rsidRDefault="008843B2" w:rsidP="008843B2">
            <w:pPr>
              <w:spacing w:line="240" w:lineRule="exact"/>
              <w:jc w:val="center"/>
            </w:pPr>
            <w:r w:rsidRPr="008843B2">
              <w:t>Widerstand 2</w:t>
            </w:r>
          </w:p>
        </w:tc>
        <w:tc>
          <w:tcPr>
            <w:tcW w:w="2231" w:type="dxa"/>
          </w:tcPr>
          <w:p w:rsidR="008843B2" w:rsidRPr="008843B2" w:rsidRDefault="008843B2" w:rsidP="008843B2">
            <w:pPr>
              <w:spacing w:line="240" w:lineRule="exact"/>
              <w:jc w:val="center"/>
            </w:pPr>
            <w:r w:rsidRPr="008843B2">
              <w:t>Widerstand 3</w:t>
            </w:r>
          </w:p>
        </w:tc>
      </w:tr>
      <w:tr w:rsidR="008843B2" w:rsidRPr="008843B2" w:rsidTr="008843B2">
        <w:trPr>
          <w:trHeight w:val="197"/>
        </w:trPr>
        <w:tc>
          <w:tcPr>
            <w:tcW w:w="2231" w:type="dxa"/>
            <w:vAlign w:val="center"/>
          </w:tcPr>
          <w:p w:rsidR="008843B2" w:rsidRPr="008843B2" w:rsidRDefault="008843B2" w:rsidP="008843B2">
            <w:pPr>
              <w:spacing w:line="480" w:lineRule="auto"/>
              <w:contextualSpacing/>
              <w:jc w:val="center"/>
            </w:pPr>
            <w:r w:rsidRPr="008843B2">
              <w:t>33</w:t>
            </w:r>
            <w:r w:rsidRPr="008843B2">
              <w:rPr>
                <w:rFonts w:ascii="Corbel" w:hAnsi="Corbel"/>
              </w:rPr>
              <w:t>Ω</w:t>
            </w:r>
          </w:p>
        </w:tc>
        <w:tc>
          <w:tcPr>
            <w:tcW w:w="2231" w:type="dxa"/>
            <w:vAlign w:val="center"/>
          </w:tcPr>
          <w:p w:rsidR="008843B2" w:rsidRPr="008843B2" w:rsidRDefault="008843B2" w:rsidP="008843B2">
            <w:pPr>
              <w:spacing w:line="480" w:lineRule="auto"/>
              <w:ind w:left="284"/>
              <w:contextualSpacing/>
              <w:jc w:val="center"/>
            </w:pPr>
            <w:r w:rsidRPr="008843B2">
              <w:t>10k</w:t>
            </w:r>
            <w:r w:rsidRPr="008843B2">
              <w:rPr>
                <w:rFonts w:ascii="Corbel" w:hAnsi="Corbel"/>
              </w:rPr>
              <w:t>Ω</w:t>
            </w:r>
          </w:p>
        </w:tc>
        <w:tc>
          <w:tcPr>
            <w:tcW w:w="2231" w:type="dxa"/>
            <w:vAlign w:val="center"/>
          </w:tcPr>
          <w:p w:rsidR="008843B2" w:rsidRPr="008843B2" w:rsidRDefault="008843B2" w:rsidP="008843B2">
            <w:pPr>
              <w:spacing w:line="480" w:lineRule="auto"/>
              <w:ind w:left="284"/>
              <w:contextualSpacing/>
              <w:jc w:val="center"/>
            </w:pPr>
            <w:r w:rsidRPr="008843B2">
              <w:t>22k</w:t>
            </w:r>
            <w:r w:rsidRPr="008843B2">
              <w:rPr>
                <w:rFonts w:ascii="Corbel" w:hAnsi="Corbel"/>
              </w:rPr>
              <w:t>Ω</w:t>
            </w:r>
          </w:p>
        </w:tc>
      </w:tr>
    </w:tbl>
    <w:p w:rsidR="008843B2" w:rsidRPr="008843B2" w:rsidRDefault="008843B2" w:rsidP="009E1D61">
      <w:pPr>
        <w:numPr>
          <w:ilvl w:val="0"/>
          <w:numId w:val="29"/>
        </w:numPr>
        <w:spacing w:before="120" w:line="240" w:lineRule="exact"/>
        <w:contextualSpacing/>
      </w:pPr>
      <w:r w:rsidRPr="008843B2">
        <w:t>Bestimmen Sie den Widerstandswert für den nachfolgend dargestellten Wide</w:t>
      </w:r>
      <w:r w:rsidRPr="008843B2">
        <w:t>r</w:t>
      </w:r>
      <w:r w:rsidRPr="008843B2">
        <w:t>stand mit Hilfe der Widerstands-Farbcode-Tabelle und tragen Sie die entspr</w:t>
      </w:r>
      <w:r w:rsidRPr="008843B2">
        <w:t>e</w:t>
      </w:r>
      <w:r w:rsidRPr="008843B2">
        <w:t>chenden Werte in die darunter abgebildeten Kästchen ein.</w:t>
      </w:r>
    </w:p>
    <w:p w:rsidR="008843B2" w:rsidRPr="008843B2" w:rsidRDefault="008843B2" w:rsidP="008843B2">
      <w:pPr>
        <w:spacing w:line="240" w:lineRule="exact"/>
      </w:pPr>
      <w:r w:rsidRPr="008843B2">
        <w:rPr>
          <w:noProof/>
          <w:lang w:eastAsia="de-DE"/>
        </w:rPr>
        <mc:AlternateContent>
          <mc:Choice Requires="wpg">
            <w:drawing>
              <wp:anchor distT="0" distB="0" distL="114300" distR="114300" simplePos="0" relativeHeight="252115968" behindDoc="0" locked="0" layoutInCell="1" allowOverlap="1" wp14:anchorId="1C0AD42A" wp14:editId="6679FFBC">
                <wp:simplePos x="0" y="0"/>
                <wp:positionH relativeFrom="column">
                  <wp:posOffset>784860</wp:posOffset>
                </wp:positionH>
                <wp:positionV relativeFrom="paragraph">
                  <wp:posOffset>102177</wp:posOffset>
                </wp:positionV>
                <wp:extent cx="1600200" cy="229870"/>
                <wp:effectExtent l="0" t="0" r="19050" b="17780"/>
                <wp:wrapNone/>
                <wp:docPr id="1507" name="Gruppieren 15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0200" cy="229870"/>
                          <a:chOff x="1417" y="877"/>
                          <a:chExt cx="2520" cy="362"/>
                        </a:xfrm>
                      </wpg:grpSpPr>
                      <wps:wsp>
                        <wps:cNvPr id="1508" name="Line 28"/>
                        <wps:cNvCnPr/>
                        <wps:spPr bwMode="auto">
                          <a:xfrm>
                            <a:off x="1417" y="1057"/>
                            <a:ext cx="25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5" name="Rectangle 29"/>
                        <wps:cNvSpPr>
                          <a:spLocks noChangeArrowheads="1"/>
                        </wps:cNvSpPr>
                        <wps:spPr bwMode="auto">
                          <a:xfrm>
                            <a:off x="1957" y="877"/>
                            <a:ext cx="1440" cy="360"/>
                          </a:xfrm>
                          <a:prstGeom prst="rect">
                            <a:avLst/>
                          </a:prstGeom>
                          <a:solidFill>
                            <a:srgbClr val="EAEAEA"/>
                          </a:solidFill>
                          <a:ln w="9525">
                            <a:solidFill>
                              <a:srgbClr val="000000"/>
                            </a:solidFill>
                            <a:miter lim="800000"/>
                            <a:headEnd/>
                            <a:tailEnd/>
                          </a:ln>
                        </wps:spPr>
                        <wps:bodyPr rot="0" vert="horz" wrap="square" lIns="91440" tIns="45720" rIns="91440" bIns="45720" anchor="t" anchorCtr="0" upright="1">
                          <a:noAutofit/>
                        </wps:bodyPr>
                      </wps:wsp>
                      <wps:wsp>
                        <wps:cNvPr id="1567" name="Rectangle 30"/>
                        <wps:cNvSpPr>
                          <a:spLocks noChangeArrowheads="1"/>
                        </wps:cNvSpPr>
                        <wps:spPr bwMode="auto">
                          <a:xfrm>
                            <a:off x="2137" y="877"/>
                            <a:ext cx="180" cy="360"/>
                          </a:xfrm>
                          <a:prstGeom prst="re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573" name="Rectangle 31"/>
                        <wps:cNvSpPr>
                          <a:spLocks noChangeArrowheads="1"/>
                        </wps:cNvSpPr>
                        <wps:spPr bwMode="auto">
                          <a:xfrm>
                            <a:off x="2402" y="877"/>
                            <a:ext cx="180" cy="360"/>
                          </a:xfrm>
                          <a:prstGeom prst="re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574" name="Rectangle 32"/>
                        <wps:cNvSpPr>
                          <a:spLocks noChangeArrowheads="1"/>
                        </wps:cNvSpPr>
                        <wps:spPr bwMode="auto">
                          <a:xfrm>
                            <a:off x="2677" y="877"/>
                            <a:ext cx="180" cy="360"/>
                          </a:xfrm>
                          <a:prstGeom prst="rect">
                            <a:avLst/>
                          </a:prstGeom>
                          <a:solidFill>
                            <a:srgbClr val="F78009"/>
                          </a:solidFill>
                          <a:ln w="9525">
                            <a:solidFill>
                              <a:srgbClr val="000000"/>
                            </a:solidFill>
                            <a:miter lim="800000"/>
                            <a:headEnd/>
                            <a:tailEnd/>
                          </a:ln>
                        </wps:spPr>
                        <wps:bodyPr rot="0" vert="horz" wrap="square" lIns="91440" tIns="45720" rIns="91440" bIns="45720" anchor="t" anchorCtr="0" upright="1">
                          <a:noAutofit/>
                        </wps:bodyPr>
                      </wps:wsp>
                      <wps:wsp>
                        <wps:cNvPr id="1575" name="Rectangle 33"/>
                        <wps:cNvSpPr>
                          <a:spLocks noChangeArrowheads="1"/>
                        </wps:cNvSpPr>
                        <wps:spPr bwMode="auto">
                          <a:xfrm>
                            <a:off x="3105" y="879"/>
                            <a:ext cx="180" cy="360"/>
                          </a:xfrm>
                          <a:prstGeom prst="rect">
                            <a:avLst/>
                          </a:prstGeom>
                          <a:solidFill>
                            <a:srgbClr val="FFCC00"/>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pieren 1507" o:spid="_x0000_s1026" style="position:absolute;margin-left:61.8pt;margin-top:8.05pt;width:126pt;height:18.1pt;z-index:252115968" coordorigin="1417,877" coordsize="2520,3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">
                <v:line id="Line 28" o:spid="_x0000_s1027" style="position:absolute;visibility:visible;mso-wrap-style:square" from="1417,1057" to="3937,10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YmGcgAAADdAAAADwAAAGRycy9kb3ducmV2LnhtbESPQUvDQBCF70L/wzIFb3ZTxSBpt6Uo&#10;QutBbBXscZodk9jsbNhdk/jvnYPQ2wzvzXvfLNeja1VPITaeDcxnGSji0tuGKwMf7883D6BiQrbY&#10;eiYDvxRhvZpcLbGwfuA99YdUKQnhWKCBOqWu0DqWNTmMM98Ri/blg8Mka6i0DThIuGv1bZbl2mHD&#10;0lBjR481lefDjzPweveW95vdy3b83OWn8ml/On4PwZjr6bhZgEo0pov5/3prBf8+E1z5RkbQq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qLYmGcgAAADdAAAADwAAAAAA&#10;AAAAAAAAAAChAgAAZHJzL2Rvd25yZXYueG1sUEsFBgAAAAAEAAQA+QAAAJYDAAAAAA==&#10;"/>
                <v:rect id="Rectangle 29" o:spid="_x0000_s1028" style="position:absolute;left:1957;top:877;width:14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CuEsUA&#10;AADdAAAADwAAAGRycy9kb3ducmV2LnhtbESP0WrCQBBF3wX/YZmCb7ppS0RSNyEWC4U+FK0fMGQn&#10;2Wh2NmRXE/++Wyj4NsO9c++ZbTHZTtxo8K1jBc+rBARx5XTLjYLTz8dyA8IHZI2dY1JwJw9FPp9t&#10;MdNu5APdjqERMYR9hgpMCH0mpa8MWfQr1xNHrXaDxRDXoZF6wDGG206+JMlaWmw5Nhjs6d1QdTle&#10;rYI0QYPr8H0u683ejl91uTtFHrV4mso3EIGm8DD/X3/qiJ++pvD3TRxB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kK4SxQAAAN0AAAAPAAAAAAAAAAAAAAAAAJgCAABkcnMv&#10;ZG93bnJldi54bWxQSwUGAAAAAAQABAD1AAAAigMAAAAA&#10;" fillcolor="#eaeaea"/>
                <v:rect id="Rectangle 30" o:spid="_x0000_s1029" style="position:absolute;left:2137;top:877;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LELsMA&#10;AADdAAAADwAAAGRycy9kb3ducmV2LnhtbERPyWrDMBC9F/IPYgq9NXJbsjlRQhIoFEoP2Q65DdbE&#10;NrFGRprG7t9XhUJu83jrLFa9a9SNQqw9G3gZZqCIC29rLg0cD+/PU1BRkC02nsnAD0VYLQcPC8yt&#10;73hHt72UKoVwzNFAJdLmWseiIodx6FvixF18cCgJhlLbgF0Kd41+zbKxdlhzaqiwpW1FxXX/7Qx0&#10;fnN+G83wczsRCaE/fW2OxcyYp8d+PQcl1Mtd/O/+sGn+aDyBv2/SCXr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9LELsMAAADdAAAADwAAAAAAAAAAAAAAAACYAgAAZHJzL2Rv&#10;d25yZXYueG1sUEsFBgAAAAAEAAQA9QAAAIgDAAAAAA==&#10;" fillcolor="red"/>
                <v:rect id="Rectangle 31" o:spid="_x0000_s1030" style="position:absolute;left:2402;top:877;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BU8MMA&#10;AADdAAAADwAAAGRycy9kb3ducmV2LnhtbERPTWvCQBC9F/wPyxS81U0Va42uooJQkB5q7cHbkJ0m&#10;odnZsDua9N+7hYK3ebzPWa5716grhVh7NvA8ykARF97WXBo4fe6fXkFFQbbYeCYDvxRhvRo8LDG3&#10;vuMPuh6lVCmEY44GKpE21zoWFTmMI98SJ+7bB4eSYCi1DdilcNfocZa9aIc1p4YKW9pVVPwcL85A&#10;57fnyXSOh91MJIT+6317KubGDB/7zQKUUC938b/7zab509kE/r5JJ+jV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TBU8MMAAADdAAAADwAAAAAAAAAAAAAAAACYAgAAZHJzL2Rv&#10;d25yZXYueG1sUEsFBgAAAAAEAAQA9QAAAIgDAAAAAA==&#10;" fillcolor="red"/>
                <v:rect id="Rectangle 32" o:spid="_x0000_s1031" style="position:absolute;left:2677;top:877;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trVMUA&#10;AADdAAAADwAAAGRycy9kb3ducmV2LnhtbESPQWvDMAyF74P9B6NBb4uTtFtLFqeUskGvbQfbUcRa&#10;kjaWg+2l6b+fC4XdJN7T+57K9WR6MZLznWUFWZKCIK6t7rhR8Hn8eF6B8AFZY2+ZFFzJw7p6fCix&#10;0PbCexoPoRExhH2BCtoQhkJKX7dk0Cd2II7aj3UGQ1xdI7XDSww3vczT9FUa7DgSWhxo21J9Pvya&#10;yDXZ11SP32OWn95xtVjyNXdzpWZP0+YNRKAp/Jvv1zsd678sF3D7Jo4g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W2tUxQAAAN0AAAAPAAAAAAAAAAAAAAAAAJgCAABkcnMv&#10;ZG93bnJldi54bWxQSwUGAAAAAAQABAD1AAAAigMAAAAA&#10;" fillcolor="#f78009"/>
                <v:rect id="Rectangle 33" o:spid="_x0000_s1032" style="position:absolute;left:3105;top:879;width:1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J6D8UA&#10;AADdAAAADwAAAGRycy9kb3ducmV2LnhtbERPS2sCMRC+F/wPYYTeNKt0rd0aRQRB6aF09dLbsJl9&#10;1M1kSaK77a9vCkJv8/E9Z7UZTCtu5HxjWcFsmoAgLqxuuFJwPu0nSxA+IGtsLZOCb/KwWY8eVphp&#10;2/MH3fJQiRjCPkMFdQhdJqUvajLop7YjjlxpncEQoaukdtjHcNPKeZIspMGGY0ONHe1qKi751Si4&#10;9O8/qX4qP/l4enFfb4e8PC5ypR7Hw/YVRKAh/Ivv7oOO89PnFP6+iSf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UnoPxQAAAN0AAAAPAAAAAAAAAAAAAAAAAJgCAABkcnMv&#10;ZG93bnJldi54bWxQSwUGAAAAAAQABAD1AAAAigMAAAAA&#10;" fillcolor="#fc0"/>
              </v:group>
            </w:pict>
          </mc:Fallback>
        </mc:AlternateContent>
      </w:r>
    </w:p>
    <w:p w:rsidR="008843B2" w:rsidRPr="008843B2" w:rsidRDefault="008843B2" w:rsidP="008843B2">
      <w:pPr>
        <w:spacing w:line="240" w:lineRule="exact"/>
      </w:pPr>
    </w:p>
    <w:p w:rsidR="008843B2" w:rsidRPr="008843B2" w:rsidRDefault="008843B2" w:rsidP="008843B2">
      <w:r w:rsidRPr="008843B2">
        <w:rPr>
          <w:noProof/>
          <w:lang w:eastAsia="de-DE"/>
        </w:rPr>
        <mc:AlternateContent>
          <mc:Choice Requires="wps">
            <w:drawing>
              <wp:anchor distT="0" distB="0" distL="114300" distR="114300" simplePos="0" relativeHeight="252118016" behindDoc="0" locked="0" layoutInCell="1" allowOverlap="1" wp14:anchorId="7154BD24" wp14:editId="5AE8F2DB">
                <wp:simplePos x="0" y="0"/>
                <wp:positionH relativeFrom="column">
                  <wp:posOffset>1302385</wp:posOffset>
                </wp:positionH>
                <wp:positionV relativeFrom="paragraph">
                  <wp:posOffset>22225</wp:posOffset>
                </wp:positionV>
                <wp:extent cx="0" cy="124460"/>
                <wp:effectExtent l="76200" t="38100" r="57150" b="27940"/>
                <wp:wrapNone/>
                <wp:docPr id="1576" name="Gerade Verbindung 15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44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576" o:spid="_x0000_s1026" style="position:absolute;flip:y;z-index:25211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2.55pt,1.75pt" to="102.5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">
                <v:stroke endarrow="block"/>
              </v:line>
            </w:pict>
          </mc:Fallback>
        </mc:AlternateContent>
      </w:r>
      <w:r w:rsidRPr="008843B2">
        <w:rPr>
          <w:noProof/>
          <w:lang w:eastAsia="de-DE"/>
        </w:rPr>
        <mc:AlternateContent>
          <mc:Choice Requires="wps">
            <w:drawing>
              <wp:anchor distT="0" distB="0" distL="114300" distR="114300" simplePos="0" relativeHeight="252119040" behindDoc="0" locked="0" layoutInCell="1" allowOverlap="1" wp14:anchorId="35B9A13D" wp14:editId="2D6B674B">
                <wp:simplePos x="0" y="0"/>
                <wp:positionH relativeFrom="column">
                  <wp:posOffset>1475740</wp:posOffset>
                </wp:positionH>
                <wp:positionV relativeFrom="paragraph">
                  <wp:posOffset>23495</wp:posOffset>
                </wp:positionV>
                <wp:extent cx="0" cy="123190"/>
                <wp:effectExtent l="76200" t="38100" r="57150" b="10160"/>
                <wp:wrapNone/>
                <wp:docPr id="1577" name="Gerade Verbindung 15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319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577" o:spid="_x0000_s1026" style="position:absolute;flip:y;z-index:25211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2pt,1.85pt" to="116.2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">
                <v:stroke endarrow="block"/>
              </v:line>
            </w:pict>
          </mc:Fallback>
        </mc:AlternateContent>
      </w:r>
      <w:r w:rsidRPr="008843B2">
        <w:rPr>
          <w:noProof/>
          <w:lang w:eastAsia="de-DE"/>
        </w:rPr>
        <mc:AlternateContent>
          <mc:Choice Requires="wps">
            <w:drawing>
              <wp:anchor distT="0" distB="0" distL="114300" distR="114300" simplePos="0" relativeHeight="252120064" behindDoc="0" locked="0" layoutInCell="1" allowOverlap="1" wp14:anchorId="0C6682B0" wp14:editId="53B056A1">
                <wp:simplePos x="0" y="0"/>
                <wp:positionH relativeFrom="column">
                  <wp:posOffset>1655445</wp:posOffset>
                </wp:positionH>
                <wp:positionV relativeFrom="paragraph">
                  <wp:posOffset>22225</wp:posOffset>
                </wp:positionV>
                <wp:extent cx="0" cy="124460"/>
                <wp:effectExtent l="76200" t="38100" r="57150" b="27940"/>
                <wp:wrapNone/>
                <wp:docPr id="1602" name="Gerade Verbindung 16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44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02" o:spid="_x0000_s1026" style="position:absolute;flip:y;z-index:25212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35pt,1.75pt" to="130.3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">
                <v:stroke endarrow="block"/>
              </v:line>
            </w:pict>
          </mc:Fallback>
        </mc:AlternateContent>
      </w:r>
      <w:r w:rsidRPr="008843B2">
        <w:rPr>
          <w:noProof/>
          <w:lang w:eastAsia="de-DE"/>
        </w:rPr>
        <mc:AlternateContent>
          <mc:Choice Requires="wps">
            <w:drawing>
              <wp:anchor distT="0" distB="0" distL="114300" distR="114300" simplePos="0" relativeHeight="252121088" behindDoc="0" locked="0" layoutInCell="1" allowOverlap="1" wp14:anchorId="2EF83D46" wp14:editId="045377A8">
                <wp:simplePos x="0" y="0"/>
                <wp:positionH relativeFrom="column">
                  <wp:posOffset>1925955</wp:posOffset>
                </wp:positionH>
                <wp:positionV relativeFrom="paragraph">
                  <wp:posOffset>22225</wp:posOffset>
                </wp:positionV>
                <wp:extent cx="0" cy="124460"/>
                <wp:effectExtent l="76200" t="38100" r="57150" b="27940"/>
                <wp:wrapNone/>
                <wp:docPr id="1611" name="Gerade Verbindung 16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44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11" o:spid="_x0000_s1026" style="position:absolute;flip:y;z-index:25212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65pt,1.75pt" to="151.6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">
                <v:stroke endarrow="block"/>
              </v:line>
            </w:pict>
          </mc:Fallback>
        </mc:AlternateContent>
      </w:r>
      <w:r w:rsidRPr="008843B2">
        <w:rPr>
          <w:noProof/>
          <w:lang w:eastAsia="de-DE"/>
        </w:rPr>
        <mc:AlternateContent>
          <mc:Choice Requires="wps">
            <w:drawing>
              <wp:anchor distT="0" distB="0" distL="114300" distR="114300" simplePos="0" relativeHeight="252122112" behindDoc="0" locked="0" layoutInCell="1" allowOverlap="1" wp14:anchorId="1122179D" wp14:editId="63F0A29F">
                <wp:simplePos x="0" y="0"/>
                <wp:positionH relativeFrom="column">
                  <wp:posOffset>1143346</wp:posOffset>
                </wp:positionH>
                <wp:positionV relativeFrom="paragraph">
                  <wp:posOffset>140508</wp:posOffset>
                </wp:positionV>
                <wp:extent cx="159328" cy="207818"/>
                <wp:effectExtent l="0" t="0" r="31750" b="20955"/>
                <wp:wrapNone/>
                <wp:docPr id="1615" name="Gerade Verbindung 16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9328" cy="20781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15" o:spid="_x0000_s1026" style="position:absolute;flip:x;z-index:25212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05pt,11.05pt" to="102.6pt,2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"/>
            </w:pict>
          </mc:Fallback>
        </mc:AlternateContent>
      </w:r>
      <w:r w:rsidRPr="008843B2">
        <w:rPr>
          <w:noProof/>
          <w:lang w:eastAsia="de-DE"/>
        </w:rPr>
        <mc:AlternateContent>
          <mc:Choice Requires="wps">
            <w:drawing>
              <wp:anchor distT="0" distB="0" distL="114300" distR="114300" simplePos="0" relativeHeight="252125184" behindDoc="0" locked="0" layoutInCell="1" allowOverlap="1" wp14:anchorId="219B9DA2" wp14:editId="69FB0A98">
                <wp:simplePos x="0" y="0"/>
                <wp:positionH relativeFrom="column">
                  <wp:posOffset>1661160</wp:posOffset>
                </wp:positionH>
                <wp:positionV relativeFrom="paragraph">
                  <wp:posOffset>134620</wp:posOffset>
                </wp:positionV>
                <wp:extent cx="624840" cy="208280"/>
                <wp:effectExtent l="13335" t="10795" r="9525" b="9525"/>
                <wp:wrapNone/>
                <wp:docPr id="1617" name="Gerade Verbindung 16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4840" cy="2082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17" o:spid="_x0000_s1026" style="position:absolute;z-index:25212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8pt,10.6pt" to="180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"/>
            </w:pict>
          </mc:Fallback>
        </mc:AlternateContent>
      </w:r>
      <w:r w:rsidRPr="008843B2">
        <w:rPr>
          <w:noProof/>
          <w:lang w:eastAsia="de-DE"/>
        </w:rPr>
        <mc:AlternateContent>
          <mc:Choice Requires="wps">
            <w:drawing>
              <wp:anchor distT="0" distB="0" distL="114300" distR="114300" simplePos="0" relativeHeight="252124160" behindDoc="0" locked="0" layoutInCell="1" allowOverlap="1" wp14:anchorId="5ED252A4" wp14:editId="45B94D39">
                <wp:simplePos x="0" y="0"/>
                <wp:positionH relativeFrom="column">
                  <wp:posOffset>1475740</wp:posOffset>
                </wp:positionH>
                <wp:positionV relativeFrom="paragraph">
                  <wp:posOffset>147320</wp:posOffset>
                </wp:positionV>
                <wp:extent cx="124460" cy="195580"/>
                <wp:effectExtent l="8890" t="13970" r="9525" b="9525"/>
                <wp:wrapNone/>
                <wp:docPr id="1618" name="Gerade Verbindung 16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4460" cy="1955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18" o:spid="_x0000_s1026" style="position:absolute;z-index:25212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2pt,11.6pt" to="126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"/>
            </w:pict>
          </mc:Fallback>
        </mc:AlternateContent>
      </w:r>
      <w:r w:rsidRPr="008843B2">
        <w:rPr>
          <w:noProof/>
          <w:lang w:eastAsia="de-DE"/>
        </w:rPr>
        <mc:AlternateContent>
          <mc:Choice Requires="wps">
            <w:drawing>
              <wp:anchor distT="0" distB="0" distL="114300" distR="114300" simplePos="0" relativeHeight="252123136" behindDoc="0" locked="0" layoutInCell="1" allowOverlap="1" wp14:anchorId="70D44FE8" wp14:editId="1C0A6D12">
                <wp:simplePos x="0" y="0"/>
                <wp:positionH relativeFrom="column">
                  <wp:posOffset>1927860</wp:posOffset>
                </wp:positionH>
                <wp:positionV relativeFrom="paragraph">
                  <wp:posOffset>152400</wp:posOffset>
                </wp:positionV>
                <wp:extent cx="1043940" cy="190500"/>
                <wp:effectExtent l="13335" t="9525" r="9525" b="9525"/>
                <wp:wrapNone/>
                <wp:docPr id="1619" name="Gerade Verbindung 16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3940" cy="190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619" o:spid="_x0000_s1026" style="position:absolute;z-index:25212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8pt,12pt" to="234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"/>
            </w:pict>
          </mc:Fallback>
        </mc:AlternateContent>
      </w:r>
    </w:p>
    <w:p w:rsidR="008843B2" w:rsidRPr="008843B2" w:rsidRDefault="008843B2" w:rsidP="008843B2"/>
    <w:tbl>
      <w:tblPr>
        <w:tblW w:w="5371" w:type="dxa"/>
        <w:tblInd w:w="53" w:type="dxa"/>
        <w:tblCellMar>
          <w:left w:w="70" w:type="dxa"/>
          <w:right w:w="70" w:type="dxa"/>
        </w:tblCellMar>
        <w:tblLook w:val="0000" w:firstRow="0" w:lastRow="0" w:firstColumn="0" w:lastColumn="0" w:noHBand="0" w:noVBand="0"/>
      </w:tblPr>
      <w:tblGrid>
        <w:gridCol w:w="1041"/>
        <w:gridCol w:w="918"/>
        <w:gridCol w:w="918"/>
        <w:gridCol w:w="1420"/>
        <w:gridCol w:w="1074"/>
      </w:tblGrid>
      <w:tr w:rsidR="008843B2" w:rsidRPr="008843B2" w:rsidTr="008843B2">
        <w:trPr>
          <w:trHeight w:val="270"/>
        </w:trPr>
        <w:tc>
          <w:tcPr>
            <w:tcW w:w="1041" w:type="dxa"/>
            <w:tcBorders>
              <w:top w:val="single" w:sz="4" w:space="0" w:color="auto"/>
              <w:left w:val="single" w:sz="4" w:space="0" w:color="auto"/>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Farbe</w:t>
            </w:r>
          </w:p>
        </w:tc>
        <w:tc>
          <w:tcPr>
            <w:tcW w:w="918"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1. Ring</w:t>
            </w:r>
          </w:p>
        </w:tc>
        <w:tc>
          <w:tcPr>
            <w:tcW w:w="918"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2. Ring</w:t>
            </w:r>
          </w:p>
        </w:tc>
        <w:tc>
          <w:tcPr>
            <w:tcW w:w="1420"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Multiplikator</w:t>
            </w:r>
          </w:p>
        </w:tc>
        <w:tc>
          <w:tcPr>
            <w:tcW w:w="1074"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Toleranz</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C0C0C0"/>
            <w:noWrap/>
            <w:vAlign w:val="bottom"/>
          </w:tcPr>
          <w:p w:rsidR="008843B2" w:rsidRPr="008843B2" w:rsidRDefault="008843B2" w:rsidP="008843B2">
            <w:pPr>
              <w:jc w:val="center"/>
              <w:rPr>
                <w:rFonts w:ascii="Arial" w:hAnsi="Arial"/>
                <w:b/>
                <w:bCs/>
              </w:rPr>
            </w:pPr>
            <w:proofErr w:type="spellStart"/>
            <w:r w:rsidRPr="008843B2">
              <w:rPr>
                <w:rFonts w:ascii="Arial" w:hAnsi="Arial"/>
                <w:b/>
                <w:bCs/>
              </w:rPr>
              <w:t>silber</w:t>
            </w:r>
            <w:proofErr w:type="spellEnd"/>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0,01</w:t>
            </w:r>
          </w:p>
        </w:tc>
        <w:tc>
          <w:tcPr>
            <w:tcW w:w="1074" w:type="dxa"/>
            <w:tcBorders>
              <w:top w:val="single" w:sz="4" w:space="0" w:color="auto"/>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10%</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CC00"/>
            <w:noWrap/>
            <w:vAlign w:val="bottom"/>
          </w:tcPr>
          <w:p w:rsidR="008843B2" w:rsidRPr="008843B2" w:rsidRDefault="008843B2" w:rsidP="008843B2">
            <w:pPr>
              <w:jc w:val="center"/>
              <w:rPr>
                <w:rFonts w:ascii="Arial" w:hAnsi="Arial"/>
                <w:b/>
                <w:bCs/>
              </w:rPr>
            </w:pPr>
            <w:proofErr w:type="spellStart"/>
            <w:r w:rsidRPr="008843B2">
              <w:rPr>
                <w:rFonts w:ascii="Arial" w:hAnsi="Arial"/>
                <w:b/>
                <w:bCs/>
              </w:rPr>
              <w:t>gold</w:t>
            </w:r>
            <w:proofErr w:type="spellEnd"/>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0,1</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5%</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00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schwarz</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0</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9933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braun</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1</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1</w:t>
            </w:r>
          </w:p>
        </w:tc>
        <w:tc>
          <w:tcPr>
            <w:tcW w:w="1420" w:type="dxa"/>
            <w:tcBorders>
              <w:top w:val="nil"/>
              <w:left w:val="nil"/>
              <w:bottom w:val="single" w:sz="4" w:space="0" w:color="auto"/>
              <w:right w:val="single" w:sz="4" w:space="0" w:color="auto"/>
            </w:tcBorders>
            <w:shd w:val="clear" w:color="auto" w:fill="FFFFFF" w:themeFill="background1"/>
            <w:noWrap/>
            <w:vAlign w:val="bottom"/>
          </w:tcPr>
          <w:p w:rsidR="008843B2" w:rsidRPr="008843B2" w:rsidRDefault="008843B2" w:rsidP="008843B2">
            <w:pPr>
              <w:jc w:val="right"/>
              <w:rPr>
                <w:rFonts w:ascii="Arial" w:hAnsi="Arial"/>
                <w:color w:val="984806" w:themeColor="accent6" w:themeShade="80"/>
              </w:rPr>
            </w:pPr>
            <w:r w:rsidRPr="008843B2">
              <w:rPr>
                <w:rFonts w:ascii="Arial" w:hAnsi="Arial"/>
              </w:rPr>
              <w:t>10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1%</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00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rot</w:t>
            </w:r>
          </w:p>
        </w:tc>
        <w:tc>
          <w:tcPr>
            <w:tcW w:w="918" w:type="dxa"/>
            <w:tcBorders>
              <w:top w:val="nil"/>
              <w:left w:val="nil"/>
              <w:bottom w:val="single" w:sz="4" w:space="0" w:color="auto"/>
              <w:right w:val="single" w:sz="4" w:space="0" w:color="auto"/>
            </w:tcBorders>
            <w:shd w:val="clear" w:color="auto" w:fill="FFFFFF" w:themeFill="background1"/>
            <w:noWrap/>
            <w:vAlign w:val="bottom"/>
          </w:tcPr>
          <w:p w:rsidR="008843B2" w:rsidRPr="008843B2" w:rsidRDefault="008843B2" w:rsidP="008843B2">
            <w:pPr>
              <w:jc w:val="center"/>
              <w:rPr>
                <w:rFonts w:ascii="Arial" w:hAnsi="Arial"/>
              </w:rPr>
            </w:pPr>
            <w:r w:rsidRPr="008843B2">
              <w:rPr>
                <w:rFonts w:ascii="Arial" w:hAnsi="Arial"/>
              </w:rPr>
              <w:t>2</w:t>
            </w:r>
          </w:p>
        </w:tc>
        <w:tc>
          <w:tcPr>
            <w:tcW w:w="918" w:type="dxa"/>
            <w:tcBorders>
              <w:top w:val="nil"/>
              <w:left w:val="nil"/>
              <w:bottom w:val="single" w:sz="4" w:space="0" w:color="auto"/>
              <w:right w:val="single" w:sz="4" w:space="0" w:color="auto"/>
            </w:tcBorders>
            <w:shd w:val="clear" w:color="auto" w:fill="FFFFFF" w:themeFill="background1"/>
            <w:noWrap/>
            <w:vAlign w:val="bottom"/>
          </w:tcPr>
          <w:p w:rsidR="008843B2" w:rsidRPr="008843B2" w:rsidRDefault="008843B2" w:rsidP="008843B2">
            <w:pPr>
              <w:jc w:val="center"/>
              <w:rPr>
                <w:rFonts w:ascii="Arial" w:hAnsi="Arial"/>
              </w:rPr>
            </w:pPr>
            <w:r w:rsidRPr="008843B2">
              <w:rPr>
                <w:rFonts w:ascii="Arial" w:hAnsi="Arial"/>
              </w:rPr>
              <w:t>2</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2%</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78009"/>
            <w:noWrap/>
            <w:vAlign w:val="bottom"/>
          </w:tcPr>
          <w:p w:rsidR="008843B2" w:rsidRPr="008843B2" w:rsidRDefault="008843B2" w:rsidP="008843B2">
            <w:pPr>
              <w:jc w:val="center"/>
              <w:rPr>
                <w:rFonts w:ascii="Arial" w:hAnsi="Arial"/>
                <w:b/>
                <w:bCs/>
              </w:rPr>
            </w:pPr>
            <w:r w:rsidRPr="008843B2">
              <w:rPr>
                <w:rFonts w:ascii="Arial" w:hAnsi="Arial"/>
                <w:b/>
                <w:bCs/>
              </w:rPr>
              <w:t>orange</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3</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3</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FF00"/>
            <w:noWrap/>
            <w:vAlign w:val="bottom"/>
          </w:tcPr>
          <w:p w:rsidR="008843B2" w:rsidRPr="008843B2" w:rsidRDefault="008843B2" w:rsidP="008843B2">
            <w:pPr>
              <w:jc w:val="center"/>
              <w:rPr>
                <w:rFonts w:ascii="Arial" w:hAnsi="Arial"/>
                <w:b/>
                <w:bCs/>
              </w:rPr>
            </w:pPr>
            <w:r w:rsidRPr="008843B2">
              <w:rPr>
                <w:rFonts w:ascii="Arial" w:hAnsi="Arial"/>
                <w:b/>
                <w:bCs/>
              </w:rPr>
              <w:t>gelb</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4</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4</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FF00"/>
            <w:noWrap/>
            <w:vAlign w:val="bottom"/>
          </w:tcPr>
          <w:p w:rsidR="008843B2" w:rsidRPr="008843B2" w:rsidRDefault="008843B2" w:rsidP="008843B2">
            <w:pPr>
              <w:jc w:val="center"/>
              <w:rPr>
                <w:rFonts w:ascii="Arial" w:hAnsi="Arial"/>
                <w:b/>
                <w:bCs/>
              </w:rPr>
            </w:pPr>
            <w:r w:rsidRPr="008843B2">
              <w:rPr>
                <w:rFonts w:ascii="Arial" w:hAnsi="Arial"/>
                <w:b/>
                <w:bCs/>
              </w:rPr>
              <w:t>grün</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5</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5</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0,5%</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00FF"/>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blau</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6</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6</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80008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violett</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7</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7</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969696"/>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grau</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8</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8</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weiß</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9</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9</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bl>
    <w:p w:rsidR="008843B2" w:rsidRPr="008843B2" w:rsidRDefault="008843B2" w:rsidP="008843B2">
      <w:pPr>
        <w:tabs>
          <w:tab w:val="left" w:pos="1320"/>
          <w:tab w:val="left" w:pos="5529"/>
        </w:tabs>
        <w:spacing w:line="240" w:lineRule="exact"/>
      </w:pPr>
      <w:r w:rsidRPr="008843B2">
        <w:rPr>
          <w:noProof/>
          <w:lang w:eastAsia="de-DE"/>
        </w:rPr>
        <mc:AlternateContent>
          <mc:Choice Requires="wps">
            <w:drawing>
              <wp:anchor distT="0" distB="0" distL="114300" distR="114300" simplePos="0" relativeHeight="252131328" behindDoc="0" locked="0" layoutInCell="1" allowOverlap="1" wp14:anchorId="570713B2" wp14:editId="458B6A6E">
                <wp:simplePos x="0" y="0"/>
                <wp:positionH relativeFrom="column">
                  <wp:posOffset>3574415</wp:posOffset>
                </wp:positionH>
                <wp:positionV relativeFrom="paragraph">
                  <wp:posOffset>102235</wp:posOffset>
                </wp:positionV>
                <wp:extent cx="609600" cy="262890"/>
                <wp:effectExtent l="0" t="0" r="19050" b="22860"/>
                <wp:wrapNone/>
                <wp:docPr id="1629" name="Rechteck 1629"/>
                <wp:cNvGraphicFramePr/>
                <a:graphic xmlns:a="http://schemas.openxmlformats.org/drawingml/2006/main">
                  <a:graphicData uri="http://schemas.microsoft.com/office/word/2010/wordprocessingShape">
                    <wps:wsp>
                      <wps:cNvSpPr/>
                      <wps:spPr>
                        <a:xfrm>
                          <a:off x="0" y="0"/>
                          <a:ext cx="60960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629" o:spid="_x0000_s1026" style="position:absolute;margin-left:281.45pt;margin-top:8.05pt;width:48pt;height:20.7pt;z-index:25213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" filled="f" strokecolor="windowText"/>
            </w:pict>
          </mc:Fallback>
        </mc:AlternateContent>
      </w:r>
      <w:r w:rsidRPr="008843B2">
        <w:rPr>
          <w:noProof/>
          <w:lang w:eastAsia="de-DE"/>
        </w:rPr>
        <mc:AlternateContent>
          <mc:Choice Requires="wps">
            <w:drawing>
              <wp:anchor distT="0" distB="0" distL="114300" distR="114300" simplePos="0" relativeHeight="252128256" behindDoc="0" locked="0" layoutInCell="1" allowOverlap="1" wp14:anchorId="107EE4D7" wp14:editId="6F1DCEA4">
                <wp:simplePos x="0" y="0"/>
                <wp:positionH relativeFrom="column">
                  <wp:posOffset>2036503</wp:posOffset>
                </wp:positionH>
                <wp:positionV relativeFrom="paragraph">
                  <wp:posOffset>102870</wp:posOffset>
                </wp:positionV>
                <wp:extent cx="595630" cy="262890"/>
                <wp:effectExtent l="0" t="0" r="13970" b="22860"/>
                <wp:wrapNone/>
                <wp:docPr id="1621" name="Rechteck 1621"/>
                <wp:cNvGraphicFramePr/>
                <a:graphic xmlns:a="http://schemas.openxmlformats.org/drawingml/2006/main">
                  <a:graphicData uri="http://schemas.microsoft.com/office/word/2010/wordprocessingShape">
                    <wps:wsp>
                      <wps:cNvSpPr/>
                      <wps:spPr>
                        <a:xfrm>
                          <a:off x="0" y="0"/>
                          <a:ext cx="59563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621" o:spid="_x0000_s1026" style="position:absolute;margin-left:160.35pt;margin-top:8.1pt;width:46.9pt;height:20.7pt;z-index:25212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" filled="f" strokecolor="windowText"/>
            </w:pict>
          </mc:Fallback>
        </mc:AlternateContent>
      </w:r>
      <w:r w:rsidRPr="008843B2">
        <w:rPr>
          <w:noProof/>
          <w:lang w:eastAsia="de-DE"/>
        </w:rPr>
        <mc:AlternateContent>
          <mc:Choice Requires="wps">
            <w:drawing>
              <wp:anchor distT="0" distB="0" distL="114300" distR="114300" simplePos="0" relativeHeight="252126208" behindDoc="0" locked="0" layoutInCell="1" allowOverlap="1" wp14:anchorId="658D4ECE" wp14:editId="79151DF5">
                <wp:simplePos x="0" y="0"/>
                <wp:positionH relativeFrom="column">
                  <wp:posOffset>782955</wp:posOffset>
                </wp:positionH>
                <wp:positionV relativeFrom="paragraph">
                  <wp:posOffset>98367</wp:posOffset>
                </wp:positionV>
                <wp:extent cx="311150" cy="262890"/>
                <wp:effectExtent l="0" t="0" r="12700" b="22860"/>
                <wp:wrapNone/>
                <wp:docPr id="1622" name="Rechteck 1622"/>
                <wp:cNvGraphicFramePr/>
                <a:graphic xmlns:a="http://schemas.openxmlformats.org/drawingml/2006/main">
                  <a:graphicData uri="http://schemas.microsoft.com/office/word/2010/wordprocessingShape">
                    <wps:wsp>
                      <wps:cNvSpPr/>
                      <wps:spPr>
                        <a:xfrm>
                          <a:off x="0" y="0"/>
                          <a:ext cx="31115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622" o:spid="_x0000_s1026" style="position:absolute;margin-left:61.65pt;margin-top:7.75pt;width:24.5pt;height:20.7pt;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" filled="f" strokecolor="windowText"/>
            </w:pict>
          </mc:Fallback>
        </mc:AlternateContent>
      </w:r>
      <w:r w:rsidRPr="008843B2">
        <w:rPr>
          <w:noProof/>
          <w:lang w:eastAsia="de-DE"/>
        </w:rPr>
        <mc:AlternateContent>
          <mc:Choice Requires="wps">
            <w:drawing>
              <wp:anchor distT="0" distB="0" distL="114300" distR="114300" simplePos="0" relativeHeight="252127232" behindDoc="0" locked="0" layoutInCell="1" allowOverlap="1" wp14:anchorId="3A2B3A23" wp14:editId="27622D67">
                <wp:simplePos x="0" y="0"/>
                <wp:positionH relativeFrom="column">
                  <wp:posOffset>1386205</wp:posOffset>
                </wp:positionH>
                <wp:positionV relativeFrom="paragraph">
                  <wp:posOffset>92710</wp:posOffset>
                </wp:positionV>
                <wp:extent cx="311150" cy="262890"/>
                <wp:effectExtent l="0" t="0" r="12700" b="22860"/>
                <wp:wrapNone/>
                <wp:docPr id="1624" name="Rechteck 1624"/>
                <wp:cNvGraphicFramePr/>
                <a:graphic xmlns:a="http://schemas.openxmlformats.org/drawingml/2006/main">
                  <a:graphicData uri="http://schemas.microsoft.com/office/word/2010/wordprocessingShape">
                    <wps:wsp>
                      <wps:cNvSpPr/>
                      <wps:spPr>
                        <a:xfrm>
                          <a:off x="0" y="0"/>
                          <a:ext cx="31115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624" o:spid="_x0000_s1026" style="position:absolute;margin-left:109.15pt;margin-top:7.3pt;width:24.5pt;height:20.7pt;z-index:25212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" filled="f" strokecolor="windowText"/>
            </w:pict>
          </mc:Fallback>
        </mc:AlternateContent>
      </w:r>
    </w:p>
    <w:p w:rsidR="008843B2" w:rsidRPr="008843B2" w:rsidRDefault="008843B2" w:rsidP="008843B2">
      <w:pPr>
        <w:tabs>
          <w:tab w:val="left" w:pos="1418"/>
          <w:tab w:val="left" w:pos="2410"/>
          <w:tab w:val="left" w:pos="2977"/>
          <w:tab w:val="left" w:pos="3402"/>
          <w:tab w:val="left" w:pos="5387"/>
          <w:tab w:val="left" w:pos="5812"/>
          <w:tab w:val="left" w:pos="6663"/>
        </w:tabs>
        <w:spacing w:line="240" w:lineRule="exact"/>
      </w:pPr>
      <w:r w:rsidRPr="008843B2">
        <w:rPr>
          <w:noProof/>
          <w:lang w:eastAsia="de-DE"/>
        </w:rPr>
        <mc:AlternateContent>
          <mc:Choice Requires="wps">
            <w:drawing>
              <wp:anchor distT="0" distB="0" distL="114300" distR="114300" simplePos="0" relativeHeight="252129280" behindDoc="0" locked="0" layoutInCell="1" allowOverlap="1" wp14:anchorId="7C749657" wp14:editId="1FB88437">
                <wp:simplePos x="0" y="0"/>
                <wp:positionH relativeFrom="column">
                  <wp:posOffset>1856855</wp:posOffset>
                </wp:positionH>
                <wp:positionV relativeFrom="paragraph">
                  <wp:posOffset>51666</wp:posOffset>
                </wp:positionV>
                <wp:extent cx="69273" cy="90054"/>
                <wp:effectExtent l="0" t="0" r="26035" b="24765"/>
                <wp:wrapNone/>
                <wp:docPr id="1625" name="Ellipse 1625"/>
                <wp:cNvGraphicFramePr/>
                <a:graphic xmlns:a="http://schemas.openxmlformats.org/drawingml/2006/main">
                  <a:graphicData uri="http://schemas.microsoft.com/office/word/2010/wordprocessingShape">
                    <wps:wsp>
                      <wps:cNvSpPr/>
                      <wps:spPr>
                        <a:xfrm>
                          <a:off x="0" y="0"/>
                          <a:ext cx="69273" cy="90054"/>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625" o:spid="_x0000_s1026" style="position:absolute;margin-left:146.2pt;margin-top:4.05pt;width:5.45pt;height:7.1pt;z-index:25212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" fillcolor="windowText" strokeweight="2pt"/>
            </w:pict>
          </mc:Fallback>
        </mc:AlternateContent>
      </w:r>
      <w:r w:rsidRPr="008843B2">
        <w:tab/>
        <w:t>2</w:t>
      </w:r>
      <w:r w:rsidRPr="008843B2">
        <w:tab/>
        <w:t>2</w:t>
      </w:r>
      <w:r w:rsidRPr="008843B2">
        <w:tab/>
      </w:r>
      <w:r w:rsidRPr="008843B2">
        <w:rPr>
          <w:rFonts w:eastAsiaTheme="minorEastAsia"/>
          <w:sz w:val="40"/>
        </w:rPr>
        <w:tab/>
      </w:r>
      <w:r w:rsidRPr="008843B2">
        <w:t>1000</w:t>
      </w:r>
      <w:r w:rsidRPr="008843B2">
        <w:rPr>
          <w:rFonts w:eastAsiaTheme="minorEastAsia"/>
          <w:sz w:val="40"/>
        </w:rPr>
        <w:tab/>
      </w:r>
      <w:r w:rsidRPr="008843B2">
        <w:rPr>
          <w:rFonts w:eastAsiaTheme="minorEastAsia"/>
          <w:sz w:val="36"/>
        </w:rPr>
        <w:t>=</w:t>
      </w:r>
      <w:r w:rsidRPr="008843B2">
        <w:rPr>
          <w:rFonts w:eastAsiaTheme="minorEastAsia"/>
          <w:sz w:val="36"/>
        </w:rPr>
        <w:tab/>
      </w:r>
      <w:r w:rsidRPr="008843B2">
        <w:t>22000</w:t>
      </w:r>
      <w:r w:rsidRPr="008843B2">
        <w:rPr>
          <w:rFonts w:eastAsiaTheme="minorEastAsia"/>
          <w:sz w:val="36"/>
        </w:rPr>
        <w:tab/>
      </w:r>
      <w:r w:rsidRPr="008843B2">
        <w:rPr>
          <w:rFonts w:ascii="Corbel" w:eastAsiaTheme="minorEastAsia" w:hAnsi="Corbel"/>
          <w:b/>
          <w:sz w:val="28"/>
        </w:rPr>
        <w:t>Ω</w:t>
      </w:r>
    </w:p>
    <w:p w:rsidR="008843B2" w:rsidRPr="008843B2" w:rsidRDefault="008843B2" w:rsidP="008843B2">
      <w:pPr>
        <w:tabs>
          <w:tab w:val="left" w:pos="2977"/>
          <w:tab w:val="left" w:pos="4111"/>
          <w:tab w:val="left" w:pos="5387"/>
        </w:tabs>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Schaltung herstellen</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ET1.01.13</w:t>
            </w:r>
          </w:p>
        </w:tc>
      </w:tr>
      <w:tr w:rsidR="008843B2" w:rsidRPr="008843B2" w:rsidTr="008843B2">
        <w:tc>
          <w:tcPr>
            <w:tcW w:w="7348" w:type="dxa"/>
            <w:gridSpan w:val="3"/>
            <w:tcBorders>
              <w:left w:val="single" w:sz="4" w:space="0" w:color="auto"/>
              <w:bottom w:val="single" w:sz="4" w:space="0" w:color="auto"/>
              <w:right w:val="single" w:sz="4" w:space="0" w:color="auto"/>
            </w:tcBorders>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ED3D4A">
            <w:pPr>
              <w:pStyle w:val="Kopf8ptafz"/>
              <w:ind w:left="414" w:hanging="357"/>
            </w:pPr>
            <w:r w:rsidRPr="008843B2">
              <w:t>Werkstoffe, Material und Bauelemente auswählen</w:t>
            </w:r>
            <w:r w:rsidR="00433AB1">
              <w:t xml:space="preserve"> und deren Eigenschaften kennen</w:t>
            </w:r>
          </w:p>
          <w:p w:rsidR="008843B2" w:rsidRPr="008843B2" w:rsidRDefault="008843B2" w:rsidP="00ED3D4A">
            <w:pPr>
              <w:pStyle w:val="Kopf8ptafz"/>
              <w:ind w:left="414" w:hanging="357"/>
            </w:pPr>
            <w:r w:rsidRPr="008843B2">
              <w:t>Wer</w:t>
            </w:r>
            <w:r w:rsidR="00433AB1">
              <w:t>kzeuge und Messgeräte einsetzen</w:t>
            </w:r>
          </w:p>
          <w:p w:rsidR="008843B2" w:rsidRPr="008843B2" w:rsidRDefault="008843B2" w:rsidP="00ED3D4A">
            <w:pPr>
              <w:pStyle w:val="Kopf8ptafz"/>
              <w:ind w:left="414" w:hanging="357"/>
            </w:pPr>
            <w:r w:rsidRPr="008843B2">
              <w:t>Planungsunterlagen, Pläne und Schaltungen kennen, aufbauen u</w:t>
            </w:r>
            <w:r w:rsidR="00433AB1">
              <w:t>nd anwenden</w:t>
            </w:r>
          </w:p>
          <w:p w:rsidR="008843B2" w:rsidRPr="008843B2" w:rsidRDefault="008843B2" w:rsidP="00ED3D4A">
            <w:pPr>
              <w:pStyle w:val="Kopf8ptafz"/>
              <w:ind w:left="414" w:hanging="357"/>
            </w:pPr>
            <w:r w:rsidRPr="008843B2">
              <w:t>Arbeitsplatz einrichten, Arbeitsablauf planen, Sicherheitsvorschriften kennen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LernTHEMA</w:t>
                  </w:r>
                  <w:proofErr w:type="spellEnd"/>
                </w:p>
              </w:tc>
            </w:tr>
            <w:tr w:rsidR="008843B2" w:rsidRPr="008843B2" w:rsidTr="008843B2">
              <w:trPr>
                <w:trHeight w:val="284"/>
              </w:trPr>
              <w:tc>
                <w:tcPr>
                  <w:tcW w:w="2090" w:type="dxa"/>
                  <w:tcBorders>
                    <w:bottom w:val="nil"/>
                  </w:tcBorders>
                </w:tcPr>
                <w:p w:rsidR="008843B2" w:rsidRPr="008843B2" w:rsidRDefault="008843B2" w:rsidP="008843B2">
                  <w:pPr>
                    <w:jc w:val="center"/>
                  </w:pPr>
                  <w:proofErr w:type="spellStart"/>
                  <w:r w:rsidRPr="008843B2">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ED3D4A">
            <w:pPr>
              <w:pStyle w:val="Kopf8ptafz"/>
              <w:ind w:left="414" w:hanging="357"/>
            </w:pPr>
            <w:r w:rsidRPr="008843B2">
              <w:t>Ich kann Bauelemente und Bauteile erkennen und auswählen.</w:t>
            </w:r>
          </w:p>
          <w:p w:rsidR="008843B2" w:rsidRPr="008843B2" w:rsidRDefault="008843B2" w:rsidP="00ED3D4A">
            <w:pPr>
              <w:pStyle w:val="Kopf8ptafz"/>
              <w:ind w:left="414" w:hanging="357"/>
            </w:pPr>
            <w:r w:rsidRPr="008843B2">
              <w:t xml:space="preserve">Ich kann geeignete Messgeräte und </w:t>
            </w:r>
            <w:r w:rsidR="00C965E8">
              <w:t>-verfahren</w:t>
            </w:r>
            <w:r w:rsidRPr="008843B2">
              <w:t xml:space="preserve"> auswählen und elektrische Grundgrößen messen.</w:t>
            </w:r>
          </w:p>
          <w:p w:rsidR="008843B2" w:rsidRPr="008843B2" w:rsidRDefault="008843B2" w:rsidP="00ED3D4A">
            <w:pPr>
              <w:pStyle w:val="Kopf8ptafz"/>
              <w:ind w:left="414" w:hanging="357"/>
            </w:pPr>
            <w:r w:rsidRPr="008843B2">
              <w:t>Ich kann einfache elektrische Schaltungen erkennen und au</w:t>
            </w:r>
            <w:r w:rsidRPr="008843B2">
              <w:t>f</w:t>
            </w:r>
            <w:r w:rsidRPr="008843B2">
              <w:t>bauen.</w:t>
            </w:r>
          </w:p>
          <w:p w:rsidR="008843B2" w:rsidRPr="008843B2" w:rsidRDefault="008843B2" w:rsidP="00ED3D4A">
            <w:pPr>
              <w:pStyle w:val="Kopf8ptafz"/>
              <w:ind w:left="414" w:hanging="357"/>
            </w:pPr>
            <w:r w:rsidRPr="008843B2">
              <w:t>Ich kann mich, die Werk- und Arbeitszeuge herrichten und org</w:t>
            </w:r>
            <w:r w:rsidRPr="008843B2">
              <w:t>a</w:t>
            </w:r>
            <w:r w:rsidRPr="008843B2">
              <w:t>nisieren um Arbeiten auszuführen.</w:t>
            </w:r>
          </w:p>
          <w:p w:rsidR="008843B2" w:rsidRPr="008843B2" w:rsidRDefault="008843B2" w:rsidP="00ED3D4A">
            <w:pPr>
              <w:pStyle w:val="Kopf8ptafz"/>
              <w:ind w:left="414" w:hanging="357"/>
            </w:pPr>
            <w:r w:rsidRPr="008843B2">
              <w:t>Ich kann Sicherheitsvorschriften beim Arbeiten an elektrischen Anlagen und Geräten benennen und einhalten.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ED3D4A">
            <w:pPr>
              <w:pStyle w:val="Kopf8ptafz"/>
              <w:ind w:left="414" w:hanging="357"/>
            </w:pPr>
            <w:r w:rsidRPr="008843B2">
              <w:t>Ich kann einfache elektrische Schaltungen aufbauen.</w:t>
            </w:r>
          </w:p>
          <w:p w:rsidR="008843B2" w:rsidRPr="008843B2" w:rsidRDefault="008843B2" w:rsidP="00ED3D4A">
            <w:pPr>
              <w:pStyle w:val="Kopf8ptafz"/>
              <w:ind w:left="414" w:hanging="357"/>
            </w:pPr>
            <w:r w:rsidRPr="008843B2">
              <w:t>Ich kann mit Messgeräten zur Spannungs- und Strommessung umgehen.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ED3D4A">
            <w:pPr>
              <w:spacing w:before="40" w:after="60" w:line="160" w:lineRule="exact"/>
              <w:rPr>
                <w:sz w:val="16"/>
              </w:rPr>
            </w:pPr>
            <w:r w:rsidRPr="008843B2">
              <w:rPr>
                <w:sz w:val="12"/>
              </w:rPr>
              <w:t>Wofür Sie das benötigen:</w:t>
            </w:r>
          </w:p>
        </w:tc>
      </w:tr>
      <w:tr w:rsidR="008843B2" w:rsidRPr="008843B2" w:rsidTr="008843B2">
        <w:trPr>
          <w:trHeight w:val="834"/>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ED3D4A">
            <w:pPr>
              <w:pStyle w:val="Kopf8ptafz"/>
              <w:ind w:left="414" w:hanging="357"/>
            </w:pPr>
            <w:r w:rsidRPr="008843B2">
              <w:t>Siehe Lernwegeliste oder Lernschritt ET1.01.14.01</w:t>
            </w:r>
          </w:p>
        </w:tc>
      </w:tr>
    </w:tbl>
    <w:p w:rsidR="008843B2" w:rsidRPr="008843B2" w:rsidRDefault="008843B2" w:rsidP="008843B2">
      <w:pPr>
        <w:spacing w:line="240" w:lineRule="exact"/>
      </w:pP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3"/>
        <w:gridCol w:w="740"/>
        <w:gridCol w:w="3501"/>
        <w:gridCol w:w="1974"/>
      </w:tblGrid>
      <w:tr w:rsidR="008843B2" w:rsidRPr="008843B2" w:rsidTr="008843B2">
        <w:trPr>
          <w:trHeight w:val="397"/>
        </w:trPr>
        <w:tc>
          <w:tcPr>
            <w:tcW w:w="1263"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Phase</w:t>
            </w:r>
          </w:p>
        </w:tc>
        <w:tc>
          <w:tcPr>
            <w:tcW w:w="740"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Zeit</w:t>
            </w:r>
          </w:p>
        </w:tc>
        <w:tc>
          <w:tcPr>
            <w:tcW w:w="3501"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Aufgabe</w:t>
            </w:r>
          </w:p>
        </w:tc>
        <w:tc>
          <w:tcPr>
            <w:tcW w:w="1974"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Hinweis</w:t>
            </w:r>
          </w:p>
        </w:tc>
      </w:tr>
      <w:tr w:rsidR="008843B2" w:rsidRPr="008843B2" w:rsidTr="008843B2">
        <w:trPr>
          <w:trHeight w:val="624"/>
        </w:trPr>
        <w:tc>
          <w:tcPr>
            <w:tcW w:w="1263"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lang w:eastAsia="de-DE"/>
              </w:rPr>
              <w:drawing>
                <wp:inline distT="0" distB="0" distL="0" distR="0" wp14:anchorId="4FAFBA11" wp14:editId="2381ED27">
                  <wp:extent cx="314325" cy="314325"/>
                  <wp:effectExtent l="0" t="0" r="9525" b="9525"/>
                  <wp:docPr id="1751" name="Grafik 1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740" w:type="dxa"/>
            <w:shd w:val="clear" w:color="auto" w:fill="auto"/>
            <w:vAlign w:val="center"/>
          </w:tcPr>
          <w:p w:rsidR="008843B2" w:rsidRPr="008843B2" w:rsidRDefault="008843B2" w:rsidP="008843B2">
            <w:pPr>
              <w:jc w:val="center"/>
              <w:rPr>
                <w:lang w:eastAsia="de-DE"/>
              </w:rPr>
            </w:pPr>
            <w:r w:rsidRPr="008843B2">
              <w:rPr>
                <w:lang w:eastAsia="de-DE"/>
              </w:rPr>
              <w:t>20</w:t>
            </w:r>
            <w:r w:rsidR="00433AB1">
              <w:rPr>
                <w:lang w:eastAsia="de-DE"/>
              </w:rPr>
              <w:t xml:space="preserve"> Min.</w:t>
            </w:r>
          </w:p>
        </w:tc>
        <w:tc>
          <w:tcPr>
            <w:tcW w:w="3501" w:type="dxa"/>
            <w:shd w:val="clear" w:color="auto" w:fill="auto"/>
            <w:vAlign w:val="center"/>
          </w:tcPr>
          <w:p w:rsidR="008843B2" w:rsidRPr="008843B2" w:rsidRDefault="008843B2" w:rsidP="008843B2">
            <w:pPr>
              <w:rPr>
                <w:noProof/>
                <w:lang w:eastAsia="de-DE"/>
              </w:rPr>
            </w:pPr>
            <w:r w:rsidRPr="008843B2">
              <w:rPr>
                <w:noProof/>
                <w:lang w:eastAsia="de-DE"/>
              </w:rPr>
              <w:t>Erklärung der Vorgehensweise bei der Stationenarbeit</w:t>
            </w:r>
          </w:p>
        </w:tc>
        <w:tc>
          <w:tcPr>
            <w:tcW w:w="1974" w:type="dxa"/>
            <w:vAlign w:val="center"/>
          </w:tcPr>
          <w:p w:rsidR="008843B2" w:rsidRPr="008843B2" w:rsidRDefault="008843B2" w:rsidP="008843B2">
            <w:pPr>
              <w:jc w:val="center"/>
              <w:rPr>
                <w:rFonts w:eastAsia="Calibri"/>
                <w:lang w:eastAsia="de-DE"/>
              </w:rPr>
            </w:pPr>
            <w:r w:rsidRPr="008843B2">
              <w:rPr>
                <w:rFonts w:eastAsia="Calibri"/>
                <w:lang w:eastAsia="de-DE"/>
              </w:rPr>
              <w:t>ET1.01.13.01 A-B</w:t>
            </w:r>
          </w:p>
        </w:tc>
      </w:tr>
      <w:tr w:rsidR="008843B2" w:rsidRPr="008843B2" w:rsidTr="008843B2">
        <w:trPr>
          <w:trHeight w:val="624"/>
        </w:trPr>
        <w:tc>
          <w:tcPr>
            <w:tcW w:w="1263"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lang w:eastAsia="de-DE"/>
              </w:rPr>
              <w:drawing>
                <wp:inline distT="0" distB="0" distL="0" distR="0" wp14:anchorId="4A73B5E0" wp14:editId="541541DE">
                  <wp:extent cx="533400" cy="314325"/>
                  <wp:effectExtent l="0" t="0" r="0" b="9525"/>
                  <wp:docPr id="1753" name="Grafik 1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740" w:type="dxa"/>
            <w:shd w:val="clear" w:color="auto" w:fill="auto"/>
            <w:vAlign w:val="center"/>
          </w:tcPr>
          <w:p w:rsidR="008843B2" w:rsidRPr="008843B2" w:rsidRDefault="008843B2" w:rsidP="008843B2">
            <w:pPr>
              <w:jc w:val="center"/>
              <w:rPr>
                <w:lang w:eastAsia="de-DE"/>
              </w:rPr>
            </w:pPr>
            <w:r w:rsidRPr="008843B2">
              <w:rPr>
                <w:lang w:eastAsia="de-DE"/>
              </w:rPr>
              <w:t>5</w:t>
            </w:r>
            <w:r w:rsidR="00433AB1">
              <w:rPr>
                <w:lang w:eastAsia="de-DE"/>
              </w:rPr>
              <w:t xml:space="preserve"> Min.</w:t>
            </w:r>
          </w:p>
        </w:tc>
        <w:tc>
          <w:tcPr>
            <w:tcW w:w="3501" w:type="dxa"/>
            <w:shd w:val="clear" w:color="auto" w:fill="auto"/>
            <w:vAlign w:val="center"/>
          </w:tcPr>
          <w:p w:rsidR="008843B2" w:rsidRPr="008843B2" w:rsidRDefault="008843B2" w:rsidP="008843B2">
            <w:pPr>
              <w:rPr>
                <w:noProof/>
                <w:lang w:eastAsia="de-DE"/>
              </w:rPr>
            </w:pPr>
            <w:r w:rsidRPr="008843B2">
              <w:rPr>
                <w:noProof/>
                <w:lang w:eastAsia="de-DE"/>
              </w:rPr>
              <w:t>Bilden niveaugleicher 2er</w:t>
            </w:r>
            <w:r w:rsidR="00433AB1">
              <w:rPr>
                <w:noProof/>
                <w:lang w:eastAsia="de-DE"/>
              </w:rPr>
              <w:t>-</w:t>
            </w:r>
            <w:r w:rsidRPr="008843B2">
              <w:rPr>
                <w:noProof/>
                <w:lang w:eastAsia="de-DE"/>
              </w:rPr>
              <w:t xml:space="preserve"> oder 3er</w:t>
            </w:r>
            <w:r w:rsidR="00433AB1">
              <w:rPr>
                <w:noProof/>
                <w:lang w:eastAsia="de-DE"/>
              </w:rPr>
              <w:t>-</w:t>
            </w:r>
            <w:r w:rsidRPr="008843B2">
              <w:rPr>
                <w:noProof/>
                <w:lang w:eastAsia="de-DE"/>
              </w:rPr>
              <w:t xml:space="preserve"> Gruppen</w:t>
            </w:r>
          </w:p>
        </w:tc>
        <w:tc>
          <w:tcPr>
            <w:tcW w:w="1974" w:type="dxa"/>
            <w:vAlign w:val="center"/>
          </w:tcPr>
          <w:p w:rsidR="008843B2" w:rsidRPr="008843B2" w:rsidRDefault="008843B2" w:rsidP="008843B2">
            <w:pPr>
              <w:jc w:val="center"/>
              <w:rPr>
                <w:rFonts w:eastAsia="Calibri"/>
                <w:lang w:eastAsia="de-DE"/>
              </w:rPr>
            </w:pPr>
          </w:p>
        </w:tc>
      </w:tr>
      <w:tr w:rsidR="008843B2" w:rsidRPr="008843B2" w:rsidTr="008843B2">
        <w:trPr>
          <w:trHeight w:val="624"/>
        </w:trPr>
        <w:tc>
          <w:tcPr>
            <w:tcW w:w="1263" w:type="dxa"/>
            <w:shd w:val="clear" w:color="auto" w:fill="auto"/>
            <w:vAlign w:val="center"/>
          </w:tcPr>
          <w:p w:rsidR="008843B2" w:rsidRPr="008843B2" w:rsidRDefault="00714F0A" w:rsidP="008843B2">
            <w:pPr>
              <w:jc w:val="center"/>
              <w:rPr>
                <w:rFonts w:eastAsia="Calibri"/>
                <w:noProof/>
                <w:sz w:val="24"/>
                <w:lang w:eastAsia="de-DE"/>
              </w:rPr>
            </w:pPr>
            <w:r w:rsidRPr="008843B2">
              <w:rPr>
                <w:rFonts w:eastAsia="Calibri"/>
                <w:noProof/>
                <w:lang w:eastAsia="de-DE"/>
              </w:rPr>
              <w:drawing>
                <wp:inline distT="0" distB="0" distL="0" distR="0" wp14:anchorId="4E8CC647" wp14:editId="099F6976">
                  <wp:extent cx="533400" cy="314325"/>
                  <wp:effectExtent l="0" t="0" r="0" b="9525"/>
                  <wp:docPr id="1930" name="Grafik 1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740" w:type="dxa"/>
            <w:shd w:val="clear" w:color="auto" w:fill="auto"/>
            <w:vAlign w:val="center"/>
          </w:tcPr>
          <w:p w:rsidR="008843B2" w:rsidRPr="008843B2" w:rsidRDefault="008843B2" w:rsidP="008843B2">
            <w:pPr>
              <w:jc w:val="center"/>
              <w:rPr>
                <w:lang w:eastAsia="de-DE"/>
              </w:rPr>
            </w:pPr>
            <w:r w:rsidRPr="008843B2">
              <w:rPr>
                <w:lang w:eastAsia="de-DE"/>
              </w:rPr>
              <w:t>60</w:t>
            </w:r>
            <w:r w:rsidR="00433AB1">
              <w:rPr>
                <w:lang w:eastAsia="de-DE"/>
              </w:rPr>
              <w:t xml:space="preserve"> Min.</w:t>
            </w:r>
          </w:p>
        </w:tc>
        <w:tc>
          <w:tcPr>
            <w:tcW w:w="3501" w:type="dxa"/>
            <w:shd w:val="clear" w:color="auto" w:fill="auto"/>
            <w:vAlign w:val="center"/>
          </w:tcPr>
          <w:p w:rsidR="008843B2" w:rsidRPr="008843B2" w:rsidRDefault="008843B2" w:rsidP="008843B2">
            <w:pPr>
              <w:rPr>
                <w:noProof/>
                <w:lang w:eastAsia="de-DE"/>
              </w:rPr>
            </w:pPr>
            <w:r w:rsidRPr="008843B2">
              <w:rPr>
                <w:noProof/>
                <w:lang w:eastAsia="de-DE"/>
              </w:rPr>
              <w:t>Bearbeiten der Stationen 1-5</w:t>
            </w:r>
          </w:p>
        </w:tc>
        <w:tc>
          <w:tcPr>
            <w:tcW w:w="1974" w:type="dxa"/>
            <w:vAlign w:val="center"/>
          </w:tcPr>
          <w:p w:rsidR="008843B2" w:rsidRPr="008843B2" w:rsidRDefault="008843B2" w:rsidP="008843B2">
            <w:pPr>
              <w:jc w:val="center"/>
              <w:rPr>
                <w:rFonts w:eastAsia="Calibri"/>
                <w:lang w:eastAsia="de-DE"/>
              </w:rPr>
            </w:pPr>
            <w:r w:rsidRPr="008843B2">
              <w:rPr>
                <w:rFonts w:eastAsia="Calibri"/>
                <w:lang w:eastAsia="de-DE"/>
              </w:rPr>
              <w:t>ET1.01.13.02-06 A</w:t>
            </w:r>
          </w:p>
        </w:tc>
      </w:tr>
      <w:tr w:rsidR="008843B2" w:rsidRPr="008843B2" w:rsidTr="008843B2">
        <w:trPr>
          <w:trHeight w:val="624"/>
        </w:trPr>
        <w:tc>
          <w:tcPr>
            <w:tcW w:w="1263" w:type="dxa"/>
            <w:shd w:val="clear" w:color="auto" w:fill="auto"/>
            <w:vAlign w:val="center"/>
          </w:tcPr>
          <w:p w:rsidR="008843B2" w:rsidRPr="008843B2" w:rsidRDefault="00714F0A" w:rsidP="008843B2">
            <w:pPr>
              <w:jc w:val="center"/>
              <w:rPr>
                <w:rFonts w:eastAsia="Calibri"/>
                <w:noProof/>
                <w:sz w:val="24"/>
                <w:lang w:eastAsia="de-DE"/>
              </w:rPr>
            </w:pPr>
            <w:r w:rsidRPr="008843B2">
              <w:rPr>
                <w:rFonts w:eastAsia="Calibri"/>
                <w:noProof/>
                <w:lang w:eastAsia="de-DE"/>
              </w:rPr>
              <w:drawing>
                <wp:inline distT="0" distB="0" distL="0" distR="0" wp14:anchorId="439D9B46" wp14:editId="105AAA3E">
                  <wp:extent cx="533400" cy="314325"/>
                  <wp:effectExtent l="0" t="0" r="0" b="9525"/>
                  <wp:docPr id="1929" name="Grafik 1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740" w:type="dxa"/>
            <w:shd w:val="clear" w:color="auto" w:fill="auto"/>
            <w:vAlign w:val="center"/>
          </w:tcPr>
          <w:p w:rsidR="008843B2" w:rsidRPr="008843B2" w:rsidRDefault="008843B2" w:rsidP="008843B2">
            <w:pPr>
              <w:jc w:val="center"/>
              <w:rPr>
                <w:lang w:eastAsia="de-DE"/>
              </w:rPr>
            </w:pPr>
            <w:r w:rsidRPr="008843B2">
              <w:rPr>
                <w:lang w:eastAsia="de-DE"/>
              </w:rPr>
              <w:t>60</w:t>
            </w:r>
            <w:r w:rsidR="00433AB1">
              <w:rPr>
                <w:lang w:eastAsia="de-DE"/>
              </w:rPr>
              <w:t xml:space="preserve"> Min.</w:t>
            </w:r>
          </w:p>
        </w:tc>
        <w:tc>
          <w:tcPr>
            <w:tcW w:w="3501" w:type="dxa"/>
            <w:shd w:val="clear" w:color="auto" w:fill="auto"/>
            <w:vAlign w:val="center"/>
          </w:tcPr>
          <w:p w:rsidR="008843B2" w:rsidRPr="008843B2" w:rsidRDefault="008843B2" w:rsidP="008843B2">
            <w:pPr>
              <w:rPr>
                <w:noProof/>
                <w:lang w:eastAsia="de-DE"/>
              </w:rPr>
            </w:pPr>
            <w:r w:rsidRPr="008843B2">
              <w:rPr>
                <w:noProof/>
                <w:lang w:eastAsia="de-DE"/>
              </w:rPr>
              <w:t>Bearbeiten der Stationen 1-5</w:t>
            </w:r>
          </w:p>
        </w:tc>
        <w:tc>
          <w:tcPr>
            <w:tcW w:w="1974" w:type="dxa"/>
            <w:vAlign w:val="center"/>
          </w:tcPr>
          <w:p w:rsidR="008843B2" w:rsidRPr="008843B2" w:rsidRDefault="008843B2" w:rsidP="008843B2">
            <w:pPr>
              <w:jc w:val="center"/>
              <w:rPr>
                <w:rFonts w:eastAsia="Calibri"/>
                <w:lang w:eastAsia="de-DE"/>
              </w:rPr>
            </w:pPr>
            <w:r w:rsidRPr="008843B2">
              <w:rPr>
                <w:rFonts w:eastAsia="Calibri"/>
                <w:lang w:eastAsia="de-DE"/>
              </w:rPr>
              <w:t>ET1.01.13.02-06 B</w:t>
            </w:r>
          </w:p>
        </w:tc>
      </w:tr>
      <w:tr w:rsidR="008843B2" w:rsidRPr="008843B2" w:rsidTr="008843B2">
        <w:trPr>
          <w:trHeight w:val="624"/>
        </w:trPr>
        <w:tc>
          <w:tcPr>
            <w:tcW w:w="1263"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lang w:eastAsia="de-DE"/>
              </w:rPr>
              <w:drawing>
                <wp:inline distT="0" distB="0" distL="0" distR="0" wp14:anchorId="0141CFE3" wp14:editId="54D0F641">
                  <wp:extent cx="533400" cy="314325"/>
                  <wp:effectExtent l="0" t="0" r="0" b="9525"/>
                  <wp:docPr id="1759" name="Grafik 1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740" w:type="dxa"/>
            <w:shd w:val="clear" w:color="auto" w:fill="auto"/>
            <w:vAlign w:val="center"/>
          </w:tcPr>
          <w:p w:rsidR="008843B2" w:rsidRPr="008843B2" w:rsidRDefault="008843B2" w:rsidP="008843B2">
            <w:pPr>
              <w:jc w:val="center"/>
              <w:rPr>
                <w:lang w:eastAsia="de-DE"/>
              </w:rPr>
            </w:pPr>
            <w:r w:rsidRPr="008843B2">
              <w:rPr>
                <w:lang w:eastAsia="de-DE"/>
              </w:rPr>
              <w:t>60</w:t>
            </w:r>
            <w:r w:rsidR="00433AB1">
              <w:rPr>
                <w:lang w:eastAsia="de-DE"/>
              </w:rPr>
              <w:t xml:space="preserve"> Min.</w:t>
            </w:r>
          </w:p>
        </w:tc>
        <w:tc>
          <w:tcPr>
            <w:tcW w:w="3501" w:type="dxa"/>
            <w:shd w:val="clear" w:color="auto" w:fill="auto"/>
            <w:vAlign w:val="center"/>
          </w:tcPr>
          <w:p w:rsidR="008843B2" w:rsidRPr="008843B2" w:rsidRDefault="008843B2" w:rsidP="008843B2">
            <w:pPr>
              <w:rPr>
                <w:noProof/>
                <w:lang w:eastAsia="de-DE"/>
              </w:rPr>
            </w:pPr>
            <w:r w:rsidRPr="008843B2">
              <w:rPr>
                <w:noProof/>
                <w:lang w:eastAsia="de-DE"/>
              </w:rPr>
              <w:t>Bearbeiten der Stationen 1-5</w:t>
            </w:r>
          </w:p>
        </w:tc>
        <w:tc>
          <w:tcPr>
            <w:tcW w:w="1974" w:type="dxa"/>
            <w:vAlign w:val="center"/>
          </w:tcPr>
          <w:p w:rsidR="008843B2" w:rsidRPr="008843B2" w:rsidRDefault="008843B2" w:rsidP="008843B2">
            <w:pPr>
              <w:jc w:val="center"/>
              <w:rPr>
                <w:rFonts w:eastAsia="Calibri"/>
                <w:lang w:eastAsia="de-DE"/>
              </w:rPr>
            </w:pPr>
            <w:r w:rsidRPr="008843B2">
              <w:rPr>
                <w:rFonts w:eastAsia="Calibri"/>
                <w:lang w:eastAsia="de-DE"/>
              </w:rPr>
              <w:t>ET1.01.13.02-06 B</w:t>
            </w:r>
          </w:p>
        </w:tc>
      </w:tr>
      <w:tr w:rsidR="008843B2" w:rsidRPr="008843B2" w:rsidTr="008843B2">
        <w:trPr>
          <w:trHeight w:val="624"/>
        </w:trPr>
        <w:tc>
          <w:tcPr>
            <w:tcW w:w="1263" w:type="dxa"/>
            <w:shd w:val="clear" w:color="auto" w:fill="auto"/>
            <w:vAlign w:val="center"/>
          </w:tcPr>
          <w:p w:rsidR="008843B2" w:rsidRPr="008843B2" w:rsidRDefault="008843B2" w:rsidP="008843B2">
            <w:pPr>
              <w:jc w:val="center"/>
              <w:rPr>
                <w:rFonts w:eastAsia="Calibri"/>
                <w:noProof/>
                <w:lang w:eastAsia="de-DE"/>
              </w:rPr>
            </w:pPr>
            <w:r w:rsidRPr="008843B2">
              <w:rPr>
                <w:rFonts w:eastAsia="Calibri"/>
                <w:noProof/>
                <w:sz w:val="24"/>
                <w:lang w:eastAsia="de-DE"/>
              </w:rPr>
              <w:drawing>
                <wp:anchor distT="0" distB="0" distL="114300" distR="114300" simplePos="0" relativeHeight="252177408" behindDoc="0" locked="0" layoutInCell="0" allowOverlap="1" wp14:anchorId="6F83FDB1" wp14:editId="35A8720D">
                  <wp:simplePos x="0" y="0"/>
                  <wp:positionH relativeFrom="rightMargin">
                    <wp:posOffset>-4432935</wp:posOffset>
                  </wp:positionH>
                  <wp:positionV relativeFrom="paragraph">
                    <wp:posOffset>63500</wp:posOffset>
                  </wp:positionV>
                  <wp:extent cx="302260" cy="323850"/>
                  <wp:effectExtent l="0" t="0" r="2540" b="0"/>
                  <wp:wrapNone/>
                  <wp:docPr id="179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0" w:type="dxa"/>
            <w:shd w:val="clear" w:color="auto" w:fill="auto"/>
            <w:vAlign w:val="center"/>
          </w:tcPr>
          <w:p w:rsidR="008843B2" w:rsidRPr="008843B2" w:rsidRDefault="008843B2" w:rsidP="008843B2">
            <w:pPr>
              <w:jc w:val="center"/>
              <w:rPr>
                <w:lang w:eastAsia="de-DE"/>
              </w:rPr>
            </w:pPr>
            <w:r w:rsidRPr="008843B2">
              <w:rPr>
                <w:lang w:eastAsia="de-DE"/>
              </w:rPr>
              <w:t>10</w:t>
            </w:r>
            <w:r w:rsidR="00433AB1">
              <w:rPr>
                <w:lang w:eastAsia="de-DE"/>
              </w:rPr>
              <w:t xml:space="preserve"> Min.</w:t>
            </w:r>
          </w:p>
        </w:tc>
        <w:tc>
          <w:tcPr>
            <w:tcW w:w="3501" w:type="dxa"/>
            <w:shd w:val="clear" w:color="auto" w:fill="auto"/>
            <w:vAlign w:val="center"/>
          </w:tcPr>
          <w:p w:rsidR="008843B2" w:rsidRPr="008843B2" w:rsidRDefault="008843B2" w:rsidP="008843B2">
            <w:pPr>
              <w:rPr>
                <w:noProof/>
                <w:lang w:eastAsia="de-DE"/>
              </w:rPr>
            </w:pPr>
            <w:r w:rsidRPr="008843B2">
              <w:rPr>
                <w:noProof/>
                <w:lang w:eastAsia="de-DE"/>
              </w:rPr>
              <w:t>Reflexion</w:t>
            </w:r>
          </w:p>
        </w:tc>
        <w:tc>
          <w:tcPr>
            <w:tcW w:w="1974" w:type="dxa"/>
            <w:vAlign w:val="center"/>
          </w:tcPr>
          <w:p w:rsidR="008843B2" w:rsidRPr="008843B2" w:rsidRDefault="008843B2" w:rsidP="008843B2">
            <w:pPr>
              <w:jc w:val="center"/>
              <w:rPr>
                <w:rFonts w:eastAsia="Calibri"/>
                <w:lang w:eastAsia="de-DE"/>
              </w:rPr>
            </w:pPr>
            <w:r w:rsidRPr="008843B2">
              <w:rPr>
                <w:rFonts w:eastAsia="Calibri"/>
                <w:lang w:eastAsia="de-DE"/>
              </w:rPr>
              <w:t>ET 1.01.13.07</w:t>
            </w:r>
          </w:p>
        </w:tc>
      </w:tr>
      <w:tr w:rsidR="008843B2" w:rsidRPr="008843B2" w:rsidTr="008843B2">
        <w:trPr>
          <w:trHeight w:val="624"/>
        </w:trPr>
        <w:tc>
          <w:tcPr>
            <w:tcW w:w="1263"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lang w:eastAsia="de-DE"/>
              </w:rPr>
              <w:drawing>
                <wp:inline distT="0" distB="0" distL="0" distR="0" wp14:anchorId="1A2C3537" wp14:editId="2D024650">
                  <wp:extent cx="533400" cy="314325"/>
                  <wp:effectExtent l="0" t="0" r="0" b="9525"/>
                  <wp:docPr id="1801" name="Grafik 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740" w:type="dxa"/>
            <w:shd w:val="clear" w:color="auto" w:fill="auto"/>
            <w:vAlign w:val="center"/>
          </w:tcPr>
          <w:p w:rsidR="008843B2" w:rsidRPr="008843B2" w:rsidRDefault="008843B2" w:rsidP="008843B2">
            <w:pPr>
              <w:jc w:val="center"/>
              <w:rPr>
                <w:lang w:eastAsia="de-DE"/>
              </w:rPr>
            </w:pPr>
            <w:r w:rsidRPr="008843B2">
              <w:rPr>
                <w:lang w:eastAsia="de-DE"/>
              </w:rPr>
              <w:t>360</w:t>
            </w:r>
            <w:r w:rsidR="00433AB1">
              <w:rPr>
                <w:lang w:eastAsia="de-DE"/>
              </w:rPr>
              <w:t xml:space="preserve"> Min.</w:t>
            </w:r>
          </w:p>
        </w:tc>
        <w:tc>
          <w:tcPr>
            <w:tcW w:w="3501" w:type="dxa"/>
            <w:shd w:val="clear" w:color="auto" w:fill="auto"/>
            <w:vAlign w:val="center"/>
          </w:tcPr>
          <w:p w:rsidR="008843B2" w:rsidRPr="008843B2" w:rsidRDefault="008843B2" w:rsidP="008843B2">
            <w:pPr>
              <w:rPr>
                <w:noProof/>
                <w:lang w:eastAsia="de-DE"/>
              </w:rPr>
            </w:pPr>
            <w:r w:rsidRPr="008843B2">
              <w:rPr>
                <w:noProof/>
                <w:lang w:eastAsia="de-DE"/>
              </w:rPr>
              <w:t>Bearbeiten der Station 6</w:t>
            </w:r>
          </w:p>
        </w:tc>
        <w:tc>
          <w:tcPr>
            <w:tcW w:w="1974" w:type="dxa"/>
            <w:vAlign w:val="center"/>
          </w:tcPr>
          <w:p w:rsidR="008843B2" w:rsidRPr="008843B2" w:rsidRDefault="008843B2" w:rsidP="008843B2">
            <w:pPr>
              <w:jc w:val="center"/>
              <w:rPr>
                <w:rFonts w:eastAsia="Calibri"/>
                <w:lang w:eastAsia="de-DE"/>
              </w:rPr>
            </w:pPr>
            <w:r w:rsidRPr="008843B2">
              <w:rPr>
                <w:rFonts w:eastAsia="Calibri"/>
                <w:lang w:eastAsia="de-DE"/>
              </w:rPr>
              <w:t>ET 1.01.13.08</w:t>
            </w:r>
          </w:p>
        </w:tc>
      </w:tr>
    </w:tbl>
    <w:p w:rsidR="008843B2" w:rsidRPr="008843B2" w:rsidRDefault="008843B2" w:rsidP="008843B2">
      <w:pPr>
        <w:spacing w:line="240" w:lineRule="exact"/>
      </w:pPr>
    </w:p>
    <w:p w:rsidR="008843B2" w:rsidRPr="008843B2" w:rsidRDefault="008843B2" w:rsidP="008843B2">
      <w:pPr>
        <w:spacing w:line="240" w:lineRule="exact"/>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Erklärung Stationenarbeit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ET1.01.13.01</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ED3D4A">
            <w:pPr>
              <w:pStyle w:val="Kopf8ptafz"/>
              <w:ind w:left="414" w:hanging="357"/>
            </w:pPr>
            <w:r w:rsidRPr="008843B2">
              <w:t>Werkstoffe, Material und Bauelemente auswählen</w:t>
            </w:r>
            <w:r w:rsidR="00433AB1">
              <w:t xml:space="preserve"> und deren Eigenschaften kennen</w:t>
            </w:r>
          </w:p>
          <w:p w:rsidR="008843B2" w:rsidRPr="008843B2" w:rsidRDefault="008843B2" w:rsidP="00ED3D4A">
            <w:pPr>
              <w:pStyle w:val="Kopf8ptafz"/>
              <w:ind w:left="414" w:hanging="357"/>
            </w:pPr>
            <w:r w:rsidRPr="008843B2">
              <w:t>Wer</w:t>
            </w:r>
            <w:r w:rsidR="00433AB1">
              <w:t>kzeuge und Messgeräte einsetzen</w:t>
            </w:r>
          </w:p>
          <w:p w:rsidR="008843B2" w:rsidRPr="008843B2" w:rsidRDefault="008843B2" w:rsidP="00ED3D4A">
            <w:pPr>
              <w:pStyle w:val="Kopf8ptafz"/>
              <w:ind w:left="414" w:hanging="357"/>
            </w:pPr>
            <w:r w:rsidRPr="008843B2">
              <w:t>Planungsunterlagen, Pläne und Schaltunge</w:t>
            </w:r>
            <w:r w:rsidR="00433AB1">
              <w:t>n kennen, aufbauen und anwenden</w:t>
            </w:r>
          </w:p>
          <w:p w:rsidR="008843B2" w:rsidRPr="008843B2" w:rsidRDefault="008843B2" w:rsidP="00ED3D4A">
            <w:pPr>
              <w:pStyle w:val="Kopf8ptafz"/>
              <w:ind w:left="414" w:hanging="357"/>
            </w:pPr>
            <w:r w:rsidRPr="008843B2">
              <w:t>Arbeitsplatz einrichten, Arbeitsablauf planen, Sicherheitsvorschriften kennen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ED3D4A">
            <w:pPr>
              <w:pStyle w:val="Kopf8ptafz"/>
              <w:ind w:left="414" w:hanging="357"/>
            </w:pPr>
            <w:r w:rsidRPr="008843B2">
              <w:t>Ich kann Bauelemente und Bauteile erkennen und auswählen.</w:t>
            </w:r>
          </w:p>
          <w:p w:rsidR="008843B2" w:rsidRPr="008843B2" w:rsidRDefault="008843B2" w:rsidP="00ED3D4A">
            <w:pPr>
              <w:pStyle w:val="Kopf8ptafz"/>
              <w:ind w:left="414" w:hanging="357"/>
            </w:pPr>
            <w:r w:rsidRPr="008843B2">
              <w:t xml:space="preserve">Ich kann geeignete Messgeräte und </w:t>
            </w:r>
            <w:r w:rsidR="00C965E8">
              <w:t>-verfahren</w:t>
            </w:r>
            <w:r w:rsidRPr="008843B2">
              <w:t xml:space="preserve"> auswählen und elektrische Grundgrößen messen.</w:t>
            </w:r>
          </w:p>
          <w:p w:rsidR="008843B2" w:rsidRPr="008843B2" w:rsidRDefault="008843B2" w:rsidP="00ED3D4A">
            <w:pPr>
              <w:pStyle w:val="Kopf8ptafz"/>
              <w:ind w:left="414" w:hanging="357"/>
            </w:pPr>
            <w:r w:rsidRPr="008843B2">
              <w:t>Ich kann einfache elektrische Schaltungen erkennen und au</w:t>
            </w:r>
            <w:r w:rsidRPr="008843B2">
              <w:t>f</w:t>
            </w:r>
            <w:r w:rsidRPr="008843B2">
              <w:t>bauen.</w:t>
            </w:r>
          </w:p>
          <w:p w:rsidR="008843B2" w:rsidRPr="008843B2" w:rsidRDefault="008843B2" w:rsidP="00ED3D4A">
            <w:pPr>
              <w:pStyle w:val="Kopf8ptafz"/>
              <w:ind w:left="414" w:hanging="357"/>
            </w:pPr>
            <w:r w:rsidRPr="008843B2">
              <w:t>Ich kann mich, die Werk- und Arbeitszeuge herrichten und org</w:t>
            </w:r>
            <w:r w:rsidRPr="008843B2">
              <w:t>a</w:t>
            </w:r>
            <w:r w:rsidRPr="008843B2">
              <w:t>nisieren um Arbeiten auszuführen.</w:t>
            </w:r>
          </w:p>
          <w:p w:rsidR="008843B2" w:rsidRPr="008843B2" w:rsidRDefault="008843B2" w:rsidP="00ED3D4A">
            <w:pPr>
              <w:pStyle w:val="Kopf8ptafz"/>
              <w:ind w:left="414" w:hanging="357"/>
            </w:pPr>
            <w:r w:rsidRPr="008843B2">
              <w:t>Ich kann Sicherheitsvorschriften beim Arbeiten an elektrischen Anlagen und Geräten benennen und einhalten.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ED3D4A">
            <w:pPr>
              <w:pStyle w:val="Kopf8ptafz"/>
              <w:ind w:left="414" w:hanging="357"/>
            </w:pPr>
            <w:r w:rsidRPr="008843B2">
              <w:t>Ich kann einfache elektrische Schaltungen aufbauen.</w:t>
            </w:r>
          </w:p>
          <w:p w:rsidR="008843B2" w:rsidRPr="008843B2" w:rsidRDefault="008843B2" w:rsidP="00ED3D4A">
            <w:pPr>
              <w:pStyle w:val="Kopf8ptafz"/>
              <w:ind w:left="414" w:hanging="357"/>
            </w:pPr>
            <w:r w:rsidRPr="008843B2">
              <w:t>Ich kann mit Messgeräten zur Spannungs- und Strommessung um</w:t>
            </w:r>
            <w:r w:rsidR="00ED3D4A">
              <w:t>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B64060">
            <w:pPr>
              <w:pStyle w:val="Kopf8ptafz"/>
              <w:numPr>
                <w:ilvl w:val="0"/>
                <w:numId w:val="0"/>
              </w:numPr>
              <w:ind w:left="227"/>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ED3D4A">
            <w:pPr>
              <w:numPr>
                <w:ilvl w:val="0"/>
                <w:numId w:val="6"/>
              </w:numPr>
              <w:ind w:left="414" w:hanging="357"/>
              <w:rPr>
                <w:sz w:val="16"/>
              </w:rPr>
            </w:pPr>
            <w:r w:rsidRPr="008843B2">
              <w:rPr>
                <w:sz w:val="16"/>
              </w:rPr>
              <w:t>Siehe Lernwegeliste oder Lernschritt ET1.01.14.01</w:t>
            </w:r>
          </w:p>
        </w:tc>
      </w:tr>
    </w:tbl>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sz w:val="30"/>
          <w:szCs w:val="28"/>
          <w:lang w:eastAsia="de-DE"/>
        </w:rPr>
        <w:t>Hinweise für die Lehrkraft</w:t>
      </w:r>
    </w:p>
    <w:p w:rsidR="008843B2" w:rsidRPr="008843B2" w:rsidRDefault="008843B2" w:rsidP="008843B2">
      <w:pPr>
        <w:spacing w:line="240" w:lineRule="exact"/>
      </w:pPr>
      <w:r w:rsidRPr="008843B2">
        <w:t xml:space="preserve">Die folgende Stationenarbeit ist so aufgebaut, dass die Schülergruppen die Stationen 1-4 in beliebiger Reihenfolge durchlaufen können. Dabei ist Station 4 noch einmal nach Niveaugruppen aufgeteilt. </w:t>
      </w:r>
    </w:p>
    <w:p w:rsidR="008843B2" w:rsidRPr="008843B2" w:rsidRDefault="008843B2" w:rsidP="008843B2">
      <w:pPr>
        <w:spacing w:line="240" w:lineRule="exact"/>
      </w:pPr>
    </w:p>
    <w:p w:rsidR="008843B2" w:rsidRPr="008843B2" w:rsidRDefault="008843B2" w:rsidP="008843B2">
      <w:pPr>
        <w:spacing w:line="240" w:lineRule="exact"/>
      </w:pPr>
      <w:r w:rsidRPr="008843B2">
        <w:t xml:space="preserve">An Station 5 muss eine Lehrkraft anwesend sein, um das Löten und somit die Fähigkeit und Fertigkeit der Schülerinnen </w:t>
      </w:r>
      <w:r w:rsidR="00433AB1">
        <w:t>und Schüler zum eigenständigen L</w:t>
      </w:r>
      <w:r w:rsidRPr="008843B2">
        <w:t xml:space="preserve">öten überprüfen und bestätigen zu können. </w:t>
      </w:r>
    </w:p>
    <w:p w:rsidR="008843B2" w:rsidRPr="008843B2" w:rsidRDefault="008843B2" w:rsidP="008843B2">
      <w:pPr>
        <w:spacing w:line="240" w:lineRule="exact"/>
      </w:pPr>
    </w:p>
    <w:p w:rsidR="008843B2" w:rsidRPr="008843B2" w:rsidRDefault="008843B2" w:rsidP="008843B2">
      <w:pPr>
        <w:spacing w:line="240" w:lineRule="exact"/>
      </w:pPr>
      <w:r w:rsidRPr="008843B2">
        <w:t>Station 6 beinhaltet die eigentliche Herstellung der Platine. Diese Station ist ebenfalls in 3 Niveaustufen verfügbar, wobei die Unterscheidung sich hier auf den Grad der Hilfeste</w:t>
      </w:r>
      <w:r w:rsidRPr="008843B2">
        <w:t>l</w:t>
      </w:r>
      <w:r w:rsidRPr="008843B2">
        <w:t>lung über Hilfe</w:t>
      </w:r>
      <w:r w:rsidR="00433AB1">
        <w:t>karten und vorgegebene Platinen-</w:t>
      </w:r>
      <w:r w:rsidRPr="008843B2">
        <w:t xml:space="preserve">Layouts beschränkt.  </w:t>
      </w:r>
    </w:p>
    <w:p w:rsidR="008843B2" w:rsidRPr="008843B2" w:rsidRDefault="008843B2" w:rsidP="008843B2">
      <w:pPr>
        <w:spacing w:line="240" w:lineRule="exact"/>
      </w:pPr>
      <w:r w:rsidRPr="008843B2">
        <w:t>Schülerinnen und Schüler dürfen diese Station erst antreten, wenn das selbstständige Löten möglich ist. Ist dies nicht der Fall, sollten eventuell die ersten Stationen wiede</w:t>
      </w:r>
      <w:r w:rsidRPr="008843B2">
        <w:t>r</w:t>
      </w:r>
      <w:r w:rsidRPr="008843B2">
        <w:t xml:space="preserve">holt werden.  </w:t>
      </w:r>
    </w:p>
    <w:p w:rsidR="008843B2" w:rsidRPr="008843B2" w:rsidRDefault="008843B2" w:rsidP="008843B2">
      <w:pPr>
        <w:spacing w:line="240" w:lineRule="exact"/>
      </w:pPr>
    </w:p>
    <w:p w:rsidR="008843B2" w:rsidRPr="008843B2" w:rsidRDefault="008843B2" w:rsidP="008843B2">
      <w:pPr>
        <w:spacing w:line="240" w:lineRule="exact"/>
      </w:pPr>
      <w:r w:rsidRPr="008843B2">
        <w:t>An den Stationen 1-3 sollten gelöste Beispielstücke zur Verfügung gestellt werden.</w:t>
      </w:r>
    </w:p>
    <w:p w:rsidR="008843B2" w:rsidRPr="008843B2" w:rsidRDefault="008843B2" w:rsidP="008843B2">
      <w:pPr>
        <w:spacing w:line="240" w:lineRule="exact"/>
      </w:pPr>
    </w:p>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30"/>
          <w:szCs w:val="28"/>
          <w:lang w:eastAsia="de-DE"/>
        </w:rPr>
        <mc:AlternateContent>
          <mc:Choice Requires="wps">
            <w:drawing>
              <wp:anchor distT="0" distB="0" distL="114300" distR="114300" simplePos="0" relativeHeight="252190720" behindDoc="0" locked="0" layoutInCell="1" allowOverlap="1" wp14:anchorId="2DD2BEF9" wp14:editId="08F51F4B">
                <wp:simplePos x="0" y="0"/>
                <wp:positionH relativeFrom="column">
                  <wp:posOffset>3842385</wp:posOffset>
                </wp:positionH>
                <wp:positionV relativeFrom="paragraph">
                  <wp:posOffset>364490</wp:posOffset>
                </wp:positionV>
                <wp:extent cx="781050" cy="259715"/>
                <wp:effectExtent l="0" t="0" r="0" b="6985"/>
                <wp:wrapNone/>
                <wp:docPr id="173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59715"/>
                        </a:xfrm>
                        <a:prstGeom prst="rect">
                          <a:avLst/>
                        </a:prstGeom>
                        <a:solidFill>
                          <a:srgbClr val="FFFFFF"/>
                        </a:solidFill>
                        <a:ln w="9525">
                          <a:noFill/>
                          <a:miter lim="800000"/>
                          <a:headEnd/>
                          <a:tailEnd/>
                        </a:ln>
                      </wps:spPr>
                      <wps:txbx>
                        <w:txbxContent>
                          <w:p w:rsidR="00BF50F8" w:rsidRDefault="00BF50F8" w:rsidP="008843B2">
                            <w:r>
                              <w:t>Reflexion</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 id="_x0000_s1059" type="#_x0000_t202" style="position:absolute;margin-left:302.55pt;margin-top:28.7pt;width:61.5pt;height:20.45pt;z-index:252190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" stroked="f">
                <v:textbox style="mso-fit-shape-to-text:t">
                  <w:txbxContent>
                    <w:p w:rsidR="00BF50F8" w:rsidRDefault="00BF50F8" w:rsidP="008843B2">
                      <w:r>
                        <w:t>Reflexion</w:t>
                      </w:r>
                    </w:p>
                  </w:txbxContent>
                </v:textbox>
              </v:shape>
            </w:pict>
          </mc:Fallback>
        </mc:AlternateContent>
      </w:r>
      <w:r w:rsidRPr="008843B2">
        <w:rPr>
          <w:rFonts w:ascii="Source Sans Pro Semibold" w:eastAsia="Times New Roman" w:hAnsi="Source Sans Pro Semibold" w:cs="Times New Roman"/>
          <w:bCs/>
          <w:noProof/>
          <w:sz w:val="30"/>
          <w:szCs w:val="28"/>
          <w:lang w:eastAsia="de-DE"/>
        </w:rPr>
        <mc:AlternateContent>
          <mc:Choice Requires="wpg">
            <w:drawing>
              <wp:anchor distT="0" distB="0" distL="114300" distR="114300" simplePos="0" relativeHeight="252181504" behindDoc="0" locked="0" layoutInCell="1" allowOverlap="1" wp14:anchorId="3EBE39A4" wp14:editId="22B627AA">
                <wp:simplePos x="0" y="0"/>
                <wp:positionH relativeFrom="column">
                  <wp:posOffset>1394460</wp:posOffset>
                </wp:positionH>
                <wp:positionV relativeFrom="paragraph">
                  <wp:posOffset>431165</wp:posOffset>
                </wp:positionV>
                <wp:extent cx="571500" cy="561975"/>
                <wp:effectExtent l="0" t="0" r="19050" b="28575"/>
                <wp:wrapNone/>
                <wp:docPr id="8" name="Gruppieren 8"/>
                <wp:cNvGraphicFramePr/>
                <a:graphic xmlns:a="http://schemas.openxmlformats.org/drawingml/2006/main">
                  <a:graphicData uri="http://schemas.microsoft.com/office/word/2010/wordprocessingGroup">
                    <wpg:wgp>
                      <wpg:cNvGrpSpPr/>
                      <wpg:grpSpPr>
                        <a:xfrm>
                          <a:off x="0" y="0"/>
                          <a:ext cx="571500" cy="561975"/>
                          <a:chOff x="0" y="0"/>
                          <a:chExt cx="571500" cy="561975"/>
                        </a:xfrm>
                      </wpg:grpSpPr>
                      <wps:wsp>
                        <wps:cNvPr id="9" name="Ellipse 9"/>
                        <wps:cNvSpPr/>
                        <wps:spPr>
                          <a:xfrm>
                            <a:off x="0" y="0"/>
                            <a:ext cx="571500" cy="561975"/>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Textfeld 2"/>
                        <wps:cNvSpPr txBox="1">
                          <a:spLocks noChangeArrowheads="1"/>
                        </wps:cNvSpPr>
                        <wps:spPr bwMode="auto">
                          <a:xfrm>
                            <a:off x="114300" y="152400"/>
                            <a:ext cx="381000" cy="259715"/>
                          </a:xfrm>
                          <a:prstGeom prst="rect">
                            <a:avLst/>
                          </a:prstGeom>
                          <a:solidFill>
                            <a:srgbClr val="FFFFFF"/>
                          </a:solidFill>
                          <a:ln w="9525">
                            <a:noFill/>
                            <a:miter lim="800000"/>
                            <a:headEnd/>
                            <a:tailEnd/>
                          </a:ln>
                        </wps:spPr>
                        <wps:txbx>
                          <w:txbxContent>
                            <w:p w:rsidR="00BF50F8" w:rsidRDefault="00BF50F8" w:rsidP="008843B2">
                              <w:r>
                                <w:t>S1</w:t>
                              </w:r>
                            </w:p>
                          </w:txbxContent>
                        </wps:txbx>
                        <wps:bodyPr rot="0" vert="horz" wrap="square" lIns="91440" tIns="45720" rIns="91440" bIns="45720" anchor="t" anchorCtr="0">
                          <a:spAutoFit/>
                        </wps:bodyPr>
                      </wps:wsp>
                    </wpg:wgp>
                  </a:graphicData>
                </a:graphic>
              </wp:anchor>
            </w:drawing>
          </mc:Choice>
          <mc:Fallback>
            <w:pict>
              <v:group id="Gruppieren 8" o:spid="_x0000_s1060" style="position:absolute;margin-left:109.8pt;margin-top:33.95pt;width:45pt;height:44.25pt;z-index:252181504" coordsize="5715,5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">
                <v:oval id="Ellipse 9" o:spid="_x0000_s1061" style="position:absolute;width:5715;height:56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dn3cUA&#10;AADaAAAADwAAAGRycy9kb3ducmV2LnhtbESPQWvCQBSE70L/w/IKvYhumqLYmI3UQmkuPSQq9PjM&#10;viah2bchu9X4792C4HGYmW+YdDOaTpxocK1lBc/zCARxZXXLtYL97mO2AuE8ssbOMim4kINN9jBJ&#10;MdH2zAWdSl+LAGGXoILG+z6R0lUNGXRz2xMH78cOBn2QQy31gOcAN52Mo2gpDbYcFhrs6b2h6rf8&#10;MwqOsctfpt9ucYj9oSs+v7Z5uy2Uenoc39YgPI3+Hr61c63gFf6vhBsgs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R2fdxQAAANoAAAAPAAAAAAAAAAAAAAAAAJgCAABkcnMv&#10;ZG93bnJldi54bWxQSwUGAAAAAAQABAD1AAAAigMAAAAA&#10;" filled="f" strokecolor="windowText" strokeweight="2pt"/>
                <v:shape id="_x0000_s1062" type="#_x0000_t202" style="position:absolute;left:1143;top:1524;width:3810;height:25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Ph1cQA&#10;AADbAAAADwAAAGRycy9kb3ducmV2LnhtbESPQWvCQBCF74X+h2UK3pqNUkNJXaUUClI8GO2hx2F3&#10;mk2TnU2zq8Z/7wqCtxnem/e9WaxG14kjDaHxrGCa5SCItTcN1wq+95/PryBCRDbYeSYFZwqwWj4+&#10;LLA0/sQVHXexFimEQ4kKbIx9KWXQlhyGzPfESfv1g8OY1qGWZsBTCnednOV5IR02nAgWe/qwpNvd&#10;wSXIJuhD5f//pptW/ti2wPnWfik1eRrf30BEGuPdfLtem1T/Ba6/pAHk8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j4dXEAAAA2wAAAA8AAAAAAAAAAAAAAAAAmAIAAGRycy9k&#10;b3ducmV2LnhtbFBLBQYAAAAABAAEAPUAAACJAwAAAAA=&#10;" stroked="f">
                  <v:textbox style="mso-fit-shape-to-text:t">
                    <w:txbxContent>
                      <w:p w:rsidR="00BF50F8" w:rsidRDefault="00BF50F8" w:rsidP="008843B2">
                        <w:r>
                          <w:t>S1</w:t>
                        </w:r>
                      </w:p>
                    </w:txbxContent>
                  </v:textbox>
                </v:shape>
              </v:group>
            </w:pict>
          </mc:Fallback>
        </mc:AlternateContent>
      </w:r>
      <w:r w:rsidRPr="008843B2">
        <w:rPr>
          <w:rFonts w:ascii="Source Sans Pro Semibold" w:eastAsia="Times New Roman" w:hAnsi="Source Sans Pro Semibold" w:cs="Times New Roman"/>
          <w:bCs/>
          <w:sz w:val="30"/>
          <w:szCs w:val="28"/>
          <w:lang w:eastAsia="de-DE"/>
        </w:rPr>
        <w:t>Ablaufplan Stationenarbeit</w:t>
      </w:r>
    </w:p>
    <w:p w:rsidR="008843B2" w:rsidRPr="008843B2" w:rsidRDefault="008843B2" w:rsidP="008843B2">
      <w:pPr>
        <w:tabs>
          <w:tab w:val="left" w:pos="5850"/>
        </w:tabs>
        <w:spacing w:line="240" w:lineRule="exact"/>
      </w:pPr>
      <w:r w:rsidRPr="008843B2">
        <w:rPr>
          <w:noProof/>
          <w:lang w:eastAsia="de-DE"/>
        </w:rPr>
        <w:drawing>
          <wp:anchor distT="0" distB="0" distL="114300" distR="114300" simplePos="0" relativeHeight="252187648" behindDoc="1" locked="0" layoutInCell="1" allowOverlap="1" wp14:anchorId="411C6B7E" wp14:editId="7A54863B">
            <wp:simplePos x="0" y="0"/>
            <wp:positionH relativeFrom="column">
              <wp:posOffset>3489960</wp:posOffset>
            </wp:positionH>
            <wp:positionV relativeFrom="paragraph">
              <wp:posOffset>128270</wp:posOffset>
            </wp:positionV>
            <wp:extent cx="257175" cy="314325"/>
            <wp:effectExtent l="0" t="0" r="9525" b="9525"/>
            <wp:wrapTight wrapText="bothSides">
              <wp:wrapPolygon edited="0">
                <wp:start x="4800" y="0"/>
                <wp:lineTo x="0" y="14400"/>
                <wp:lineTo x="0" y="20945"/>
                <wp:lineTo x="14400" y="20945"/>
                <wp:lineTo x="20800" y="7855"/>
                <wp:lineTo x="20800" y="0"/>
                <wp:lineTo x="4800" y="0"/>
              </wp:wrapPolygon>
            </wp:wrapTight>
            <wp:docPr id="1802" name="Grafik 1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anchor>
        </w:drawing>
      </w:r>
      <w:r w:rsidRPr="008843B2">
        <w:tab/>
      </w:r>
    </w:p>
    <w:p w:rsidR="008843B2" w:rsidRPr="008843B2" w:rsidRDefault="008843B2" w:rsidP="008843B2">
      <w:pPr>
        <w:spacing w:line="240" w:lineRule="exact"/>
      </w:pPr>
      <w:r w:rsidRPr="008843B2">
        <w:rPr>
          <w:noProof/>
          <w:lang w:eastAsia="de-DE"/>
        </w:rPr>
        <mc:AlternateContent>
          <mc:Choice Requires="wps">
            <w:drawing>
              <wp:anchor distT="0" distB="0" distL="114300" distR="114300" simplePos="0" relativeHeight="252189696" behindDoc="0" locked="0" layoutInCell="1" allowOverlap="1" wp14:anchorId="17AE6DE3" wp14:editId="19BA58E3">
                <wp:simplePos x="0" y="0"/>
                <wp:positionH relativeFrom="column">
                  <wp:posOffset>4280535</wp:posOffset>
                </wp:positionH>
                <wp:positionV relativeFrom="paragraph">
                  <wp:posOffset>80644</wp:posOffset>
                </wp:positionV>
                <wp:extent cx="180975" cy="504825"/>
                <wp:effectExtent l="0" t="0" r="85725" b="47625"/>
                <wp:wrapNone/>
                <wp:docPr id="1738" name="Gerade Verbindung mit Pfeil 1738"/>
                <wp:cNvGraphicFramePr/>
                <a:graphic xmlns:a="http://schemas.openxmlformats.org/drawingml/2006/main">
                  <a:graphicData uri="http://schemas.microsoft.com/office/word/2010/wordprocessingShape">
                    <wps:wsp>
                      <wps:cNvCnPr/>
                      <wps:spPr>
                        <a:xfrm>
                          <a:off x="0" y="0"/>
                          <a:ext cx="180975" cy="504825"/>
                        </a:xfrm>
                        <a:prstGeom prst="straightConnector1">
                          <a:avLst/>
                        </a:prstGeom>
                        <a:noFill/>
                        <a:ln w="9525"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1738" o:spid="_x0000_s1026" type="#_x0000_t32" style="position:absolute;margin-left:337.05pt;margin-top:6.35pt;width:14.25pt;height:39.75pt;z-index:25218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" strokecolor="windowText">
                <v:stroke endarrow="block"/>
              </v:shape>
            </w:pict>
          </mc:Fallback>
        </mc:AlternateContent>
      </w:r>
      <w:r w:rsidRPr="008843B2">
        <w:rPr>
          <w:noProof/>
          <w:lang w:eastAsia="de-DE"/>
        </w:rPr>
        <mc:AlternateContent>
          <mc:Choice Requires="wps">
            <w:drawing>
              <wp:anchor distT="0" distB="0" distL="114300" distR="114300" simplePos="0" relativeHeight="252188672" behindDoc="0" locked="0" layoutInCell="1" allowOverlap="1" wp14:anchorId="1CF0B184" wp14:editId="58D6DF81">
                <wp:simplePos x="0" y="0"/>
                <wp:positionH relativeFrom="column">
                  <wp:posOffset>3766185</wp:posOffset>
                </wp:positionH>
                <wp:positionV relativeFrom="paragraph">
                  <wp:posOffset>60960</wp:posOffset>
                </wp:positionV>
                <wp:extent cx="323850" cy="333375"/>
                <wp:effectExtent l="0" t="38100" r="57150" b="28575"/>
                <wp:wrapNone/>
                <wp:docPr id="1737" name="Gerade Verbindung mit Pfeil 1737"/>
                <wp:cNvGraphicFramePr/>
                <a:graphic xmlns:a="http://schemas.openxmlformats.org/drawingml/2006/main">
                  <a:graphicData uri="http://schemas.microsoft.com/office/word/2010/wordprocessingShape">
                    <wps:wsp>
                      <wps:cNvCnPr/>
                      <wps:spPr>
                        <a:xfrm flipV="1">
                          <a:off x="0" y="0"/>
                          <a:ext cx="323850" cy="333375"/>
                        </a:xfrm>
                        <a:prstGeom prst="straightConnector1">
                          <a:avLst/>
                        </a:prstGeom>
                        <a:noFill/>
                        <a:ln w="9525"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1737" o:spid="_x0000_s1026" type="#_x0000_t32" style="position:absolute;margin-left:296.55pt;margin-top:4.8pt;width:25.5pt;height:26.25pt;flip:y;z-index:25218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" strokecolor="windowText">
                <v:stroke endarrow="block"/>
              </v:shape>
            </w:pict>
          </mc:Fallback>
        </mc:AlternateContent>
      </w:r>
    </w:p>
    <w:p w:rsidR="008843B2" w:rsidRPr="008843B2" w:rsidRDefault="008843B2" w:rsidP="008843B2">
      <w:pPr>
        <w:spacing w:line="240" w:lineRule="exact"/>
      </w:pPr>
      <w:r w:rsidRPr="008843B2">
        <w:rPr>
          <w:noProof/>
          <w:lang w:eastAsia="de-DE"/>
        </w:rPr>
        <mc:AlternateContent>
          <mc:Choice Requires="wpg">
            <w:drawing>
              <wp:anchor distT="0" distB="0" distL="114300" distR="114300" simplePos="0" relativeHeight="252178432" behindDoc="0" locked="0" layoutInCell="1" allowOverlap="1" wp14:anchorId="46494DCD" wp14:editId="053A8792">
                <wp:simplePos x="0" y="0"/>
                <wp:positionH relativeFrom="column">
                  <wp:posOffset>756285</wp:posOffset>
                </wp:positionH>
                <wp:positionV relativeFrom="paragraph">
                  <wp:posOffset>118745</wp:posOffset>
                </wp:positionV>
                <wp:extent cx="571500" cy="561975"/>
                <wp:effectExtent l="0" t="0" r="19050" b="28575"/>
                <wp:wrapNone/>
                <wp:docPr id="16" name="Gruppieren 16"/>
                <wp:cNvGraphicFramePr/>
                <a:graphic xmlns:a="http://schemas.openxmlformats.org/drawingml/2006/main">
                  <a:graphicData uri="http://schemas.microsoft.com/office/word/2010/wordprocessingGroup">
                    <wpg:wgp>
                      <wpg:cNvGrpSpPr/>
                      <wpg:grpSpPr>
                        <a:xfrm>
                          <a:off x="0" y="0"/>
                          <a:ext cx="571500" cy="561975"/>
                          <a:chOff x="0" y="0"/>
                          <a:chExt cx="571500" cy="561975"/>
                        </a:xfrm>
                      </wpg:grpSpPr>
                      <wps:wsp>
                        <wps:cNvPr id="17" name="Ellipse 17"/>
                        <wps:cNvSpPr/>
                        <wps:spPr>
                          <a:xfrm>
                            <a:off x="0" y="0"/>
                            <a:ext cx="571500" cy="561975"/>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Textfeld 2"/>
                        <wps:cNvSpPr txBox="1">
                          <a:spLocks noChangeArrowheads="1"/>
                        </wps:cNvSpPr>
                        <wps:spPr bwMode="auto">
                          <a:xfrm>
                            <a:off x="123825" y="152400"/>
                            <a:ext cx="381000" cy="259715"/>
                          </a:xfrm>
                          <a:prstGeom prst="rect">
                            <a:avLst/>
                          </a:prstGeom>
                          <a:solidFill>
                            <a:srgbClr val="FFFFFF"/>
                          </a:solidFill>
                          <a:ln w="9525">
                            <a:noFill/>
                            <a:miter lim="800000"/>
                            <a:headEnd/>
                            <a:tailEnd/>
                          </a:ln>
                        </wps:spPr>
                        <wps:txbx>
                          <w:txbxContent>
                            <w:p w:rsidR="00BF50F8" w:rsidRDefault="00BF50F8" w:rsidP="008843B2">
                              <w:r>
                                <w:t>S2</w:t>
                              </w:r>
                            </w:p>
                          </w:txbxContent>
                        </wps:txbx>
                        <wps:bodyPr rot="0" vert="horz" wrap="square" lIns="91440" tIns="45720" rIns="91440" bIns="45720" anchor="t" anchorCtr="0">
                          <a:spAutoFit/>
                        </wps:bodyPr>
                      </wps:wsp>
                    </wpg:wgp>
                  </a:graphicData>
                </a:graphic>
              </wp:anchor>
            </w:drawing>
          </mc:Choice>
          <mc:Fallback>
            <w:pict>
              <v:group id="Gruppieren 16" o:spid="_x0000_s1063" style="position:absolute;margin-left:59.55pt;margin-top:9.35pt;width:45pt;height:44.25pt;z-index:252178432" coordsize="5715,5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">
                <v:oval id="Ellipse 17" o:spid="_x0000_s1064" style="position:absolute;width:5715;height:56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7wMIA&#10;AADbAAAADwAAAGRycy9kb3ducmV2LnhtbERPS2vCQBC+F/wPywheSt0YaSupq6gg5uIhPsDjNDsm&#10;wexsyK4a/70rFHqbj+8503lnanGj1lWWFYyGEQji3OqKCwWH/fpjAsJ5ZI21ZVLwIAfzWe9tiom2&#10;d87otvOFCCHsElRQet8kUrq8JINuaBviwJ1ta9AH2BZSt3gP4aaWcRR9SYMVh4YSG1qVlF92V6Pg&#10;N3bp+P3kPo+xP9bZZrtMq2Wm1KDfLX5AeOr8v/jPneow/xtev4QD5O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UHvAwgAAANsAAAAPAAAAAAAAAAAAAAAAAJgCAABkcnMvZG93&#10;bnJldi54bWxQSwUGAAAAAAQABAD1AAAAhwMAAAAA&#10;" filled="f" strokecolor="windowText" strokeweight="2pt"/>
                <v:shape id="_x0000_s1065" type="#_x0000_t202" style="position:absolute;left:1238;top:1524;width:3810;height:25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7r0MMA&#10;AADbAAAADwAAAGRycy9kb3ducmV2LnhtbESPTWvDMAyG74P+B6PCbovTwcrI4pRSKIzRw9r1sKOI&#10;tThLLKex22b/fjoUepPQ+/GoXE2+VxcaYxvYwCLLQRHXwbbcGDh+bZ9eQcWEbLEPTAb+KMKqmj2U&#10;WNhw5T1dDqlREsKxQAMupaHQOtaOPMYsDMRy+wmjxyTr2Gg74lXCfa+f83ypPbYsDQ4H2jiqu8PZ&#10;S8ku1ud9OP0udp3+dt0SXz7dhzGP82n9BirRlO7im/vdCr7Ayi8yg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G7r0MMAAADbAAAADwAAAAAAAAAAAAAAAACYAgAAZHJzL2Rv&#10;d25yZXYueG1sUEsFBgAAAAAEAAQA9QAAAIgDAAAAAA==&#10;" stroked="f">
                  <v:textbox style="mso-fit-shape-to-text:t">
                    <w:txbxContent>
                      <w:p w:rsidR="00BF50F8" w:rsidRDefault="00BF50F8" w:rsidP="008843B2">
                        <w:r>
                          <w:t>S2</w:t>
                        </w:r>
                      </w:p>
                    </w:txbxContent>
                  </v:textbox>
                </v:shape>
              </v:group>
            </w:pict>
          </mc:Fallback>
        </mc:AlternateContent>
      </w:r>
    </w:p>
    <w:p w:rsidR="008843B2" w:rsidRPr="008843B2" w:rsidRDefault="008843B2" w:rsidP="008843B2">
      <w:pPr>
        <w:spacing w:line="240" w:lineRule="exact"/>
      </w:pPr>
      <w:r w:rsidRPr="008843B2">
        <w:rPr>
          <w:noProof/>
          <w:lang w:eastAsia="de-DE"/>
        </w:rPr>
        <mc:AlternateContent>
          <mc:Choice Requires="wpg">
            <w:drawing>
              <wp:anchor distT="0" distB="0" distL="114300" distR="114300" simplePos="0" relativeHeight="252183552" behindDoc="0" locked="0" layoutInCell="1" allowOverlap="1" wp14:anchorId="316F9434" wp14:editId="20955028">
                <wp:simplePos x="0" y="0"/>
                <wp:positionH relativeFrom="column">
                  <wp:posOffset>3299460</wp:posOffset>
                </wp:positionH>
                <wp:positionV relativeFrom="paragraph">
                  <wp:posOffset>99695</wp:posOffset>
                </wp:positionV>
                <wp:extent cx="571500" cy="561975"/>
                <wp:effectExtent l="0" t="0" r="19050" b="28575"/>
                <wp:wrapNone/>
                <wp:docPr id="1732" name="Gruppieren 1732"/>
                <wp:cNvGraphicFramePr/>
                <a:graphic xmlns:a="http://schemas.openxmlformats.org/drawingml/2006/main">
                  <a:graphicData uri="http://schemas.microsoft.com/office/word/2010/wordprocessingGroup">
                    <wpg:wgp>
                      <wpg:cNvGrpSpPr/>
                      <wpg:grpSpPr>
                        <a:xfrm>
                          <a:off x="0" y="0"/>
                          <a:ext cx="571500" cy="561975"/>
                          <a:chOff x="0" y="0"/>
                          <a:chExt cx="571500" cy="561975"/>
                        </a:xfrm>
                      </wpg:grpSpPr>
                      <wps:wsp>
                        <wps:cNvPr id="557" name="Ellipse 557"/>
                        <wps:cNvSpPr/>
                        <wps:spPr>
                          <a:xfrm>
                            <a:off x="0" y="0"/>
                            <a:ext cx="571500" cy="561975"/>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30" name="Textfeld 2"/>
                        <wps:cNvSpPr txBox="1">
                          <a:spLocks noChangeArrowheads="1"/>
                        </wps:cNvSpPr>
                        <wps:spPr bwMode="auto">
                          <a:xfrm>
                            <a:off x="123825" y="161925"/>
                            <a:ext cx="381000" cy="259715"/>
                          </a:xfrm>
                          <a:prstGeom prst="rect">
                            <a:avLst/>
                          </a:prstGeom>
                          <a:solidFill>
                            <a:srgbClr val="FFFFFF"/>
                          </a:solidFill>
                          <a:ln w="9525">
                            <a:noFill/>
                            <a:miter lim="800000"/>
                            <a:headEnd/>
                            <a:tailEnd/>
                          </a:ln>
                        </wps:spPr>
                        <wps:txbx>
                          <w:txbxContent>
                            <w:p w:rsidR="00BF50F8" w:rsidRDefault="00BF50F8" w:rsidP="008843B2">
                              <w:r>
                                <w:t>S5</w:t>
                              </w:r>
                            </w:p>
                          </w:txbxContent>
                        </wps:txbx>
                        <wps:bodyPr rot="0" vert="horz" wrap="square" lIns="91440" tIns="45720" rIns="91440" bIns="45720" anchor="t" anchorCtr="0">
                          <a:spAutoFit/>
                        </wps:bodyPr>
                      </wps:wsp>
                    </wpg:wgp>
                  </a:graphicData>
                </a:graphic>
              </wp:anchor>
            </w:drawing>
          </mc:Choice>
          <mc:Fallback>
            <w:pict>
              <v:group id="Gruppieren 1732" o:spid="_x0000_s1066" style="position:absolute;margin-left:259.8pt;margin-top:7.85pt;width:45pt;height:44.25pt;z-index:252183552" coordsize="5715,5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">
                <v:oval id="Ellipse 557" o:spid="_x0000_s1067" style="position:absolute;width:5715;height:56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v8pcYA&#10;AADcAAAADwAAAGRycy9kb3ducmV2LnhtbESPQWvCQBSE7wX/w/IKvZRm05RYiVlFC2IuPUQr9PjM&#10;PpPQ7NuQ3Wr6712h4HGYmW+YfDmaTpxpcK1lBa9RDIK4srrlWsHXfvMyA+E8ssbOMin4IwfLxeQh&#10;x0zbC5d03vlaBAi7DBU03veZlK5qyKCLbE8cvJMdDPogh1rqAS8BbjqZxPFUGmw5LDTY00dD1c/u&#10;1yg4Jq54e/526SHxh67cfq6Ldl0q9fQ4ruYgPI3+Hv5vF1pBmr7D7Uw4AnJ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Bv8pcYAAADcAAAADwAAAAAAAAAAAAAAAACYAgAAZHJz&#10;L2Rvd25yZXYueG1sUEsFBgAAAAAEAAQA9QAAAIsDAAAAAA==&#10;" filled="f" strokecolor="windowText" strokeweight="2pt"/>
                <v:shape id="_x0000_s1068" type="#_x0000_t202" style="position:absolute;left:1238;top:1619;width:3810;height:25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imksUA&#10;AADdAAAADwAAAGRycy9kb3ducmV2LnhtbESPS2vCQBDH7wW/wzKF3upGxQepq0hBkOKhPg4eh+w0&#10;myY7m2ZXjd++cyj0NsP8H79ZrnvfqBt1sQpsYDTMQBEXwVZcGjiftq8LUDEhW2wCk4EHRVivBk9L&#10;zG2484Fux1QqCeGYowGXUptrHQtHHuMwtMRy+wqdxyRrV2rb4V3CfaPHWTbTHiuWBoctvTsq6uPV&#10;S8k+FtdD+Pke7Wt9cfUMp5/uw5iX537zBipRn/7Ff+6dFfz5RPjlGxlBr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WKaSxQAAAN0AAAAPAAAAAAAAAAAAAAAAAJgCAABkcnMv&#10;ZG93bnJldi54bWxQSwUGAAAAAAQABAD1AAAAigMAAAAA&#10;" stroked="f">
                  <v:textbox style="mso-fit-shape-to-text:t">
                    <w:txbxContent>
                      <w:p w:rsidR="00BF50F8" w:rsidRDefault="00BF50F8" w:rsidP="008843B2">
                        <w:r>
                          <w:t>S5</w:t>
                        </w:r>
                      </w:p>
                    </w:txbxContent>
                  </v:textbox>
                </v:shape>
              </v:group>
            </w:pict>
          </mc:Fallback>
        </mc:AlternateContent>
      </w:r>
      <w:r w:rsidRPr="008843B2">
        <w:rPr>
          <w:noProof/>
          <w:lang w:eastAsia="de-DE"/>
        </w:rPr>
        <mc:AlternateContent>
          <mc:Choice Requires="wpg">
            <w:drawing>
              <wp:anchor distT="0" distB="0" distL="114300" distR="114300" simplePos="0" relativeHeight="252180480" behindDoc="0" locked="0" layoutInCell="1" allowOverlap="1" wp14:anchorId="1B30CA07" wp14:editId="39C32A90">
                <wp:simplePos x="0" y="0"/>
                <wp:positionH relativeFrom="column">
                  <wp:posOffset>1365885</wp:posOffset>
                </wp:positionH>
                <wp:positionV relativeFrom="paragraph">
                  <wp:posOffset>614045</wp:posOffset>
                </wp:positionV>
                <wp:extent cx="571500" cy="561975"/>
                <wp:effectExtent l="0" t="0" r="19050" b="28575"/>
                <wp:wrapNone/>
                <wp:docPr id="1268" name="Gruppieren 1268"/>
                <wp:cNvGraphicFramePr/>
                <a:graphic xmlns:a="http://schemas.openxmlformats.org/drawingml/2006/main">
                  <a:graphicData uri="http://schemas.microsoft.com/office/word/2010/wordprocessingGroup">
                    <wpg:wgp>
                      <wpg:cNvGrpSpPr/>
                      <wpg:grpSpPr>
                        <a:xfrm>
                          <a:off x="0" y="0"/>
                          <a:ext cx="571500" cy="561975"/>
                          <a:chOff x="0" y="0"/>
                          <a:chExt cx="571500" cy="561975"/>
                        </a:xfrm>
                      </wpg:grpSpPr>
                      <wps:wsp>
                        <wps:cNvPr id="552" name="Ellipse 552"/>
                        <wps:cNvSpPr/>
                        <wps:spPr>
                          <a:xfrm>
                            <a:off x="0" y="0"/>
                            <a:ext cx="571500" cy="561975"/>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2" name="Textfeld 2"/>
                        <wps:cNvSpPr txBox="1">
                          <a:spLocks noChangeArrowheads="1"/>
                        </wps:cNvSpPr>
                        <wps:spPr bwMode="auto">
                          <a:xfrm>
                            <a:off x="95250" y="161925"/>
                            <a:ext cx="381000" cy="259715"/>
                          </a:xfrm>
                          <a:prstGeom prst="rect">
                            <a:avLst/>
                          </a:prstGeom>
                          <a:solidFill>
                            <a:srgbClr val="FFFFFF"/>
                          </a:solidFill>
                          <a:ln w="9525">
                            <a:noFill/>
                            <a:miter lim="800000"/>
                            <a:headEnd/>
                            <a:tailEnd/>
                          </a:ln>
                        </wps:spPr>
                        <wps:txbx>
                          <w:txbxContent>
                            <w:p w:rsidR="00BF50F8" w:rsidRDefault="00BF50F8" w:rsidP="008843B2">
                              <w:r>
                                <w:t>S3</w:t>
                              </w:r>
                            </w:p>
                          </w:txbxContent>
                        </wps:txbx>
                        <wps:bodyPr rot="0" vert="horz" wrap="square" lIns="91440" tIns="45720" rIns="91440" bIns="45720" anchor="t" anchorCtr="0">
                          <a:spAutoFit/>
                        </wps:bodyPr>
                      </wps:wsp>
                    </wpg:wgp>
                  </a:graphicData>
                </a:graphic>
              </wp:anchor>
            </w:drawing>
          </mc:Choice>
          <mc:Fallback>
            <w:pict>
              <v:group id="Gruppieren 1268" o:spid="_x0000_s1069" style="position:absolute;margin-left:107.55pt;margin-top:48.35pt;width:45pt;height:44.25pt;z-index:252180480" coordsize="5715,5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">
                <v:oval id="Ellipse 552" o:spid="_x0000_s1070" style="position:absolute;width:5715;height:56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xfPcUA&#10;AADcAAAADwAAAGRycy9kb3ducmV2LnhtbESPT2vCQBTE7wW/w/IEL6VuTImU1FVUKObiIf4Bj8/s&#10;axLMvg3Zrabf3hUEj8PM/IaZLXrTiCt1rrasYDKOQBAXVtdcKjjsfz6+QDiPrLGxTAr+ycFiPnib&#10;YartjXO67nwpAoRdigoq79tUSldUZNCNbUscvF/bGfRBdqXUHd4C3DQyjqKpNFhzWKiwpXVFxWX3&#10;ZxScY5d9vp9ccoz9sck321VWr3KlRsN++Q3CU+9f4Wc70wqSJIbHmXA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bF89xQAAANwAAAAPAAAAAAAAAAAAAAAAAJgCAABkcnMv&#10;ZG93bnJldi54bWxQSwUGAAAAAAQABAD1AAAAigMAAAAA&#10;" filled="f" strokecolor="windowText" strokeweight="2pt"/>
                <v:shape id="_x0000_s1071" type="#_x0000_t202" style="position:absolute;left:952;top:1619;width:3810;height:25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b/L8UA&#10;AADcAAAADwAAAGRycy9kb3ducmV2LnhtbESPzWrCQBSF9wXfYbhCd3ViSoNGR5FCoRQXNbpwecnc&#10;ZtJk7sTMRNO37xQKLg/n5+Ost6NtxZV6XztWMJ8lIIhLp2uuFJyOb08LED4ga2wdk4If8rDdTB7W&#10;mGt34wNdi1CJOMI+RwUmhC6X0peGLPqZ64ij9+V6iyHKvpK6x1sct61MkySTFmuOBIMdvRoqm2Kw&#10;EbL35XBwl+/5vpFn02T48mk+lHqcjrsViEBjuIf/2+9awfI5hb8z8Qj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Bv8vxQAAANwAAAAPAAAAAAAAAAAAAAAAAJgCAABkcnMv&#10;ZG93bnJldi54bWxQSwUGAAAAAAQABAD1AAAAigMAAAAA&#10;" stroked="f">
                  <v:textbox style="mso-fit-shape-to-text:t">
                    <w:txbxContent>
                      <w:p w:rsidR="00BF50F8" w:rsidRDefault="00BF50F8" w:rsidP="008843B2">
                        <w:r>
                          <w:t>S3</w:t>
                        </w:r>
                      </w:p>
                    </w:txbxContent>
                  </v:textbox>
                </v:shape>
              </v:group>
            </w:pict>
          </mc:Fallback>
        </mc:AlternateContent>
      </w:r>
      <w:r w:rsidRPr="008843B2">
        <w:rPr>
          <w:noProof/>
          <w:lang w:eastAsia="de-DE"/>
        </w:rPr>
        <mc:AlternateContent>
          <mc:Choice Requires="wpg">
            <w:drawing>
              <wp:anchor distT="0" distB="0" distL="114300" distR="114300" simplePos="0" relativeHeight="252182528" behindDoc="0" locked="0" layoutInCell="1" allowOverlap="1" wp14:anchorId="0F449CC0" wp14:editId="563E1B56">
                <wp:simplePos x="0" y="0"/>
                <wp:positionH relativeFrom="column">
                  <wp:posOffset>1985010</wp:posOffset>
                </wp:positionH>
                <wp:positionV relativeFrom="paragraph">
                  <wp:posOffset>137795</wp:posOffset>
                </wp:positionV>
                <wp:extent cx="571500" cy="561975"/>
                <wp:effectExtent l="0" t="0" r="19050" b="28575"/>
                <wp:wrapNone/>
                <wp:docPr id="20" name="Gruppieren 20"/>
                <wp:cNvGraphicFramePr/>
                <a:graphic xmlns:a="http://schemas.openxmlformats.org/drawingml/2006/main">
                  <a:graphicData uri="http://schemas.microsoft.com/office/word/2010/wordprocessingGroup">
                    <wpg:wgp>
                      <wpg:cNvGrpSpPr/>
                      <wpg:grpSpPr>
                        <a:xfrm>
                          <a:off x="0" y="0"/>
                          <a:ext cx="571500" cy="561975"/>
                          <a:chOff x="0" y="0"/>
                          <a:chExt cx="571500" cy="561975"/>
                        </a:xfrm>
                      </wpg:grpSpPr>
                      <wps:wsp>
                        <wps:cNvPr id="21" name="Ellipse 21"/>
                        <wps:cNvSpPr/>
                        <wps:spPr>
                          <a:xfrm>
                            <a:off x="0" y="0"/>
                            <a:ext cx="571500" cy="561975"/>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Textfeld 2"/>
                        <wps:cNvSpPr txBox="1">
                          <a:spLocks noChangeArrowheads="1"/>
                        </wps:cNvSpPr>
                        <wps:spPr bwMode="auto">
                          <a:xfrm>
                            <a:off x="104775" y="152400"/>
                            <a:ext cx="381000" cy="259715"/>
                          </a:xfrm>
                          <a:prstGeom prst="rect">
                            <a:avLst/>
                          </a:prstGeom>
                          <a:solidFill>
                            <a:srgbClr val="FFFFFF"/>
                          </a:solidFill>
                          <a:ln w="9525">
                            <a:noFill/>
                            <a:miter lim="800000"/>
                            <a:headEnd/>
                            <a:tailEnd/>
                          </a:ln>
                        </wps:spPr>
                        <wps:txbx>
                          <w:txbxContent>
                            <w:p w:rsidR="00BF50F8" w:rsidRDefault="00BF50F8" w:rsidP="008843B2">
                              <w:r>
                                <w:t>S4</w:t>
                              </w:r>
                            </w:p>
                          </w:txbxContent>
                        </wps:txbx>
                        <wps:bodyPr rot="0" vert="horz" wrap="square" lIns="91440" tIns="45720" rIns="91440" bIns="45720" anchor="t" anchorCtr="0">
                          <a:spAutoFit/>
                        </wps:bodyPr>
                      </wps:wsp>
                    </wpg:wgp>
                  </a:graphicData>
                </a:graphic>
              </wp:anchor>
            </w:drawing>
          </mc:Choice>
          <mc:Fallback>
            <w:pict>
              <v:group id="Gruppieren 20" o:spid="_x0000_s1072" style="position:absolute;margin-left:156.3pt;margin-top:10.85pt;width:45pt;height:44.25pt;z-index:252182528" coordsize="5715,5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">
                <v:oval id="Ellipse 21" o:spid="_x0000_s1073" style="position:absolute;width:5715;height:56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mMksQA&#10;AADbAAAADwAAAGRycy9kb3ducmV2LnhtbESPT4vCMBTE74LfIbyFvYimVhTpGkWFxV72UP+Ax2fz&#10;ti3bvJQmav32ZkHwOMzMb5jFqjO1uFHrKssKxqMIBHFudcWFguPhezgH4TyyxtoyKXiQg9Wy31tg&#10;ou2dM7rtfSEChF2CCkrvm0RKl5dk0I1sQxy8X9sa9EG2hdQt3gPc1DKOopk0WHFYKLGhbUn53/5q&#10;FFxil04GZzc9xf5UZ7ufTVptMqU+P7r1FwhPnX+HX+1UK4jH8P8l/AC5f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ZjJLEAAAA2wAAAA8AAAAAAAAAAAAAAAAAmAIAAGRycy9k&#10;b3ducmV2LnhtbFBLBQYAAAAABAAEAPUAAACJAwAAAAA=&#10;" filled="f" strokecolor="windowText" strokeweight="2pt"/>
                <v:shape id="_x0000_s1074" type="#_x0000_t202" style="position:absolute;left:1047;top:1524;width:3810;height:25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Wh8MA&#10;AADbAAAADwAAAGRycy9kb3ducmV2LnhtbESPzWrDMBCE74W+g9hCbrUcQ0xxo4QQKJTiQ53m0ONi&#10;bS3X1sq1lNh9+ygQyHGYn49Zb2fbizONvnWsYJmkIIhrp1tuFBy/3p5fQPiArLF3TAr+ycN28/iw&#10;xkK7iSs6H0Ij4gj7AhWYEIZCSl8bsugTNxBH78eNFkOUYyP1iFMct73M0jSXFluOBIMD7Q3V3eFk&#10;I6T09alyf7/LspPfpstx9Wk+lFo8zbtXEIHmcA/f2u9aQZbB9Uv8AXJ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Wh8MAAADbAAAADwAAAAAAAAAAAAAAAACYAgAAZHJzL2Rv&#10;d25yZXYueG1sUEsFBgAAAAAEAAQA9QAAAIgDAAAAAA==&#10;" stroked="f">
                  <v:textbox style="mso-fit-shape-to-text:t">
                    <w:txbxContent>
                      <w:p w:rsidR="00BF50F8" w:rsidRDefault="00BF50F8" w:rsidP="008843B2">
                        <w:r>
                          <w:t>S4</w:t>
                        </w:r>
                      </w:p>
                    </w:txbxContent>
                  </v:textbox>
                </v:shape>
              </v:group>
            </w:pict>
          </mc:Fallback>
        </mc:AlternateContent>
      </w:r>
      <w:r w:rsidRPr="008843B2">
        <w:rPr>
          <w:noProof/>
          <w:lang w:eastAsia="de-DE"/>
        </w:rPr>
        <mc:AlternateContent>
          <mc:Choice Requires="wps">
            <w:drawing>
              <wp:anchor distT="0" distB="0" distL="114300" distR="114300" simplePos="0" relativeHeight="252184576" behindDoc="0" locked="0" layoutInCell="1" allowOverlap="1" wp14:anchorId="27AB84D1" wp14:editId="7A12FFD8">
                <wp:simplePos x="0" y="0"/>
                <wp:positionH relativeFrom="column">
                  <wp:posOffset>1615440</wp:posOffset>
                </wp:positionH>
                <wp:positionV relativeFrom="paragraph">
                  <wp:posOffset>146685</wp:posOffset>
                </wp:positionV>
                <wp:extent cx="45085" cy="390525"/>
                <wp:effectExtent l="38100" t="38100" r="50165" b="47625"/>
                <wp:wrapNone/>
                <wp:docPr id="1733" name="Gerade Verbindung mit Pfeil 1733"/>
                <wp:cNvGraphicFramePr/>
                <a:graphic xmlns:a="http://schemas.openxmlformats.org/drawingml/2006/main">
                  <a:graphicData uri="http://schemas.microsoft.com/office/word/2010/wordprocessingShape">
                    <wps:wsp>
                      <wps:cNvCnPr/>
                      <wps:spPr>
                        <a:xfrm flipV="1">
                          <a:off x="0" y="0"/>
                          <a:ext cx="45085" cy="390525"/>
                        </a:xfrm>
                        <a:prstGeom prst="straightConnector1">
                          <a:avLst/>
                        </a:prstGeom>
                        <a:noFill/>
                        <a:ln w="9525" cap="flat" cmpd="sng" algn="ctr">
                          <a:solidFill>
                            <a:sysClr val="windowText" lastClr="000000"/>
                          </a:solidFill>
                          <a:prstDash val="solid"/>
                          <a:headEnd type="triangle"/>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1733" o:spid="_x0000_s1026" type="#_x0000_t32" style="position:absolute;margin-left:127.2pt;margin-top:11.55pt;width:3.55pt;height:30.75pt;flip:y;z-index:25218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" strokecolor="windowText">
                <v:stroke startarrow="block" endarrow="block"/>
              </v:shape>
            </w:pict>
          </mc:Fallback>
        </mc:AlternateContent>
      </w:r>
      <w:r w:rsidRPr="008843B2">
        <w:rPr>
          <w:noProof/>
          <w:lang w:eastAsia="de-DE"/>
        </w:rPr>
        <mc:AlternateContent>
          <mc:Choice Requires="wps">
            <w:drawing>
              <wp:anchor distT="0" distB="0" distL="114300" distR="114300" simplePos="0" relativeHeight="252185600" behindDoc="0" locked="0" layoutInCell="1" allowOverlap="1" wp14:anchorId="45EDEAF8" wp14:editId="535BFC57">
                <wp:simplePos x="0" y="0"/>
                <wp:positionH relativeFrom="column">
                  <wp:posOffset>1394460</wp:posOffset>
                </wp:positionH>
                <wp:positionV relativeFrom="paragraph">
                  <wp:posOffset>309245</wp:posOffset>
                </wp:positionV>
                <wp:extent cx="514350" cy="47625"/>
                <wp:effectExtent l="0" t="57150" r="76200" b="85725"/>
                <wp:wrapNone/>
                <wp:docPr id="1734" name="Gerade Verbindung mit Pfeil 1734"/>
                <wp:cNvGraphicFramePr/>
                <a:graphic xmlns:a="http://schemas.openxmlformats.org/drawingml/2006/main">
                  <a:graphicData uri="http://schemas.microsoft.com/office/word/2010/wordprocessingShape">
                    <wps:wsp>
                      <wps:cNvCnPr/>
                      <wps:spPr>
                        <a:xfrm>
                          <a:off x="0" y="0"/>
                          <a:ext cx="514350" cy="47625"/>
                        </a:xfrm>
                        <a:prstGeom prst="straightConnector1">
                          <a:avLst/>
                        </a:prstGeom>
                        <a:noFill/>
                        <a:ln w="9525" cap="flat" cmpd="sng" algn="ctr">
                          <a:solidFill>
                            <a:sysClr val="windowText" lastClr="000000"/>
                          </a:solidFill>
                          <a:prstDash val="solid"/>
                          <a:headEnd type="triangle"/>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1734" o:spid="_x0000_s1026" type="#_x0000_t32" style="position:absolute;margin-left:109.8pt;margin-top:24.35pt;width:40.5pt;height:3.75pt;z-index:25218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" strokecolor="windowText">
                <v:stroke startarrow="block" endarrow="block"/>
              </v:shape>
            </w:pict>
          </mc:Fallback>
        </mc:AlternateContent>
      </w:r>
    </w:p>
    <w:p w:rsidR="008843B2" w:rsidRPr="008843B2" w:rsidRDefault="008843B2" w:rsidP="008843B2">
      <w:pPr>
        <w:spacing w:line="240" w:lineRule="exact"/>
      </w:pPr>
    </w:p>
    <w:p w:rsidR="008843B2" w:rsidRPr="008843B2" w:rsidRDefault="008843B2" w:rsidP="008843B2">
      <w:pPr>
        <w:spacing w:line="240" w:lineRule="exact"/>
      </w:pPr>
      <w:r w:rsidRPr="008843B2">
        <w:rPr>
          <w:noProof/>
          <w:lang w:eastAsia="de-DE"/>
        </w:rPr>
        <mc:AlternateContent>
          <mc:Choice Requires="wpg">
            <w:drawing>
              <wp:anchor distT="0" distB="0" distL="114300" distR="114300" simplePos="0" relativeHeight="252179456" behindDoc="0" locked="0" layoutInCell="1" allowOverlap="1" wp14:anchorId="0AEC840E" wp14:editId="2E92B686">
                <wp:simplePos x="0" y="0"/>
                <wp:positionH relativeFrom="column">
                  <wp:posOffset>4232910</wp:posOffset>
                </wp:positionH>
                <wp:positionV relativeFrom="paragraph">
                  <wp:posOffset>90170</wp:posOffset>
                </wp:positionV>
                <wp:extent cx="571500" cy="561975"/>
                <wp:effectExtent l="0" t="0" r="19050" b="28575"/>
                <wp:wrapNone/>
                <wp:docPr id="1731" name="Gruppieren 1731"/>
                <wp:cNvGraphicFramePr/>
                <a:graphic xmlns:a="http://schemas.openxmlformats.org/drawingml/2006/main">
                  <a:graphicData uri="http://schemas.microsoft.com/office/word/2010/wordprocessingGroup">
                    <wpg:wgp>
                      <wpg:cNvGrpSpPr/>
                      <wpg:grpSpPr>
                        <a:xfrm>
                          <a:off x="0" y="0"/>
                          <a:ext cx="571500" cy="561975"/>
                          <a:chOff x="0" y="0"/>
                          <a:chExt cx="571500" cy="561975"/>
                        </a:xfrm>
                      </wpg:grpSpPr>
                      <wps:wsp>
                        <wps:cNvPr id="559" name="Ellipse 559"/>
                        <wps:cNvSpPr/>
                        <wps:spPr>
                          <a:xfrm>
                            <a:off x="0" y="0"/>
                            <a:ext cx="571500" cy="561975"/>
                          </a:xfrm>
                          <a:prstGeom prst="ellipse">
                            <a:avLst/>
                          </a:prstGeom>
                          <a:no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73" name="Textfeld 2"/>
                        <wps:cNvSpPr txBox="1">
                          <a:spLocks noChangeArrowheads="1"/>
                        </wps:cNvSpPr>
                        <wps:spPr bwMode="auto">
                          <a:xfrm>
                            <a:off x="123825" y="133350"/>
                            <a:ext cx="381000" cy="259715"/>
                          </a:xfrm>
                          <a:prstGeom prst="rect">
                            <a:avLst/>
                          </a:prstGeom>
                          <a:solidFill>
                            <a:srgbClr val="FFFFFF"/>
                          </a:solidFill>
                          <a:ln w="9525">
                            <a:noFill/>
                            <a:miter lim="800000"/>
                            <a:headEnd/>
                            <a:tailEnd/>
                          </a:ln>
                        </wps:spPr>
                        <wps:txbx>
                          <w:txbxContent>
                            <w:p w:rsidR="00BF50F8" w:rsidRDefault="00BF50F8" w:rsidP="008843B2">
                              <w:r>
                                <w:t>S6</w:t>
                              </w:r>
                            </w:p>
                          </w:txbxContent>
                        </wps:txbx>
                        <wps:bodyPr rot="0" vert="horz" wrap="square" lIns="91440" tIns="45720" rIns="91440" bIns="45720" anchor="t" anchorCtr="0">
                          <a:spAutoFit/>
                        </wps:bodyPr>
                      </wps:wsp>
                    </wpg:wgp>
                  </a:graphicData>
                </a:graphic>
              </wp:anchor>
            </w:drawing>
          </mc:Choice>
          <mc:Fallback>
            <w:pict>
              <v:group id="Gruppieren 1731" o:spid="_x0000_s1075" style="position:absolute;margin-left:333.3pt;margin-top:7.1pt;width:45pt;height:44.25pt;z-index:252179456" coordsize="5715,5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">
                <v:oval id="Ellipse 559" o:spid="_x0000_s1076" style="position:absolute;width:5715;height:56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jNTMYA&#10;AADcAAAADwAAAGRycy9kb3ducmV2LnhtbESPQWvCQBSE7wX/w/IKvZRm05RIjVlFC2IuPUQr9PjM&#10;PpPQ7NuQ3Wr6712h4HGYmW+YfDmaTpxpcK1lBa9RDIK4srrlWsHXfvPyDsJ5ZI2dZVLwRw6Wi8lD&#10;jpm2Fy7pvPO1CBB2GSpovO8zKV3VkEEX2Z44eCc7GPRBDrXUA14C3HQyieOpNNhyWGiwp4+Gqp/d&#10;r1FwTFzx9vzt0kPiD125/VwX7bpU6ulxXM1BeBr9PfzfLrSCNJ3B7Uw4AnJ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sjNTMYAAADcAAAADwAAAAAAAAAAAAAAAACYAgAAZHJz&#10;L2Rvd25yZXYueG1sUEsFBgAAAAAEAAQA9QAAAIsDAAAAAA==&#10;" filled="f" strokecolor="windowText" strokeweight="2pt"/>
                <v:shape id="_x0000_s1077" type="#_x0000_t202" style="position:absolute;left:1238;top:1333;width:3810;height:25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EWXsUA&#10;AADcAAAADwAAAGRycy9kb3ducmV2LnhtbESPzWrCQBSF9wXfYbhCd3ViS1Sio0hBkJJF1S66vGRu&#10;M2kyd2JmYtK37xQKLg/n5+NsdqNtxI06XzlWMJ8lIIgLpysuFXxcDk8rED4ga2wck4If8rDbTh42&#10;mGk38Ilu51CKOMI+QwUmhDaT0heGLPqZa4mj9+U6iyHKrpS6wyGO20Y+J8lCWqw4Egy29GqoqM+9&#10;jZDcF/3JXb/neS0/Tb3A9N28KfU4HfdrEIHGcA//t49aQbp8gb8z8QjI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sRZexQAAANwAAAAPAAAAAAAAAAAAAAAAAJgCAABkcnMv&#10;ZG93bnJldi54bWxQSwUGAAAAAAQABAD1AAAAigMAAAAA&#10;" stroked="f">
                  <v:textbox style="mso-fit-shape-to-text:t">
                    <w:txbxContent>
                      <w:p w:rsidR="00BF50F8" w:rsidRDefault="00BF50F8" w:rsidP="008843B2">
                        <w:r>
                          <w:t>S6</w:t>
                        </w:r>
                      </w:p>
                    </w:txbxContent>
                  </v:textbox>
                </v:shape>
              </v:group>
            </w:pict>
          </mc:Fallback>
        </mc:AlternateContent>
      </w:r>
      <w:r w:rsidRPr="008843B2">
        <w:rPr>
          <w:noProof/>
          <w:lang w:eastAsia="de-DE"/>
        </w:rPr>
        <mc:AlternateContent>
          <mc:Choice Requires="wps">
            <w:drawing>
              <wp:anchor distT="0" distB="0" distL="114300" distR="114300" simplePos="0" relativeHeight="252186624" behindDoc="0" locked="0" layoutInCell="1" allowOverlap="1" wp14:anchorId="4D70F750" wp14:editId="01CCA097">
                <wp:simplePos x="0" y="0"/>
                <wp:positionH relativeFrom="column">
                  <wp:posOffset>2651760</wp:posOffset>
                </wp:positionH>
                <wp:positionV relativeFrom="paragraph">
                  <wp:posOffset>42545</wp:posOffset>
                </wp:positionV>
                <wp:extent cx="619125" cy="0"/>
                <wp:effectExtent l="0" t="76200" r="9525" b="95250"/>
                <wp:wrapNone/>
                <wp:docPr id="1735" name="Gerade Verbindung mit Pfeil 1735"/>
                <wp:cNvGraphicFramePr/>
                <a:graphic xmlns:a="http://schemas.openxmlformats.org/drawingml/2006/main">
                  <a:graphicData uri="http://schemas.microsoft.com/office/word/2010/wordprocessingShape">
                    <wps:wsp>
                      <wps:cNvCnPr/>
                      <wps:spPr>
                        <a:xfrm>
                          <a:off x="0" y="0"/>
                          <a:ext cx="619125" cy="0"/>
                        </a:xfrm>
                        <a:prstGeom prst="straightConnector1">
                          <a:avLst/>
                        </a:prstGeom>
                        <a:noFill/>
                        <a:ln w="9525"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1735" o:spid="_x0000_s1026" type="#_x0000_t32" style="position:absolute;margin-left:208.8pt;margin-top:3.35pt;width:48.75pt;height:0;z-index:25218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" strokecolor="windowText">
                <v:stroke endarrow="block"/>
              </v:shape>
            </w:pict>
          </mc:Fallback>
        </mc:AlternateContent>
      </w: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r w:rsidRPr="008843B2">
        <w:t>S1-S4 Startpunkt und Reihenfolge beliebig wählbar</w:t>
      </w:r>
      <w:r w:rsidRPr="008843B2">
        <w:tab/>
        <w:t xml:space="preserve">S5 nur mit </w:t>
      </w:r>
      <w:r w:rsidR="009F6702">
        <w:t>Lehrkraft</w:t>
      </w:r>
      <w:r w:rsidRPr="008843B2">
        <w:tab/>
      </w:r>
      <w:r w:rsidRPr="008843B2">
        <w:tab/>
      </w:r>
    </w:p>
    <w:p w:rsidR="008843B2" w:rsidRPr="008843B2" w:rsidRDefault="008843B2" w:rsidP="008843B2">
      <w:pPr>
        <w:spacing w:line="240" w:lineRule="exact"/>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E20C19">
            <w:pPr>
              <w:rPr>
                <w:b/>
              </w:rPr>
            </w:pPr>
            <w:r w:rsidRPr="008843B2">
              <w:rPr>
                <w:b/>
              </w:rPr>
              <w:t xml:space="preserve">Station 1 </w:t>
            </w:r>
            <w:r w:rsidR="00E20C19">
              <w:rPr>
                <w:b/>
              </w:rPr>
              <w:t>–</w:t>
            </w:r>
            <w:r w:rsidRPr="008843B2">
              <w:rPr>
                <w:b/>
              </w:rPr>
              <w:t xml:space="preserve"> Platinen kennenlernen</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ET1.01.13.02</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ED3D4A">
            <w:pPr>
              <w:numPr>
                <w:ilvl w:val="0"/>
                <w:numId w:val="6"/>
              </w:numPr>
              <w:ind w:left="414" w:hanging="357"/>
              <w:rPr>
                <w:sz w:val="16"/>
              </w:rPr>
            </w:pPr>
            <w:r w:rsidRPr="008843B2">
              <w:rPr>
                <w:sz w:val="16"/>
              </w:rPr>
              <w:t>Werkstoffe, Material und Bauelemente auswählen und deren Eigenschafte</w:t>
            </w:r>
            <w:r w:rsidR="00433AB1">
              <w:rPr>
                <w:sz w:val="16"/>
              </w:rPr>
              <w:t>n kennen</w:t>
            </w:r>
          </w:p>
          <w:p w:rsidR="008843B2" w:rsidRPr="008843B2" w:rsidRDefault="008843B2" w:rsidP="00ED3D4A">
            <w:pPr>
              <w:numPr>
                <w:ilvl w:val="0"/>
                <w:numId w:val="6"/>
              </w:numPr>
              <w:ind w:left="414" w:hanging="357"/>
              <w:rPr>
                <w:sz w:val="16"/>
              </w:rPr>
            </w:pPr>
            <w:r w:rsidRPr="008843B2">
              <w:rPr>
                <w:sz w:val="16"/>
              </w:rPr>
              <w:t>Wer</w:t>
            </w:r>
            <w:r w:rsidR="00433AB1">
              <w:rPr>
                <w:sz w:val="16"/>
              </w:rPr>
              <w:t>kzeuge und Messgeräte einsetzen</w:t>
            </w:r>
          </w:p>
          <w:p w:rsidR="008843B2" w:rsidRPr="008843B2" w:rsidRDefault="008843B2" w:rsidP="00ED3D4A">
            <w:pPr>
              <w:numPr>
                <w:ilvl w:val="0"/>
                <w:numId w:val="6"/>
              </w:numPr>
              <w:ind w:left="414" w:hanging="357"/>
              <w:rPr>
                <w:sz w:val="16"/>
              </w:rPr>
            </w:pPr>
            <w:r w:rsidRPr="008843B2">
              <w:rPr>
                <w:sz w:val="16"/>
              </w:rPr>
              <w:t>Planungsunterlagen, Pläne und Schaltunge</w:t>
            </w:r>
            <w:r w:rsidR="00433AB1">
              <w:rPr>
                <w:sz w:val="16"/>
              </w:rPr>
              <w:t>n kennen, aufbauen und anwenden</w:t>
            </w:r>
          </w:p>
          <w:p w:rsidR="008843B2" w:rsidRPr="008843B2" w:rsidRDefault="008843B2" w:rsidP="00ED3D4A">
            <w:pPr>
              <w:numPr>
                <w:ilvl w:val="0"/>
                <w:numId w:val="6"/>
              </w:numPr>
              <w:ind w:left="414" w:hanging="357"/>
              <w:rPr>
                <w:sz w:val="16"/>
              </w:rPr>
            </w:pPr>
            <w:r w:rsidRPr="008843B2">
              <w:rPr>
                <w:sz w:val="16"/>
              </w:rPr>
              <w:t>Arbeitsplatz einrichten, Arbeitsablauf planen, Sicherheitsvorschriften kennen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ED3D4A">
            <w:pPr>
              <w:numPr>
                <w:ilvl w:val="0"/>
                <w:numId w:val="6"/>
              </w:numPr>
              <w:ind w:left="414" w:hanging="357"/>
              <w:rPr>
                <w:sz w:val="16"/>
              </w:rPr>
            </w:pPr>
            <w:r w:rsidRPr="008843B2">
              <w:rPr>
                <w:sz w:val="16"/>
              </w:rPr>
              <w:t>Ich kann Bauelemente und Bauteile erkennen und auswählen.</w:t>
            </w:r>
          </w:p>
          <w:p w:rsidR="008843B2" w:rsidRPr="008843B2" w:rsidRDefault="008843B2" w:rsidP="00ED3D4A">
            <w:pPr>
              <w:numPr>
                <w:ilvl w:val="0"/>
                <w:numId w:val="6"/>
              </w:numPr>
              <w:ind w:left="414" w:hanging="357"/>
              <w:rPr>
                <w:sz w:val="16"/>
              </w:rPr>
            </w:pPr>
            <w:r w:rsidRPr="008843B2">
              <w:rPr>
                <w:sz w:val="16"/>
              </w:rPr>
              <w:t>Ich kann mich, die Werk- und Arbeitszeuge herrichten und org</w:t>
            </w:r>
            <w:r w:rsidRPr="008843B2">
              <w:rPr>
                <w:sz w:val="16"/>
              </w:rPr>
              <w:t>a</w:t>
            </w:r>
            <w:r w:rsidRPr="008843B2">
              <w:rPr>
                <w:sz w:val="16"/>
              </w:rPr>
              <w:t>nisieren um Arbeiten auszuführen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ED3D4A">
            <w:pPr>
              <w:numPr>
                <w:ilvl w:val="0"/>
                <w:numId w:val="6"/>
              </w:numPr>
              <w:ind w:left="414" w:hanging="357"/>
              <w:rPr>
                <w:sz w:val="16"/>
              </w:rPr>
            </w:pPr>
            <w:r w:rsidRPr="008843B2">
              <w:rPr>
                <w:sz w:val="16"/>
              </w:rPr>
              <w:t>Ich kann einfache elektrische Schaltungen aufbauen.</w:t>
            </w:r>
          </w:p>
          <w:p w:rsidR="008843B2" w:rsidRPr="008843B2" w:rsidRDefault="008843B2" w:rsidP="00ED3D4A">
            <w:pPr>
              <w:numPr>
                <w:ilvl w:val="0"/>
                <w:numId w:val="6"/>
              </w:numPr>
              <w:ind w:left="414" w:hanging="357"/>
              <w:rPr>
                <w:sz w:val="16"/>
              </w:rPr>
            </w:pPr>
            <w:r w:rsidRPr="008843B2">
              <w:rPr>
                <w:sz w:val="16"/>
              </w:rPr>
              <w:t>Ich kann mit Messgeräten zur Spannungs- und Strommes</w:t>
            </w:r>
            <w:r w:rsidR="00ED3D4A">
              <w:rPr>
                <w:sz w:val="16"/>
              </w:rPr>
              <w:t>sung umgehen.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B64060">
            <w:pPr>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ED3D4A">
            <w:pPr>
              <w:numPr>
                <w:ilvl w:val="0"/>
                <w:numId w:val="6"/>
              </w:numPr>
              <w:ind w:left="414" w:hanging="357"/>
              <w:rPr>
                <w:sz w:val="16"/>
              </w:rPr>
            </w:pPr>
            <w:r w:rsidRPr="008843B2">
              <w:rPr>
                <w:sz w:val="16"/>
              </w:rPr>
              <w:t>Siehe Lernwegeliste oder Lernschritt ET1.01.14.01</w:t>
            </w:r>
          </w:p>
        </w:tc>
      </w:tr>
    </w:tbl>
    <w:p w:rsidR="008843B2" w:rsidRPr="008843B2" w:rsidRDefault="00B40750" w:rsidP="0034074E">
      <w:pPr>
        <w:pStyle w:val="berschrift4"/>
      </w:pPr>
      <w:r w:rsidRPr="008843B2">
        <w:rPr>
          <w:noProof/>
        </w:rPr>
        <w:drawing>
          <wp:anchor distT="0" distB="0" distL="114300" distR="114300" simplePos="0" relativeHeight="251893760" behindDoc="0" locked="0" layoutInCell="0" allowOverlap="1" wp14:anchorId="26C281BB" wp14:editId="0EF7AE17">
            <wp:simplePos x="0" y="0"/>
            <wp:positionH relativeFrom="rightMargin">
              <wp:posOffset>247650</wp:posOffset>
            </wp:positionH>
            <wp:positionV relativeFrom="paragraph">
              <wp:posOffset>18415</wp:posOffset>
            </wp:positionV>
            <wp:extent cx="349885" cy="320675"/>
            <wp:effectExtent l="0" t="0" r="0" b="3175"/>
            <wp:wrapNone/>
            <wp:docPr id="180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B4CB5" w:rsidRPr="008843B2">
        <w:rPr>
          <w:noProof/>
        </w:rPr>
        <w:drawing>
          <wp:anchor distT="0" distB="0" distL="114300" distR="114300" simplePos="0" relativeHeight="251895808" behindDoc="0" locked="0" layoutInCell="0" allowOverlap="1" wp14:anchorId="4EDE62F3" wp14:editId="4486DFC4">
            <wp:simplePos x="0" y="0"/>
            <wp:positionH relativeFrom="rightMargin">
              <wp:posOffset>945515</wp:posOffset>
            </wp:positionH>
            <wp:positionV relativeFrom="paragraph">
              <wp:posOffset>18415</wp:posOffset>
            </wp:positionV>
            <wp:extent cx="348615" cy="320040"/>
            <wp:effectExtent l="0" t="0" r="0" b="3810"/>
            <wp:wrapNone/>
            <wp:docPr id="181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DB4CB5" w:rsidRPr="008843B2">
        <w:rPr>
          <w:noProof/>
        </w:rPr>
        <w:drawing>
          <wp:anchor distT="0" distB="0" distL="114300" distR="114300" simplePos="0" relativeHeight="251894784" behindDoc="0" locked="0" layoutInCell="0" allowOverlap="1" wp14:anchorId="054333BB" wp14:editId="7E243205">
            <wp:simplePos x="0" y="0"/>
            <wp:positionH relativeFrom="rightMargin">
              <wp:posOffset>594995</wp:posOffset>
            </wp:positionH>
            <wp:positionV relativeFrom="paragraph">
              <wp:posOffset>19050</wp:posOffset>
            </wp:positionV>
            <wp:extent cx="349885" cy="320675"/>
            <wp:effectExtent l="0" t="0" r="0" b="3175"/>
            <wp:wrapNone/>
            <wp:docPr id="180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t>Station 1</w:t>
      </w:r>
    </w:p>
    <w:p w:rsidR="008843B2" w:rsidRPr="008843B2" w:rsidRDefault="008843B2" w:rsidP="008843B2">
      <w:pPr>
        <w:spacing w:line="240" w:lineRule="exact"/>
        <w:rPr>
          <w:b/>
        </w:rPr>
      </w:pPr>
    </w:p>
    <w:p w:rsidR="008843B2" w:rsidRPr="008843B2" w:rsidRDefault="008843B2" w:rsidP="008843B2">
      <w:pPr>
        <w:spacing w:line="240" w:lineRule="exact"/>
        <w:rPr>
          <w:b/>
        </w:rPr>
      </w:pPr>
      <w:r w:rsidRPr="008843B2">
        <w:rPr>
          <w:b/>
        </w:rPr>
        <w:t>Aufgabe:</w:t>
      </w:r>
    </w:p>
    <w:p w:rsidR="008843B2" w:rsidRPr="008843B2" w:rsidRDefault="00B40750" w:rsidP="008843B2">
      <w:pPr>
        <w:spacing w:line="240" w:lineRule="exact"/>
        <w:rPr>
          <w:b/>
        </w:rPr>
      </w:pPr>
      <w:r w:rsidRPr="008843B2">
        <w:rPr>
          <w:noProof/>
          <w:lang w:eastAsia="de-DE"/>
        </w:rPr>
        <w:drawing>
          <wp:anchor distT="0" distB="0" distL="114300" distR="114300" simplePos="0" relativeHeight="252223488" behindDoc="1" locked="0" layoutInCell="1" allowOverlap="1" wp14:anchorId="3322AC5D" wp14:editId="543B29C0">
            <wp:simplePos x="0" y="0"/>
            <wp:positionH relativeFrom="column">
              <wp:posOffset>4931410</wp:posOffset>
            </wp:positionH>
            <wp:positionV relativeFrom="paragraph">
              <wp:posOffset>-1905</wp:posOffset>
            </wp:positionV>
            <wp:extent cx="533400" cy="314325"/>
            <wp:effectExtent l="0" t="0" r="0" b="9525"/>
            <wp:wrapTight wrapText="bothSides">
              <wp:wrapPolygon edited="0">
                <wp:start x="6943" y="0"/>
                <wp:lineTo x="0" y="5236"/>
                <wp:lineTo x="0" y="20945"/>
                <wp:lineTo x="20829" y="20945"/>
                <wp:lineTo x="20829" y="5236"/>
                <wp:lineTo x="13886" y="0"/>
                <wp:lineTo x="6943" y="0"/>
              </wp:wrapPolygon>
            </wp:wrapTight>
            <wp:docPr id="1813" name="Grafik 1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anchor>
        </w:drawing>
      </w:r>
    </w:p>
    <w:p w:rsidR="008843B2" w:rsidRPr="008843B2" w:rsidRDefault="008843B2" w:rsidP="008843B2">
      <w:pPr>
        <w:spacing w:line="240" w:lineRule="exact"/>
      </w:pPr>
      <w:r w:rsidRPr="008843B2">
        <w:t>Analysieren Sie</w:t>
      </w:r>
      <w:r w:rsidR="00367757">
        <w:t xml:space="preserve"> die </w:t>
      </w:r>
      <w:r w:rsidRPr="008843B2">
        <w:t>vorgelegten Platinen auf etwaige Funktionen und Gebrauchsformen.</w:t>
      </w:r>
    </w:p>
    <w:p w:rsidR="008843B2" w:rsidRPr="008843B2" w:rsidRDefault="008843B2" w:rsidP="008843B2">
      <w:pPr>
        <w:spacing w:line="240" w:lineRule="exact"/>
      </w:pPr>
    </w:p>
    <w:p w:rsidR="008843B2" w:rsidRPr="008843B2" w:rsidRDefault="008843B2" w:rsidP="008843B2">
      <w:pPr>
        <w:spacing w:line="240" w:lineRule="exact"/>
      </w:pPr>
      <w:r w:rsidRPr="008843B2">
        <w:t>Notiere Sie unterschiedlichen Aufbauten und erklären Sie wie zwei Punkte leitend mi</w:t>
      </w:r>
      <w:r w:rsidRPr="008843B2">
        <w:t>t</w:t>
      </w:r>
      <w:r w:rsidRPr="008843B2">
        <w:t>einander verbunden werden können.</w:t>
      </w:r>
    </w:p>
    <w:p w:rsidR="008843B2" w:rsidRPr="008843B2" w:rsidRDefault="008843B2" w:rsidP="008843B2">
      <w:pPr>
        <w:spacing w:line="240" w:lineRule="exact"/>
      </w:pPr>
      <w:r w:rsidRPr="008843B2">
        <w:t xml:space="preserve">Erklären Sie die unterschiedlichen Vorgehensweisen und Möglichkeiten die markierten Punkte elektrisch leitend miteinander zu verbinden. </w:t>
      </w:r>
    </w:p>
    <w:p w:rsidR="008843B2" w:rsidRPr="008843B2" w:rsidRDefault="008843B2" w:rsidP="008843B2">
      <w:pPr>
        <w:spacing w:line="240" w:lineRule="exact"/>
      </w:pPr>
    </w:p>
    <w:p w:rsidR="008843B2" w:rsidRPr="008843B2" w:rsidRDefault="008843B2" w:rsidP="008843B2">
      <w:pPr>
        <w:spacing w:line="240" w:lineRule="exact"/>
      </w:pPr>
      <w:r w:rsidRPr="008843B2">
        <w:rPr>
          <w:noProof/>
          <w:lang w:eastAsia="de-DE"/>
        </w:rPr>
        <mc:AlternateContent>
          <mc:Choice Requires="wpg">
            <w:drawing>
              <wp:anchor distT="0" distB="0" distL="114300" distR="114300" simplePos="0" relativeHeight="252146688" behindDoc="0" locked="0" layoutInCell="1" allowOverlap="1" wp14:anchorId="43D607DB" wp14:editId="04F82578">
                <wp:simplePos x="0" y="0"/>
                <wp:positionH relativeFrom="column">
                  <wp:posOffset>2413635</wp:posOffset>
                </wp:positionH>
                <wp:positionV relativeFrom="paragraph">
                  <wp:posOffset>16510</wp:posOffset>
                </wp:positionV>
                <wp:extent cx="2505075" cy="1847850"/>
                <wp:effectExtent l="0" t="0" r="9525" b="0"/>
                <wp:wrapNone/>
                <wp:docPr id="1642" name="Gruppieren 1642"/>
                <wp:cNvGraphicFramePr/>
                <a:graphic xmlns:a="http://schemas.openxmlformats.org/drawingml/2006/main">
                  <a:graphicData uri="http://schemas.microsoft.com/office/word/2010/wordprocessingGroup">
                    <wpg:wgp>
                      <wpg:cNvGrpSpPr/>
                      <wpg:grpSpPr>
                        <a:xfrm>
                          <a:off x="0" y="0"/>
                          <a:ext cx="2505075" cy="1847850"/>
                          <a:chOff x="0" y="0"/>
                          <a:chExt cx="2505075" cy="1847850"/>
                        </a:xfrm>
                      </wpg:grpSpPr>
                      <pic:pic xmlns:pic="http://schemas.openxmlformats.org/drawingml/2006/picture">
                        <pic:nvPicPr>
                          <pic:cNvPr id="1620" name="Bild 3" descr="https://www.elektormagazine.de/assets/files/2010/img/080988-51.jpg"/>
                          <pic:cNvPicPr>
                            <a:picLocks noChangeAspect="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2505075" cy="1847850"/>
                          </a:xfrm>
                          <a:prstGeom prst="rect">
                            <a:avLst/>
                          </a:prstGeom>
                          <a:noFill/>
                          <a:ln>
                            <a:noFill/>
                          </a:ln>
                        </pic:spPr>
                      </pic:pic>
                      <wps:wsp>
                        <wps:cNvPr id="1638" name="Flussdiagramm: Verbindungsstelle 1638"/>
                        <wps:cNvSpPr/>
                        <wps:spPr>
                          <a:xfrm>
                            <a:off x="523875" y="485775"/>
                            <a:ext cx="99695" cy="90170"/>
                          </a:xfrm>
                          <a:prstGeom prst="flowChartConnector">
                            <a:avLst/>
                          </a:prstGeom>
                          <a:solidFill>
                            <a:srgbClr val="00B050"/>
                          </a:solidFill>
                          <a:ln w="2540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40" name="Flussdiagramm: Verbindungsstelle 1640"/>
                        <wps:cNvSpPr/>
                        <wps:spPr>
                          <a:xfrm>
                            <a:off x="1895475" y="1419225"/>
                            <a:ext cx="99695" cy="90170"/>
                          </a:xfrm>
                          <a:prstGeom prst="flowChartConnector">
                            <a:avLst/>
                          </a:prstGeom>
                          <a:solidFill>
                            <a:srgbClr val="FFFF00"/>
                          </a:solidFill>
                          <a:ln w="25400" cap="flat" cmpd="sng" algn="ctr">
                            <a:solidFill>
                              <a:srgbClr val="FFFF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642" o:spid="_x0000_s1026" style="position:absolute;margin-left:190.05pt;margin-top:1.3pt;width:197.25pt;height:145.5pt;z-index:252146688" coordsize="25050,1847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">
                <v:shape id="Bild 3" o:spid="_x0000_s1027" type="#_x0000_t75" alt="https://www.elektormagazine.de/assets/files/2010/img/080988-51.jpg" style="position:absolute;width:25050;height:184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9bjFAAAA3QAAAA8AAABkcnMvZG93bnJldi54bWxEj81Ow0AMhO9IvMPKSNzohqqqUOi2QvxI&#10;uRJaBDcr62ZTst6Qddvw9viAxM3WjGc+rzZT7M2JxtwldnA7K8AQN8l33DrYvr3c3IHJguyxT0wO&#10;fijDZn15scLSpzO/0qmW1mgI5xIdBJGhtDY3gSLmWRqIVdunMaLoOrbWj3jW8NjbeVEsbcSOtSHg&#10;QI+Bmq/6GB0IL+qqevqU99338ePgZbuowrNz11fTwz0YoUn+zX/XlVf85Vz59Rsdwa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1vW4xQAAAN0AAAAPAAAAAAAAAAAAAAAA&#10;AJ8CAABkcnMvZG93bnJldi54bWxQSwUGAAAAAAQABAD3AAAAkQMAAAAA&#10;">
                  <v:imagedata r:id="rId158" o:title="080988-51"/>
                  <v:path arrowok="t"/>
                </v:shape>
                <v:shapetype id="_x0000_t120" coordsize="21600,21600" o:spt="120" path="m10800,qx,10800,10800,21600,21600,10800,10800,xe">
                  <v:path gradientshapeok="t" o:connecttype="custom" o:connectlocs="10800,0;3163,3163;0,10800;3163,18437;10800,21600;18437,18437;21600,10800;18437,3163" textboxrect="3163,3163,18437,18437"/>
                </v:shapetype>
                <v:shape id="Flussdiagramm: Verbindungsstelle 1638" o:spid="_x0000_s1028" type="#_x0000_t120" style="position:absolute;left:5238;top:4857;width:997;height:9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LussYA&#10;AADdAAAADwAAAGRycy9kb3ducmV2LnhtbESPQWvDMAyF74P+B6PCLmV1tkEIWd1SCoWdBuvaQ28i&#10;VpPQWE5tz83+/XQY7Cbxnt77tNpMblCZQuw9G3heFqCIG297bg0cv/ZPFaiYkC0OnsnAD0XYrGcP&#10;K6ytv/Mn5UNqlYRwrNFAl9JYax2bjhzGpR+JRbv44DDJGlptA94l3A36pShK7bBnaehwpF1HzfXw&#10;7Qyc2sUtl4tYbodwzsf8Ec9XXRnzOJ+2b6ASTenf/Hf9bgW/fBVc+UZG0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zLussYAAADdAAAADwAAAAAAAAAAAAAAAACYAgAAZHJz&#10;L2Rvd25yZXYueG1sUEsFBgAAAAAEAAQA9QAAAIsDAAAAAA==&#10;" fillcolor="#00b050" strokecolor="#00b050" strokeweight="2pt"/>
                <v:shape id="Flussdiagramm: Verbindungsstelle 1640" o:spid="_x0000_s1029" type="#_x0000_t120" style="position:absolute;left:18954;top:14192;width:997;height:9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G/ccUA&#10;AADdAAAADwAAAGRycy9kb3ducmV2LnhtbESPwW7CQAxE70j8w8pI3GBTQGmbsqCqEgJOiLQfYGXd&#10;JCLrDdmFpH9fH5C42ZrxzPN6O7hG3akLtWcDL/MEFHHhbc2lgZ/v3ewNVIjIFhvPZOCPAmw349Ea&#10;M+t7PtM9j6WSEA4ZGqhibDOtQ1GRwzD3LbFov75zGGXtSm077CXcNXqRJKl2WLM0VNjSV0XFJb85&#10;A8d3Z3e514d0sV8tX0+Xa2H7qzHTyfD5ASrSEJ/mx/XBCn66En75RkbQm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ob9xxQAAAN0AAAAPAAAAAAAAAAAAAAAAAJgCAABkcnMv&#10;ZG93bnJldi54bWxQSwUGAAAAAAQABAD1AAAAigMAAAAA&#10;" fillcolor="yellow" strokecolor="yellow" strokeweight="2pt"/>
              </v:group>
            </w:pict>
          </mc:Fallback>
        </mc:AlternateContent>
      </w:r>
      <w:r w:rsidRPr="008843B2">
        <w:rPr>
          <w:noProof/>
          <w:lang w:eastAsia="de-DE"/>
        </w:rPr>
        <mc:AlternateContent>
          <mc:Choice Requires="wpg">
            <w:drawing>
              <wp:anchor distT="0" distB="0" distL="114300" distR="114300" simplePos="0" relativeHeight="252145664" behindDoc="0" locked="0" layoutInCell="1" allowOverlap="1" wp14:anchorId="3EC215F4" wp14:editId="36D115AC">
                <wp:simplePos x="0" y="0"/>
                <wp:positionH relativeFrom="column">
                  <wp:posOffset>-100965</wp:posOffset>
                </wp:positionH>
                <wp:positionV relativeFrom="paragraph">
                  <wp:posOffset>16510</wp:posOffset>
                </wp:positionV>
                <wp:extent cx="2143125" cy="2143125"/>
                <wp:effectExtent l="0" t="0" r="9525" b="9525"/>
                <wp:wrapNone/>
                <wp:docPr id="1641" name="Gruppieren 1641"/>
                <wp:cNvGraphicFramePr/>
                <a:graphic xmlns:a="http://schemas.openxmlformats.org/drawingml/2006/main">
                  <a:graphicData uri="http://schemas.microsoft.com/office/word/2010/wordprocessingGroup">
                    <wpg:wgp>
                      <wpg:cNvGrpSpPr/>
                      <wpg:grpSpPr>
                        <a:xfrm>
                          <a:off x="0" y="0"/>
                          <a:ext cx="2143125" cy="2143125"/>
                          <a:chOff x="0" y="0"/>
                          <a:chExt cx="2143125" cy="2143125"/>
                        </a:xfrm>
                      </wpg:grpSpPr>
                      <pic:pic xmlns:pic="http://schemas.openxmlformats.org/drawingml/2006/picture">
                        <pic:nvPicPr>
                          <pic:cNvPr id="1626" name="Grafik 1626" descr="Bildergebnis für lochrasterplatinen"/>
                          <pic:cNvPicPr>
                            <a:picLocks noChangeAspect="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wps:wsp>
                        <wps:cNvPr id="1637" name="Flussdiagramm: Verbindungsstelle 1637"/>
                        <wps:cNvSpPr/>
                        <wps:spPr>
                          <a:xfrm>
                            <a:off x="190500" y="1381125"/>
                            <a:ext cx="99695" cy="90170"/>
                          </a:xfrm>
                          <a:prstGeom prst="flowChartConnector">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39" name="Flussdiagramm: Verbindungsstelle 1639"/>
                        <wps:cNvSpPr/>
                        <wps:spPr>
                          <a:xfrm>
                            <a:off x="1047750" y="304800"/>
                            <a:ext cx="99695" cy="90170"/>
                          </a:xfrm>
                          <a:prstGeom prst="flowChartConnector">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641" o:spid="_x0000_s1026" style="position:absolute;margin-left:-7.95pt;margin-top:1.3pt;width:168.75pt;height:168.75pt;z-index:252145664" coordsize="21431,2143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">
                <v:shape id="Grafik 1626" o:spid="_x0000_s1027" type="#_x0000_t75" alt="Bildergebnis für lochrasterplatinen" style="position:absolute;width:21431;height:214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NIJ7LCAAAA3QAAAA8AAABkcnMvZG93bnJldi54bWxET0uLwjAQvgv+hzDC3jTdIsWtRllFYfHi&#10;Y/U+NmNbbCaliVr99ZsFwdt8fM+ZzFpTiRs1rrSs4HMQgSDOrC45V3D4XfVHIJxH1lhZJgUPcjCb&#10;djsTTLW9845ue5+LEMIuRQWF93UqpcsKMugGtiYO3Nk2Bn2ATS51g/cQbioZR1EiDZYcGgqsaVFQ&#10;dtlfjYLyvKDTMh4+5+vh5oufVbQ9bi5KffTa7zEIT61/i1/uHx3mJ3EC/9+EE+T0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TSCeywgAAAN0AAAAPAAAAAAAAAAAAAAAAAJ8C&#10;AABkcnMvZG93bnJldi54bWxQSwUGAAAAAAQABAD3AAAAjgMAAAAA&#10;">
                  <v:imagedata r:id="rId160" o:title="Bildergebnis für lochrasterplatinen"/>
                  <v:path arrowok="t"/>
                </v:shape>
                <v:shape id="Flussdiagramm: Verbindungsstelle 1637" o:spid="_x0000_s1028" type="#_x0000_t120" style="position:absolute;left:1905;top:13811;width:996;height:9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mS1cMA&#10;AADdAAAADwAAAGRycy9kb3ducmV2LnhtbERP24rCMBB9F/yHMIJvmrrirWsU2WVFUQQvHzA0s22x&#10;mXSbbK1/bwTBtzmc68yXjSlETZXLLSsY9CMQxInVOacKLuef3hSE88gaC8uk4E4Olot2a46xtjc+&#10;Un3yqQgh7GJUkHlfxlK6JCODrm9L4sD92sqgD7BKpa7wFsJNIT+iaCwN5hwaMizpK6Pkevo3Cvaz&#10;4kq7/G+9PafH9fdgVK8OXirV7TSrTxCeGv8Wv9wbHeaPhxN4fhNO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zmS1cMAAADdAAAADwAAAAAAAAAAAAAAAACYAgAAZHJzL2Rv&#10;d25yZXYueG1sUEsFBgAAAAAEAAQA9QAAAIgDAAAAAA==&#10;" fillcolor="red" strokecolor="red" strokeweight="2pt"/>
                <v:shape id="Flussdiagramm: Verbindungsstelle 1639" o:spid="_x0000_s1029" type="#_x0000_t120" style="position:absolute;left:10477;top:3048;width:997;height:9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uresQA&#10;AADdAAAADwAAAGRycy9kb3ducmV2LnhtbERPS2vCQBC+C/6HZYReRDetIDW6ijQUeirVVMXbkJ08&#10;MDsbsmuM/75bELzNx/ec1aY3teiodZVlBa/TCARxZnXFhYLf9HPyDsJ5ZI21ZVJwJweb9XCwwljb&#10;G++o2/tChBB2MSoovW9iKV1WkkE3tQ1x4HLbGvQBtoXULd5CuKnlWxTNpcGKQ0OJDX2UlF32V6Pg&#10;cDTy/H1K7kmyTWc/42uX5pgr9TLqt0sQnnr/FD/cXzrMn88W8P9NOEG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bq3rEAAAA3QAAAA8AAAAAAAAAAAAAAAAAmAIAAGRycy9k&#10;b3ducmV2LnhtbFBLBQYAAAAABAAEAPUAAACJAwAAAAA=&#10;" fillcolor="#4f81bd" strokecolor="#385d8a" strokeweight="2pt"/>
              </v:group>
            </w:pict>
          </mc:Fallback>
        </mc:AlternateContent>
      </w:r>
    </w:p>
    <w:p w:rsidR="008843B2" w:rsidRPr="008843B2" w:rsidRDefault="008843B2" w:rsidP="008843B2">
      <w:pPr>
        <w:spacing w:line="240" w:lineRule="exact"/>
      </w:pPr>
      <w:r w:rsidRPr="008843B2">
        <w:rPr>
          <w:noProof/>
          <w:lang w:eastAsia="de-DE"/>
        </w:rPr>
        <mc:AlternateContent>
          <mc:Choice Requires="wps">
            <w:drawing>
              <wp:anchor distT="0" distB="0" distL="114300" distR="114300" simplePos="0" relativeHeight="252147712" behindDoc="0" locked="0" layoutInCell="1" allowOverlap="1" wp14:anchorId="0E392DC5" wp14:editId="429DA094">
                <wp:simplePos x="0" y="0"/>
                <wp:positionH relativeFrom="column">
                  <wp:posOffset>1046480</wp:posOffset>
                </wp:positionH>
                <wp:positionV relativeFrom="paragraph">
                  <wp:posOffset>-2540</wp:posOffset>
                </wp:positionV>
                <wp:extent cx="314325" cy="1403985"/>
                <wp:effectExtent l="0" t="0" r="0" b="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 cy="1403985"/>
                        </a:xfrm>
                        <a:prstGeom prst="rect">
                          <a:avLst/>
                        </a:prstGeom>
                        <a:noFill/>
                        <a:ln w="25400" cap="flat" cmpd="sng" algn="ctr">
                          <a:noFill/>
                          <a:prstDash val="solid"/>
                          <a:headEnd/>
                          <a:tailEnd/>
                        </a:ln>
                        <a:effectLst/>
                      </wps:spPr>
                      <wps:txbx>
                        <w:txbxContent>
                          <w:p w:rsidR="00BF50F8" w:rsidRPr="00611FF7" w:rsidRDefault="00BF50F8" w:rsidP="008843B2">
                            <w:pPr>
                              <w:rPr>
                                <w:b/>
                                <w:sz w:val="48"/>
                              </w:rPr>
                            </w:pPr>
                            <w:r w:rsidRPr="00611FF7">
                              <w:rPr>
                                <w:b/>
                                <w:sz w:val="48"/>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78" type="#_x0000_t202" style="position:absolute;margin-left:82.4pt;margin-top:-.2pt;width:24.75pt;height:110.55pt;z-index:2521477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" filled="f" stroked="f" strokeweight="2pt">
                <v:textbox style="mso-fit-shape-to-text:t">
                  <w:txbxContent>
                    <w:p w:rsidR="00BF50F8" w:rsidRPr="00611FF7" w:rsidRDefault="00BF50F8" w:rsidP="008843B2">
                      <w:pPr>
                        <w:rPr>
                          <w:b/>
                          <w:sz w:val="48"/>
                        </w:rPr>
                      </w:pPr>
                      <w:r w:rsidRPr="00611FF7">
                        <w:rPr>
                          <w:b/>
                          <w:sz w:val="48"/>
                        </w:rPr>
                        <w:t>A</w:t>
                      </w:r>
                    </w:p>
                  </w:txbxContent>
                </v:textbox>
              </v:shape>
            </w:pict>
          </mc:Fallback>
        </mc:AlternateContent>
      </w:r>
    </w:p>
    <w:p w:rsidR="008843B2" w:rsidRPr="008843B2" w:rsidRDefault="008843B2" w:rsidP="008843B2">
      <w:pPr>
        <w:spacing w:line="240" w:lineRule="exact"/>
      </w:pPr>
      <w:r w:rsidRPr="008843B2">
        <w:rPr>
          <w:noProof/>
          <w:lang w:eastAsia="de-DE"/>
        </w:rPr>
        <mc:AlternateContent>
          <mc:Choice Requires="wps">
            <w:drawing>
              <wp:anchor distT="0" distB="0" distL="114300" distR="114300" simplePos="0" relativeHeight="252149760" behindDoc="0" locked="0" layoutInCell="1" allowOverlap="1" wp14:anchorId="34262894" wp14:editId="36EF954D">
                <wp:simplePos x="0" y="0"/>
                <wp:positionH relativeFrom="column">
                  <wp:posOffset>3141980</wp:posOffset>
                </wp:positionH>
                <wp:positionV relativeFrom="paragraph">
                  <wp:posOffset>26035</wp:posOffset>
                </wp:positionV>
                <wp:extent cx="314325" cy="1403985"/>
                <wp:effectExtent l="0" t="0" r="0" b="0"/>
                <wp:wrapNone/>
                <wp:docPr id="164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 cy="1403985"/>
                        </a:xfrm>
                        <a:prstGeom prst="rect">
                          <a:avLst/>
                        </a:prstGeom>
                        <a:noFill/>
                        <a:ln w="25400" cap="flat" cmpd="sng" algn="ctr">
                          <a:noFill/>
                          <a:prstDash val="solid"/>
                          <a:headEnd/>
                          <a:tailEnd/>
                        </a:ln>
                        <a:effectLst/>
                      </wps:spPr>
                      <wps:txbx>
                        <w:txbxContent>
                          <w:p w:rsidR="00BF50F8" w:rsidRPr="00611FF7" w:rsidRDefault="00BF50F8" w:rsidP="008843B2">
                            <w:pPr>
                              <w:rPr>
                                <w:b/>
                                <w:sz w:val="48"/>
                              </w:rPr>
                            </w:pPr>
                            <w:r>
                              <w:rPr>
                                <w:b/>
                                <w:sz w:val="48"/>
                              </w:rPr>
                              <w:t>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79" type="#_x0000_t202" style="position:absolute;margin-left:247.4pt;margin-top:2.05pt;width:24.75pt;height:110.55pt;z-index:2521497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" filled="f" stroked="f" strokeweight="2pt">
                <v:textbox style="mso-fit-shape-to-text:t">
                  <w:txbxContent>
                    <w:p w:rsidR="00BF50F8" w:rsidRPr="00611FF7" w:rsidRDefault="00BF50F8" w:rsidP="008843B2">
                      <w:pPr>
                        <w:rPr>
                          <w:b/>
                          <w:sz w:val="48"/>
                        </w:rPr>
                      </w:pPr>
                      <w:r>
                        <w:rPr>
                          <w:b/>
                          <w:sz w:val="48"/>
                        </w:rPr>
                        <w:t>C</w:t>
                      </w:r>
                    </w:p>
                  </w:txbxContent>
                </v:textbox>
              </v:shape>
            </w:pict>
          </mc:Fallback>
        </mc:AlternateContent>
      </w: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r w:rsidRPr="008843B2">
        <w:rPr>
          <w:noProof/>
          <w:lang w:eastAsia="de-DE"/>
        </w:rPr>
        <mc:AlternateContent>
          <mc:Choice Requires="wps">
            <w:drawing>
              <wp:anchor distT="0" distB="0" distL="114300" distR="114300" simplePos="0" relativeHeight="252148736" behindDoc="0" locked="0" layoutInCell="1" allowOverlap="1" wp14:anchorId="203F7527" wp14:editId="3D7E2C44">
                <wp:simplePos x="0" y="0"/>
                <wp:positionH relativeFrom="column">
                  <wp:posOffset>193675</wp:posOffset>
                </wp:positionH>
                <wp:positionV relativeFrom="paragraph">
                  <wp:posOffset>111760</wp:posOffset>
                </wp:positionV>
                <wp:extent cx="314325" cy="1403985"/>
                <wp:effectExtent l="0" t="0" r="0" b="0"/>
                <wp:wrapNone/>
                <wp:docPr id="164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 cy="1403985"/>
                        </a:xfrm>
                        <a:prstGeom prst="rect">
                          <a:avLst/>
                        </a:prstGeom>
                        <a:noFill/>
                        <a:ln w="25400" cap="flat" cmpd="sng" algn="ctr">
                          <a:noFill/>
                          <a:prstDash val="solid"/>
                          <a:headEnd/>
                          <a:tailEnd/>
                        </a:ln>
                        <a:effectLst/>
                      </wps:spPr>
                      <wps:txbx>
                        <w:txbxContent>
                          <w:p w:rsidR="00BF50F8" w:rsidRPr="00611FF7" w:rsidRDefault="00BF50F8" w:rsidP="008843B2">
                            <w:pPr>
                              <w:rPr>
                                <w:b/>
                                <w:sz w:val="48"/>
                              </w:rPr>
                            </w:pPr>
                            <w:r>
                              <w:rPr>
                                <w:b/>
                                <w:sz w:val="48"/>
                              </w:rP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80" type="#_x0000_t202" style="position:absolute;margin-left:15.25pt;margin-top:8.8pt;width:24.75pt;height:110.55pt;z-index:2521487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" filled="f" stroked="f" strokeweight="2pt">
                <v:textbox style="mso-fit-shape-to-text:t">
                  <w:txbxContent>
                    <w:p w:rsidR="00BF50F8" w:rsidRPr="00611FF7" w:rsidRDefault="00BF50F8" w:rsidP="008843B2">
                      <w:pPr>
                        <w:rPr>
                          <w:b/>
                          <w:sz w:val="48"/>
                        </w:rPr>
                      </w:pPr>
                      <w:r>
                        <w:rPr>
                          <w:b/>
                          <w:sz w:val="48"/>
                        </w:rPr>
                        <w:t>B</w:t>
                      </w:r>
                    </w:p>
                  </w:txbxContent>
                </v:textbox>
              </v:shape>
            </w:pict>
          </mc:Fallback>
        </mc:AlternateContent>
      </w:r>
    </w:p>
    <w:p w:rsidR="008843B2" w:rsidRPr="008843B2" w:rsidRDefault="008843B2" w:rsidP="008843B2">
      <w:pPr>
        <w:spacing w:line="240" w:lineRule="exact"/>
      </w:pPr>
      <w:r w:rsidRPr="008843B2">
        <w:rPr>
          <w:noProof/>
          <w:lang w:eastAsia="de-DE"/>
        </w:rPr>
        <mc:AlternateContent>
          <mc:Choice Requires="wps">
            <w:drawing>
              <wp:anchor distT="0" distB="0" distL="114300" distR="114300" simplePos="0" relativeHeight="252150784" behindDoc="0" locked="0" layoutInCell="1" allowOverlap="1" wp14:anchorId="2C74F10A" wp14:editId="1D4FD949">
                <wp:simplePos x="0" y="0"/>
                <wp:positionH relativeFrom="column">
                  <wp:posOffset>4475480</wp:posOffset>
                </wp:positionH>
                <wp:positionV relativeFrom="paragraph">
                  <wp:posOffset>45085</wp:posOffset>
                </wp:positionV>
                <wp:extent cx="314325" cy="1403985"/>
                <wp:effectExtent l="0" t="0" r="0" b="0"/>
                <wp:wrapNone/>
                <wp:docPr id="164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 cy="1403985"/>
                        </a:xfrm>
                        <a:prstGeom prst="rect">
                          <a:avLst/>
                        </a:prstGeom>
                        <a:noFill/>
                        <a:ln w="25400" cap="flat" cmpd="sng" algn="ctr">
                          <a:noFill/>
                          <a:prstDash val="solid"/>
                          <a:headEnd/>
                          <a:tailEnd/>
                        </a:ln>
                        <a:effectLst/>
                      </wps:spPr>
                      <wps:txbx>
                        <w:txbxContent>
                          <w:p w:rsidR="00BF50F8" w:rsidRPr="00611FF7" w:rsidRDefault="00BF50F8" w:rsidP="008843B2">
                            <w:pPr>
                              <w:rPr>
                                <w:b/>
                                <w:sz w:val="48"/>
                              </w:rPr>
                            </w:pPr>
                            <w:r>
                              <w:rPr>
                                <w:b/>
                                <w:sz w:val="48"/>
                              </w:rPr>
                              <w: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81" type="#_x0000_t202" style="position:absolute;margin-left:352.4pt;margin-top:3.55pt;width:24.75pt;height:110.55pt;z-index:2521507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" filled="f" stroked="f" strokeweight="2pt">
                <v:textbox style="mso-fit-shape-to-text:t">
                  <w:txbxContent>
                    <w:p w:rsidR="00BF50F8" w:rsidRPr="00611FF7" w:rsidRDefault="00BF50F8" w:rsidP="008843B2">
                      <w:pPr>
                        <w:rPr>
                          <w:b/>
                          <w:sz w:val="48"/>
                        </w:rPr>
                      </w:pPr>
                      <w:r>
                        <w:rPr>
                          <w:b/>
                          <w:sz w:val="48"/>
                        </w:rPr>
                        <w:t>D</w:t>
                      </w:r>
                    </w:p>
                  </w:txbxContent>
                </v:textbox>
              </v:shape>
            </w:pict>
          </mc:Fallback>
        </mc:AlternateContent>
      </w: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tabs>
          <w:tab w:val="left" w:leader="underscore" w:pos="7371"/>
        </w:tabs>
        <w:spacing w:line="480" w:lineRule="auto"/>
      </w:pPr>
      <w:r w:rsidRPr="008843B2">
        <w:tab/>
      </w:r>
    </w:p>
    <w:p w:rsidR="0034074E" w:rsidRDefault="0034074E">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Station 2 – Drahtbrücken biegen</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ET1.01.13.03</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714F0A">
            <w:pPr>
              <w:pStyle w:val="Kopf8ptafz"/>
              <w:numPr>
                <w:ilvl w:val="0"/>
                <w:numId w:val="6"/>
              </w:numPr>
              <w:ind w:left="416"/>
            </w:pPr>
            <w:r w:rsidRPr="008843B2">
              <w:t>Werkstoffe, Material und Bauelemente auswählen</w:t>
            </w:r>
            <w:r w:rsidR="00433AB1">
              <w:t xml:space="preserve"> und deren Eigenschaften kennen</w:t>
            </w:r>
          </w:p>
          <w:p w:rsidR="008843B2" w:rsidRPr="008843B2" w:rsidRDefault="008843B2" w:rsidP="00714F0A">
            <w:pPr>
              <w:pStyle w:val="Kopf8ptafz"/>
              <w:numPr>
                <w:ilvl w:val="0"/>
                <w:numId w:val="6"/>
              </w:numPr>
              <w:ind w:left="416"/>
            </w:pPr>
            <w:r w:rsidRPr="008843B2">
              <w:t>Werkzeuge und Messgeräte einse</w:t>
            </w:r>
            <w:r w:rsidR="00433AB1">
              <w:t>tzen</w:t>
            </w:r>
          </w:p>
          <w:p w:rsidR="008843B2" w:rsidRPr="008843B2" w:rsidRDefault="008843B2" w:rsidP="00714F0A">
            <w:pPr>
              <w:pStyle w:val="Kopf8ptafz"/>
              <w:numPr>
                <w:ilvl w:val="0"/>
                <w:numId w:val="6"/>
              </w:numPr>
              <w:ind w:left="416"/>
            </w:pPr>
            <w:r w:rsidRPr="008843B2">
              <w:t>Planungsunterlagen, Pläne und Schaltunge</w:t>
            </w:r>
            <w:r w:rsidR="00433AB1">
              <w:t>n kennen, aufbauen und anwenden</w:t>
            </w:r>
          </w:p>
          <w:p w:rsidR="008843B2" w:rsidRPr="008843B2" w:rsidRDefault="008843B2" w:rsidP="00714F0A">
            <w:pPr>
              <w:pStyle w:val="Kopf8ptafz"/>
              <w:numPr>
                <w:ilvl w:val="0"/>
                <w:numId w:val="6"/>
              </w:numPr>
              <w:ind w:left="416"/>
            </w:pPr>
            <w:r w:rsidRPr="008843B2">
              <w:t>Arbeitsplatz einrichten, Arbeitsablauf planen, Sicherheitsvorschriften kennen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ED3D4A">
            <w:pPr>
              <w:pStyle w:val="Kopf8ptafz"/>
              <w:numPr>
                <w:ilvl w:val="0"/>
                <w:numId w:val="6"/>
              </w:numPr>
              <w:ind w:left="414" w:hanging="357"/>
            </w:pPr>
            <w:r w:rsidRPr="008843B2">
              <w:t>Ich kann Bauelemente und Bauteile erkennen und auswählen.</w:t>
            </w:r>
          </w:p>
          <w:p w:rsidR="008843B2" w:rsidRPr="008843B2" w:rsidRDefault="008843B2" w:rsidP="00ED3D4A">
            <w:pPr>
              <w:pStyle w:val="Kopf8ptafz"/>
              <w:numPr>
                <w:ilvl w:val="0"/>
                <w:numId w:val="6"/>
              </w:numPr>
              <w:ind w:left="414" w:hanging="357"/>
            </w:pPr>
            <w:r w:rsidRPr="008843B2">
              <w:t>Ich kann einfache elektrische Schaltungen erkennen und au</w:t>
            </w:r>
            <w:r w:rsidRPr="008843B2">
              <w:t>f</w:t>
            </w:r>
            <w:r w:rsidRPr="008843B2">
              <w:t>bauen.</w:t>
            </w:r>
          </w:p>
          <w:p w:rsidR="008843B2" w:rsidRPr="008843B2" w:rsidRDefault="008843B2" w:rsidP="00ED3D4A">
            <w:pPr>
              <w:pStyle w:val="Kopf8ptafz"/>
              <w:numPr>
                <w:ilvl w:val="0"/>
                <w:numId w:val="6"/>
              </w:numPr>
              <w:ind w:left="414" w:hanging="357"/>
            </w:pPr>
            <w:r w:rsidRPr="008843B2">
              <w:t>Ich kann mich, die Werk- und Arbeitszeuge herrichten und org</w:t>
            </w:r>
            <w:r w:rsidRPr="008843B2">
              <w:t>a</w:t>
            </w:r>
            <w:r w:rsidRPr="008843B2">
              <w:t>nisieren um Arbeiten auszuführen.</w:t>
            </w:r>
          </w:p>
          <w:p w:rsidR="008843B2" w:rsidRPr="008843B2" w:rsidRDefault="008843B2" w:rsidP="00ED3D4A">
            <w:pPr>
              <w:pStyle w:val="Kopf8ptafz"/>
              <w:numPr>
                <w:ilvl w:val="0"/>
                <w:numId w:val="6"/>
              </w:numPr>
              <w:ind w:left="414" w:hanging="357"/>
            </w:pPr>
            <w:r w:rsidRPr="008843B2">
              <w:t>Ich kann Sicherheitsvorschriften beim Arbeiten an elektrischen Anlagen und Geräten benennen und einhalten.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714F0A">
            <w:pPr>
              <w:pStyle w:val="Kopf8ptafz"/>
              <w:numPr>
                <w:ilvl w:val="0"/>
                <w:numId w:val="6"/>
              </w:numPr>
              <w:ind w:left="416"/>
            </w:pPr>
            <w:r w:rsidRPr="008843B2">
              <w:t>Ich kann einfache elektrische Schaltungen aufbauen.</w:t>
            </w:r>
          </w:p>
          <w:p w:rsidR="008843B2" w:rsidRPr="008843B2" w:rsidRDefault="008843B2" w:rsidP="00714F0A">
            <w:pPr>
              <w:pStyle w:val="Kopf8ptafz"/>
              <w:numPr>
                <w:ilvl w:val="0"/>
                <w:numId w:val="6"/>
              </w:numPr>
              <w:ind w:left="416"/>
            </w:pPr>
            <w:r w:rsidRPr="008843B2">
              <w:t>Ich kann mit Messgeräten zur Spannungs- und Strommessung umgehen.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B64060">
            <w:pPr>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ED3D4A">
            <w:pPr>
              <w:numPr>
                <w:ilvl w:val="0"/>
                <w:numId w:val="6"/>
              </w:numPr>
              <w:ind w:left="414" w:hanging="357"/>
              <w:rPr>
                <w:sz w:val="16"/>
              </w:rPr>
            </w:pPr>
            <w:r w:rsidRPr="008843B2">
              <w:rPr>
                <w:sz w:val="16"/>
              </w:rPr>
              <w:t>Siehe Lernwegeliste oder Lernschritt ET1.01.14.01</w:t>
            </w:r>
          </w:p>
        </w:tc>
      </w:tr>
    </w:tbl>
    <w:p w:rsidR="008843B2" w:rsidRPr="008843B2" w:rsidRDefault="0034074E" w:rsidP="0034074E">
      <w:pPr>
        <w:pStyle w:val="berschrift4"/>
      </w:pPr>
      <w:r w:rsidRPr="008843B2">
        <w:rPr>
          <w:noProof/>
        </w:rPr>
        <w:drawing>
          <wp:anchor distT="0" distB="0" distL="114300" distR="114300" simplePos="0" relativeHeight="252219392" behindDoc="0" locked="0" layoutInCell="0" allowOverlap="1" wp14:anchorId="28835EB9" wp14:editId="52D59C93">
            <wp:simplePos x="0" y="0"/>
            <wp:positionH relativeFrom="rightMargin">
              <wp:posOffset>397510</wp:posOffset>
            </wp:positionH>
            <wp:positionV relativeFrom="paragraph">
              <wp:posOffset>55245</wp:posOffset>
            </wp:positionV>
            <wp:extent cx="349885" cy="320675"/>
            <wp:effectExtent l="0" t="0" r="0" b="3175"/>
            <wp:wrapNone/>
            <wp:docPr id="181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rPr>
        <w:drawing>
          <wp:anchor distT="0" distB="0" distL="114300" distR="114300" simplePos="0" relativeHeight="252220416" behindDoc="0" locked="0" layoutInCell="0" allowOverlap="1" wp14:anchorId="67E4842C" wp14:editId="44AF84D8">
            <wp:simplePos x="0" y="0"/>
            <wp:positionH relativeFrom="rightMargin">
              <wp:posOffset>757555</wp:posOffset>
            </wp:positionH>
            <wp:positionV relativeFrom="paragraph">
              <wp:posOffset>55245</wp:posOffset>
            </wp:positionV>
            <wp:extent cx="349885" cy="320675"/>
            <wp:effectExtent l="0" t="0" r="0" b="3175"/>
            <wp:wrapNone/>
            <wp:docPr id="18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noProof/>
        </w:rPr>
        <w:drawing>
          <wp:anchor distT="0" distB="0" distL="114300" distR="114300" simplePos="0" relativeHeight="252221440" behindDoc="0" locked="0" layoutInCell="0" allowOverlap="1" wp14:anchorId="1C882BC9" wp14:editId="2F048547">
            <wp:simplePos x="0" y="0"/>
            <wp:positionH relativeFrom="rightMargin">
              <wp:posOffset>1117824</wp:posOffset>
            </wp:positionH>
            <wp:positionV relativeFrom="paragraph">
              <wp:posOffset>55320</wp:posOffset>
            </wp:positionV>
            <wp:extent cx="348615" cy="320040"/>
            <wp:effectExtent l="0" t="0" r="0" b="3810"/>
            <wp:wrapNone/>
            <wp:docPr id="181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t>Station 2</w:t>
      </w:r>
    </w:p>
    <w:p w:rsidR="0034074E" w:rsidRDefault="0034074E" w:rsidP="008843B2">
      <w:pPr>
        <w:tabs>
          <w:tab w:val="left" w:leader="underscore" w:pos="7371"/>
        </w:tabs>
        <w:spacing w:line="480" w:lineRule="auto"/>
        <w:rPr>
          <w:b/>
        </w:rPr>
      </w:pPr>
      <w:r w:rsidRPr="008843B2">
        <w:rPr>
          <w:noProof/>
          <w:lang w:eastAsia="de-DE"/>
        </w:rPr>
        <w:drawing>
          <wp:anchor distT="0" distB="0" distL="114300" distR="114300" simplePos="0" relativeHeight="252224512" behindDoc="1" locked="0" layoutInCell="1" allowOverlap="1" wp14:anchorId="358D47EC" wp14:editId="080D0533">
            <wp:simplePos x="0" y="0"/>
            <wp:positionH relativeFrom="column">
              <wp:posOffset>5107305</wp:posOffset>
            </wp:positionH>
            <wp:positionV relativeFrom="paragraph">
              <wp:posOffset>238125</wp:posOffset>
            </wp:positionV>
            <wp:extent cx="533400" cy="314325"/>
            <wp:effectExtent l="0" t="0" r="0" b="9525"/>
            <wp:wrapTight wrapText="bothSides">
              <wp:wrapPolygon edited="0">
                <wp:start x="6943" y="0"/>
                <wp:lineTo x="0" y="5236"/>
                <wp:lineTo x="0" y="20945"/>
                <wp:lineTo x="20829" y="20945"/>
                <wp:lineTo x="20829" y="5236"/>
                <wp:lineTo x="13886" y="0"/>
                <wp:lineTo x="6943" y="0"/>
              </wp:wrapPolygon>
            </wp:wrapTight>
            <wp:docPr id="1817" name="Grafik 1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anchor>
        </w:drawing>
      </w:r>
    </w:p>
    <w:p w:rsidR="008843B2" w:rsidRPr="008843B2" w:rsidRDefault="008843B2" w:rsidP="008843B2">
      <w:pPr>
        <w:tabs>
          <w:tab w:val="left" w:leader="underscore" w:pos="7371"/>
        </w:tabs>
        <w:spacing w:line="480" w:lineRule="auto"/>
      </w:pPr>
      <w:r w:rsidRPr="008843B2">
        <w:rPr>
          <w:b/>
        </w:rPr>
        <w:t xml:space="preserve">Material: </w:t>
      </w:r>
      <w:proofErr w:type="spellStart"/>
      <w:r w:rsidRPr="008843B2">
        <w:t>Lötdraht</w:t>
      </w:r>
      <w:proofErr w:type="spellEnd"/>
      <w:r w:rsidRPr="008843B2">
        <w:t>, Streifenplatinen, Werkzeug</w:t>
      </w:r>
    </w:p>
    <w:p w:rsidR="008843B2" w:rsidRPr="008843B2" w:rsidRDefault="008843B2" w:rsidP="008843B2">
      <w:pPr>
        <w:tabs>
          <w:tab w:val="left" w:leader="underscore" w:pos="7371"/>
        </w:tabs>
        <w:spacing w:line="480" w:lineRule="auto"/>
      </w:pPr>
      <w:r w:rsidRPr="008843B2">
        <w:rPr>
          <w:b/>
        </w:rPr>
        <w:t xml:space="preserve">Aufgabe: </w:t>
      </w:r>
      <w:r w:rsidRPr="008843B2">
        <w:t>Biegen Sie mindestens 10 Drahtbrücken, so dass sie wie in der Skizze darg</w:t>
      </w:r>
      <w:r w:rsidRPr="008843B2">
        <w:t>e</w:t>
      </w:r>
      <w:r w:rsidRPr="008843B2">
        <w:t>stellt auf der Platine befestigt werden können.</w:t>
      </w:r>
    </w:p>
    <w:p w:rsidR="008843B2" w:rsidRDefault="008843B2" w:rsidP="008843B2">
      <w:pPr>
        <w:tabs>
          <w:tab w:val="left" w:leader="underscore" w:pos="7371"/>
        </w:tabs>
        <w:spacing w:line="480" w:lineRule="auto"/>
        <w:rPr>
          <w:b/>
        </w:rPr>
      </w:pPr>
      <w:r w:rsidRPr="008843B2">
        <w:rPr>
          <w:b/>
        </w:rPr>
        <w:t>Vorgehen:</w:t>
      </w:r>
    </w:p>
    <w:p w:rsidR="000448CE" w:rsidRPr="000448CE" w:rsidRDefault="000448CE" w:rsidP="008843B2">
      <w:pPr>
        <w:tabs>
          <w:tab w:val="left" w:leader="underscore" w:pos="7371"/>
        </w:tabs>
        <w:spacing w:line="480" w:lineRule="auto"/>
        <w:rPr>
          <w:b/>
          <w:sz w:val="18"/>
        </w:rPr>
      </w:pPr>
      <w:r w:rsidRPr="008843B2">
        <w:rPr>
          <w:b/>
          <w:noProof/>
          <w:lang w:eastAsia="de-DE"/>
        </w:rPr>
        <mc:AlternateContent>
          <mc:Choice Requires="wpg">
            <w:drawing>
              <wp:anchor distT="0" distB="0" distL="114300" distR="114300" simplePos="0" relativeHeight="252222464" behindDoc="0" locked="0" layoutInCell="1" allowOverlap="1" wp14:anchorId="6DD8EC13" wp14:editId="35E59781">
                <wp:simplePos x="0" y="0"/>
                <wp:positionH relativeFrom="column">
                  <wp:posOffset>116205</wp:posOffset>
                </wp:positionH>
                <wp:positionV relativeFrom="paragraph">
                  <wp:posOffset>34290</wp:posOffset>
                </wp:positionV>
                <wp:extent cx="2505075" cy="952500"/>
                <wp:effectExtent l="0" t="0" r="9525" b="0"/>
                <wp:wrapNone/>
                <wp:docPr id="1811" name="Gruppieren 1811"/>
                <wp:cNvGraphicFramePr/>
                <a:graphic xmlns:a="http://schemas.openxmlformats.org/drawingml/2006/main">
                  <a:graphicData uri="http://schemas.microsoft.com/office/word/2010/wordprocessingGroup">
                    <wpg:wgp>
                      <wpg:cNvGrpSpPr/>
                      <wpg:grpSpPr>
                        <a:xfrm>
                          <a:off x="0" y="0"/>
                          <a:ext cx="2505075" cy="952500"/>
                          <a:chOff x="0" y="0"/>
                          <a:chExt cx="2505075" cy="952500"/>
                        </a:xfrm>
                      </wpg:grpSpPr>
                      <pic:pic xmlns:pic="http://schemas.openxmlformats.org/drawingml/2006/picture">
                        <pic:nvPicPr>
                          <pic:cNvPr id="1792" name="Bild 3" descr="https://www.elektormagazine.de/assets/files/2010/img/080988-51.jpg"/>
                          <pic:cNvPicPr>
                            <a:picLocks noChangeAspect="1"/>
                          </pic:cNvPicPr>
                        </pic:nvPicPr>
                        <pic:blipFill rotWithShape="1">
                          <a:blip r:embed="rId149">
                            <a:extLst>
                              <a:ext uri="{28A0092B-C50C-407E-A947-70E740481C1C}">
                                <a14:useLocalDpi xmlns:a14="http://schemas.microsoft.com/office/drawing/2010/main" val="0"/>
                              </a:ext>
                            </a:extLst>
                          </a:blip>
                          <a:srcRect b="48454"/>
                          <a:stretch/>
                        </pic:blipFill>
                        <pic:spPr bwMode="auto">
                          <a:xfrm>
                            <a:off x="0" y="0"/>
                            <a:ext cx="2505075" cy="952500"/>
                          </a:xfrm>
                          <a:prstGeom prst="rect">
                            <a:avLst/>
                          </a:prstGeom>
                          <a:noFill/>
                          <a:ln>
                            <a:noFill/>
                          </a:ln>
                          <a:extLst>
                            <a:ext uri="{53640926-AAD7-44D8-BBD7-CCE9431645EC}">
                              <a14:shadowObscured xmlns:a14="http://schemas.microsoft.com/office/drawing/2010/main"/>
                            </a:ext>
                          </a:extLst>
                        </pic:spPr>
                      </pic:pic>
                      <wps:wsp>
                        <wps:cNvPr id="1795" name="Gerader Verbinder 1795"/>
                        <wps:cNvCnPr/>
                        <wps:spPr>
                          <a:xfrm>
                            <a:off x="571500" y="228600"/>
                            <a:ext cx="9525" cy="476250"/>
                          </a:xfrm>
                          <a:prstGeom prst="line">
                            <a:avLst/>
                          </a:prstGeom>
                          <a:noFill/>
                          <a:ln w="38100" cap="flat" cmpd="sng" algn="ctr">
                            <a:solidFill>
                              <a:sysClr val="windowText" lastClr="000000"/>
                            </a:solidFill>
                            <a:prstDash val="solid"/>
                          </a:ln>
                          <a:effectLst/>
                        </wps:spPr>
                        <wps:bodyPr/>
                      </wps:wsp>
                    </wpg:wgp>
                  </a:graphicData>
                </a:graphic>
              </wp:anchor>
            </w:drawing>
          </mc:Choice>
          <mc:Fallback>
            <w:pict>
              <v:group id="Gruppieren 1811" o:spid="_x0000_s1026" style="position:absolute;margin-left:9.15pt;margin-top:2.7pt;width:197.25pt;height:75pt;z-index:252222464" coordsize="25050,952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3" o:spid="_x0000_s1027" type="#_x0000_t75" alt="https://www.elektormagazine.de/assets/files/2010/img/080988-51.jpg" style="position:absolute;width:25050;height:95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twxDDAAAA3QAAAA8AAABkcnMvZG93bnJldi54bWxET01rwkAQvQv9D8sUetNN0xpNdJW2UPRW&#10;NPE+ZMckNDsbdrea/vuuIPQ2j/c56+1oenEh5zvLCp5nCQji2uqOGwVV+TldgvABWWNvmRT8koft&#10;5mGyxkLbKx/ocgyNiCHsC1TQhjAUUvq6JYN+ZgfiyJ2tMxgidI3UDq8x3PQyTZJMGuw4NrQ40EdL&#10;9ffxxyiQL7sx607V/PVcfr03ebqYJ6VT6ulxfFuBCDSGf/Hdvddx/iJP4fZNPEFu/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3DEMMAAADdAAAADwAAAAAAAAAAAAAAAACf&#10;AgAAZHJzL2Rvd25yZXYueG1sUEsFBgAAAAAEAAQA9wAAAI8DAAAAAA==&#10;">
                  <v:imagedata r:id="rId161" o:title="080988-51" cropbottom="31755f"/>
                  <v:path arrowok="t"/>
                </v:shape>
                <v:line id="Gerader Verbinder 1795" o:spid="_x0000_s1028" style="position:absolute;visibility:visible;mso-wrap-style:square" from="5715,2286" to="5810,7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xsRcYAAADdAAAADwAAAGRycy9kb3ducmV2LnhtbERPS2vCQBC+C/0PyxS8SN1Y8NHoKsVi&#10;9eCl0YLHITsmodnZkF2T2F/vCoK3+fies1h1phQN1a6wrGA0jEAQp1YXnCk4HjZvMxDOI2ssLZOC&#10;KzlYLV96C4y1bfmHmsRnIoSwi1FB7n0VS+nSnAy6oa2IA3e2tUEfYJ1JXWMbwk0p36NoIg0WHBpy&#10;rGidU/qXXIyC/WZWRcfvbXu6jgeDr9/p+bD9b5Tqv3afcxCeOv8UP9w7HeZPP8Zw/yacIJ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8bEXGAAAA3QAAAA8AAAAAAAAA&#10;AAAAAAAAoQIAAGRycy9kb3ducmV2LnhtbFBLBQYAAAAABAAEAPkAAACUAwAAAAA=&#10;" strokecolor="windowText" strokeweight="3pt"/>
              </v:group>
            </w:pict>
          </mc:Fallback>
        </mc:AlternateContent>
      </w:r>
    </w:p>
    <w:p w:rsidR="000448CE" w:rsidRPr="000448CE" w:rsidRDefault="000448CE" w:rsidP="008843B2">
      <w:pPr>
        <w:tabs>
          <w:tab w:val="left" w:leader="underscore" w:pos="7371"/>
        </w:tabs>
        <w:spacing w:line="480" w:lineRule="auto"/>
        <w:rPr>
          <w:b/>
          <w:sz w:val="18"/>
        </w:rPr>
      </w:pPr>
    </w:p>
    <w:p w:rsidR="000448CE" w:rsidRPr="000448CE" w:rsidRDefault="000448CE" w:rsidP="008843B2">
      <w:pPr>
        <w:tabs>
          <w:tab w:val="left" w:leader="underscore" w:pos="7371"/>
        </w:tabs>
        <w:spacing w:line="480" w:lineRule="auto"/>
        <w:rPr>
          <w:b/>
          <w:sz w:val="18"/>
        </w:rPr>
      </w:pPr>
    </w:p>
    <w:p w:rsidR="000448CE" w:rsidRPr="000448CE" w:rsidRDefault="000448CE" w:rsidP="008843B2">
      <w:pPr>
        <w:tabs>
          <w:tab w:val="left" w:leader="underscore" w:pos="7371"/>
        </w:tabs>
        <w:spacing w:line="480" w:lineRule="auto"/>
        <w:rPr>
          <w:b/>
          <w:sz w:val="18"/>
        </w:rPr>
      </w:pPr>
    </w:p>
    <w:p w:rsidR="008843B2" w:rsidRPr="008843B2" w:rsidRDefault="008843B2" w:rsidP="008843B2">
      <w:pPr>
        <w:tabs>
          <w:tab w:val="left" w:leader="underscore" w:pos="7371"/>
        </w:tabs>
        <w:spacing w:line="480" w:lineRule="auto"/>
      </w:pPr>
      <w:r w:rsidRPr="008843B2">
        <w:t xml:space="preserve">1. Länge bestimmen (je nach Anzahl der Löcher </w:t>
      </w:r>
      <w:r w:rsidR="002429C7">
        <w:t>z.</w:t>
      </w:r>
      <w:r w:rsidR="00367757">
        <w:t xml:space="preserve"> </w:t>
      </w:r>
      <w:r w:rsidR="002429C7">
        <w:t>B.</w:t>
      </w:r>
      <w:r w:rsidRPr="008843B2">
        <w:t xml:space="preserve"> 4 und Zumaß nicht vergessen) </w:t>
      </w:r>
    </w:p>
    <w:p w:rsidR="008843B2" w:rsidRPr="008843B2" w:rsidRDefault="008843B2" w:rsidP="008843B2">
      <w:pPr>
        <w:tabs>
          <w:tab w:val="left" w:leader="underscore" w:pos="7371"/>
        </w:tabs>
        <w:spacing w:line="480" w:lineRule="auto"/>
      </w:pPr>
      <w:r w:rsidRPr="008843B2">
        <w:t>2. Drahtbrücke an den richtigen Stell</w:t>
      </w:r>
      <w:r w:rsidR="00367757">
        <w:t>en mit Hilfe der Zange umbiegen</w:t>
      </w:r>
    </w:p>
    <w:p w:rsidR="008843B2" w:rsidRPr="008843B2" w:rsidRDefault="008843B2" w:rsidP="008843B2">
      <w:pPr>
        <w:tabs>
          <w:tab w:val="left" w:leader="underscore" w:pos="7371"/>
        </w:tabs>
        <w:spacing w:line="480" w:lineRule="auto"/>
      </w:pPr>
      <w:r w:rsidRPr="008843B2">
        <w:rPr>
          <w:noProof/>
          <w:lang w:eastAsia="de-DE"/>
        </w:rPr>
        <mc:AlternateContent>
          <mc:Choice Requires="wpg">
            <w:drawing>
              <wp:anchor distT="0" distB="0" distL="114300" distR="114300" simplePos="0" relativeHeight="252225536" behindDoc="0" locked="0" layoutInCell="1" allowOverlap="1" wp14:anchorId="5BF6186D" wp14:editId="0B13F0BB">
                <wp:simplePos x="0" y="0"/>
                <wp:positionH relativeFrom="column">
                  <wp:posOffset>108585</wp:posOffset>
                </wp:positionH>
                <wp:positionV relativeFrom="paragraph">
                  <wp:posOffset>628650</wp:posOffset>
                </wp:positionV>
                <wp:extent cx="2381250" cy="1085850"/>
                <wp:effectExtent l="0" t="0" r="19050" b="38100"/>
                <wp:wrapNone/>
                <wp:docPr id="1832" name="Gruppieren 1832"/>
                <wp:cNvGraphicFramePr/>
                <a:graphic xmlns:a="http://schemas.openxmlformats.org/drawingml/2006/main">
                  <a:graphicData uri="http://schemas.microsoft.com/office/word/2010/wordprocessingGroup">
                    <wpg:wgp>
                      <wpg:cNvGrpSpPr/>
                      <wpg:grpSpPr>
                        <a:xfrm>
                          <a:off x="0" y="0"/>
                          <a:ext cx="2381250" cy="1085850"/>
                          <a:chOff x="0" y="0"/>
                          <a:chExt cx="2381250" cy="1085850"/>
                        </a:xfrm>
                      </wpg:grpSpPr>
                      <wpg:grpSp>
                        <wpg:cNvPr id="1807" name="Gruppieren 1807"/>
                        <wpg:cNvGrpSpPr/>
                        <wpg:grpSpPr>
                          <a:xfrm>
                            <a:off x="0" y="0"/>
                            <a:ext cx="2381250" cy="1085850"/>
                            <a:chOff x="0" y="0"/>
                            <a:chExt cx="2381250" cy="1085850"/>
                          </a:xfrm>
                        </wpg:grpSpPr>
                        <wps:wsp>
                          <wps:cNvPr id="1796" name="Rechteck 1796"/>
                          <wps:cNvSpPr/>
                          <wps:spPr>
                            <a:xfrm>
                              <a:off x="0" y="561975"/>
                              <a:ext cx="2381250" cy="161925"/>
                            </a:xfrm>
                            <a:prstGeom prst="rect">
                              <a:avLst/>
                            </a:prstGeom>
                            <a:solidFill>
                              <a:sysClr val="windowText" lastClr="000000"/>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800" name="Gruppieren 1800"/>
                          <wpg:cNvGrpSpPr/>
                          <wpg:grpSpPr>
                            <a:xfrm>
                              <a:off x="438150" y="257175"/>
                              <a:ext cx="1123950" cy="828675"/>
                              <a:chOff x="0" y="0"/>
                              <a:chExt cx="1123950" cy="828675"/>
                            </a:xfrm>
                          </wpg:grpSpPr>
                          <wps:wsp>
                            <wps:cNvPr id="1797" name="Gerader Verbinder 1797"/>
                            <wps:cNvCnPr/>
                            <wps:spPr>
                              <a:xfrm>
                                <a:off x="0" y="9525"/>
                                <a:ext cx="9525" cy="819150"/>
                              </a:xfrm>
                              <a:prstGeom prst="line">
                                <a:avLst/>
                              </a:prstGeom>
                              <a:noFill/>
                              <a:ln w="38100" cap="flat" cmpd="sng" algn="ctr">
                                <a:solidFill>
                                  <a:sysClr val="windowText" lastClr="000000"/>
                                </a:solidFill>
                                <a:prstDash val="solid"/>
                              </a:ln>
                              <a:effectLst/>
                            </wps:spPr>
                            <wps:bodyPr/>
                          </wps:wsp>
                          <wps:wsp>
                            <wps:cNvPr id="1798" name="Gerader Verbinder 1798"/>
                            <wps:cNvCnPr/>
                            <wps:spPr>
                              <a:xfrm>
                                <a:off x="1104900" y="0"/>
                                <a:ext cx="9525" cy="819150"/>
                              </a:xfrm>
                              <a:prstGeom prst="line">
                                <a:avLst/>
                              </a:prstGeom>
                              <a:noFill/>
                              <a:ln w="38100" cap="flat" cmpd="sng" algn="ctr">
                                <a:solidFill>
                                  <a:sysClr val="windowText" lastClr="000000"/>
                                </a:solidFill>
                                <a:prstDash val="solid"/>
                              </a:ln>
                              <a:effectLst/>
                            </wps:spPr>
                            <wps:bodyPr/>
                          </wps:wsp>
                          <wps:wsp>
                            <wps:cNvPr id="1799" name="Gerader Verbinder 1799"/>
                            <wps:cNvCnPr/>
                            <wps:spPr>
                              <a:xfrm>
                                <a:off x="9525" y="800100"/>
                                <a:ext cx="1114425" cy="0"/>
                              </a:xfrm>
                              <a:prstGeom prst="line">
                                <a:avLst/>
                              </a:prstGeom>
                              <a:noFill/>
                              <a:ln w="38100" cap="flat" cmpd="sng" algn="ctr">
                                <a:solidFill>
                                  <a:sysClr val="windowText" lastClr="000000"/>
                                </a:solidFill>
                                <a:prstDash val="solid"/>
                              </a:ln>
                              <a:effectLst/>
                            </wps:spPr>
                            <wps:bodyPr/>
                          </wps:wsp>
                        </wpg:grpSp>
                        <wps:wsp>
                          <wps:cNvPr id="1803" name="Gerader Verbinder 1803"/>
                          <wps:cNvCnPr/>
                          <wps:spPr>
                            <a:xfrm flipH="1" flipV="1">
                              <a:off x="142875" y="266700"/>
                              <a:ext cx="285750" cy="295275"/>
                            </a:xfrm>
                            <a:prstGeom prst="line">
                              <a:avLst/>
                            </a:prstGeom>
                            <a:noFill/>
                            <a:ln w="38100" cap="flat" cmpd="sng" algn="ctr">
                              <a:solidFill>
                                <a:sysClr val="windowText" lastClr="000000"/>
                              </a:solidFill>
                              <a:prstDash val="sysDash"/>
                            </a:ln>
                            <a:effectLst/>
                          </wps:spPr>
                          <wps:bodyPr/>
                        </wps:wsp>
                        <wps:wsp>
                          <wps:cNvPr id="1804" name="Gerader Verbinder 1804"/>
                          <wps:cNvCnPr/>
                          <wps:spPr>
                            <a:xfrm flipV="1">
                              <a:off x="1562100" y="285750"/>
                              <a:ext cx="257175" cy="257175"/>
                            </a:xfrm>
                            <a:prstGeom prst="line">
                              <a:avLst/>
                            </a:prstGeom>
                            <a:noFill/>
                            <a:ln w="38100" cap="flat" cmpd="sng" algn="ctr">
                              <a:solidFill>
                                <a:sysClr val="windowText" lastClr="000000"/>
                              </a:solidFill>
                              <a:prstDash val="sysDash"/>
                            </a:ln>
                            <a:effectLst/>
                          </wps:spPr>
                          <wps:bodyPr/>
                        </wps:wsp>
                        <wps:wsp>
                          <wps:cNvPr id="1805" name="Nach unten gekrümmter Pfeil 1805"/>
                          <wps:cNvSpPr/>
                          <wps:spPr>
                            <a:xfrm>
                              <a:off x="1457325" y="0"/>
                              <a:ext cx="447675" cy="190500"/>
                            </a:xfrm>
                            <a:prstGeom prst="curvedDownArrow">
                              <a:avLst/>
                            </a:prstGeom>
                            <a:solidFill>
                              <a:sysClr val="windowText" lastClr="000000"/>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06" name="Nach unten gekrümmter Pfeil 1806"/>
                          <wps:cNvSpPr/>
                          <wps:spPr>
                            <a:xfrm flipH="1">
                              <a:off x="9525" y="47625"/>
                              <a:ext cx="504825" cy="180975"/>
                            </a:xfrm>
                            <a:prstGeom prst="curvedDownArrow">
                              <a:avLst/>
                            </a:prstGeom>
                            <a:solidFill>
                              <a:sysClr val="windowText" lastClr="000000"/>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812" name="Gerade Verbindung mit Pfeil 1812"/>
                        <wps:cNvCnPr/>
                        <wps:spPr>
                          <a:xfrm>
                            <a:off x="790575" y="771525"/>
                            <a:ext cx="9525" cy="247650"/>
                          </a:xfrm>
                          <a:prstGeom prst="straightConnector1">
                            <a:avLst/>
                          </a:prstGeom>
                          <a:noFill/>
                          <a:ln w="9525" cap="flat" cmpd="sng" algn="ctr">
                            <a:solidFill>
                              <a:sysClr val="windowText" lastClr="000000"/>
                            </a:solidFill>
                            <a:prstDash val="solid"/>
                            <a:headEnd type="triangle"/>
                            <a:tailEnd type="triangle"/>
                          </a:ln>
                          <a:effectLst/>
                        </wps:spPr>
                        <wps:bodyPr/>
                      </wps:wsp>
                      <wps:wsp>
                        <wps:cNvPr id="1831" name="Textfeld 2"/>
                        <wps:cNvSpPr txBox="1">
                          <a:spLocks noChangeArrowheads="1"/>
                        </wps:cNvSpPr>
                        <wps:spPr bwMode="auto">
                          <a:xfrm>
                            <a:off x="885825" y="762000"/>
                            <a:ext cx="514350" cy="259715"/>
                          </a:xfrm>
                          <a:prstGeom prst="rect">
                            <a:avLst/>
                          </a:prstGeom>
                          <a:noFill/>
                          <a:ln w="9525">
                            <a:noFill/>
                            <a:miter lim="800000"/>
                            <a:headEnd/>
                            <a:tailEnd/>
                          </a:ln>
                        </wps:spPr>
                        <wps:txbx>
                          <w:txbxContent>
                            <w:p w:rsidR="00BF50F8" w:rsidRDefault="00BF50F8" w:rsidP="008843B2">
                              <w:r>
                                <w:t>2mm</w:t>
                              </w:r>
                            </w:p>
                          </w:txbxContent>
                        </wps:txbx>
                        <wps:bodyPr rot="0" vert="horz" wrap="square" lIns="91440" tIns="45720" rIns="91440" bIns="45720" anchor="t" anchorCtr="0">
                          <a:spAutoFit/>
                        </wps:bodyPr>
                      </wps:wsp>
                    </wpg:wgp>
                  </a:graphicData>
                </a:graphic>
              </wp:anchor>
            </w:drawing>
          </mc:Choice>
          <mc:Fallback>
            <w:pict>
              <v:group id="Gruppieren 1832" o:spid="_x0000_s1082" style="position:absolute;margin-left:8.55pt;margin-top:49.5pt;width:187.5pt;height:85.5pt;z-index:252225536" coordsize="23812,108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">
                <v:group id="Gruppieren 1807" o:spid="_x0000_s1083" style="position:absolute;width:23812;height:10858" coordsize="23812,108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ZtqCTFAAAA3QAA&#10;AA8AAAAAAAAAAAAAAAAAqgIAAGRycy9kb3ducmV2LnhtbFBLBQYAAAAABAAEAPoAAACcAwAAAAA=&#10;">
                  <v:rect id="Rechteck 1796" o:spid="_x0000_s1084" style="position:absolute;top:5619;width:23812;height:16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Nqj8MA&#10;AADdAAAADwAAAGRycy9kb3ducmV2LnhtbERPS2sCMRC+F/wPYQRvNauIj9UoIhQET7VSPY7JuFnd&#10;TJZNqlt/fVMo9DYf33MWq9ZV4k5NKD0rGPQzEMTam5ILBYePt9cpiBCRDVaeScE3BVgtOy8LzI1/&#10;8Dvd97EQKYRDjgpsjHUuZdCWHIa+r4kTd/GNw5hgU0jT4COFu0oOs2wsHZacGizWtLGkb/svp+A4&#10;uw4P9nT+JNqN1npye1p9firV67brOYhIbfwX/7m3Js2fzMbw+006QS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BNqj8MAAADdAAAADwAAAAAAAAAAAAAAAACYAgAAZHJzL2Rv&#10;d25yZXYueG1sUEsFBgAAAAAEAAQA9QAAAIgDAAAAAA==&#10;" fillcolor="windowText" strokecolor="windowText" strokeweight="2pt"/>
                  <v:group id="Gruppieren 1800" o:spid="_x0000_s1085" style="position:absolute;left:4381;top:2571;width:11240;height:8287" coordsize="11239,82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ZhDBQxgAAAN0A&#10;AAAPAAAAAAAAAAAAAAAAAKoCAABkcnMvZG93bnJldi54bWxQSwUGAAAAAAQABAD6AAAAnQMAAAAA&#10;">
                    <v:line id="Gerader Verbinder 1797" o:spid="_x0000_s1086" style="position:absolute;visibility:visible;mso-wrap-style:square" from="0,95" to="95,8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JXqcUAAADdAAAADwAAAGRycy9kb3ducmV2LnhtbERPS2vCQBC+F/wPywi9iG4s2Gh0FWmx&#10;9uDFF3gcsmMSzM6G7DaJ/vpuoeBtPr7nLFadKUVDtSssKxiPIhDEqdUFZwpOx81wCsJ5ZI2lZVJw&#10;JwerZe9lgYm2Le+pOfhMhBB2CSrIva8SKV2ak0E3shVx4K62NugDrDOpa2xDuCnlWxS9S4MFh4Yc&#10;K/rIKb0dfoyC3WZaRaevbXu5TwaDz3N8PW4fjVKv/W49B+Gp80/xv/tbh/nxLIa/b8IJcvk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CJXqcUAAADdAAAADwAAAAAAAAAA&#10;AAAAAAChAgAAZHJzL2Rvd25yZXYueG1sUEsFBgAAAAAEAAQA+QAAAJMDAAAAAA==&#10;" strokecolor="windowText" strokeweight="3pt"/>
                    <v:line id="Gerader Verbinder 1798" o:spid="_x0000_s1087" style="position:absolute;visibility:visible;mso-wrap-style:square" from="11049,0" to="11144,8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3D28kAAADdAAAADwAAAGRycy9kb3ducmV2LnhtbESPT2vCQBDF74V+h2UKXkQ3FVo1ukpR&#10;rD30Uv+AxyE7JsHsbMhuk9hP3zkUepvhvXnvN8t17yrVUhNKzwaexwko4szbknMDp+NuNAMVIrLF&#10;yjMZuFOA9erxYYmp9R1/UXuIuZIQDikaKGKsU61DVpDDMPY1sWhX3ziMsja5tg12Eu4qPUmSV+2w&#10;ZGkosKZNQdnt8O0MfO5mdXJ633eX+8twuD1Pr8f9T2vM4Kl/W4CK1Md/89/1hxX86Vxw5RsZQa9+&#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BG9w9vJAAAA3QAAAA8AAAAA&#10;AAAAAAAAAAAAoQIAAGRycy9kb3ducmV2LnhtbFBLBQYAAAAABAAEAPkAAACXAwAAAAA=&#10;" strokecolor="windowText" strokeweight="3pt"/>
                    <v:line id="Gerader Verbinder 1799" o:spid="_x0000_s1088" style="position:absolute;visibility:visible;mso-wrap-style:square" from="95,8001" to="11239,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FmQMYAAADdAAAADwAAAGRycy9kb3ducmV2LnhtbERPTWvCQBC9F/wPywi9iG4sWE3qKqJY&#10;e+hFTaHHITsmodnZkN0m0V/vCoXe5vE+Z7nuTSVaalxpWcF0EoEgzqwuOVeQnvfjBQjnkTVWlknB&#10;lRysV4OnJSbadnyk9uRzEULYJaig8L5OpHRZQQbdxNbEgbvYxqAPsMmlbrAL4aaSL1H0Kg2WHBoK&#10;rGlbUPZz+jUKPveLOkrfD933dTYa7b7ml/Ph1ir1POw3byA89f5f/Of+0GH+PI7h8U04Qa7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7xZkDGAAAA3QAAAA8AAAAAAAAA&#10;AAAAAAAAoQIAAGRycy9kb3ducmV2LnhtbFBLBQYAAAAABAAEAPkAAACUAwAAAAA=&#10;" strokecolor="windowText" strokeweight="3pt"/>
                  </v:group>
                  <v:line id="Gerader Verbinder 1803" o:spid="_x0000_s1089" style="position:absolute;flip:x y;visibility:visible;mso-wrap-style:square" from="1428,2667" to="4286,56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nDmsQAAADdAAAADwAAAGRycy9kb3ducmV2LnhtbERPTWvCQBC9F/wPywi9FN2ooBJdpRUs&#10;BSkSFcXbkB2TaHY2ZLcm/ffdguBtHu9z5svWlOJOtSssKxj0IxDEqdUFZwoO+3VvCsJ5ZI2lZVLw&#10;Sw6Wi87LHGNtG07ovvOZCCHsYlSQe1/FUro0J4OubyviwF1sbdAHWGdS19iEcFPKYRSNpcGCQ0OO&#10;Fa1ySm+7H6NAb07UfByP1/NZTz7fvreJN5wo9dpt32cgPLX+KX64v3SYP41G8P9NOEE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KcOaxAAAAN0AAAAPAAAAAAAAAAAA&#10;AAAAAKECAABkcnMvZG93bnJldi54bWxQSwUGAAAAAAQABAD5AAAAkgMAAAAA&#10;" strokecolor="windowText" strokeweight="3pt">
                    <v:stroke dashstyle="3 1"/>
                  </v:line>
                  <v:line id="Gerader Verbinder 1804" o:spid="_x0000_s1090" style="position:absolute;flip:y;visibility:visible;mso-wrap-style:square" from="15621,2857" to="18192,54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7DMRcQAAADdAAAADwAAAGRycy9kb3ducmV2LnhtbERPTWvCQBC9C/6HZYRepNm0qKTRVaRQ&#10;6EEKiV56m2bHJJidXbNbk/77bqHgbR7vcza70XTiRr1vLSt4SlIQxJXVLdcKTse3xwyED8gaO8uk&#10;4Ic87LbTyQZzbQcu6FaGWsQQ9jkqaEJwuZS+asigT6wjjtzZ9gZDhH0tdY9DDDedfE7TlTTYcmxo&#10;0NFrQ9Wl/DYKPvyluH59Luf2pZg74/yhLodMqYfZuF+DCDSGu/jf/a7j/CxdwN838QS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MxFxAAAAN0AAAAPAAAAAAAAAAAA&#10;AAAAAKECAABkcnMvZG93bnJldi54bWxQSwUGAAAAAAQABAD5AAAAkgMAAAAA&#10;" strokecolor="windowText" strokeweight="3pt">
                    <v:stroke dashstyle="3 1"/>
                  </v:line>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Nach unten gekrümmter Pfeil 1805" o:spid="_x0000_s1091" type="#_x0000_t105" style="position:absolute;left:14573;width:4477;height:19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PoecAA&#10;AADdAAAADwAAAGRycy9kb3ducmV2LnhtbERPTYvCMBC9C/sfwix4s6mCpXSNIgsLLj1Z9T40s021&#10;mZQmavffG0HwNo/3OavNaDtxo8G3jhXMkxQEce10y42C4+FnloPwAVlj55gU/JOHzfpjssJCuzvv&#10;6VaFRsQQ9gUqMCH0hZS+NmTRJ64njtyfGyyGCIdG6gHvMdx2cpGmmbTYcmww2NO3ofpSXa2CX2ew&#10;yeZbV5a55dOiPGdjdVBq+jluv0AEGsNb/HLvdJyfp0t4fhNPkOsH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IPoecAAAADdAAAADwAAAAAAAAAAAAAAAACYAgAAZHJzL2Rvd25y&#10;ZXYueG1sUEsFBgAAAAAEAAQA9QAAAIUDAAAAAA==&#10;" adj="17004,20451,16200" fillcolor="windowText" strokecolor="windowText" strokeweight="2pt"/>
                  <v:shape id="Nach unten gekrümmter Pfeil 1806" o:spid="_x0000_s1092" type="#_x0000_t105" style="position:absolute;left:95;top:476;width:5048;height:181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InvMQA&#10;AADdAAAADwAAAGRycy9kb3ducmV2LnhtbERPTWvCQBC9C/0PyxS86W4VgkldRQqCB3swLe11yE43&#10;sdnZmF1N+u/dQqG3ebzPWW9H14ob9aHxrOFprkAQV940bDW8v+1nKxAhIhtsPZOGHwqw3TxM1lgY&#10;P/CJbmW0IoVwKFBDHWNXSBmqmhyGue+IE/fle4cxwd5K0+OQwl0rF0pl0mHDqaHGjl5qqr7Lq9Nw&#10;7PZl+3n5yM/XfHneqSHazL5qPX0cd88gIo3xX/znPpg0f6Uy+P0mnSA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9yJ7zEAAAA3QAAAA8AAAAAAAAAAAAAAAAAmAIAAGRycy9k&#10;b3ducmV2LnhtbFBLBQYAAAAABAAEAPUAAACJAwAAAAA=&#10;" adj="17728,20632,16200" fillcolor="windowText" strokecolor="windowText" strokeweight="2pt"/>
                </v:group>
                <v:shapetype id="_x0000_t32" coordsize="21600,21600" o:spt="32" o:oned="t" path="m,l21600,21600e" filled="f">
                  <v:path arrowok="t" fillok="f" o:connecttype="none"/>
                  <o:lock v:ext="edit" shapetype="t"/>
                </v:shapetype>
                <v:shape id="Gerade Verbindung mit Pfeil 1812" o:spid="_x0000_s1093" type="#_x0000_t32" style="position:absolute;left:7905;top:7715;width:96;height:247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tf478QAAADdAAAADwAAAGRycy9kb3ducmV2LnhtbERP22rCQBB9L/Qflin0RepGC0Wiq2js&#10;TfpU7QcM2TEbzMzG7Nakf98tCH2bw7nOYjVwoy7UhdqLgck4A0VSeltLZeDr8PIwAxUiisXGCxn4&#10;oQCr5e3NAnPre/mkyz5WKoVIyNGAi7HNtQ6lI8Yw9i1J4o6+Y4wJdpW2HfYpnBs9zbInzVhLanDY&#10;UuGoPO2/2cCxdo+8HX0Uu/Prodisn3nbv7Ex93fDeg4q0hD/xVf3u03zZ5Mp/H2TTt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1/jvxAAAAN0AAAAPAAAAAAAAAAAA&#10;AAAAAKECAABkcnMvZG93bnJldi54bWxQSwUGAAAAAAQABAD5AAAAkgMAAAAA&#10;" strokecolor="windowText">
                  <v:stroke startarrow="block" endarrow="block"/>
                </v:shape>
                <v:shape id="_x0000_s1094" type="#_x0000_t202" style="position:absolute;left:8858;top:7620;width:5143;height:25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pDgMEA&#10;AADdAAAADwAAAGRycy9kb3ducmV2LnhtbERPTWvCQBC9F/wPywi91U0sLZK6imgLHnqppvchO2aD&#10;2dmQHU38992C4G0e73OW69G36kp9bAIbyGcZKOIq2IZrA+Xx62UBKgqyxTYwGbhRhPVq8rTEwoaB&#10;f+h6kFqlEI4FGnAiXaF1rBx5jLPQESfuFHqPkmBfa9vjkMJ9q+dZ9q49NpwaHHa0dVSdDxdvQMRu&#10;8lv56eP+d/zeDS6r3rA05nk6bj5ACY3yEN/de5vmL15z+P8mnaB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OqQ4DBAAAA3QAAAA8AAAAAAAAAAAAAAAAAmAIAAGRycy9kb3du&#10;cmV2LnhtbFBLBQYAAAAABAAEAPUAAACGAwAAAAA=&#10;" filled="f" stroked="f">
                  <v:textbox style="mso-fit-shape-to-text:t">
                    <w:txbxContent>
                      <w:p w:rsidR="00BF50F8" w:rsidRDefault="00BF50F8" w:rsidP="008843B2">
                        <w:r>
                          <w:t>2mm</w:t>
                        </w:r>
                      </w:p>
                    </w:txbxContent>
                  </v:textbox>
                </v:shape>
              </v:group>
            </w:pict>
          </mc:Fallback>
        </mc:AlternateContent>
      </w:r>
      <w:r w:rsidRPr="008843B2">
        <w:t>3. Drahtbrücken wie in der Skizze dargestellt in der Platine befestigen und leicht nach außen oder innen bie</w:t>
      </w:r>
      <w:r w:rsidR="00367757">
        <w:t>gen,</w:t>
      </w:r>
      <w:r w:rsidRPr="008843B2">
        <w:t xml:space="preserve"> Abstand beachten!</w:t>
      </w:r>
    </w:p>
    <w:p w:rsidR="008843B2" w:rsidRPr="008843B2" w:rsidRDefault="008843B2" w:rsidP="008843B2">
      <w:pPr>
        <w:tabs>
          <w:tab w:val="left" w:leader="underscore" w:pos="7371"/>
        </w:tabs>
        <w:spacing w:line="480" w:lineRule="auto"/>
      </w:pPr>
      <w:r w:rsidRPr="008843B2">
        <w:t xml:space="preserve"> </w:t>
      </w: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pPr>
      <w:r w:rsidRPr="008843B2">
        <w:t>Notieren Sie die wichtigsten Schritte und ihre Erfahrungen dabei.</w:t>
      </w: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tabs>
          <w:tab w:val="left" w:leader="underscore" w:pos="7371"/>
        </w:tabs>
        <w:spacing w:line="480" w:lineRule="auto"/>
      </w:pPr>
      <w:r w:rsidRPr="008843B2">
        <w:tab/>
        <w:t xml:space="preserve"> </w:t>
      </w: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Station 3 – Platinen entgraten</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ET1.01.13.04</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ED3D4A">
            <w:pPr>
              <w:numPr>
                <w:ilvl w:val="0"/>
                <w:numId w:val="6"/>
              </w:numPr>
              <w:ind w:left="414" w:hanging="357"/>
              <w:rPr>
                <w:sz w:val="16"/>
              </w:rPr>
            </w:pPr>
            <w:r w:rsidRPr="008843B2">
              <w:rPr>
                <w:sz w:val="16"/>
              </w:rPr>
              <w:t>Werkstoffe, Material und Bauelemente auswählen und deren Eigensc</w:t>
            </w:r>
            <w:r w:rsidR="00367757">
              <w:rPr>
                <w:sz w:val="16"/>
              </w:rPr>
              <w:t>haften kennen</w:t>
            </w:r>
          </w:p>
          <w:p w:rsidR="008843B2" w:rsidRPr="008843B2" w:rsidRDefault="008843B2" w:rsidP="00ED3D4A">
            <w:pPr>
              <w:numPr>
                <w:ilvl w:val="0"/>
                <w:numId w:val="6"/>
              </w:numPr>
              <w:ind w:left="414" w:hanging="357"/>
              <w:rPr>
                <w:sz w:val="16"/>
              </w:rPr>
            </w:pPr>
            <w:r w:rsidRPr="008843B2">
              <w:rPr>
                <w:sz w:val="16"/>
              </w:rPr>
              <w:t>Wer</w:t>
            </w:r>
            <w:r w:rsidR="00367757">
              <w:rPr>
                <w:sz w:val="16"/>
              </w:rPr>
              <w:t>kzeuge und Messgeräte einsetzen</w:t>
            </w:r>
          </w:p>
          <w:p w:rsidR="008843B2" w:rsidRPr="008843B2" w:rsidRDefault="008843B2" w:rsidP="00ED3D4A">
            <w:pPr>
              <w:numPr>
                <w:ilvl w:val="0"/>
                <w:numId w:val="6"/>
              </w:numPr>
              <w:ind w:left="414" w:hanging="357"/>
              <w:rPr>
                <w:sz w:val="16"/>
              </w:rPr>
            </w:pPr>
            <w:r w:rsidRPr="008843B2">
              <w:rPr>
                <w:sz w:val="16"/>
              </w:rPr>
              <w:t>Planungsunterlagen, Pläne und Schaltunge</w:t>
            </w:r>
            <w:r w:rsidR="00367757">
              <w:rPr>
                <w:sz w:val="16"/>
              </w:rPr>
              <w:t>n kennen, aufbauen und anwenden</w:t>
            </w:r>
          </w:p>
          <w:p w:rsidR="008843B2" w:rsidRPr="008843B2" w:rsidRDefault="008843B2" w:rsidP="00ED3D4A">
            <w:pPr>
              <w:numPr>
                <w:ilvl w:val="0"/>
                <w:numId w:val="6"/>
              </w:numPr>
              <w:ind w:left="414" w:hanging="357"/>
              <w:rPr>
                <w:sz w:val="16"/>
              </w:rPr>
            </w:pPr>
            <w:r w:rsidRPr="008843B2">
              <w:rPr>
                <w:sz w:val="16"/>
              </w:rPr>
              <w:t>Arbeitsplatz einrichten, Arbeitsablauf planen, Sicherheitsvorschriften kennen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E008B3">
            <w:pPr>
              <w:numPr>
                <w:ilvl w:val="0"/>
                <w:numId w:val="6"/>
              </w:numPr>
              <w:ind w:left="414" w:hanging="357"/>
              <w:rPr>
                <w:sz w:val="16"/>
              </w:rPr>
            </w:pPr>
            <w:r w:rsidRPr="008843B2">
              <w:rPr>
                <w:sz w:val="16"/>
              </w:rPr>
              <w:t>Ich kann Bauelemente und Bauteile erkennen und auswählen.</w:t>
            </w:r>
          </w:p>
          <w:p w:rsidR="008843B2" w:rsidRPr="008843B2" w:rsidRDefault="008843B2" w:rsidP="00E008B3">
            <w:pPr>
              <w:numPr>
                <w:ilvl w:val="0"/>
                <w:numId w:val="6"/>
              </w:numPr>
              <w:ind w:left="414" w:hanging="357"/>
              <w:rPr>
                <w:sz w:val="16"/>
              </w:rPr>
            </w:pPr>
            <w:r w:rsidRPr="008843B2">
              <w:rPr>
                <w:sz w:val="16"/>
              </w:rPr>
              <w:t>Ich kann mich, die Werk- und Arbeitszeuge herrichten und org</w:t>
            </w:r>
            <w:r w:rsidRPr="008843B2">
              <w:rPr>
                <w:sz w:val="16"/>
              </w:rPr>
              <w:t>a</w:t>
            </w:r>
            <w:r w:rsidRPr="008843B2">
              <w:rPr>
                <w:sz w:val="16"/>
              </w:rPr>
              <w:t>nisieren um Arbeiten auszuführen.</w:t>
            </w:r>
          </w:p>
          <w:p w:rsidR="008843B2" w:rsidRPr="008843B2" w:rsidRDefault="008843B2" w:rsidP="00E008B3">
            <w:pPr>
              <w:numPr>
                <w:ilvl w:val="0"/>
                <w:numId w:val="6"/>
              </w:numPr>
              <w:ind w:left="414" w:hanging="357"/>
              <w:rPr>
                <w:sz w:val="16"/>
              </w:rPr>
            </w:pPr>
            <w:r w:rsidRPr="008843B2">
              <w:rPr>
                <w:sz w:val="16"/>
              </w:rPr>
              <w:t>Ich kann Sicherheitsvorschriften beim Arbeiten an elektrischen Anlagen und Geräten benennen und einhalten.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ED3D4A">
            <w:pPr>
              <w:numPr>
                <w:ilvl w:val="0"/>
                <w:numId w:val="6"/>
              </w:numPr>
              <w:ind w:left="414" w:hanging="357"/>
              <w:rPr>
                <w:sz w:val="16"/>
              </w:rPr>
            </w:pPr>
            <w:r w:rsidRPr="008843B2">
              <w:rPr>
                <w:sz w:val="16"/>
              </w:rPr>
              <w:t>Ich kann einfache elektrische Schaltungen aufbauen.</w:t>
            </w:r>
          </w:p>
          <w:p w:rsidR="008843B2" w:rsidRPr="008843B2" w:rsidRDefault="008843B2" w:rsidP="00ED3D4A">
            <w:pPr>
              <w:numPr>
                <w:ilvl w:val="0"/>
                <w:numId w:val="6"/>
              </w:numPr>
              <w:ind w:left="414" w:hanging="357"/>
              <w:rPr>
                <w:sz w:val="16"/>
              </w:rPr>
            </w:pPr>
            <w:r w:rsidRPr="008843B2">
              <w:rPr>
                <w:sz w:val="16"/>
              </w:rPr>
              <w:t>Ich kann mit Messgeräten zur Spannungs- und Strommessung umgehen.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B64060">
            <w:pPr>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ED3D4A">
            <w:pPr>
              <w:numPr>
                <w:ilvl w:val="0"/>
                <w:numId w:val="6"/>
              </w:numPr>
              <w:ind w:left="414" w:hanging="357"/>
              <w:rPr>
                <w:sz w:val="16"/>
              </w:rPr>
            </w:pPr>
            <w:r w:rsidRPr="008843B2">
              <w:rPr>
                <w:sz w:val="16"/>
              </w:rPr>
              <w:t>Siehe Lernwegeliste oder Lernschritt ET1.01.14.01</w:t>
            </w:r>
          </w:p>
        </w:tc>
      </w:tr>
    </w:tbl>
    <w:p w:rsidR="008843B2" w:rsidRPr="008843B2" w:rsidRDefault="0034074E" w:rsidP="0034074E">
      <w:pPr>
        <w:pStyle w:val="berschrift4"/>
      </w:pPr>
      <w:r w:rsidRPr="008843B2">
        <w:rPr>
          <w:noProof/>
        </w:rPr>
        <w:drawing>
          <wp:anchor distT="0" distB="0" distL="114300" distR="114300" simplePos="0" relativeHeight="252228608" behindDoc="0" locked="0" layoutInCell="0" allowOverlap="1" wp14:anchorId="5564FE02" wp14:editId="1E7164C7">
            <wp:simplePos x="0" y="0"/>
            <wp:positionH relativeFrom="rightMargin">
              <wp:posOffset>760095</wp:posOffset>
            </wp:positionH>
            <wp:positionV relativeFrom="paragraph">
              <wp:posOffset>19050</wp:posOffset>
            </wp:positionV>
            <wp:extent cx="349885" cy="320675"/>
            <wp:effectExtent l="0" t="0" r="0" b="3175"/>
            <wp:wrapNone/>
            <wp:docPr id="182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rPr>
        <w:drawing>
          <wp:anchor distT="0" distB="0" distL="114300" distR="114300" simplePos="0" relativeHeight="252229632" behindDoc="0" locked="0" layoutInCell="0" allowOverlap="1" wp14:anchorId="7F33D5CB" wp14:editId="029DD319">
            <wp:simplePos x="0" y="0"/>
            <wp:positionH relativeFrom="rightMargin">
              <wp:posOffset>1120140</wp:posOffset>
            </wp:positionH>
            <wp:positionV relativeFrom="paragraph">
              <wp:posOffset>19050</wp:posOffset>
            </wp:positionV>
            <wp:extent cx="348615" cy="320040"/>
            <wp:effectExtent l="0" t="0" r="0" b="3810"/>
            <wp:wrapNone/>
            <wp:docPr id="181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noProof/>
        </w:rPr>
        <w:drawing>
          <wp:anchor distT="0" distB="0" distL="114300" distR="114300" simplePos="0" relativeHeight="252227584" behindDoc="0" locked="0" layoutInCell="0" allowOverlap="1" wp14:anchorId="7BB80D6B" wp14:editId="5EE7A993">
            <wp:simplePos x="0" y="0"/>
            <wp:positionH relativeFrom="rightMargin">
              <wp:posOffset>400312</wp:posOffset>
            </wp:positionH>
            <wp:positionV relativeFrom="paragraph">
              <wp:posOffset>19610</wp:posOffset>
            </wp:positionV>
            <wp:extent cx="349885" cy="320675"/>
            <wp:effectExtent l="0" t="0" r="0" b="3175"/>
            <wp:wrapNone/>
            <wp:docPr id="181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t>Station 3</w:t>
      </w:r>
    </w:p>
    <w:p w:rsidR="0034074E" w:rsidRDefault="0034074E" w:rsidP="008843B2">
      <w:pPr>
        <w:tabs>
          <w:tab w:val="left" w:leader="underscore" w:pos="7371"/>
        </w:tabs>
        <w:spacing w:line="480" w:lineRule="auto"/>
        <w:rPr>
          <w:b/>
        </w:rPr>
      </w:pPr>
      <w:r w:rsidRPr="008843B2">
        <w:rPr>
          <w:noProof/>
          <w:lang w:eastAsia="de-DE"/>
        </w:rPr>
        <w:drawing>
          <wp:anchor distT="0" distB="0" distL="114300" distR="114300" simplePos="0" relativeHeight="252226560" behindDoc="1" locked="0" layoutInCell="1" allowOverlap="1" wp14:anchorId="093A04F5" wp14:editId="11DCDEA2">
            <wp:simplePos x="0" y="0"/>
            <wp:positionH relativeFrom="column">
              <wp:posOffset>5081270</wp:posOffset>
            </wp:positionH>
            <wp:positionV relativeFrom="paragraph">
              <wp:posOffset>180975</wp:posOffset>
            </wp:positionV>
            <wp:extent cx="533400" cy="314325"/>
            <wp:effectExtent l="0" t="0" r="0" b="9525"/>
            <wp:wrapTight wrapText="bothSides">
              <wp:wrapPolygon edited="0">
                <wp:start x="6943" y="0"/>
                <wp:lineTo x="0" y="5236"/>
                <wp:lineTo x="0" y="20945"/>
                <wp:lineTo x="20829" y="20945"/>
                <wp:lineTo x="20829" y="5236"/>
                <wp:lineTo x="13886" y="0"/>
                <wp:lineTo x="6943" y="0"/>
              </wp:wrapPolygon>
            </wp:wrapTight>
            <wp:docPr id="1821" name="Grafik 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anchor>
        </w:drawing>
      </w:r>
    </w:p>
    <w:p w:rsidR="008843B2" w:rsidRPr="008843B2" w:rsidRDefault="008843B2" w:rsidP="008843B2">
      <w:pPr>
        <w:tabs>
          <w:tab w:val="left" w:leader="underscore" w:pos="7371"/>
        </w:tabs>
        <w:spacing w:line="480" w:lineRule="auto"/>
      </w:pPr>
      <w:r w:rsidRPr="008843B2">
        <w:rPr>
          <w:b/>
        </w:rPr>
        <w:t xml:space="preserve">Material: </w:t>
      </w:r>
      <w:r w:rsidRPr="008843B2">
        <w:t>gesägte Streifenplatinen, Werkzeug</w:t>
      </w:r>
    </w:p>
    <w:p w:rsidR="008843B2" w:rsidRPr="008843B2" w:rsidRDefault="008843B2" w:rsidP="008843B2">
      <w:pPr>
        <w:tabs>
          <w:tab w:val="left" w:leader="underscore" w:pos="7371"/>
        </w:tabs>
        <w:spacing w:line="480" w:lineRule="auto"/>
      </w:pPr>
      <w:r w:rsidRPr="008843B2">
        <w:rPr>
          <w:b/>
        </w:rPr>
        <w:t xml:space="preserve">Aufgabe: </w:t>
      </w:r>
      <w:r w:rsidRPr="008843B2">
        <w:t>Entgraten Sie die Platine so, dass keine Verletzungsgefahr mehr besteht.</w:t>
      </w:r>
    </w:p>
    <w:p w:rsidR="008843B2" w:rsidRPr="008843B2" w:rsidRDefault="008843B2" w:rsidP="008843B2">
      <w:pPr>
        <w:tabs>
          <w:tab w:val="left" w:leader="underscore" w:pos="7371"/>
        </w:tabs>
        <w:spacing w:line="480" w:lineRule="auto"/>
      </w:pPr>
      <w:r w:rsidRPr="008843B2">
        <w:rPr>
          <w:b/>
        </w:rPr>
        <w:t xml:space="preserve">Vorgehen: </w:t>
      </w:r>
      <w:r w:rsidRPr="008843B2">
        <w:t xml:space="preserve">Bearbeiten Sie die rot markierten, rauen Bereiche der gesägten Platine mit einer Feile und Sandpapier. Welche Feile ist am geeignetsten um die Ränder glatt zu schleifen? </w:t>
      </w:r>
    </w:p>
    <w:p w:rsidR="008843B2" w:rsidRPr="008843B2" w:rsidRDefault="008843B2" w:rsidP="008843B2">
      <w:pPr>
        <w:spacing w:line="240" w:lineRule="exact"/>
        <w:rPr>
          <w:b/>
        </w:rPr>
      </w:pPr>
      <w:r w:rsidRPr="008843B2">
        <w:rPr>
          <w:b/>
          <w:noProof/>
          <w:lang w:eastAsia="de-DE"/>
        </w:rPr>
        <mc:AlternateContent>
          <mc:Choice Requires="wpg">
            <w:drawing>
              <wp:anchor distT="0" distB="0" distL="114300" distR="114300" simplePos="0" relativeHeight="252230656" behindDoc="0" locked="0" layoutInCell="1" allowOverlap="1" wp14:anchorId="6A7EA389" wp14:editId="1754BA2E">
                <wp:simplePos x="0" y="0"/>
                <wp:positionH relativeFrom="column">
                  <wp:posOffset>1061085</wp:posOffset>
                </wp:positionH>
                <wp:positionV relativeFrom="paragraph">
                  <wp:posOffset>20320</wp:posOffset>
                </wp:positionV>
                <wp:extent cx="2552700" cy="1943100"/>
                <wp:effectExtent l="0" t="0" r="19050" b="19050"/>
                <wp:wrapNone/>
                <wp:docPr id="1864" name="Gruppieren 1864"/>
                <wp:cNvGraphicFramePr/>
                <a:graphic xmlns:a="http://schemas.openxmlformats.org/drawingml/2006/main">
                  <a:graphicData uri="http://schemas.microsoft.com/office/word/2010/wordprocessingGroup">
                    <wpg:wgp>
                      <wpg:cNvGrpSpPr/>
                      <wpg:grpSpPr>
                        <a:xfrm>
                          <a:off x="0" y="0"/>
                          <a:ext cx="2552700" cy="1943100"/>
                          <a:chOff x="0" y="0"/>
                          <a:chExt cx="2552700" cy="1943100"/>
                        </a:xfrm>
                      </wpg:grpSpPr>
                      <pic:pic xmlns:pic="http://schemas.openxmlformats.org/drawingml/2006/picture">
                        <pic:nvPicPr>
                          <pic:cNvPr id="1838" name="Bild 3" descr="https://www.elektormagazine.de/assets/files/2010/img/080988-51.jpg"/>
                          <pic:cNvPicPr>
                            <a:picLocks noChangeAspect="1"/>
                          </pic:cNvPicPr>
                        </pic:nvPicPr>
                        <pic:blipFill>
                          <a:blip r:embed="rId149">
                            <a:extLst>
                              <a:ext uri="{28A0092B-C50C-407E-A947-70E740481C1C}">
                                <a14:useLocalDpi xmlns:a14="http://schemas.microsoft.com/office/drawing/2010/main" val="0"/>
                              </a:ext>
                            </a:extLst>
                          </a:blip>
                          <a:srcRect/>
                          <a:stretch>
                            <a:fillRect/>
                          </a:stretch>
                        </pic:blipFill>
                        <pic:spPr bwMode="auto">
                          <a:xfrm>
                            <a:off x="38100" y="66675"/>
                            <a:ext cx="2505075" cy="1847850"/>
                          </a:xfrm>
                          <a:prstGeom prst="rect">
                            <a:avLst/>
                          </a:prstGeom>
                          <a:noFill/>
                          <a:ln>
                            <a:noFill/>
                          </a:ln>
                        </pic:spPr>
                      </pic:pic>
                      <wps:wsp>
                        <wps:cNvPr id="1860" name="Rechteck 1860"/>
                        <wps:cNvSpPr/>
                        <wps:spPr>
                          <a:xfrm>
                            <a:off x="9525" y="19050"/>
                            <a:ext cx="114300" cy="1914525"/>
                          </a:xfrm>
                          <a:prstGeom prst="rect">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61" name="Rechteck 1861"/>
                        <wps:cNvSpPr/>
                        <wps:spPr>
                          <a:xfrm>
                            <a:off x="2438400" y="9525"/>
                            <a:ext cx="114300" cy="1914525"/>
                          </a:xfrm>
                          <a:prstGeom prst="rect">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62" name="Rechteck 1862"/>
                        <wps:cNvSpPr/>
                        <wps:spPr>
                          <a:xfrm flipH="1">
                            <a:off x="0" y="0"/>
                            <a:ext cx="2543175" cy="133350"/>
                          </a:xfrm>
                          <a:prstGeom prst="rect">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63" name="Rechteck 1863"/>
                        <wps:cNvSpPr/>
                        <wps:spPr>
                          <a:xfrm flipH="1">
                            <a:off x="9525" y="1809750"/>
                            <a:ext cx="2543175" cy="133350"/>
                          </a:xfrm>
                          <a:prstGeom prst="rect">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1864" o:spid="_x0000_s1026" style="position:absolute;margin-left:83.55pt;margin-top:1.6pt;width:201pt;height:153pt;z-index:252230656" coordsize="25527,1943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">
                <v:shape id="Bild 3" o:spid="_x0000_s1027" type="#_x0000_t75" alt="https://www.elektormagazine.de/assets/files/2010/img/080988-51.jpg" style="position:absolute;left:381;top:666;width:25050;height:184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s9KjFAAAA3QAAAA8AAABkcnMvZG93bnJldi54bWxEj81Ow0AMhO9IvMPKSNzoBqhQlXZbIX6k&#10;XAkFwc3KutlA1huybhveHh+QerM145nPq80Ue3OgMXeJHVzPCjDETfIdtw62r89XCzBZkD32icnB&#10;L2XYrM/PVlj6dOQXOtTSGg3hXKKDIDKU1uYmUMQ8SwOxars0RhRdx9b6EY8aHnt7UxR3NmLH2hBw&#10;oIdAzXe9jw6E53VVPX7K+9vP/uPLy3ZehSfnLi+m+yUYoUlO5v/ryiv+4lZx9Rsdwa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ELPSoxQAAAN0AAAAPAAAAAAAAAAAAAAAA&#10;AJ8CAABkcnMvZG93bnJldi54bWxQSwUGAAAAAAQABAD3AAAAkQMAAAAA&#10;">
                  <v:imagedata r:id="rId158" o:title="080988-51"/>
                  <v:path arrowok="t"/>
                </v:shape>
                <v:rect id="Rechteck 1860" o:spid="_x0000_s1028" style="position:absolute;left:95;top:190;width:1143;height:191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WovcUA&#10;AADdAAAADwAAAGRycy9kb3ducmV2LnhtbESPMW/CQAyF90r8h5OR2MoFBhpSDoQQCNqt0IHRyrlJ&#10;mpwvyh0k/Hs8VOpm6z2/93m1GVyj7tSFyrOB2TQBRZx7W3Fh4PtyeE1BhYhssfFMBh4UYLMevaww&#10;s77nL7qfY6EkhEOGBsoY20zrkJfkMEx9Syzaj+8cRlm7QtsOewl3jZ4nyUI7rFgaSmxpV1Jen2/O&#10;QL1M6/p42+3nhzf3qa8fRfy99sZMxsP2HVSkIf6b/65PVvDThfDLNzKCXj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Zai9xQAAAN0AAAAPAAAAAAAAAAAAAAAAAJgCAABkcnMv&#10;ZG93bnJldi54bWxQSwUGAAAAAAQABAD1AAAAigMAAAAA&#10;" fillcolor="red" strokecolor="red" strokeweight="2pt"/>
                <v:rect id="Rechteck 1861" o:spid="_x0000_s1029" style="position:absolute;left:24384;top:95;width:1143;height:191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kNJsMA&#10;AADdAAAADwAAAGRycy9kb3ducmV2LnhtbERPTW+CQBC9N/E/bMakt7LogVJ0NcZoanur9cBxwo6A&#10;sLOEXQH/fbdJk97m5X3OejuZVgzUu9qygkUUgyAurK65VHD5Pr6kIJxH1thaJgUPcrDdzJ7WmGk7&#10;8hcNZ1+KEMIuQwWV910mpSsqMugi2xEH7mp7gz7AvpS6xzGEm1Yu4ziRBmsODRV2tK+oaM53o6B5&#10;S5vm/b4/LI+v5lPmH6W/5aNSz/NptwLhafL/4j/3SYf5abKA32/CCX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ikNJsMAAADdAAAADwAAAAAAAAAAAAAAAACYAgAAZHJzL2Rv&#10;d25yZXYueG1sUEsFBgAAAAAEAAQA9QAAAIgDAAAAAA==&#10;" fillcolor="red" strokecolor="red" strokeweight="2pt"/>
                <v:rect id="Rechteck 1862" o:spid="_x0000_s1030" style="position:absolute;width:25431;height:133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X6wMUA&#10;AADdAAAADwAAAGRycy9kb3ducmV2LnhtbERPTWvCQBC9C/0PyxR6q5uGImnqGtqAEAo9GD20tyE7&#10;JtHsbJpdTfz3rlDwNo/3OctsMp040+Baywpe5hEI4srqlmsFu+36OQHhPLLGzjIpuJCDbPUwW2Kq&#10;7cgbOpe+FiGEXYoKGu/7VEpXNWTQzW1PHLi9HQz6AIda6gHHEG46GUfRQhpsOTQ02FPeUHUsT0YB&#10;/0zdW0Jf5ffva7Hf/Nn8MH5elHp6nD7eQXia/F387y50mJ8sYrh9E06Qq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BfrAxQAAAN0AAAAPAAAAAAAAAAAAAAAAAJgCAABkcnMv&#10;ZG93bnJldi54bWxQSwUGAAAAAAQABAD1AAAAigMAAAAA&#10;" fillcolor="red" strokecolor="red" strokeweight="2pt"/>
                <v:rect id="Rechteck 1863" o:spid="_x0000_s1031" style="position:absolute;left:95;top:18097;width:25432;height:1334;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lfW8QA&#10;AADdAAAADwAAAGRycy9kb3ducmV2LnhtbERPTWvCQBC9F/wPywi9NZtqkRhdpRUEKfRg9KC3ITsm&#10;sdnZmN2a+O+7guBtHu9z5sve1OJKrassK3iPYhDEudUVFwr2u/VbAsJ5ZI21ZVJwIwfLxeBljqm2&#10;HW/pmvlChBB2KSoovW9SKV1ekkEX2YY4cCfbGvQBtoXULXYh3NRyFMcTabDi0FBiQ6uS8t/szyjg&#10;Q19PE/rOfo4fm9P2Ylfn7uum1Ouw/5yB8NT7p/jh3ugwP5mM4f5NOEE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JX1vEAAAA3QAAAA8AAAAAAAAAAAAAAAAAmAIAAGRycy9k&#10;b3ducmV2LnhtbFBLBQYAAAAABAAEAPUAAACJAwAAAAA=&#10;" fillcolor="red" strokecolor="red" strokeweight="2pt"/>
              </v:group>
            </w:pict>
          </mc:Fallback>
        </mc:AlternateContent>
      </w: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pPr>
    </w:p>
    <w:p w:rsidR="008843B2" w:rsidRPr="008843B2" w:rsidRDefault="008843B2" w:rsidP="008843B2">
      <w:pPr>
        <w:spacing w:line="240" w:lineRule="exact"/>
      </w:pPr>
      <w:r w:rsidRPr="008843B2">
        <w:t>Notieren Sie ihre Erfahrungen dabei und vergleichen Sie diese mit Ihren Gruppenmi</w:t>
      </w:r>
      <w:r w:rsidRPr="008843B2">
        <w:t>t</w:t>
      </w:r>
      <w:r w:rsidRPr="008843B2">
        <w:t>gliedern.</w:t>
      </w: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spacing w:line="240" w:lineRule="exact"/>
        <w:rPr>
          <w:b/>
        </w:rPr>
      </w:pPr>
      <w:r w:rsidRPr="008843B2">
        <w:rPr>
          <w:b/>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Station 4 – Bauteile auswählen</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ET1.01.13.05</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E008B3">
            <w:pPr>
              <w:numPr>
                <w:ilvl w:val="0"/>
                <w:numId w:val="6"/>
              </w:numPr>
              <w:ind w:left="414" w:hanging="357"/>
              <w:rPr>
                <w:sz w:val="16"/>
              </w:rPr>
            </w:pPr>
            <w:r w:rsidRPr="008843B2">
              <w:rPr>
                <w:sz w:val="16"/>
              </w:rPr>
              <w:t>Werkstoffe, Material und Bauelemente auswählen</w:t>
            </w:r>
            <w:r w:rsidR="00367757">
              <w:rPr>
                <w:sz w:val="16"/>
              </w:rPr>
              <w:t xml:space="preserve"> und deren Eigenschaften kennen</w:t>
            </w:r>
          </w:p>
          <w:p w:rsidR="008843B2" w:rsidRPr="008843B2" w:rsidRDefault="008843B2" w:rsidP="00E008B3">
            <w:pPr>
              <w:numPr>
                <w:ilvl w:val="0"/>
                <w:numId w:val="6"/>
              </w:numPr>
              <w:ind w:left="414" w:hanging="357"/>
              <w:rPr>
                <w:sz w:val="16"/>
              </w:rPr>
            </w:pPr>
            <w:r w:rsidRPr="008843B2">
              <w:rPr>
                <w:sz w:val="16"/>
              </w:rPr>
              <w:t>Wer</w:t>
            </w:r>
            <w:r w:rsidR="00367757">
              <w:rPr>
                <w:sz w:val="16"/>
              </w:rPr>
              <w:t>kzeuge und Messgeräte einsetzen</w:t>
            </w:r>
          </w:p>
          <w:p w:rsidR="008843B2" w:rsidRPr="008843B2" w:rsidRDefault="008843B2" w:rsidP="00E008B3">
            <w:pPr>
              <w:numPr>
                <w:ilvl w:val="0"/>
                <w:numId w:val="6"/>
              </w:numPr>
              <w:ind w:left="414" w:hanging="357"/>
              <w:rPr>
                <w:sz w:val="16"/>
              </w:rPr>
            </w:pPr>
            <w:r w:rsidRPr="008843B2">
              <w:rPr>
                <w:sz w:val="16"/>
              </w:rPr>
              <w:t>Planungsunterlagen, Pläne und Schaltunge</w:t>
            </w:r>
            <w:r w:rsidR="00367757">
              <w:rPr>
                <w:sz w:val="16"/>
              </w:rPr>
              <w:t>n kennen, aufbauen und anwenden</w:t>
            </w:r>
          </w:p>
          <w:p w:rsidR="008843B2" w:rsidRPr="008843B2" w:rsidRDefault="008843B2" w:rsidP="00E008B3">
            <w:pPr>
              <w:numPr>
                <w:ilvl w:val="0"/>
                <w:numId w:val="6"/>
              </w:numPr>
              <w:ind w:left="414" w:hanging="357"/>
              <w:rPr>
                <w:sz w:val="16"/>
              </w:rPr>
            </w:pPr>
            <w:r w:rsidRPr="008843B2">
              <w:rPr>
                <w:sz w:val="16"/>
              </w:rPr>
              <w:t>Arbeitsplatz einrichten, Arbeitsablauf planen, Sicherheitsvorschriften kennen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E008B3">
            <w:pPr>
              <w:numPr>
                <w:ilvl w:val="0"/>
                <w:numId w:val="6"/>
              </w:numPr>
              <w:ind w:left="414" w:hanging="357"/>
              <w:rPr>
                <w:sz w:val="16"/>
              </w:rPr>
            </w:pPr>
            <w:r w:rsidRPr="008843B2">
              <w:rPr>
                <w:sz w:val="16"/>
              </w:rPr>
              <w:t>Ich kann Bauelemente und Bauteile erkennen und auswählen.</w:t>
            </w:r>
          </w:p>
          <w:p w:rsidR="008843B2" w:rsidRPr="008843B2" w:rsidRDefault="008843B2" w:rsidP="00E008B3">
            <w:pPr>
              <w:numPr>
                <w:ilvl w:val="0"/>
                <w:numId w:val="6"/>
              </w:numPr>
              <w:ind w:left="414" w:hanging="357"/>
              <w:rPr>
                <w:sz w:val="16"/>
              </w:rPr>
            </w:pPr>
            <w:r w:rsidRPr="008843B2">
              <w:rPr>
                <w:sz w:val="16"/>
              </w:rPr>
              <w:t>Ich kann einfache elektrische Schaltungen erkennen und au</w:t>
            </w:r>
            <w:r w:rsidRPr="008843B2">
              <w:rPr>
                <w:sz w:val="16"/>
              </w:rPr>
              <w:t>f</w:t>
            </w:r>
            <w:r w:rsidRPr="008843B2">
              <w:rPr>
                <w:sz w:val="16"/>
              </w:rPr>
              <w:t>bauen.</w:t>
            </w:r>
            <w:r w:rsidR="00E008B3" w:rsidRPr="008843B2">
              <w:rPr>
                <w:sz w:val="16"/>
              </w:rPr>
              <w:t xml:space="preserve"> </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E008B3">
            <w:pPr>
              <w:numPr>
                <w:ilvl w:val="0"/>
                <w:numId w:val="6"/>
              </w:numPr>
              <w:ind w:left="414" w:hanging="357"/>
              <w:rPr>
                <w:sz w:val="16"/>
              </w:rPr>
            </w:pPr>
            <w:r w:rsidRPr="008843B2">
              <w:rPr>
                <w:sz w:val="16"/>
              </w:rPr>
              <w:t>Ich kann einfache elektrische Schaltungen aufbauen.</w:t>
            </w:r>
          </w:p>
          <w:p w:rsidR="008843B2" w:rsidRPr="008843B2" w:rsidRDefault="008843B2" w:rsidP="00E008B3">
            <w:pPr>
              <w:numPr>
                <w:ilvl w:val="0"/>
                <w:numId w:val="6"/>
              </w:numPr>
              <w:ind w:left="414" w:hanging="357"/>
              <w:rPr>
                <w:sz w:val="16"/>
              </w:rPr>
            </w:pPr>
            <w:r w:rsidRPr="008843B2">
              <w:rPr>
                <w:sz w:val="16"/>
              </w:rPr>
              <w:t>Ich kann mit Messgeräten zur Spannungs- und Strommessung umgehen.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B64060">
            <w:pPr>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E008B3">
            <w:pPr>
              <w:numPr>
                <w:ilvl w:val="0"/>
                <w:numId w:val="6"/>
              </w:numPr>
              <w:ind w:left="414" w:hanging="357"/>
              <w:rPr>
                <w:sz w:val="16"/>
              </w:rPr>
            </w:pPr>
            <w:r w:rsidRPr="008843B2">
              <w:rPr>
                <w:sz w:val="16"/>
              </w:rPr>
              <w:t>Siehe Lernwegeliste oder Lernschritt ET1.01.14.01</w:t>
            </w:r>
          </w:p>
        </w:tc>
      </w:tr>
    </w:tbl>
    <w:p w:rsidR="008843B2" w:rsidRPr="008843B2" w:rsidRDefault="0034074E" w:rsidP="0034074E">
      <w:pPr>
        <w:pStyle w:val="berschrift4"/>
      </w:pPr>
      <w:r>
        <w:t xml:space="preserve">Station </w:t>
      </w:r>
      <w:r w:rsidR="008843B2" w:rsidRPr="008843B2">
        <w:rPr>
          <w:noProof/>
        </w:rPr>
        <w:drawing>
          <wp:anchor distT="0" distB="0" distL="114300" distR="114300" simplePos="0" relativeHeight="252243968" behindDoc="0" locked="0" layoutInCell="0" allowOverlap="1" wp14:anchorId="7574E38F" wp14:editId="204ACFA6">
            <wp:simplePos x="0" y="0"/>
            <wp:positionH relativeFrom="rightMargin">
              <wp:posOffset>224529</wp:posOffset>
            </wp:positionH>
            <wp:positionV relativeFrom="paragraph">
              <wp:posOffset>57150</wp:posOffset>
            </wp:positionV>
            <wp:extent cx="349885" cy="320675"/>
            <wp:effectExtent l="0" t="0" r="0" b="3175"/>
            <wp:wrapNone/>
            <wp:docPr id="182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4</w:t>
      </w:r>
    </w:p>
    <w:p w:rsidR="008843B2" w:rsidRPr="008843B2" w:rsidRDefault="008843B2" w:rsidP="008843B2">
      <w:pPr>
        <w:spacing w:line="240" w:lineRule="exact"/>
        <w:rPr>
          <w:b/>
        </w:rPr>
      </w:pPr>
    </w:p>
    <w:p w:rsidR="008843B2" w:rsidRPr="008843B2" w:rsidRDefault="0034074E" w:rsidP="008843B2">
      <w:pPr>
        <w:tabs>
          <w:tab w:val="left" w:leader="underscore" w:pos="7371"/>
        </w:tabs>
        <w:spacing w:line="480" w:lineRule="auto"/>
      </w:pPr>
      <w:r w:rsidRPr="008843B2">
        <w:rPr>
          <w:noProof/>
          <w:lang w:eastAsia="de-DE"/>
        </w:rPr>
        <w:drawing>
          <wp:anchor distT="0" distB="0" distL="114300" distR="114300" simplePos="0" relativeHeight="252242944" behindDoc="1" locked="0" layoutInCell="1" allowOverlap="1" wp14:anchorId="23C3888E" wp14:editId="1F5A69E2">
            <wp:simplePos x="0" y="0"/>
            <wp:positionH relativeFrom="column">
              <wp:posOffset>4920615</wp:posOffset>
            </wp:positionH>
            <wp:positionV relativeFrom="paragraph">
              <wp:posOffset>203200</wp:posOffset>
            </wp:positionV>
            <wp:extent cx="533400" cy="314325"/>
            <wp:effectExtent l="0" t="0" r="0" b="9525"/>
            <wp:wrapTight wrapText="bothSides">
              <wp:wrapPolygon edited="0">
                <wp:start x="6943" y="0"/>
                <wp:lineTo x="0" y="5236"/>
                <wp:lineTo x="0" y="20945"/>
                <wp:lineTo x="20829" y="20945"/>
                <wp:lineTo x="20829" y="5236"/>
                <wp:lineTo x="13886" y="0"/>
                <wp:lineTo x="6943" y="0"/>
              </wp:wrapPolygon>
            </wp:wrapTight>
            <wp:docPr id="1823" name="Grafik 1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anchor>
        </w:drawing>
      </w:r>
      <w:r w:rsidR="008843B2" w:rsidRPr="008843B2">
        <w:rPr>
          <w:b/>
        </w:rPr>
        <w:t xml:space="preserve">Material: </w:t>
      </w:r>
      <w:r w:rsidR="008843B2" w:rsidRPr="008843B2">
        <w:t>Schaltplan, Widerstandssammlung, Leuchtdioden, Thyristor, Kondensator</w:t>
      </w:r>
    </w:p>
    <w:p w:rsidR="008843B2" w:rsidRPr="008843B2" w:rsidRDefault="008843B2" w:rsidP="008843B2">
      <w:pPr>
        <w:tabs>
          <w:tab w:val="left" w:leader="underscore" w:pos="7371"/>
        </w:tabs>
        <w:spacing w:line="276" w:lineRule="auto"/>
      </w:pPr>
      <w:r w:rsidRPr="008843B2">
        <w:rPr>
          <w:b/>
        </w:rPr>
        <w:t xml:space="preserve">Aufgabe: </w:t>
      </w:r>
      <w:r w:rsidRPr="008843B2">
        <w:t>Finden und sammeln Sie alle 4 Widerstände, die für die Herstellung der Scha</w:t>
      </w:r>
      <w:r w:rsidRPr="008843B2">
        <w:t>l</w:t>
      </w:r>
      <w:r w:rsidRPr="008843B2">
        <w:t>tung notwendig sind.</w:t>
      </w:r>
    </w:p>
    <w:p w:rsidR="008843B2" w:rsidRPr="008843B2" w:rsidRDefault="008843B2" w:rsidP="008843B2">
      <w:pPr>
        <w:tabs>
          <w:tab w:val="left" w:leader="underscore" w:pos="7371"/>
        </w:tabs>
        <w:spacing w:line="276" w:lineRule="auto"/>
      </w:pPr>
      <w:r w:rsidRPr="008843B2">
        <w:rPr>
          <w:b/>
        </w:rPr>
        <w:t xml:space="preserve">Vorgehen: </w:t>
      </w:r>
      <w:r w:rsidRPr="008843B2">
        <w:t>Finden Sie aus der Widerstandssammlung die 4 Widerstände aus der Tabelle.</w:t>
      </w:r>
    </w:p>
    <w:p w:rsidR="008843B2" w:rsidRPr="008843B2" w:rsidRDefault="008843B2" w:rsidP="008843B2">
      <w:pPr>
        <w:tabs>
          <w:tab w:val="left" w:leader="underscore" w:pos="7371"/>
        </w:tabs>
        <w:spacing w:line="276" w:lineRule="auto"/>
      </w:pPr>
      <w:r w:rsidRPr="008843B2">
        <w:t>Notieren Sie dazu als erstes die Farbkombinationen der Widerstände.</w:t>
      </w:r>
    </w:p>
    <w:p w:rsidR="008843B2" w:rsidRPr="008843B2" w:rsidRDefault="008843B2" w:rsidP="008843B2">
      <w:pPr>
        <w:spacing w:line="240" w:lineRule="exact"/>
        <w:rPr>
          <w:b/>
        </w:rPr>
      </w:pPr>
    </w:p>
    <w:tbl>
      <w:tblPr>
        <w:tblStyle w:val="Tabellenraster"/>
        <w:tblW w:w="0" w:type="auto"/>
        <w:tblLook w:val="04A0" w:firstRow="1" w:lastRow="0" w:firstColumn="1" w:lastColumn="0" w:noHBand="0" w:noVBand="1"/>
      </w:tblPr>
      <w:tblGrid>
        <w:gridCol w:w="3680"/>
        <w:gridCol w:w="3680"/>
      </w:tblGrid>
      <w:tr w:rsidR="008843B2" w:rsidRPr="008843B2" w:rsidTr="008843B2">
        <w:tc>
          <w:tcPr>
            <w:tcW w:w="3680" w:type="dxa"/>
            <w:vAlign w:val="center"/>
          </w:tcPr>
          <w:p w:rsidR="008843B2" w:rsidRPr="008843B2" w:rsidRDefault="008843B2" w:rsidP="008843B2">
            <w:pPr>
              <w:spacing w:line="240" w:lineRule="exact"/>
              <w:jc w:val="center"/>
              <w:rPr>
                <w:b/>
              </w:rPr>
            </w:pPr>
            <w:r w:rsidRPr="008843B2">
              <w:rPr>
                <w:b/>
              </w:rPr>
              <w:t>Widerstandswert</w:t>
            </w:r>
          </w:p>
        </w:tc>
        <w:tc>
          <w:tcPr>
            <w:tcW w:w="3680" w:type="dxa"/>
            <w:vAlign w:val="center"/>
          </w:tcPr>
          <w:p w:rsidR="008843B2" w:rsidRPr="008843B2" w:rsidRDefault="008843B2" w:rsidP="008843B2">
            <w:pPr>
              <w:spacing w:line="240" w:lineRule="exact"/>
              <w:jc w:val="center"/>
              <w:rPr>
                <w:b/>
              </w:rPr>
            </w:pPr>
            <w:r w:rsidRPr="008843B2">
              <w:rPr>
                <w:b/>
              </w:rPr>
              <w:t>Farbkombination</w:t>
            </w:r>
          </w:p>
        </w:tc>
      </w:tr>
      <w:tr w:rsidR="008843B2" w:rsidRPr="008843B2" w:rsidTr="008843B2">
        <w:tc>
          <w:tcPr>
            <w:tcW w:w="3680" w:type="dxa"/>
            <w:vAlign w:val="center"/>
          </w:tcPr>
          <w:p w:rsidR="008843B2" w:rsidRPr="00075471" w:rsidRDefault="008843B2" w:rsidP="008843B2">
            <w:pPr>
              <w:spacing w:line="240" w:lineRule="exact"/>
              <w:jc w:val="center"/>
            </w:pPr>
            <w:r w:rsidRPr="00075471">
              <w:t>33</w:t>
            </w:r>
            <w:r w:rsidR="00E348F3">
              <w:t xml:space="preserve"> </w:t>
            </w:r>
            <w:r w:rsidRPr="00075471">
              <w:t>Ω</w:t>
            </w:r>
          </w:p>
        </w:tc>
        <w:tc>
          <w:tcPr>
            <w:tcW w:w="3680" w:type="dxa"/>
          </w:tcPr>
          <w:p w:rsidR="008843B2" w:rsidRPr="00075471" w:rsidRDefault="008843B2" w:rsidP="008843B2">
            <w:pPr>
              <w:spacing w:line="240" w:lineRule="exact"/>
            </w:pPr>
          </w:p>
        </w:tc>
      </w:tr>
      <w:tr w:rsidR="008843B2" w:rsidRPr="008843B2" w:rsidTr="008843B2">
        <w:tc>
          <w:tcPr>
            <w:tcW w:w="3680" w:type="dxa"/>
            <w:vAlign w:val="center"/>
          </w:tcPr>
          <w:p w:rsidR="008843B2" w:rsidRPr="00075471" w:rsidRDefault="008843B2" w:rsidP="008843B2">
            <w:pPr>
              <w:spacing w:line="240" w:lineRule="exact"/>
              <w:jc w:val="center"/>
            </w:pPr>
            <w:r w:rsidRPr="00075471">
              <w:t>10 kΩ</w:t>
            </w:r>
          </w:p>
        </w:tc>
        <w:tc>
          <w:tcPr>
            <w:tcW w:w="3680" w:type="dxa"/>
          </w:tcPr>
          <w:p w:rsidR="008843B2" w:rsidRPr="00075471" w:rsidRDefault="008843B2" w:rsidP="008843B2">
            <w:pPr>
              <w:spacing w:line="240" w:lineRule="exact"/>
            </w:pPr>
          </w:p>
        </w:tc>
      </w:tr>
      <w:tr w:rsidR="008843B2" w:rsidRPr="008843B2" w:rsidTr="008843B2">
        <w:tc>
          <w:tcPr>
            <w:tcW w:w="3680" w:type="dxa"/>
            <w:vAlign w:val="center"/>
          </w:tcPr>
          <w:p w:rsidR="008843B2" w:rsidRPr="00075471" w:rsidRDefault="008843B2" w:rsidP="008843B2">
            <w:pPr>
              <w:spacing w:line="240" w:lineRule="exact"/>
              <w:jc w:val="center"/>
            </w:pPr>
            <w:r w:rsidRPr="00075471">
              <w:t>10 kΩ</w:t>
            </w:r>
          </w:p>
        </w:tc>
        <w:tc>
          <w:tcPr>
            <w:tcW w:w="3680" w:type="dxa"/>
          </w:tcPr>
          <w:p w:rsidR="008843B2" w:rsidRPr="00075471" w:rsidRDefault="008843B2" w:rsidP="008843B2">
            <w:pPr>
              <w:spacing w:line="240" w:lineRule="exact"/>
            </w:pPr>
          </w:p>
        </w:tc>
      </w:tr>
      <w:tr w:rsidR="008843B2" w:rsidRPr="008843B2" w:rsidTr="008843B2">
        <w:tc>
          <w:tcPr>
            <w:tcW w:w="3680" w:type="dxa"/>
            <w:vAlign w:val="center"/>
          </w:tcPr>
          <w:p w:rsidR="008843B2" w:rsidRPr="00075471" w:rsidRDefault="008843B2" w:rsidP="008843B2">
            <w:pPr>
              <w:spacing w:line="240" w:lineRule="exact"/>
              <w:jc w:val="center"/>
            </w:pPr>
            <w:r w:rsidRPr="00075471">
              <w:t>22 kΩ</w:t>
            </w:r>
          </w:p>
        </w:tc>
        <w:tc>
          <w:tcPr>
            <w:tcW w:w="3680" w:type="dxa"/>
          </w:tcPr>
          <w:p w:rsidR="008843B2" w:rsidRPr="00075471" w:rsidRDefault="008843B2" w:rsidP="008843B2">
            <w:pPr>
              <w:spacing w:line="240" w:lineRule="exact"/>
            </w:pPr>
          </w:p>
        </w:tc>
      </w:tr>
    </w:tbl>
    <w:p w:rsidR="008843B2" w:rsidRPr="008843B2" w:rsidRDefault="008843B2" w:rsidP="008843B2">
      <w:pPr>
        <w:spacing w:line="240" w:lineRule="exact"/>
        <w:rPr>
          <w:b/>
        </w:rPr>
      </w:pPr>
    </w:p>
    <w:p w:rsidR="008843B2" w:rsidRPr="008843B2" w:rsidRDefault="008843B2" w:rsidP="008843B2">
      <w:pPr>
        <w:spacing w:line="240" w:lineRule="exact"/>
        <w:rPr>
          <w:rFonts w:eastAsia="Calibri"/>
        </w:rPr>
      </w:pPr>
      <w:r w:rsidRPr="008843B2">
        <w:t xml:space="preserve">Bei Schwierigkeiten finden Sie das Vorgehen auf dem Arbeitsblatt </w:t>
      </w:r>
      <w:r w:rsidRPr="008843B2">
        <w:rPr>
          <w:rFonts w:eastAsia="Calibri"/>
        </w:rPr>
        <w:t>ET1.01.12.01 noc</w:t>
      </w:r>
      <w:r w:rsidRPr="008843B2">
        <w:rPr>
          <w:rFonts w:eastAsia="Calibri"/>
        </w:rPr>
        <w:t>h</w:t>
      </w:r>
      <w:r w:rsidRPr="008843B2">
        <w:rPr>
          <w:rFonts w:eastAsia="Calibri"/>
        </w:rPr>
        <w:t>mals erklärt.</w:t>
      </w:r>
    </w:p>
    <w:p w:rsidR="008843B2" w:rsidRPr="008843B2" w:rsidRDefault="008843B2" w:rsidP="008843B2">
      <w:pPr>
        <w:spacing w:line="240" w:lineRule="exact"/>
        <w:rPr>
          <w:rFonts w:eastAsia="Calibri"/>
        </w:rPr>
      </w:pPr>
    </w:p>
    <w:p w:rsidR="008843B2" w:rsidRPr="008843B2" w:rsidRDefault="008843B2" w:rsidP="008843B2">
      <w:pPr>
        <w:spacing w:line="240" w:lineRule="exact"/>
        <w:rPr>
          <w:rFonts w:eastAsia="Calibri"/>
        </w:rPr>
      </w:pPr>
      <w:r w:rsidRPr="008843B2">
        <w:rPr>
          <w:rFonts w:eastAsia="Calibri"/>
        </w:rPr>
        <w:t>Für weitere Hilfe nehmen Sie die Hilfekarte zur Hand.</w:t>
      </w:r>
    </w:p>
    <w:p w:rsidR="008843B2" w:rsidRPr="008843B2" w:rsidRDefault="008843B2" w:rsidP="008843B2">
      <w:pPr>
        <w:spacing w:line="240" w:lineRule="exact"/>
        <w:rPr>
          <w:rFonts w:eastAsia="Calibri"/>
        </w:rPr>
      </w:pPr>
      <w:r w:rsidRPr="008843B2">
        <w:rPr>
          <w:rFonts w:eastAsia="Calibri"/>
        </w:rPr>
        <w:t>Die restlichen Bauteile der Schaltung erhalten Sie von ihrer Lehrkraft.</w:t>
      </w:r>
    </w:p>
    <w:p w:rsidR="008843B2" w:rsidRPr="008843B2" w:rsidRDefault="008843B2" w:rsidP="008843B2">
      <w:pPr>
        <w:spacing w:line="240" w:lineRule="exact"/>
        <w:rPr>
          <w:rFonts w:eastAsia="Calibri"/>
        </w:rPr>
      </w:pPr>
    </w:p>
    <w:p w:rsidR="008843B2" w:rsidRPr="008843B2" w:rsidRDefault="008843B2" w:rsidP="008843B2">
      <w:pPr>
        <w:spacing w:line="240" w:lineRule="exact"/>
        <w:rPr>
          <w:rFonts w:eastAsia="Calibri"/>
          <w:b/>
        </w:rPr>
      </w:pPr>
      <w:r w:rsidRPr="008843B2">
        <w:rPr>
          <w:rFonts w:eastAsia="Calibri"/>
          <w:b/>
        </w:rPr>
        <w:t>Schaltplan:</w:t>
      </w:r>
    </w:p>
    <w:p w:rsidR="008843B2" w:rsidRPr="008843B2" w:rsidRDefault="000448CE" w:rsidP="008843B2">
      <w:pPr>
        <w:spacing w:line="240" w:lineRule="exact"/>
        <w:rPr>
          <w:rFonts w:eastAsia="Calibri"/>
        </w:rPr>
      </w:pPr>
      <w:r>
        <w:rPr>
          <w:noProof/>
          <w:lang w:eastAsia="de-DE"/>
        </w:rPr>
        <mc:AlternateContent>
          <mc:Choice Requires="wps">
            <w:drawing>
              <wp:anchor distT="0" distB="0" distL="114300" distR="114300" simplePos="0" relativeHeight="252447744" behindDoc="0" locked="0" layoutInCell="1" allowOverlap="1" wp14:anchorId="6F3E47AA" wp14:editId="43502857">
                <wp:simplePos x="0" y="0"/>
                <wp:positionH relativeFrom="column">
                  <wp:posOffset>4035689</wp:posOffset>
                </wp:positionH>
                <wp:positionV relativeFrom="paragraph">
                  <wp:posOffset>2667000</wp:posOffset>
                </wp:positionV>
                <wp:extent cx="853440" cy="1403985"/>
                <wp:effectExtent l="0" t="0" r="3810" b="0"/>
                <wp:wrapNone/>
                <wp:docPr id="16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3440" cy="1403985"/>
                        </a:xfrm>
                        <a:prstGeom prst="rect">
                          <a:avLst/>
                        </a:prstGeom>
                        <a:solidFill>
                          <a:srgbClr val="FFFFFF"/>
                        </a:solidFill>
                        <a:ln w="9525">
                          <a:noFill/>
                          <a:miter lim="800000"/>
                          <a:headEnd/>
                          <a:tailEnd/>
                        </a:ln>
                      </wps:spPr>
                      <wps:txbx>
                        <w:txbxContent>
                          <w:p w:rsidR="00BF50F8" w:rsidRPr="000448CE" w:rsidRDefault="00BF50F8" w:rsidP="000448CE">
                            <w:pPr>
                              <w:rPr>
                                <w:sz w:val="12"/>
                              </w:rPr>
                            </w:pPr>
                            <w:proofErr w:type="spellStart"/>
                            <w:r w:rsidRPr="000448CE">
                              <w:rPr>
                                <w:sz w:val="12"/>
                              </w:rPr>
                              <w:t>AVdual</w:t>
                            </w:r>
                            <w:proofErr w:type="spellEnd"/>
                            <w:r w:rsidRPr="000448CE">
                              <w:rPr>
                                <w:sz w:val="12"/>
                              </w:rPr>
                              <w:t>/BFPE</w:t>
                            </w:r>
                          </w:p>
                        </w:txbxContent>
                      </wps:txbx>
                      <wps:bodyPr rot="0" vert="horz" wrap="square" lIns="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95" type="#_x0000_t202" style="position:absolute;margin-left:317.75pt;margin-top:210pt;width:67.2pt;height:110.55pt;z-index:2524477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" stroked="f">
                <v:textbox style="mso-fit-shape-to-text:t" inset="0">
                  <w:txbxContent>
                    <w:p w:rsidR="00BF50F8" w:rsidRPr="000448CE" w:rsidRDefault="00BF50F8" w:rsidP="000448CE">
                      <w:pPr>
                        <w:rPr>
                          <w:sz w:val="12"/>
                        </w:rPr>
                      </w:pPr>
                      <w:proofErr w:type="spellStart"/>
                      <w:r w:rsidRPr="000448CE">
                        <w:rPr>
                          <w:sz w:val="12"/>
                        </w:rPr>
                        <w:t>AVdual</w:t>
                      </w:r>
                      <w:proofErr w:type="spellEnd"/>
                      <w:r w:rsidRPr="000448CE">
                        <w:rPr>
                          <w:sz w:val="12"/>
                        </w:rPr>
                        <w:t>/BFPE</w:t>
                      </w:r>
                    </w:p>
                  </w:txbxContent>
                </v:textbox>
              </v:shape>
            </w:pict>
          </mc:Fallback>
        </mc:AlternateContent>
      </w:r>
      <w:r w:rsidR="008843B2" w:rsidRPr="008843B2">
        <w:rPr>
          <w:b/>
          <w:noProof/>
          <w:lang w:eastAsia="de-DE"/>
        </w:rPr>
        <w:drawing>
          <wp:anchor distT="0" distB="0" distL="114300" distR="114300" simplePos="0" relativeHeight="252253184" behindDoc="1" locked="0" layoutInCell="1" allowOverlap="1" wp14:anchorId="1610AE6D" wp14:editId="190056D4">
            <wp:simplePos x="0" y="0"/>
            <wp:positionH relativeFrom="column">
              <wp:posOffset>819150</wp:posOffset>
            </wp:positionH>
            <wp:positionV relativeFrom="paragraph">
              <wp:posOffset>152400</wp:posOffset>
            </wp:positionV>
            <wp:extent cx="3871595" cy="2740660"/>
            <wp:effectExtent l="0" t="0" r="0" b="2540"/>
            <wp:wrapTight wrapText="bothSides">
              <wp:wrapPolygon edited="0">
                <wp:start x="0" y="0"/>
                <wp:lineTo x="0" y="21470"/>
                <wp:lineTo x="21469" y="21470"/>
                <wp:lineTo x="21469" y="0"/>
                <wp:lineTo x="0" y="0"/>
              </wp:wrapPolygon>
            </wp:wrapTight>
            <wp:docPr id="1824" name="Grafik 1824" descr="V:\Kommission Elektro BFPE\Schaltplan Blinklicht Helikop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Kommission Elektro BFPE\Schaltplan Blinklicht Helikopter.JPG"/>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3871595" cy="27406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843B2" w:rsidRPr="008843B2">
        <w:rPr>
          <w:rFonts w:eastAsia="Calibri"/>
        </w:rPr>
        <w:br w:type="page"/>
      </w:r>
    </w:p>
    <w:p w:rsidR="008843B2" w:rsidRPr="008843B2" w:rsidRDefault="00714F0A" w:rsidP="008843B2">
      <w:pPr>
        <w:spacing w:line="240" w:lineRule="exact"/>
        <w:rPr>
          <w:rFonts w:eastAsia="Calibri"/>
          <w:b/>
        </w:rPr>
      </w:pPr>
      <w:r w:rsidRPr="008843B2">
        <w:rPr>
          <w:b/>
          <w:noProof/>
          <w:lang w:eastAsia="de-DE"/>
        </w:rPr>
        <w:lastRenderedPageBreak/>
        <w:drawing>
          <wp:anchor distT="0" distB="0" distL="114300" distR="114300" simplePos="0" relativeHeight="252251136" behindDoc="0" locked="0" layoutInCell="0" allowOverlap="1" wp14:anchorId="05CD1FE8" wp14:editId="294DADDF">
            <wp:simplePos x="0" y="0"/>
            <wp:positionH relativeFrom="rightMargin">
              <wp:posOffset>273050</wp:posOffset>
            </wp:positionH>
            <wp:positionV relativeFrom="paragraph">
              <wp:posOffset>-8890</wp:posOffset>
            </wp:positionV>
            <wp:extent cx="349885" cy="320675"/>
            <wp:effectExtent l="0" t="0" r="0" b="3175"/>
            <wp:wrapNone/>
            <wp:docPr id="182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eastAsia="Calibri"/>
          <w:b/>
        </w:rPr>
        <w:t>Hilfekarte</w:t>
      </w:r>
    </w:p>
    <w:p w:rsidR="008843B2" w:rsidRPr="008843B2" w:rsidRDefault="008843B2" w:rsidP="008843B2">
      <w:pPr>
        <w:spacing w:line="240" w:lineRule="exact"/>
        <w:rPr>
          <w:rFonts w:eastAsia="Calibri"/>
          <w:b/>
        </w:rPr>
      </w:pPr>
    </w:p>
    <w:p w:rsidR="008843B2" w:rsidRPr="008843B2" w:rsidRDefault="008843B2" w:rsidP="008843B2">
      <w:pPr>
        <w:spacing w:line="240" w:lineRule="exact"/>
        <w:rPr>
          <w:rFonts w:eastAsia="Calibri"/>
          <w:b/>
        </w:rPr>
      </w:pPr>
    </w:p>
    <w:p w:rsidR="008843B2" w:rsidRPr="008843B2" w:rsidRDefault="00714F0A" w:rsidP="008843B2">
      <w:pPr>
        <w:spacing w:line="240" w:lineRule="exact"/>
        <w:rPr>
          <w:rFonts w:eastAsia="Calibri"/>
          <w:b/>
        </w:rPr>
      </w:pPr>
      <w:r w:rsidRPr="008843B2">
        <w:rPr>
          <w:b/>
          <w:noProof/>
          <w:lang w:eastAsia="de-DE"/>
        </w:rPr>
        <w:drawing>
          <wp:anchor distT="0" distB="0" distL="114300" distR="114300" simplePos="0" relativeHeight="252250112" behindDoc="1" locked="0" layoutInCell="1" allowOverlap="1" wp14:anchorId="09CF7AD2" wp14:editId="77A776F1">
            <wp:simplePos x="0" y="0"/>
            <wp:positionH relativeFrom="column">
              <wp:posOffset>4899025</wp:posOffset>
            </wp:positionH>
            <wp:positionV relativeFrom="paragraph">
              <wp:posOffset>33020</wp:posOffset>
            </wp:positionV>
            <wp:extent cx="533400" cy="314325"/>
            <wp:effectExtent l="0" t="0" r="0" b="9525"/>
            <wp:wrapTight wrapText="bothSides">
              <wp:wrapPolygon edited="0">
                <wp:start x="6943" y="0"/>
                <wp:lineTo x="0" y="5236"/>
                <wp:lineTo x="0" y="20945"/>
                <wp:lineTo x="20829" y="20945"/>
                <wp:lineTo x="20829" y="5236"/>
                <wp:lineTo x="13886" y="0"/>
                <wp:lineTo x="6943" y="0"/>
              </wp:wrapPolygon>
            </wp:wrapTight>
            <wp:docPr id="1826" name="Grafik 1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anchor>
        </w:drawing>
      </w:r>
      <w:r w:rsidR="008843B2" w:rsidRPr="008843B2">
        <w:rPr>
          <w:rFonts w:eastAsia="Calibri"/>
          <w:b/>
        </w:rPr>
        <w:t>Bsp. 33 Ω</w:t>
      </w:r>
    </w:p>
    <w:p w:rsidR="008843B2" w:rsidRPr="008843B2" w:rsidRDefault="008843B2" w:rsidP="008843B2">
      <w:pPr>
        <w:spacing w:line="240" w:lineRule="exact"/>
        <w:rPr>
          <w:rFonts w:eastAsia="Calibri"/>
        </w:rPr>
      </w:pPr>
    </w:p>
    <w:tbl>
      <w:tblPr>
        <w:tblpPr w:leftFromText="141" w:rightFromText="141" w:vertAnchor="text" w:tblpY="1"/>
        <w:tblOverlap w:val="never"/>
        <w:tblW w:w="5371" w:type="dxa"/>
        <w:tblCellMar>
          <w:left w:w="70" w:type="dxa"/>
          <w:right w:w="70" w:type="dxa"/>
        </w:tblCellMar>
        <w:tblLook w:val="0000" w:firstRow="0" w:lastRow="0" w:firstColumn="0" w:lastColumn="0" w:noHBand="0" w:noVBand="0"/>
      </w:tblPr>
      <w:tblGrid>
        <w:gridCol w:w="1041"/>
        <w:gridCol w:w="918"/>
        <w:gridCol w:w="918"/>
        <w:gridCol w:w="1420"/>
        <w:gridCol w:w="1074"/>
      </w:tblGrid>
      <w:tr w:rsidR="008843B2" w:rsidRPr="008843B2" w:rsidTr="008843B2">
        <w:trPr>
          <w:trHeight w:val="270"/>
        </w:trPr>
        <w:tc>
          <w:tcPr>
            <w:tcW w:w="1041" w:type="dxa"/>
            <w:tcBorders>
              <w:top w:val="single" w:sz="4" w:space="0" w:color="auto"/>
              <w:left w:val="single" w:sz="4" w:space="0" w:color="auto"/>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b/>
              </w:rPr>
              <w:br w:type="page"/>
            </w:r>
            <w:r w:rsidRPr="008843B2">
              <w:rPr>
                <w:rFonts w:ascii="Arial" w:hAnsi="Arial"/>
                <w:b/>
                <w:bCs/>
              </w:rPr>
              <w:t>Farbe</w:t>
            </w:r>
          </w:p>
        </w:tc>
        <w:tc>
          <w:tcPr>
            <w:tcW w:w="918"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1. Ring</w:t>
            </w:r>
          </w:p>
        </w:tc>
        <w:tc>
          <w:tcPr>
            <w:tcW w:w="918"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2. Ring</w:t>
            </w:r>
          </w:p>
        </w:tc>
        <w:tc>
          <w:tcPr>
            <w:tcW w:w="1420"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Multiplikator</w:t>
            </w:r>
          </w:p>
        </w:tc>
        <w:tc>
          <w:tcPr>
            <w:tcW w:w="1074"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Toleranz</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C0C0C0"/>
            <w:noWrap/>
            <w:vAlign w:val="bottom"/>
          </w:tcPr>
          <w:p w:rsidR="008843B2" w:rsidRPr="008843B2" w:rsidRDefault="008843B2" w:rsidP="008843B2">
            <w:pPr>
              <w:jc w:val="center"/>
              <w:rPr>
                <w:rFonts w:ascii="Arial" w:hAnsi="Arial"/>
                <w:b/>
                <w:bCs/>
              </w:rPr>
            </w:pPr>
            <w:proofErr w:type="spellStart"/>
            <w:r w:rsidRPr="008843B2">
              <w:rPr>
                <w:rFonts w:ascii="Arial" w:hAnsi="Arial"/>
                <w:b/>
                <w:bCs/>
              </w:rPr>
              <w:t>silber</w:t>
            </w:r>
            <w:proofErr w:type="spellEnd"/>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0,01</w:t>
            </w:r>
          </w:p>
        </w:tc>
        <w:tc>
          <w:tcPr>
            <w:tcW w:w="1074" w:type="dxa"/>
            <w:tcBorders>
              <w:top w:val="single" w:sz="4" w:space="0" w:color="auto"/>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10%</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CC00"/>
            <w:noWrap/>
            <w:vAlign w:val="bottom"/>
          </w:tcPr>
          <w:p w:rsidR="008843B2" w:rsidRPr="008843B2" w:rsidRDefault="008843B2" w:rsidP="008843B2">
            <w:pPr>
              <w:jc w:val="center"/>
              <w:rPr>
                <w:rFonts w:ascii="Arial" w:hAnsi="Arial"/>
                <w:b/>
                <w:bCs/>
              </w:rPr>
            </w:pPr>
            <w:proofErr w:type="spellStart"/>
            <w:r w:rsidRPr="008843B2">
              <w:rPr>
                <w:rFonts w:ascii="Arial" w:hAnsi="Arial"/>
                <w:b/>
                <w:bCs/>
              </w:rPr>
              <w:t>gold</w:t>
            </w:r>
            <w:proofErr w:type="spellEnd"/>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0,1</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5%</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00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schwarz</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0</w:t>
            </w:r>
          </w:p>
        </w:tc>
        <w:tc>
          <w:tcPr>
            <w:tcW w:w="1420" w:type="dxa"/>
            <w:tcBorders>
              <w:top w:val="nil"/>
              <w:left w:val="nil"/>
              <w:bottom w:val="single" w:sz="4" w:space="0" w:color="auto"/>
              <w:right w:val="single" w:sz="4" w:space="0" w:color="auto"/>
            </w:tcBorders>
            <w:shd w:val="clear" w:color="auto" w:fill="A6A6A6" w:themeFill="background1" w:themeFillShade="A6"/>
            <w:noWrap/>
            <w:vAlign w:val="bottom"/>
          </w:tcPr>
          <w:p w:rsidR="008843B2" w:rsidRPr="008843B2" w:rsidRDefault="008843B2" w:rsidP="008843B2">
            <w:pPr>
              <w:jc w:val="right"/>
              <w:rPr>
                <w:rFonts w:ascii="Arial" w:hAnsi="Arial"/>
              </w:rPr>
            </w:pPr>
            <w:r w:rsidRPr="008843B2">
              <w:rPr>
                <w:rFonts w:ascii="Arial" w:hAnsi="Arial"/>
              </w:rPr>
              <w:t>1</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9933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braun</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1</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1</w:t>
            </w:r>
          </w:p>
        </w:tc>
        <w:tc>
          <w:tcPr>
            <w:tcW w:w="1420" w:type="dxa"/>
            <w:tcBorders>
              <w:top w:val="nil"/>
              <w:left w:val="nil"/>
              <w:bottom w:val="single" w:sz="4" w:space="0" w:color="auto"/>
              <w:right w:val="single" w:sz="4" w:space="0" w:color="auto"/>
            </w:tcBorders>
            <w:shd w:val="clear" w:color="auto" w:fill="FFFFFF" w:themeFill="background1"/>
            <w:noWrap/>
            <w:vAlign w:val="bottom"/>
          </w:tcPr>
          <w:p w:rsidR="008843B2" w:rsidRPr="008843B2" w:rsidRDefault="008843B2" w:rsidP="008843B2">
            <w:pPr>
              <w:jc w:val="right"/>
              <w:rPr>
                <w:rFonts w:ascii="Arial" w:hAnsi="Arial"/>
                <w:color w:val="984806" w:themeColor="accent6" w:themeShade="80"/>
              </w:rPr>
            </w:pPr>
            <w:r w:rsidRPr="008843B2">
              <w:rPr>
                <w:rFonts w:ascii="Arial" w:hAnsi="Arial"/>
              </w:rPr>
              <w:t>10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1%</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00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rot</w:t>
            </w:r>
          </w:p>
        </w:tc>
        <w:tc>
          <w:tcPr>
            <w:tcW w:w="918" w:type="dxa"/>
            <w:tcBorders>
              <w:top w:val="nil"/>
              <w:left w:val="nil"/>
              <w:bottom w:val="single" w:sz="4" w:space="0" w:color="auto"/>
              <w:right w:val="single" w:sz="4" w:space="0" w:color="auto"/>
            </w:tcBorders>
            <w:shd w:val="clear" w:color="auto" w:fill="FFFFFF" w:themeFill="background1"/>
            <w:noWrap/>
            <w:vAlign w:val="bottom"/>
          </w:tcPr>
          <w:p w:rsidR="008843B2" w:rsidRPr="008843B2" w:rsidRDefault="008843B2" w:rsidP="008843B2">
            <w:pPr>
              <w:jc w:val="center"/>
              <w:rPr>
                <w:rFonts w:ascii="Arial" w:hAnsi="Arial"/>
              </w:rPr>
            </w:pPr>
            <w:r w:rsidRPr="008843B2">
              <w:rPr>
                <w:rFonts w:ascii="Arial" w:hAnsi="Arial"/>
              </w:rPr>
              <w:t>2</w:t>
            </w:r>
          </w:p>
        </w:tc>
        <w:tc>
          <w:tcPr>
            <w:tcW w:w="918" w:type="dxa"/>
            <w:tcBorders>
              <w:top w:val="nil"/>
              <w:left w:val="nil"/>
              <w:bottom w:val="single" w:sz="4" w:space="0" w:color="auto"/>
              <w:right w:val="single" w:sz="4" w:space="0" w:color="auto"/>
            </w:tcBorders>
            <w:shd w:val="clear" w:color="auto" w:fill="FFFFFF" w:themeFill="background1"/>
            <w:noWrap/>
            <w:vAlign w:val="bottom"/>
          </w:tcPr>
          <w:p w:rsidR="008843B2" w:rsidRPr="008843B2" w:rsidRDefault="008843B2" w:rsidP="008843B2">
            <w:pPr>
              <w:jc w:val="center"/>
              <w:rPr>
                <w:rFonts w:ascii="Arial" w:hAnsi="Arial"/>
              </w:rPr>
            </w:pPr>
            <w:r w:rsidRPr="008843B2">
              <w:rPr>
                <w:rFonts w:ascii="Arial" w:hAnsi="Arial"/>
              </w:rPr>
              <w:t>2</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2%</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78009"/>
            <w:noWrap/>
            <w:vAlign w:val="bottom"/>
          </w:tcPr>
          <w:p w:rsidR="008843B2" w:rsidRPr="008843B2" w:rsidRDefault="008843B2" w:rsidP="008843B2">
            <w:pPr>
              <w:jc w:val="center"/>
              <w:rPr>
                <w:rFonts w:ascii="Arial" w:hAnsi="Arial"/>
                <w:b/>
                <w:bCs/>
              </w:rPr>
            </w:pPr>
            <w:r w:rsidRPr="008843B2">
              <w:rPr>
                <w:rFonts w:ascii="Arial" w:hAnsi="Arial"/>
                <w:b/>
                <w:bCs/>
              </w:rPr>
              <w:t>orange</w:t>
            </w:r>
          </w:p>
        </w:tc>
        <w:tc>
          <w:tcPr>
            <w:tcW w:w="918" w:type="dxa"/>
            <w:tcBorders>
              <w:top w:val="nil"/>
              <w:left w:val="nil"/>
              <w:bottom w:val="single" w:sz="4" w:space="0" w:color="auto"/>
              <w:right w:val="single" w:sz="4" w:space="0" w:color="auto"/>
            </w:tcBorders>
            <w:shd w:val="clear" w:color="auto" w:fill="A6A6A6" w:themeFill="background1" w:themeFillShade="A6"/>
            <w:noWrap/>
            <w:vAlign w:val="bottom"/>
          </w:tcPr>
          <w:p w:rsidR="008843B2" w:rsidRPr="008843B2" w:rsidRDefault="008843B2" w:rsidP="008843B2">
            <w:pPr>
              <w:jc w:val="center"/>
              <w:rPr>
                <w:rFonts w:ascii="Arial" w:hAnsi="Arial"/>
              </w:rPr>
            </w:pPr>
            <w:r w:rsidRPr="008843B2">
              <w:rPr>
                <w:rFonts w:ascii="Arial" w:hAnsi="Arial"/>
                <w:noProof/>
                <w:lang w:eastAsia="de-DE"/>
              </w:rPr>
              <mc:AlternateContent>
                <mc:Choice Requires="wps">
                  <w:drawing>
                    <wp:anchor distT="0" distB="0" distL="114300" distR="114300" simplePos="0" relativeHeight="252246016" behindDoc="0" locked="0" layoutInCell="1" allowOverlap="1" wp14:anchorId="246443E9" wp14:editId="358DFC3D">
                      <wp:simplePos x="0" y="0"/>
                      <wp:positionH relativeFrom="column">
                        <wp:posOffset>149225</wp:posOffset>
                      </wp:positionH>
                      <wp:positionV relativeFrom="paragraph">
                        <wp:posOffset>140969</wp:posOffset>
                      </wp:positionV>
                      <wp:extent cx="9525" cy="1304925"/>
                      <wp:effectExtent l="38100" t="0" r="66675" b="47625"/>
                      <wp:wrapNone/>
                      <wp:docPr id="561" name="Gerade Verbindung mit Pfeil 561"/>
                      <wp:cNvGraphicFramePr/>
                      <a:graphic xmlns:a="http://schemas.openxmlformats.org/drawingml/2006/main">
                        <a:graphicData uri="http://schemas.microsoft.com/office/word/2010/wordprocessingShape">
                          <wps:wsp>
                            <wps:cNvCnPr/>
                            <wps:spPr>
                              <a:xfrm>
                                <a:off x="0" y="0"/>
                                <a:ext cx="9525" cy="1304925"/>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anchor>
                  </w:drawing>
                </mc:Choice>
                <mc:Fallback>
                  <w:pict>
                    <v:shape id="Gerade Verbindung mit Pfeil 561" o:spid="_x0000_s1026" type="#_x0000_t32" style="position:absolute;margin-left:11.75pt;margin-top:11.1pt;width:.75pt;height:102.75pt;z-index:252246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">
                      <v:stroke endarrow="block"/>
                    </v:shape>
                  </w:pict>
                </mc:Fallback>
              </mc:AlternateContent>
            </w:r>
            <w:r w:rsidRPr="008843B2">
              <w:rPr>
                <w:rFonts w:ascii="Arial" w:hAnsi="Arial"/>
              </w:rPr>
              <w:t>3</w:t>
            </w:r>
          </w:p>
        </w:tc>
        <w:tc>
          <w:tcPr>
            <w:tcW w:w="918" w:type="dxa"/>
            <w:tcBorders>
              <w:top w:val="nil"/>
              <w:left w:val="nil"/>
              <w:bottom w:val="single" w:sz="4" w:space="0" w:color="auto"/>
              <w:right w:val="single" w:sz="4" w:space="0" w:color="auto"/>
            </w:tcBorders>
            <w:shd w:val="clear" w:color="auto" w:fill="A6A6A6" w:themeFill="background1" w:themeFillShade="A6"/>
            <w:noWrap/>
            <w:vAlign w:val="bottom"/>
          </w:tcPr>
          <w:p w:rsidR="008843B2" w:rsidRPr="008843B2" w:rsidRDefault="008843B2" w:rsidP="008843B2">
            <w:pPr>
              <w:jc w:val="center"/>
              <w:rPr>
                <w:rFonts w:ascii="Arial" w:hAnsi="Arial"/>
              </w:rPr>
            </w:pPr>
            <w:r w:rsidRPr="008843B2">
              <w:rPr>
                <w:rFonts w:ascii="Arial" w:hAnsi="Arial"/>
              </w:rPr>
              <w:t>3</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noProof/>
                <w:lang w:eastAsia="de-DE"/>
              </w:rPr>
              <mc:AlternateContent>
                <mc:Choice Requires="wps">
                  <w:drawing>
                    <wp:anchor distT="0" distB="0" distL="114300" distR="114300" simplePos="0" relativeHeight="252247040" behindDoc="0" locked="0" layoutInCell="1" allowOverlap="1" wp14:anchorId="23128BA6" wp14:editId="198430D4">
                      <wp:simplePos x="0" y="0"/>
                      <wp:positionH relativeFrom="column">
                        <wp:posOffset>130810</wp:posOffset>
                      </wp:positionH>
                      <wp:positionV relativeFrom="paragraph">
                        <wp:posOffset>-384175</wp:posOffset>
                      </wp:positionV>
                      <wp:extent cx="142875" cy="1771650"/>
                      <wp:effectExtent l="0" t="0" r="66675" b="57150"/>
                      <wp:wrapNone/>
                      <wp:docPr id="1888" name="Gerade Verbindung mit Pfeil 1888"/>
                      <wp:cNvGraphicFramePr/>
                      <a:graphic xmlns:a="http://schemas.openxmlformats.org/drawingml/2006/main">
                        <a:graphicData uri="http://schemas.microsoft.com/office/word/2010/wordprocessingShape">
                          <wps:wsp>
                            <wps:cNvCnPr/>
                            <wps:spPr>
                              <a:xfrm>
                                <a:off x="0" y="0"/>
                                <a:ext cx="142875" cy="1771650"/>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1888" o:spid="_x0000_s1026" type="#_x0000_t32" style="position:absolute;margin-left:10.3pt;margin-top:-30.25pt;width:11.25pt;height:139.5pt;z-index:25224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">
                      <v:stroke endarrow="block"/>
                    </v:shape>
                  </w:pict>
                </mc:Fallback>
              </mc:AlternateContent>
            </w:r>
            <w:r w:rsidRPr="008843B2">
              <w:rPr>
                <w:rFonts w:ascii="Arial" w:hAnsi="Arial"/>
              </w:rPr>
              <w:t>1.000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FF00"/>
            <w:noWrap/>
            <w:vAlign w:val="bottom"/>
          </w:tcPr>
          <w:p w:rsidR="008843B2" w:rsidRPr="008843B2" w:rsidRDefault="008843B2" w:rsidP="008843B2">
            <w:pPr>
              <w:jc w:val="center"/>
              <w:rPr>
                <w:rFonts w:ascii="Arial" w:hAnsi="Arial"/>
                <w:b/>
                <w:bCs/>
              </w:rPr>
            </w:pPr>
            <w:r w:rsidRPr="008843B2">
              <w:rPr>
                <w:rFonts w:ascii="Arial" w:hAnsi="Arial"/>
                <w:b/>
                <w:bCs/>
              </w:rPr>
              <w:t>gelb</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4</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4</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FF00"/>
            <w:noWrap/>
            <w:vAlign w:val="bottom"/>
          </w:tcPr>
          <w:p w:rsidR="008843B2" w:rsidRPr="008843B2" w:rsidRDefault="008843B2" w:rsidP="008843B2">
            <w:pPr>
              <w:jc w:val="center"/>
              <w:rPr>
                <w:rFonts w:ascii="Arial" w:hAnsi="Arial"/>
                <w:b/>
                <w:bCs/>
              </w:rPr>
            </w:pPr>
            <w:r w:rsidRPr="008843B2">
              <w:rPr>
                <w:rFonts w:ascii="Arial" w:hAnsi="Arial"/>
                <w:b/>
                <w:bCs/>
              </w:rPr>
              <w:t>grün</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5</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5</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0,5%</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00FF"/>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blau</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6</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6</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80008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violett</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7</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noProof/>
                <w:lang w:eastAsia="de-DE"/>
              </w:rPr>
              <mc:AlternateContent>
                <mc:Choice Requires="wps">
                  <w:drawing>
                    <wp:anchor distT="0" distB="0" distL="114300" distR="114300" simplePos="0" relativeHeight="252248064" behindDoc="0" locked="0" layoutInCell="1" allowOverlap="1" wp14:anchorId="7F520077" wp14:editId="07E8D211">
                      <wp:simplePos x="0" y="0"/>
                      <wp:positionH relativeFrom="column">
                        <wp:posOffset>130810</wp:posOffset>
                      </wp:positionH>
                      <wp:positionV relativeFrom="paragraph">
                        <wp:posOffset>-546100</wp:posOffset>
                      </wp:positionV>
                      <wp:extent cx="9525" cy="1304925"/>
                      <wp:effectExtent l="38100" t="0" r="66675" b="47625"/>
                      <wp:wrapNone/>
                      <wp:docPr id="1889" name="Gerade Verbindung mit Pfeil 1889"/>
                      <wp:cNvGraphicFramePr/>
                      <a:graphic xmlns:a="http://schemas.openxmlformats.org/drawingml/2006/main">
                        <a:graphicData uri="http://schemas.microsoft.com/office/word/2010/wordprocessingShape">
                          <wps:wsp>
                            <wps:cNvCnPr/>
                            <wps:spPr>
                              <a:xfrm>
                                <a:off x="0" y="0"/>
                                <a:ext cx="9525" cy="1304925"/>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1889" o:spid="_x0000_s1026" type="#_x0000_t32" style="position:absolute;margin-left:10.3pt;margin-top:-43pt;width:.75pt;height:102.75pt;z-index:25224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">
                      <v:stroke endarrow="block"/>
                    </v:shape>
                  </w:pict>
                </mc:Fallback>
              </mc:AlternateContent>
            </w:r>
            <w:r w:rsidRPr="008843B2">
              <w:rPr>
                <w:rFonts w:ascii="Arial" w:hAnsi="Arial"/>
              </w:rPr>
              <w:t>7</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969696"/>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grau</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8</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8</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weiß</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9</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9</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bl>
    <w:p w:rsidR="008843B2" w:rsidRPr="008843B2" w:rsidRDefault="008843B2" w:rsidP="008843B2">
      <w:pPr>
        <w:spacing w:line="240" w:lineRule="exact"/>
        <w:rPr>
          <w:b/>
          <w:i/>
        </w:rPr>
      </w:pPr>
      <w:r w:rsidRPr="008843B2">
        <w:rPr>
          <w:b/>
        </w:rPr>
        <w:br w:type="textWrapping" w:clear="all"/>
      </w:r>
    </w:p>
    <w:tbl>
      <w:tblPr>
        <w:tblStyle w:val="Tabellenraster"/>
        <w:tblpPr w:leftFromText="141" w:rightFromText="141" w:vertAnchor="text" w:horzAnchor="margin" w:tblpY="1448"/>
        <w:tblW w:w="0" w:type="auto"/>
        <w:tblLook w:val="04A0" w:firstRow="1" w:lastRow="0" w:firstColumn="1" w:lastColumn="0" w:noHBand="0" w:noVBand="1"/>
      </w:tblPr>
      <w:tblGrid>
        <w:gridCol w:w="3680"/>
        <w:gridCol w:w="3680"/>
      </w:tblGrid>
      <w:tr w:rsidR="008843B2" w:rsidRPr="008843B2" w:rsidTr="008843B2">
        <w:tc>
          <w:tcPr>
            <w:tcW w:w="3680" w:type="dxa"/>
          </w:tcPr>
          <w:p w:rsidR="008843B2" w:rsidRPr="008843B2" w:rsidRDefault="008843B2" w:rsidP="008843B2">
            <w:pPr>
              <w:spacing w:line="240" w:lineRule="exact"/>
              <w:rPr>
                <w:b/>
              </w:rPr>
            </w:pPr>
            <w:r w:rsidRPr="008843B2">
              <w:rPr>
                <w:b/>
              </w:rPr>
              <w:t>Widerstandswert</w:t>
            </w:r>
          </w:p>
        </w:tc>
        <w:tc>
          <w:tcPr>
            <w:tcW w:w="3680" w:type="dxa"/>
          </w:tcPr>
          <w:p w:rsidR="008843B2" w:rsidRPr="008843B2" w:rsidRDefault="008843B2" w:rsidP="008843B2">
            <w:pPr>
              <w:spacing w:line="240" w:lineRule="exact"/>
              <w:rPr>
                <w:b/>
              </w:rPr>
            </w:pPr>
            <w:r w:rsidRPr="008843B2">
              <w:rPr>
                <w:b/>
              </w:rPr>
              <w:t>Farbkombination</w:t>
            </w:r>
          </w:p>
        </w:tc>
      </w:tr>
      <w:tr w:rsidR="008843B2" w:rsidRPr="008843B2" w:rsidTr="008843B2">
        <w:tc>
          <w:tcPr>
            <w:tcW w:w="3680" w:type="dxa"/>
            <w:vAlign w:val="center"/>
          </w:tcPr>
          <w:p w:rsidR="008843B2" w:rsidRPr="008843B2" w:rsidRDefault="008843B2" w:rsidP="008843B2">
            <w:pPr>
              <w:spacing w:line="240" w:lineRule="exact"/>
              <w:jc w:val="center"/>
              <w:rPr>
                <w:b/>
              </w:rPr>
            </w:pPr>
            <w:r w:rsidRPr="008843B2">
              <w:rPr>
                <w:b/>
              </w:rPr>
              <w:t>33</w:t>
            </w:r>
            <w:r w:rsidR="00367757">
              <w:rPr>
                <w:b/>
              </w:rPr>
              <w:t xml:space="preserve"> </w:t>
            </w:r>
            <w:r w:rsidRPr="008843B2">
              <w:rPr>
                <w:b/>
              </w:rPr>
              <w:t>Ω</w:t>
            </w:r>
          </w:p>
        </w:tc>
        <w:tc>
          <w:tcPr>
            <w:tcW w:w="3680" w:type="dxa"/>
          </w:tcPr>
          <w:p w:rsidR="008843B2" w:rsidRPr="008843B2" w:rsidRDefault="008843B2" w:rsidP="008843B2">
            <w:pPr>
              <w:spacing w:line="240" w:lineRule="exact"/>
              <w:rPr>
                <w:b/>
              </w:rPr>
            </w:pPr>
            <w:r w:rsidRPr="008843B2">
              <w:rPr>
                <w:b/>
                <w:color w:val="F79646" w:themeColor="accent6"/>
              </w:rPr>
              <w:t xml:space="preserve">orange </w:t>
            </w:r>
            <w:proofErr w:type="spellStart"/>
            <w:r w:rsidRPr="008843B2">
              <w:rPr>
                <w:b/>
                <w:color w:val="F79646" w:themeColor="accent6"/>
              </w:rPr>
              <w:t>orange</w:t>
            </w:r>
            <w:proofErr w:type="spellEnd"/>
            <w:r w:rsidRPr="008843B2">
              <w:rPr>
                <w:b/>
              </w:rPr>
              <w:t xml:space="preserve"> schwarz</w:t>
            </w:r>
          </w:p>
        </w:tc>
      </w:tr>
      <w:tr w:rsidR="008843B2" w:rsidRPr="008843B2" w:rsidTr="008843B2">
        <w:tc>
          <w:tcPr>
            <w:tcW w:w="3680" w:type="dxa"/>
            <w:vAlign w:val="center"/>
          </w:tcPr>
          <w:p w:rsidR="008843B2" w:rsidRPr="008843B2" w:rsidRDefault="008843B2" w:rsidP="008843B2">
            <w:pPr>
              <w:spacing w:line="240" w:lineRule="exact"/>
              <w:jc w:val="center"/>
              <w:rPr>
                <w:b/>
              </w:rPr>
            </w:pPr>
            <w:r w:rsidRPr="008843B2">
              <w:rPr>
                <w:b/>
              </w:rPr>
              <w:t>10 kΩ</w:t>
            </w:r>
          </w:p>
        </w:tc>
        <w:tc>
          <w:tcPr>
            <w:tcW w:w="3680" w:type="dxa"/>
          </w:tcPr>
          <w:p w:rsidR="008843B2" w:rsidRPr="008843B2" w:rsidRDefault="008843B2" w:rsidP="008843B2">
            <w:pPr>
              <w:spacing w:line="240" w:lineRule="exact"/>
              <w:rPr>
                <w:b/>
              </w:rPr>
            </w:pPr>
          </w:p>
        </w:tc>
      </w:tr>
      <w:tr w:rsidR="008843B2" w:rsidRPr="008843B2" w:rsidTr="008843B2">
        <w:tc>
          <w:tcPr>
            <w:tcW w:w="3680" w:type="dxa"/>
            <w:vAlign w:val="center"/>
          </w:tcPr>
          <w:p w:rsidR="008843B2" w:rsidRPr="008843B2" w:rsidRDefault="008843B2" w:rsidP="008843B2">
            <w:pPr>
              <w:spacing w:line="240" w:lineRule="exact"/>
              <w:jc w:val="center"/>
              <w:rPr>
                <w:b/>
              </w:rPr>
            </w:pPr>
            <w:r w:rsidRPr="008843B2">
              <w:rPr>
                <w:b/>
              </w:rPr>
              <w:t>10 kΩ</w:t>
            </w:r>
          </w:p>
        </w:tc>
        <w:tc>
          <w:tcPr>
            <w:tcW w:w="3680" w:type="dxa"/>
          </w:tcPr>
          <w:p w:rsidR="008843B2" w:rsidRPr="008843B2" w:rsidRDefault="008843B2" w:rsidP="008843B2">
            <w:pPr>
              <w:spacing w:line="240" w:lineRule="exact"/>
              <w:rPr>
                <w:b/>
              </w:rPr>
            </w:pPr>
          </w:p>
        </w:tc>
      </w:tr>
      <w:tr w:rsidR="008843B2" w:rsidRPr="008843B2" w:rsidTr="008843B2">
        <w:tc>
          <w:tcPr>
            <w:tcW w:w="3680" w:type="dxa"/>
            <w:vAlign w:val="center"/>
          </w:tcPr>
          <w:p w:rsidR="008843B2" w:rsidRPr="008843B2" w:rsidRDefault="008843B2" w:rsidP="008843B2">
            <w:pPr>
              <w:spacing w:line="240" w:lineRule="exact"/>
              <w:jc w:val="center"/>
              <w:rPr>
                <w:b/>
              </w:rPr>
            </w:pPr>
            <w:r w:rsidRPr="008843B2">
              <w:rPr>
                <w:b/>
              </w:rPr>
              <w:t>22 kΩ</w:t>
            </w:r>
          </w:p>
        </w:tc>
        <w:tc>
          <w:tcPr>
            <w:tcW w:w="3680" w:type="dxa"/>
          </w:tcPr>
          <w:p w:rsidR="008843B2" w:rsidRPr="008843B2" w:rsidRDefault="008843B2" w:rsidP="008843B2">
            <w:pPr>
              <w:spacing w:line="240" w:lineRule="exact"/>
              <w:rPr>
                <w:b/>
              </w:rPr>
            </w:pPr>
          </w:p>
        </w:tc>
      </w:tr>
    </w:tbl>
    <w:p w:rsidR="008843B2" w:rsidRPr="008843B2" w:rsidRDefault="008843B2" w:rsidP="008843B2">
      <w:pPr>
        <w:spacing w:line="240" w:lineRule="exact"/>
        <w:rPr>
          <w:b/>
          <w:i/>
        </w:rPr>
      </w:pPr>
      <w:r w:rsidRPr="008843B2">
        <w:rPr>
          <w:noProof/>
          <w:lang w:eastAsia="de-DE"/>
        </w:rPr>
        <mc:AlternateContent>
          <mc:Choice Requires="wps">
            <w:drawing>
              <wp:anchor distT="0" distB="0" distL="114300" distR="114300" simplePos="0" relativeHeight="251889664" behindDoc="0" locked="0" layoutInCell="1" allowOverlap="1" wp14:anchorId="0A8BE7E3" wp14:editId="344BAE7B">
                <wp:simplePos x="0" y="0"/>
                <wp:positionH relativeFrom="column">
                  <wp:posOffset>3613785</wp:posOffset>
                </wp:positionH>
                <wp:positionV relativeFrom="paragraph">
                  <wp:posOffset>96520</wp:posOffset>
                </wp:positionV>
                <wp:extent cx="504825" cy="451485"/>
                <wp:effectExtent l="0" t="0" r="9525" b="5715"/>
                <wp:wrapNone/>
                <wp:docPr id="189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451485"/>
                        </a:xfrm>
                        <a:prstGeom prst="rect">
                          <a:avLst/>
                        </a:prstGeom>
                        <a:solidFill>
                          <a:srgbClr val="FFFFFF"/>
                        </a:solidFill>
                        <a:ln w="9525">
                          <a:noFill/>
                          <a:miter lim="800000"/>
                          <a:headEnd/>
                          <a:tailEnd/>
                        </a:ln>
                      </wps:spPr>
                      <wps:txbx>
                        <w:txbxContent>
                          <w:p w:rsidR="00BF50F8" w:rsidRPr="00A176EE" w:rsidRDefault="00BF50F8" w:rsidP="008843B2">
                            <w:pPr>
                              <w:rPr>
                                <w:b/>
                                <w:sz w:val="44"/>
                              </w:rPr>
                            </w:pPr>
                            <w:r>
                              <w:rPr>
                                <w:b/>
                                <w:sz w:val="44"/>
                              </w:rPr>
                              <w:t>33</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 id="_x0000_s1096" type="#_x0000_t202" style="position:absolute;margin-left:284.55pt;margin-top:7.6pt;width:39.75pt;height:35.55pt;z-index:251889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" stroked="f">
                <v:textbox style="mso-fit-shape-to-text:t">
                  <w:txbxContent>
                    <w:p w:rsidR="00BF50F8" w:rsidRPr="00A176EE" w:rsidRDefault="00BF50F8" w:rsidP="008843B2">
                      <w:pPr>
                        <w:rPr>
                          <w:b/>
                          <w:sz w:val="44"/>
                        </w:rPr>
                      </w:pPr>
                      <w:r>
                        <w:rPr>
                          <w:b/>
                          <w:sz w:val="44"/>
                        </w:rPr>
                        <w:t>33</w:t>
                      </w:r>
                    </w:p>
                  </w:txbxContent>
                </v:textbox>
              </v:shape>
            </w:pict>
          </mc:Fallback>
        </mc:AlternateContent>
      </w:r>
      <w:r w:rsidRPr="008843B2">
        <w:rPr>
          <w:noProof/>
          <w:lang w:eastAsia="de-DE"/>
        </w:rPr>
        <mc:AlternateContent>
          <mc:Choice Requires="wps">
            <w:drawing>
              <wp:anchor distT="0" distB="0" distL="114300" distR="114300" simplePos="0" relativeHeight="252249088" behindDoc="0" locked="0" layoutInCell="1" allowOverlap="1" wp14:anchorId="5671754E" wp14:editId="59AE1C42">
                <wp:simplePos x="0" y="0"/>
                <wp:positionH relativeFrom="column">
                  <wp:posOffset>4309110</wp:posOffset>
                </wp:positionH>
                <wp:positionV relativeFrom="paragraph">
                  <wp:posOffset>86995</wp:posOffset>
                </wp:positionV>
                <wp:extent cx="304800" cy="451485"/>
                <wp:effectExtent l="0" t="0" r="0" b="0"/>
                <wp:wrapNone/>
                <wp:docPr id="189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451485"/>
                        </a:xfrm>
                        <a:prstGeom prst="rect">
                          <a:avLst/>
                        </a:prstGeom>
                        <a:solidFill>
                          <a:srgbClr val="FFFFFF"/>
                        </a:solidFill>
                        <a:ln w="9525">
                          <a:noFill/>
                          <a:miter lim="800000"/>
                          <a:headEnd/>
                          <a:tailEnd/>
                        </a:ln>
                      </wps:spPr>
                      <wps:txbx>
                        <w:txbxContent>
                          <w:p w:rsidR="00BF50F8" w:rsidRPr="00A176EE" w:rsidRDefault="00BF50F8" w:rsidP="008843B2">
                            <w:pPr>
                              <w:rPr>
                                <w:b/>
                                <w:sz w:val="44"/>
                              </w:rPr>
                            </w:pPr>
                            <w:r>
                              <w:rPr>
                                <w:b/>
                                <w:sz w:val="44"/>
                              </w:rPr>
                              <w:t>Ω</w:t>
                            </w:r>
                          </w:p>
                        </w:txbxContent>
                      </wps:txbx>
                      <wps:bodyPr rot="0" vert="horz" wrap="square" lIns="91440" tIns="45720" rIns="91440" bIns="45720" anchor="t" anchorCtr="0">
                        <a:spAutoFit/>
                      </wps:bodyPr>
                    </wps:wsp>
                  </a:graphicData>
                </a:graphic>
              </wp:anchor>
            </w:drawing>
          </mc:Choice>
          <mc:Fallback>
            <w:pict>
              <v:shape id="_x0000_s1097" type="#_x0000_t202" style="position:absolute;margin-left:339.3pt;margin-top:6.85pt;width:24pt;height:35.55pt;z-index:252249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" stroked="f">
                <v:textbox style="mso-fit-shape-to-text:t">
                  <w:txbxContent>
                    <w:p w:rsidR="00BF50F8" w:rsidRPr="00A176EE" w:rsidRDefault="00BF50F8" w:rsidP="008843B2">
                      <w:pPr>
                        <w:rPr>
                          <w:b/>
                          <w:sz w:val="44"/>
                        </w:rPr>
                      </w:pPr>
                      <w:r>
                        <w:rPr>
                          <w:b/>
                          <w:sz w:val="44"/>
                        </w:rPr>
                        <w:t>Ω</w:t>
                      </w:r>
                    </w:p>
                  </w:txbxContent>
                </v:textbox>
              </v:shape>
            </w:pict>
          </mc:Fallback>
        </mc:AlternateContent>
      </w:r>
      <w:r w:rsidRPr="008843B2">
        <w:rPr>
          <w:i/>
          <w:noProof/>
          <w:lang w:eastAsia="de-DE"/>
        </w:rPr>
        <mc:AlternateContent>
          <mc:Choice Requires="wps">
            <w:drawing>
              <wp:anchor distT="0" distB="0" distL="114300" distR="114300" simplePos="0" relativeHeight="251890688" behindDoc="0" locked="0" layoutInCell="1" allowOverlap="1" wp14:anchorId="077EF189" wp14:editId="2C04DB47">
                <wp:simplePos x="0" y="0"/>
                <wp:positionH relativeFrom="column">
                  <wp:posOffset>2124075</wp:posOffset>
                </wp:positionH>
                <wp:positionV relativeFrom="paragraph">
                  <wp:posOffset>95250</wp:posOffset>
                </wp:positionV>
                <wp:extent cx="304800" cy="451485"/>
                <wp:effectExtent l="0" t="0" r="0" b="0"/>
                <wp:wrapNone/>
                <wp:docPr id="189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451485"/>
                        </a:xfrm>
                        <a:prstGeom prst="rect">
                          <a:avLst/>
                        </a:prstGeom>
                        <a:solidFill>
                          <a:srgbClr val="FFFFFF"/>
                        </a:solidFill>
                        <a:ln w="9525">
                          <a:noFill/>
                          <a:miter lim="800000"/>
                          <a:headEnd/>
                          <a:tailEnd/>
                        </a:ln>
                      </wps:spPr>
                      <wps:txbx>
                        <w:txbxContent>
                          <w:p w:rsidR="00BF50F8" w:rsidRPr="00A176EE" w:rsidRDefault="00BF50F8" w:rsidP="008843B2">
                            <w:pPr>
                              <w:rPr>
                                <w:b/>
                                <w:sz w:val="44"/>
                              </w:rPr>
                            </w:pPr>
                            <w:r>
                              <w:rPr>
                                <w:b/>
                                <w:sz w:val="44"/>
                              </w:rPr>
                              <w:t>1</w:t>
                            </w:r>
                          </w:p>
                        </w:txbxContent>
                      </wps:txbx>
                      <wps:bodyPr rot="0" vert="horz" wrap="square" lIns="91440" tIns="45720" rIns="91440" bIns="45720" anchor="t" anchorCtr="0">
                        <a:spAutoFit/>
                      </wps:bodyPr>
                    </wps:wsp>
                  </a:graphicData>
                </a:graphic>
              </wp:anchor>
            </w:drawing>
          </mc:Choice>
          <mc:Fallback>
            <w:pict>
              <v:shape id="_x0000_s1098" type="#_x0000_t202" style="position:absolute;margin-left:167.25pt;margin-top:7.5pt;width:24pt;height:35.55pt;z-index:251890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" stroked="f">
                <v:textbox style="mso-fit-shape-to-text:t">
                  <w:txbxContent>
                    <w:p w:rsidR="00BF50F8" w:rsidRPr="00A176EE" w:rsidRDefault="00BF50F8" w:rsidP="008843B2">
                      <w:pPr>
                        <w:rPr>
                          <w:b/>
                          <w:sz w:val="44"/>
                        </w:rPr>
                      </w:pPr>
                      <w:r>
                        <w:rPr>
                          <w:b/>
                          <w:sz w:val="44"/>
                        </w:rPr>
                        <w:t>1</w:t>
                      </w:r>
                    </w:p>
                  </w:txbxContent>
                </v:textbox>
              </v:shape>
            </w:pict>
          </mc:Fallback>
        </mc:AlternateContent>
      </w:r>
      <w:r w:rsidRPr="008843B2">
        <w:rPr>
          <w:noProof/>
          <w:lang w:eastAsia="de-DE"/>
        </w:rPr>
        <mc:AlternateContent>
          <mc:Choice Requires="wps">
            <w:drawing>
              <wp:anchor distT="0" distB="0" distL="114300" distR="114300" simplePos="0" relativeHeight="251891712" behindDoc="0" locked="0" layoutInCell="1" allowOverlap="1" wp14:anchorId="515D09B6" wp14:editId="794A5990">
                <wp:simplePos x="0" y="0"/>
                <wp:positionH relativeFrom="column">
                  <wp:posOffset>762000</wp:posOffset>
                </wp:positionH>
                <wp:positionV relativeFrom="paragraph">
                  <wp:posOffset>57150</wp:posOffset>
                </wp:positionV>
                <wp:extent cx="304800" cy="451485"/>
                <wp:effectExtent l="0" t="0" r="0" b="0"/>
                <wp:wrapNone/>
                <wp:docPr id="189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451485"/>
                        </a:xfrm>
                        <a:prstGeom prst="rect">
                          <a:avLst/>
                        </a:prstGeom>
                        <a:solidFill>
                          <a:srgbClr val="FFFFFF"/>
                        </a:solidFill>
                        <a:ln w="9525">
                          <a:noFill/>
                          <a:miter lim="800000"/>
                          <a:headEnd/>
                          <a:tailEnd/>
                        </a:ln>
                      </wps:spPr>
                      <wps:txbx>
                        <w:txbxContent>
                          <w:p w:rsidR="00BF50F8" w:rsidRPr="00A176EE" w:rsidRDefault="00BF50F8" w:rsidP="008843B2">
                            <w:pPr>
                              <w:rPr>
                                <w:b/>
                                <w:sz w:val="44"/>
                              </w:rPr>
                            </w:pPr>
                            <w:r>
                              <w:rPr>
                                <w:b/>
                                <w:sz w:val="44"/>
                              </w:rPr>
                              <w:t>3</w:t>
                            </w:r>
                          </w:p>
                        </w:txbxContent>
                      </wps:txbx>
                      <wps:bodyPr rot="0" vert="horz" wrap="square" lIns="91440" tIns="45720" rIns="91440" bIns="45720" anchor="t" anchorCtr="0">
                        <a:spAutoFit/>
                      </wps:bodyPr>
                    </wps:wsp>
                  </a:graphicData>
                </a:graphic>
              </wp:anchor>
            </w:drawing>
          </mc:Choice>
          <mc:Fallback>
            <w:pict>
              <v:shape id="_x0000_s1099" type="#_x0000_t202" style="position:absolute;margin-left:60pt;margin-top:4.5pt;width:24pt;height:35.55pt;z-index:251891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" stroked="f">
                <v:textbox style="mso-fit-shape-to-text:t">
                  <w:txbxContent>
                    <w:p w:rsidR="00BF50F8" w:rsidRPr="00A176EE" w:rsidRDefault="00BF50F8" w:rsidP="008843B2">
                      <w:pPr>
                        <w:rPr>
                          <w:b/>
                          <w:sz w:val="44"/>
                        </w:rPr>
                      </w:pPr>
                      <w:r>
                        <w:rPr>
                          <w:b/>
                          <w:sz w:val="44"/>
                        </w:rPr>
                        <w:t>3</w:t>
                      </w:r>
                    </w:p>
                  </w:txbxContent>
                </v:textbox>
              </v:shape>
            </w:pict>
          </mc:Fallback>
        </mc:AlternateContent>
      </w:r>
      <w:r w:rsidRPr="008843B2">
        <w:rPr>
          <w:i/>
          <w:noProof/>
          <w:lang w:eastAsia="de-DE"/>
        </w:rPr>
        <mc:AlternateContent>
          <mc:Choice Requires="wps">
            <w:drawing>
              <wp:anchor distT="0" distB="0" distL="114300" distR="114300" simplePos="0" relativeHeight="251892736" behindDoc="0" locked="0" layoutInCell="1" allowOverlap="1" wp14:anchorId="345AF056" wp14:editId="1FC2D2DC">
                <wp:simplePos x="0" y="0"/>
                <wp:positionH relativeFrom="column">
                  <wp:posOffset>1346835</wp:posOffset>
                </wp:positionH>
                <wp:positionV relativeFrom="paragraph">
                  <wp:posOffset>67945</wp:posOffset>
                </wp:positionV>
                <wp:extent cx="304800" cy="451485"/>
                <wp:effectExtent l="0" t="0" r="0" b="0"/>
                <wp:wrapNone/>
                <wp:docPr id="189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451485"/>
                        </a:xfrm>
                        <a:prstGeom prst="rect">
                          <a:avLst/>
                        </a:prstGeom>
                        <a:solidFill>
                          <a:srgbClr val="FFFFFF"/>
                        </a:solidFill>
                        <a:ln w="9525">
                          <a:noFill/>
                          <a:miter lim="800000"/>
                          <a:headEnd/>
                          <a:tailEnd/>
                        </a:ln>
                      </wps:spPr>
                      <wps:txbx>
                        <w:txbxContent>
                          <w:p w:rsidR="00BF50F8" w:rsidRPr="00A176EE" w:rsidRDefault="00BF50F8" w:rsidP="008843B2">
                            <w:pPr>
                              <w:rPr>
                                <w:b/>
                                <w:sz w:val="44"/>
                              </w:rPr>
                            </w:pPr>
                            <w:r>
                              <w:rPr>
                                <w:b/>
                                <w:sz w:val="44"/>
                              </w:rPr>
                              <w:t>3</w:t>
                            </w:r>
                          </w:p>
                        </w:txbxContent>
                      </wps:txbx>
                      <wps:bodyPr rot="0" vert="horz" wrap="square" lIns="91440" tIns="45720" rIns="91440" bIns="45720" anchor="t" anchorCtr="0">
                        <a:spAutoFit/>
                      </wps:bodyPr>
                    </wps:wsp>
                  </a:graphicData>
                </a:graphic>
              </wp:anchor>
            </w:drawing>
          </mc:Choice>
          <mc:Fallback>
            <w:pict>
              <v:shape id="_x0000_s1100" type="#_x0000_t202" style="position:absolute;margin-left:106.05pt;margin-top:5.35pt;width:24pt;height:35.55pt;z-index:251892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" stroked="f">
                <v:textbox style="mso-fit-shape-to-text:t">
                  <w:txbxContent>
                    <w:p w:rsidR="00BF50F8" w:rsidRPr="00A176EE" w:rsidRDefault="00BF50F8" w:rsidP="008843B2">
                      <w:pPr>
                        <w:rPr>
                          <w:b/>
                          <w:sz w:val="44"/>
                        </w:rPr>
                      </w:pPr>
                      <w:r>
                        <w:rPr>
                          <w:b/>
                          <w:sz w:val="44"/>
                        </w:rPr>
                        <w:t>3</w:t>
                      </w:r>
                    </w:p>
                  </w:txbxContent>
                </v:textbox>
              </v:shape>
            </w:pict>
          </mc:Fallback>
        </mc:AlternateContent>
      </w:r>
      <w:r w:rsidRPr="008843B2">
        <w:rPr>
          <w:b/>
          <w:i/>
          <w:noProof/>
          <w:lang w:eastAsia="de-DE"/>
        </w:rPr>
        <mc:AlternateContent>
          <mc:Choice Requires="wpg">
            <w:drawing>
              <wp:anchor distT="0" distB="0" distL="114300" distR="114300" simplePos="0" relativeHeight="252244992" behindDoc="0" locked="0" layoutInCell="1" allowOverlap="1" wp14:anchorId="101FFD91" wp14:editId="364F6DA2">
                <wp:simplePos x="0" y="0"/>
                <wp:positionH relativeFrom="column">
                  <wp:posOffset>756285</wp:posOffset>
                </wp:positionH>
                <wp:positionV relativeFrom="paragraph">
                  <wp:posOffset>96520</wp:posOffset>
                </wp:positionV>
                <wp:extent cx="3400425" cy="452119"/>
                <wp:effectExtent l="0" t="0" r="28575" b="5715"/>
                <wp:wrapNone/>
                <wp:docPr id="24" name="Gruppieren 24"/>
                <wp:cNvGraphicFramePr/>
                <a:graphic xmlns:a="http://schemas.openxmlformats.org/drawingml/2006/main">
                  <a:graphicData uri="http://schemas.microsoft.com/office/word/2010/wordprocessingGroup">
                    <wpg:wgp>
                      <wpg:cNvGrpSpPr/>
                      <wpg:grpSpPr>
                        <a:xfrm>
                          <a:off x="0" y="0"/>
                          <a:ext cx="3400425" cy="452119"/>
                          <a:chOff x="0" y="0"/>
                          <a:chExt cx="3400425" cy="452119"/>
                        </a:xfrm>
                      </wpg:grpSpPr>
                      <wpg:grpSp>
                        <wpg:cNvPr id="28" name="Gruppieren 28"/>
                        <wpg:cNvGrpSpPr/>
                        <wpg:grpSpPr>
                          <a:xfrm>
                            <a:off x="0" y="57150"/>
                            <a:ext cx="3400425" cy="272415"/>
                            <a:chOff x="0" y="0"/>
                            <a:chExt cx="3400425" cy="272415"/>
                          </a:xfrm>
                        </wpg:grpSpPr>
                        <wps:wsp>
                          <wps:cNvPr id="31" name="Rechteck 31"/>
                          <wps:cNvSpPr/>
                          <wps:spPr>
                            <a:xfrm>
                              <a:off x="0" y="0"/>
                              <a:ext cx="31115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Rechteck 40"/>
                          <wps:cNvSpPr/>
                          <wps:spPr>
                            <a:xfrm>
                              <a:off x="600075" y="0"/>
                              <a:ext cx="31115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Rechteck 42"/>
                          <wps:cNvSpPr/>
                          <wps:spPr>
                            <a:xfrm>
                              <a:off x="1247775" y="9525"/>
                              <a:ext cx="59563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Ellipse 43"/>
                          <wps:cNvSpPr/>
                          <wps:spPr>
                            <a:xfrm>
                              <a:off x="1066800" y="114300"/>
                              <a:ext cx="69273" cy="90054"/>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Rechteck 44"/>
                          <wps:cNvSpPr/>
                          <wps:spPr>
                            <a:xfrm>
                              <a:off x="2790825" y="9525"/>
                              <a:ext cx="60960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6" name="Textfeld 2"/>
                        <wps:cNvSpPr txBox="1">
                          <a:spLocks noChangeArrowheads="1"/>
                        </wps:cNvSpPr>
                        <wps:spPr bwMode="auto">
                          <a:xfrm>
                            <a:off x="2162175" y="0"/>
                            <a:ext cx="305434" cy="452119"/>
                          </a:xfrm>
                          <a:prstGeom prst="rect">
                            <a:avLst/>
                          </a:prstGeom>
                          <a:solidFill>
                            <a:srgbClr val="FFFFFF"/>
                          </a:solidFill>
                          <a:ln w="9525">
                            <a:noFill/>
                            <a:miter lim="800000"/>
                            <a:headEnd/>
                            <a:tailEnd/>
                          </a:ln>
                        </wps:spPr>
                        <wps:txbx>
                          <w:txbxContent>
                            <w:p w:rsidR="00BF50F8" w:rsidRPr="00A176EE" w:rsidRDefault="00BF50F8" w:rsidP="008843B2">
                              <w:pPr>
                                <w:rPr>
                                  <w:b/>
                                  <w:sz w:val="44"/>
                                </w:rPr>
                              </w:pPr>
                              <w:r w:rsidRPr="00A176EE">
                                <w:rPr>
                                  <w:b/>
                                  <w:sz w:val="44"/>
                                </w:rPr>
                                <w:t>=</w:t>
                              </w:r>
                            </w:p>
                          </w:txbxContent>
                        </wps:txbx>
                        <wps:bodyPr rot="0" vert="horz" wrap="square" lIns="91440" tIns="45720" rIns="91440" bIns="45720" anchor="t" anchorCtr="0">
                          <a:spAutoFit/>
                        </wps:bodyPr>
                      </wps:wsp>
                    </wpg:wgp>
                  </a:graphicData>
                </a:graphic>
              </wp:anchor>
            </w:drawing>
          </mc:Choice>
          <mc:Fallback>
            <w:pict>
              <v:group id="Gruppieren 24" o:spid="_x0000_s1101" style="position:absolute;margin-left:59.55pt;margin-top:7.6pt;width:267.75pt;height:35.6pt;z-index:252244992" coordsize="34004,4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">
                <v:group id="Gruppieren 28" o:spid="_x0000_s1102" style="position:absolute;top:571;width:34004;height:2724" coordsize="34004,27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rect id="Rechteck 31" o:spid="_x0000_s1103" style="position:absolute;width:3111;height:26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usKsMA&#10;AADbAAAADwAAAGRycy9kb3ducmV2LnhtbESPQWvCQBSE7wX/w/KE3uomtqRtdBUtCNKb0d4f2Wey&#10;bfZtzG5j8u+7BcHjMDPfMMv1YBvRU+eNYwXpLAFBXDptuFJwOu6e3kD4gKyxcUwKRvKwXk0elphr&#10;d+UD9UWoRISwz1FBHUKbS+nLmiz6mWuJo3d2ncUQZVdJ3eE1wm0j50mSSYuG40KNLX3UVP4Uv1ZB&#10;+5K+f35vT4kpzevoU/zKwqVR6nE6bBYgAg3hHr6191rBcwr/X+IP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SusKsMAAADbAAAADwAAAAAAAAAAAAAAAACYAgAAZHJzL2Rv&#10;d25yZXYueG1sUEsFBgAAAAAEAAQA9QAAAIgDAAAAAA==&#10;" filled="f" strokecolor="windowText"/>
                  <v:rect id="Rechteck 40" o:spid="_x0000_s1104" style="position:absolute;left:6000;width:3112;height:26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F6zL8A&#10;AADbAAAADwAAAGRycy9kb3ducmV2LnhtbERPz2vCMBS+D/wfwhO8rWmHOK1GcQNBdpvW+6N5ttHm&#10;pWtiW//75TDY8eP7vdmNthE9dd44VpAlKQji0mnDlYLifHhdgvABWWPjmBQ8ycNuO3nZYK7dwN/U&#10;n0IlYgj7HBXUIbS5lL6syaJPXEscuavrLIYIu0rqDocYbhv5lqYLadFwbKixpc+ayvvpYRW082z1&#10;dfsoUlOa96fP8LIIP41Ss+m4X4MINIZ/8Z/7qBXM4/r4Jf4Auf0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6YXrMvwAAANsAAAAPAAAAAAAAAAAAAAAAAJgCAABkcnMvZG93bnJl&#10;di54bWxQSwUGAAAAAAQABAD1AAAAhAMAAAAA&#10;" filled="f" strokecolor="windowText"/>
                  <v:rect id="Rechteck 42" o:spid="_x0000_s1105" style="position:absolute;left:12477;top:95;width:5957;height:26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9BIMMA&#10;AADbAAAADwAAAGRycy9kb3ducmV2LnhtbESPQWvCQBSE74X+h+UVequbiKQ2dZVWKIg3Nd4f2ddk&#10;2+zbdHfV5N+7gtDjMDPfMIvVYDtxJh+MYwX5JANBXDttuFFQHb5e5iBCRNbYOSYFIwVYLR8fFlhq&#10;d+EdnfexEQnCoUQFbYx9KWWoW7IYJq4nTt638xZjkr6R2uMlwW0np1lWSIuG00KLPa1bqn/3J6ug&#10;n+Vv25/PKjO1eR1Djsci/nVKPT8NH+8gIg3xP3xvb7SC2RRuX9IPkM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f9BIMMAAADbAAAADwAAAAAAAAAAAAAAAACYAgAAZHJzL2Rv&#10;d25yZXYueG1sUEsFBgAAAAAEAAQA9QAAAIgDAAAAAA==&#10;" filled="f" strokecolor="windowText"/>
                  <v:oval id="Ellipse 43" o:spid="_x0000_s1106" style="position:absolute;left:10668;top:1143;width:692;height:9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v5UMYA&#10;AADbAAAADwAAAGRycy9kb3ducmV2LnhtbESPT2vCQBTE74LfYXkFL6Fu/IMtqatUodKDHkx7qLeX&#10;7DOJzb4N2a1Jv323IHgcZuY3zHLdm1pcqXWVZQWTcQyCOLe64kLB58fb4zMI55E11pZJwS85WK+G&#10;gyUm2nZ8pGvqCxEg7BJUUHrfJFK6vCSDbmwb4uCdbWvQB9kWUrfYBbip5TSOF9JgxWGhxIa2JeXf&#10;6Y8JFD5F2X5Ll9Nhfs52mrLNV/Sk1Oihf30B4an39/Ct/a4VzGfw/yX8AL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zv5UMYAAADbAAAADwAAAAAAAAAAAAAAAACYAgAAZHJz&#10;L2Rvd25yZXYueG1sUEsFBgAAAAAEAAQA9QAAAIsDAAAAAA==&#10;" fillcolor="windowText" strokeweight="2pt"/>
                  <v:rect id="Rechteck 44" o:spid="_x0000_s1107" style="position:absolute;left:27908;top:95;width:6096;height:26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p8z8MA&#10;AADbAAAADwAAAGRycy9kb3ducmV2LnhtbESPQWvCQBSE74X+h+UVvNVNJKRt6ioqCNKbqb0/sq/J&#10;ttm3Mbua5N+7BaHHYWa+YZbr0bbiSr03jhWk8wQEceW04VrB6XP//ArCB2SNrWNSMJGH9erxYYmF&#10;dgMf6VqGWkQI+wIVNCF0hZS+asiin7uOOHrfrrcYouxrqXscIty2cpEkubRoOC402NGuoeq3vFgF&#10;XZa+ffxsT4mpzMvkU/zKw7lVavY0bt5BBBrDf/jePmgFWQZ/X+IPkK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Vp8z8MAAADbAAAADwAAAAAAAAAAAAAAAACYAgAAZHJzL2Rv&#10;d25yZXYueG1sUEsFBgAAAAAEAAQA9QAAAIgDAAAAAA==&#10;" filled="f" strokecolor="windowText"/>
                </v:group>
                <v:shape id="_x0000_s1108" type="#_x0000_t202" style="position:absolute;left:21621;width:3055;height:4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71JMMA&#10;AADbAAAADwAAAGRycy9kb3ducmV2LnhtbESPzWrCQBSF9wXfYbiCu2ZiaUOJGUWEQilZNNqFy0vm&#10;monJ3Ekzo8a37xQKXR7Oz8cpNpPtxZVG3zpWsExSEMS10y03Cr4Ob4+vIHxA1tg7JgV38rBZzx4K&#10;zLW7cUXXfWhEHGGfowITwpBL6WtDFn3iBuLondxoMUQ5NlKPeIvjtpdPaZpJiy1HgsGBdobqbn+x&#10;EVL6+lK57/Oy7OTRdBm+fJoPpRbzabsCEWgK/+G/9rtW8JzB75f4A+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Q71JMMAAADbAAAADwAAAAAAAAAAAAAAAACYAgAAZHJzL2Rv&#10;d25yZXYueG1sUEsFBgAAAAAEAAQA9QAAAIgDAAAAAA==&#10;" stroked="f">
                  <v:textbox style="mso-fit-shape-to-text:t">
                    <w:txbxContent>
                      <w:p w:rsidR="00BF50F8" w:rsidRPr="00A176EE" w:rsidRDefault="00BF50F8" w:rsidP="008843B2">
                        <w:pPr>
                          <w:rPr>
                            <w:b/>
                            <w:sz w:val="44"/>
                          </w:rPr>
                        </w:pPr>
                        <w:r w:rsidRPr="00A176EE">
                          <w:rPr>
                            <w:b/>
                            <w:sz w:val="44"/>
                          </w:rPr>
                          <w:t>=</w:t>
                        </w:r>
                      </w:p>
                    </w:txbxContent>
                  </v:textbox>
                </v:shape>
              </v:group>
            </w:pict>
          </mc:Fallback>
        </mc:AlternateContent>
      </w:r>
      <w:r w:rsidRPr="008843B2">
        <w:rPr>
          <w:b/>
          <w:i/>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Station 4 – Bauteile auswählen</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ET1.01.13.05</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E008B3">
            <w:pPr>
              <w:numPr>
                <w:ilvl w:val="0"/>
                <w:numId w:val="6"/>
              </w:numPr>
              <w:ind w:left="414" w:hanging="357"/>
              <w:rPr>
                <w:sz w:val="16"/>
              </w:rPr>
            </w:pPr>
            <w:r w:rsidRPr="008843B2">
              <w:rPr>
                <w:sz w:val="16"/>
              </w:rPr>
              <w:t>Werkstoffe, Material und Bauelemente auswählen</w:t>
            </w:r>
            <w:r w:rsidR="00367757">
              <w:rPr>
                <w:sz w:val="16"/>
              </w:rPr>
              <w:t xml:space="preserve"> und deren Eigenschaften kennen</w:t>
            </w:r>
          </w:p>
          <w:p w:rsidR="008843B2" w:rsidRPr="008843B2" w:rsidRDefault="008843B2" w:rsidP="00E008B3">
            <w:pPr>
              <w:numPr>
                <w:ilvl w:val="0"/>
                <w:numId w:val="6"/>
              </w:numPr>
              <w:ind w:left="414" w:hanging="357"/>
              <w:rPr>
                <w:sz w:val="16"/>
              </w:rPr>
            </w:pPr>
            <w:r w:rsidRPr="008843B2">
              <w:rPr>
                <w:sz w:val="16"/>
              </w:rPr>
              <w:t>Wer</w:t>
            </w:r>
            <w:r w:rsidR="00367757">
              <w:rPr>
                <w:sz w:val="16"/>
              </w:rPr>
              <w:t>kzeuge und Messgeräte einsetzen</w:t>
            </w:r>
          </w:p>
          <w:p w:rsidR="008843B2" w:rsidRPr="008843B2" w:rsidRDefault="008843B2" w:rsidP="00E008B3">
            <w:pPr>
              <w:numPr>
                <w:ilvl w:val="0"/>
                <w:numId w:val="6"/>
              </w:numPr>
              <w:ind w:left="414" w:hanging="357"/>
              <w:rPr>
                <w:sz w:val="16"/>
              </w:rPr>
            </w:pPr>
            <w:r w:rsidRPr="008843B2">
              <w:rPr>
                <w:sz w:val="16"/>
              </w:rPr>
              <w:t>Planungsunterlagen, Pläne und Schaltunge</w:t>
            </w:r>
            <w:r w:rsidR="00367757">
              <w:rPr>
                <w:sz w:val="16"/>
              </w:rPr>
              <w:t>n kennen, aufbauen und anwenden</w:t>
            </w:r>
          </w:p>
          <w:p w:rsidR="008843B2" w:rsidRPr="008843B2" w:rsidRDefault="008843B2" w:rsidP="00E008B3">
            <w:pPr>
              <w:numPr>
                <w:ilvl w:val="0"/>
                <w:numId w:val="6"/>
              </w:numPr>
              <w:ind w:left="414" w:hanging="357"/>
              <w:rPr>
                <w:sz w:val="16"/>
              </w:rPr>
            </w:pPr>
            <w:r w:rsidRPr="008843B2">
              <w:rPr>
                <w:sz w:val="16"/>
              </w:rPr>
              <w:t>Arbeitsplatz einrichten, Arbeitsablauf planen, Sicherheitsvorschriften kennen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E008B3">
            <w:pPr>
              <w:numPr>
                <w:ilvl w:val="0"/>
                <w:numId w:val="6"/>
              </w:numPr>
              <w:ind w:left="414" w:hanging="357"/>
              <w:rPr>
                <w:sz w:val="16"/>
              </w:rPr>
            </w:pPr>
            <w:r w:rsidRPr="008843B2">
              <w:rPr>
                <w:sz w:val="16"/>
              </w:rPr>
              <w:t>Ich kann Bauelemente und Bauteile erkennen und auswählen.</w:t>
            </w:r>
          </w:p>
          <w:p w:rsidR="008843B2" w:rsidRPr="008843B2" w:rsidRDefault="008843B2" w:rsidP="00E008B3">
            <w:pPr>
              <w:numPr>
                <w:ilvl w:val="0"/>
                <w:numId w:val="6"/>
              </w:numPr>
              <w:ind w:left="414" w:hanging="357"/>
              <w:rPr>
                <w:sz w:val="16"/>
              </w:rPr>
            </w:pPr>
            <w:r w:rsidRPr="008843B2">
              <w:rPr>
                <w:sz w:val="16"/>
              </w:rPr>
              <w:t>Ich kann einfache elektrische Schaltungen erkennen und au</w:t>
            </w:r>
            <w:r w:rsidRPr="008843B2">
              <w:rPr>
                <w:sz w:val="16"/>
              </w:rPr>
              <w:t>f</w:t>
            </w:r>
            <w:r w:rsidRPr="008843B2">
              <w:rPr>
                <w:sz w:val="16"/>
              </w:rPr>
              <w:t>bauen.</w:t>
            </w:r>
          </w:p>
          <w:p w:rsidR="008843B2" w:rsidRPr="008843B2" w:rsidRDefault="008843B2" w:rsidP="008843B2">
            <w:pPr>
              <w:ind w:left="416"/>
              <w:rPr>
                <w:sz w:val="16"/>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E008B3">
            <w:pPr>
              <w:numPr>
                <w:ilvl w:val="0"/>
                <w:numId w:val="6"/>
              </w:numPr>
              <w:ind w:left="414" w:hanging="357"/>
              <w:rPr>
                <w:sz w:val="16"/>
              </w:rPr>
            </w:pPr>
            <w:r w:rsidRPr="008843B2">
              <w:rPr>
                <w:sz w:val="16"/>
              </w:rPr>
              <w:t>Ich kann einfache elektrische Schaltungen aufbauen.</w:t>
            </w:r>
          </w:p>
          <w:p w:rsidR="008843B2" w:rsidRPr="008843B2" w:rsidRDefault="008843B2" w:rsidP="00E008B3">
            <w:pPr>
              <w:numPr>
                <w:ilvl w:val="0"/>
                <w:numId w:val="6"/>
              </w:numPr>
              <w:ind w:left="414" w:hanging="357"/>
              <w:rPr>
                <w:sz w:val="16"/>
              </w:rPr>
            </w:pPr>
            <w:r w:rsidRPr="008843B2">
              <w:rPr>
                <w:sz w:val="16"/>
              </w:rPr>
              <w:t>Ich kann mit Messgeräten zur Spannungs- und Strommessung umgehen.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B64060">
            <w:pPr>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E008B3">
            <w:pPr>
              <w:numPr>
                <w:ilvl w:val="0"/>
                <w:numId w:val="6"/>
              </w:numPr>
              <w:ind w:left="414" w:hanging="357"/>
              <w:rPr>
                <w:sz w:val="16"/>
              </w:rPr>
            </w:pPr>
            <w:r w:rsidRPr="008843B2">
              <w:rPr>
                <w:sz w:val="16"/>
              </w:rPr>
              <w:t>Siehe Lernwegeliste oder Lernschritt ET1.01.14.01</w:t>
            </w:r>
          </w:p>
        </w:tc>
      </w:tr>
    </w:tbl>
    <w:p w:rsidR="008843B2" w:rsidRPr="008843B2" w:rsidRDefault="008843B2" w:rsidP="0034074E">
      <w:pPr>
        <w:pStyle w:val="berschrift4"/>
      </w:pPr>
      <w:r w:rsidRPr="008843B2">
        <w:rPr>
          <w:noProof/>
        </w:rPr>
        <w:drawing>
          <wp:anchor distT="0" distB="0" distL="114300" distR="114300" simplePos="0" relativeHeight="252252160" behindDoc="0" locked="0" layoutInCell="0" allowOverlap="1" wp14:anchorId="5252ACB9" wp14:editId="48B925AD">
            <wp:simplePos x="0" y="0"/>
            <wp:positionH relativeFrom="rightMargin">
              <wp:posOffset>178211</wp:posOffset>
            </wp:positionH>
            <wp:positionV relativeFrom="paragraph">
              <wp:posOffset>66675</wp:posOffset>
            </wp:positionV>
            <wp:extent cx="349885" cy="320675"/>
            <wp:effectExtent l="0" t="0" r="0" b="3175"/>
            <wp:wrapNone/>
            <wp:docPr id="182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34074E">
        <w:t>Station 4</w:t>
      </w:r>
    </w:p>
    <w:p w:rsidR="008843B2" w:rsidRPr="008843B2" w:rsidRDefault="00E008B3" w:rsidP="008843B2">
      <w:pPr>
        <w:tabs>
          <w:tab w:val="left" w:leader="underscore" w:pos="7371"/>
        </w:tabs>
        <w:spacing w:line="480" w:lineRule="auto"/>
      </w:pPr>
      <w:r w:rsidRPr="008843B2">
        <w:rPr>
          <w:noProof/>
          <w:lang w:eastAsia="de-DE"/>
        </w:rPr>
        <w:drawing>
          <wp:anchor distT="0" distB="0" distL="114300" distR="114300" simplePos="0" relativeHeight="252254208" behindDoc="1" locked="0" layoutInCell="1" allowOverlap="1" wp14:anchorId="5C7D8DD4" wp14:editId="57B6E4D1">
            <wp:simplePos x="0" y="0"/>
            <wp:positionH relativeFrom="column">
              <wp:posOffset>4905375</wp:posOffset>
            </wp:positionH>
            <wp:positionV relativeFrom="paragraph">
              <wp:posOffset>189230</wp:posOffset>
            </wp:positionV>
            <wp:extent cx="533400" cy="314325"/>
            <wp:effectExtent l="0" t="0" r="0" b="9525"/>
            <wp:wrapTight wrapText="bothSides">
              <wp:wrapPolygon edited="0">
                <wp:start x="6943" y="0"/>
                <wp:lineTo x="0" y="5236"/>
                <wp:lineTo x="0" y="20945"/>
                <wp:lineTo x="20829" y="20945"/>
                <wp:lineTo x="20829" y="5236"/>
                <wp:lineTo x="13886" y="0"/>
                <wp:lineTo x="6943" y="0"/>
              </wp:wrapPolygon>
            </wp:wrapTight>
            <wp:docPr id="1828" name="Grafik 1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anchor>
        </w:drawing>
      </w:r>
      <w:r w:rsidR="008843B2" w:rsidRPr="008843B2">
        <w:rPr>
          <w:b/>
        </w:rPr>
        <w:t xml:space="preserve">Material: </w:t>
      </w:r>
      <w:r w:rsidR="008843B2" w:rsidRPr="008843B2">
        <w:t>Schaltplan, Widerstandssammlung, Leuchtdioden, Thyristor, Kondensator</w:t>
      </w:r>
    </w:p>
    <w:p w:rsidR="008843B2" w:rsidRPr="008843B2" w:rsidRDefault="008843B2" w:rsidP="008843B2">
      <w:pPr>
        <w:tabs>
          <w:tab w:val="left" w:leader="underscore" w:pos="7371"/>
        </w:tabs>
        <w:spacing w:line="276" w:lineRule="auto"/>
      </w:pPr>
      <w:r w:rsidRPr="008843B2">
        <w:rPr>
          <w:b/>
        </w:rPr>
        <w:t xml:space="preserve">Aufgabe: </w:t>
      </w:r>
      <w:r w:rsidRPr="008843B2">
        <w:t>Finden und sammeln Sie alle 4 Widerstände, die für die Herstellung der Scha</w:t>
      </w:r>
      <w:r w:rsidRPr="008843B2">
        <w:t>l</w:t>
      </w:r>
      <w:r w:rsidRPr="008843B2">
        <w:t>tung notwendig sind, sowie den Thyristor und den Kondensator.</w:t>
      </w:r>
    </w:p>
    <w:p w:rsidR="008843B2" w:rsidRPr="008843B2" w:rsidRDefault="008843B2" w:rsidP="008843B2">
      <w:pPr>
        <w:tabs>
          <w:tab w:val="left" w:leader="underscore" w:pos="7371"/>
        </w:tabs>
        <w:spacing w:line="276" w:lineRule="auto"/>
      </w:pPr>
    </w:p>
    <w:p w:rsidR="008843B2" w:rsidRPr="008843B2" w:rsidRDefault="008843B2" w:rsidP="008843B2">
      <w:pPr>
        <w:tabs>
          <w:tab w:val="left" w:leader="underscore" w:pos="7371"/>
        </w:tabs>
        <w:spacing w:line="276" w:lineRule="auto"/>
      </w:pPr>
      <w:r w:rsidRPr="008843B2">
        <w:rPr>
          <w:b/>
        </w:rPr>
        <w:t xml:space="preserve">Vorgehen: </w:t>
      </w:r>
      <w:r w:rsidRPr="008843B2">
        <w:t>Finden Sie aus der Widerstandssammlung die 4 Widerstände aus der Tabelle.</w:t>
      </w:r>
    </w:p>
    <w:p w:rsidR="008843B2" w:rsidRPr="008843B2" w:rsidRDefault="008843B2" w:rsidP="008843B2">
      <w:pPr>
        <w:tabs>
          <w:tab w:val="left" w:leader="underscore" w:pos="7371"/>
        </w:tabs>
        <w:spacing w:line="276" w:lineRule="auto"/>
      </w:pPr>
      <w:r w:rsidRPr="008843B2">
        <w:t>Notieren Sie dazu als erstes die Farbkombinationen der Widerstände.</w:t>
      </w:r>
    </w:p>
    <w:p w:rsidR="008843B2" w:rsidRPr="008843B2" w:rsidRDefault="008843B2" w:rsidP="008843B2">
      <w:pPr>
        <w:spacing w:line="240" w:lineRule="exact"/>
        <w:rPr>
          <w:b/>
        </w:rPr>
      </w:pPr>
    </w:p>
    <w:tbl>
      <w:tblPr>
        <w:tblStyle w:val="Tabellenraster"/>
        <w:tblW w:w="0" w:type="auto"/>
        <w:tblLook w:val="04A0" w:firstRow="1" w:lastRow="0" w:firstColumn="1" w:lastColumn="0" w:noHBand="0" w:noVBand="1"/>
      </w:tblPr>
      <w:tblGrid>
        <w:gridCol w:w="3680"/>
        <w:gridCol w:w="3680"/>
      </w:tblGrid>
      <w:tr w:rsidR="008843B2" w:rsidRPr="008843B2" w:rsidTr="008843B2">
        <w:tc>
          <w:tcPr>
            <w:tcW w:w="3680" w:type="dxa"/>
            <w:vAlign w:val="center"/>
          </w:tcPr>
          <w:p w:rsidR="008843B2" w:rsidRPr="008843B2" w:rsidRDefault="008843B2" w:rsidP="008843B2">
            <w:pPr>
              <w:spacing w:line="240" w:lineRule="exact"/>
              <w:jc w:val="center"/>
              <w:rPr>
                <w:b/>
              </w:rPr>
            </w:pPr>
            <w:r w:rsidRPr="008843B2">
              <w:rPr>
                <w:b/>
              </w:rPr>
              <w:t>Widerstandswert</w:t>
            </w:r>
          </w:p>
        </w:tc>
        <w:tc>
          <w:tcPr>
            <w:tcW w:w="3680" w:type="dxa"/>
            <w:vAlign w:val="center"/>
          </w:tcPr>
          <w:p w:rsidR="008843B2" w:rsidRPr="008843B2" w:rsidRDefault="008843B2" w:rsidP="008843B2">
            <w:pPr>
              <w:spacing w:line="240" w:lineRule="exact"/>
              <w:jc w:val="center"/>
              <w:rPr>
                <w:b/>
              </w:rPr>
            </w:pPr>
            <w:r w:rsidRPr="008843B2">
              <w:rPr>
                <w:b/>
              </w:rPr>
              <w:t>Farbkombination</w:t>
            </w:r>
          </w:p>
        </w:tc>
      </w:tr>
      <w:tr w:rsidR="008843B2" w:rsidRPr="008843B2" w:rsidTr="008843B2">
        <w:tc>
          <w:tcPr>
            <w:tcW w:w="3680" w:type="dxa"/>
            <w:vAlign w:val="center"/>
          </w:tcPr>
          <w:p w:rsidR="008843B2" w:rsidRPr="008843B2" w:rsidRDefault="008843B2" w:rsidP="008843B2">
            <w:pPr>
              <w:spacing w:line="240" w:lineRule="exact"/>
              <w:jc w:val="center"/>
              <w:rPr>
                <w:b/>
              </w:rPr>
            </w:pPr>
            <w:r w:rsidRPr="008843B2">
              <w:rPr>
                <w:b/>
              </w:rPr>
              <w:t>33</w:t>
            </w:r>
            <w:r w:rsidR="00367757">
              <w:rPr>
                <w:b/>
              </w:rPr>
              <w:t xml:space="preserve"> </w:t>
            </w:r>
            <w:r w:rsidRPr="008843B2">
              <w:rPr>
                <w:b/>
              </w:rPr>
              <w:t>Ω</w:t>
            </w:r>
          </w:p>
        </w:tc>
        <w:tc>
          <w:tcPr>
            <w:tcW w:w="3680" w:type="dxa"/>
          </w:tcPr>
          <w:p w:rsidR="008843B2" w:rsidRPr="008843B2" w:rsidRDefault="008843B2" w:rsidP="008843B2">
            <w:pPr>
              <w:spacing w:line="240" w:lineRule="exact"/>
              <w:rPr>
                <w:b/>
              </w:rPr>
            </w:pPr>
          </w:p>
        </w:tc>
      </w:tr>
      <w:tr w:rsidR="008843B2" w:rsidRPr="008843B2" w:rsidTr="008843B2">
        <w:tc>
          <w:tcPr>
            <w:tcW w:w="3680" w:type="dxa"/>
            <w:vAlign w:val="center"/>
          </w:tcPr>
          <w:p w:rsidR="008843B2" w:rsidRPr="008843B2" w:rsidRDefault="008843B2" w:rsidP="008843B2">
            <w:pPr>
              <w:spacing w:line="240" w:lineRule="exact"/>
              <w:jc w:val="center"/>
              <w:rPr>
                <w:b/>
              </w:rPr>
            </w:pPr>
            <w:r w:rsidRPr="008843B2">
              <w:rPr>
                <w:b/>
              </w:rPr>
              <w:t>10 kΩ</w:t>
            </w:r>
          </w:p>
        </w:tc>
        <w:tc>
          <w:tcPr>
            <w:tcW w:w="3680" w:type="dxa"/>
          </w:tcPr>
          <w:p w:rsidR="008843B2" w:rsidRPr="008843B2" w:rsidRDefault="008843B2" w:rsidP="008843B2">
            <w:pPr>
              <w:spacing w:line="240" w:lineRule="exact"/>
              <w:rPr>
                <w:b/>
              </w:rPr>
            </w:pPr>
          </w:p>
        </w:tc>
      </w:tr>
      <w:tr w:rsidR="008843B2" w:rsidRPr="008843B2" w:rsidTr="008843B2">
        <w:tc>
          <w:tcPr>
            <w:tcW w:w="3680" w:type="dxa"/>
            <w:vAlign w:val="center"/>
          </w:tcPr>
          <w:p w:rsidR="008843B2" w:rsidRPr="008843B2" w:rsidRDefault="008843B2" w:rsidP="008843B2">
            <w:pPr>
              <w:spacing w:line="240" w:lineRule="exact"/>
              <w:jc w:val="center"/>
              <w:rPr>
                <w:b/>
              </w:rPr>
            </w:pPr>
            <w:r w:rsidRPr="008843B2">
              <w:rPr>
                <w:b/>
              </w:rPr>
              <w:t>10 kΩ</w:t>
            </w:r>
          </w:p>
        </w:tc>
        <w:tc>
          <w:tcPr>
            <w:tcW w:w="3680" w:type="dxa"/>
          </w:tcPr>
          <w:p w:rsidR="008843B2" w:rsidRPr="008843B2" w:rsidRDefault="008843B2" w:rsidP="008843B2">
            <w:pPr>
              <w:spacing w:line="240" w:lineRule="exact"/>
              <w:rPr>
                <w:b/>
              </w:rPr>
            </w:pPr>
          </w:p>
        </w:tc>
      </w:tr>
      <w:tr w:rsidR="008843B2" w:rsidRPr="008843B2" w:rsidTr="008843B2">
        <w:tc>
          <w:tcPr>
            <w:tcW w:w="3680" w:type="dxa"/>
            <w:vAlign w:val="center"/>
          </w:tcPr>
          <w:p w:rsidR="008843B2" w:rsidRPr="008843B2" w:rsidRDefault="008843B2" w:rsidP="008843B2">
            <w:pPr>
              <w:spacing w:line="240" w:lineRule="exact"/>
              <w:jc w:val="center"/>
              <w:rPr>
                <w:b/>
              </w:rPr>
            </w:pPr>
            <w:r w:rsidRPr="008843B2">
              <w:rPr>
                <w:b/>
              </w:rPr>
              <w:t>22 kΩ</w:t>
            </w:r>
          </w:p>
        </w:tc>
        <w:tc>
          <w:tcPr>
            <w:tcW w:w="3680" w:type="dxa"/>
          </w:tcPr>
          <w:p w:rsidR="008843B2" w:rsidRPr="008843B2" w:rsidRDefault="008843B2" w:rsidP="008843B2">
            <w:pPr>
              <w:spacing w:line="240" w:lineRule="exact"/>
              <w:rPr>
                <w:b/>
              </w:rPr>
            </w:pPr>
          </w:p>
        </w:tc>
      </w:tr>
    </w:tbl>
    <w:p w:rsidR="008843B2" w:rsidRPr="008843B2" w:rsidRDefault="008843B2" w:rsidP="008843B2">
      <w:pPr>
        <w:spacing w:line="240" w:lineRule="exact"/>
        <w:rPr>
          <w:b/>
        </w:rPr>
      </w:pPr>
    </w:p>
    <w:p w:rsidR="008843B2" w:rsidRPr="008843B2" w:rsidRDefault="008843B2" w:rsidP="008843B2">
      <w:pPr>
        <w:spacing w:line="240" w:lineRule="exact"/>
        <w:rPr>
          <w:rFonts w:eastAsia="Calibri"/>
        </w:rPr>
      </w:pPr>
      <w:r w:rsidRPr="008843B2">
        <w:t xml:space="preserve">Bei Schwierigkeiten finden Sie das Vorgehen auf dem Arbeitsblatt </w:t>
      </w:r>
      <w:r w:rsidRPr="008843B2">
        <w:rPr>
          <w:rFonts w:eastAsia="Calibri"/>
        </w:rPr>
        <w:t>ET1.01.12.01 noc</w:t>
      </w:r>
      <w:r w:rsidRPr="008843B2">
        <w:rPr>
          <w:rFonts w:eastAsia="Calibri"/>
        </w:rPr>
        <w:t>h</w:t>
      </w:r>
      <w:r w:rsidRPr="008843B2">
        <w:rPr>
          <w:rFonts w:eastAsia="Calibri"/>
        </w:rPr>
        <w:t>mals erklärt.</w:t>
      </w:r>
    </w:p>
    <w:p w:rsidR="008843B2" w:rsidRPr="008843B2" w:rsidRDefault="008843B2" w:rsidP="008843B2">
      <w:pPr>
        <w:spacing w:line="240" w:lineRule="exact"/>
        <w:rPr>
          <w:rFonts w:eastAsia="Calibri"/>
        </w:rPr>
      </w:pPr>
    </w:p>
    <w:p w:rsidR="008843B2" w:rsidRPr="008843B2" w:rsidRDefault="008843B2" w:rsidP="008843B2">
      <w:pPr>
        <w:spacing w:line="240" w:lineRule="exact"/>
        <w:rPr>
          <w:rFonts w:eastAsia="Calibri"/>
        </w:rPr>
      </w:pPr>
    </w:p>
    <w:p w:rsidR="008843B2" w:rsidRPr="008843B2" w:rsidRDefault="008843B2" w:rsidP="008843B2">
      <w:pPr>
        <w:spacing w:line="240" w:lineRule="exact"/>
        <w:rPr>
          <w:rFonts w:eastAsia="Calibri"/>
        </w:rPr>
      </w:pPr>
      <w:r w:rsidRPr="008843B2">
        <w:rPr>
          <w:rFonts w:eastAsia="Calibri"/>
        </w:rPr>
        <w:t>Für weitere Hilfe nehmen Sie Ihr Tabellenbuch und die Hilfekarte zur Hand.</w:t>
      </w:r>
    </w:p>
    <w:p w:rsidR="008843B2" w:rsidRPr="008843B2" w:rsidRDefault="008843B2" w:rsidP="008843B2">
      <w:pPr>
        <w:spacing w:line="240" w:lineRule="exact"/>
        <w:rPr>
          <w:rFonts w:eastAsia="Calibri"/>
        </w:rPr>
      </w:pPr>
    </w:p>
    <w:p w:rsidR="008843B2" w:rsidRPr="008843B2" w:rsidRDefault="008843B2" w:rsidP="008843B2">
      <w:pPr>
        <w:spacing w:line="240" w:lineRule="exact"/>
        <w:rPr>
          <w:rFonts w:eastAsia="Calibri"/>
          <w:b/>
        </w:rPr>
      </w:pPr>
      <w:r w:rsidRPr="008843B2">
        <w:rPr>
          <w:rFonts w:eastAsia="Calibri"/>
          <w:b/>
        </w:rPr>
        <w:t>Schaltplan:</w:t>
      </w:r>
    </w:p>
    <w:p w:rsidR="008843B2" w:rsidRPr="008843B2" w:rsidRDefault="000448CE" w:rsidP="008843B2">
      <w:pPr>
        <w:spacing w:line="240" w:lineRule="exact"/>
        <w:rPr>
          <w:rFonts w:eastAsia="Calibri"/>
        </w:rPr>
      </w:pPr>
      <w:r>
        <w:rPr>
          <w:noProof/>
          <w:lang w:eastAsia="de-DE"/>
        </w:rPr>
        <mc:AlternateContent>
          <mc:Choice Requires="wps">
            <w:drawing>
              <wp:anchor distT="0" distB="0" distL="114300" distR="114300" simplePos="0" relativeHeight="252445696" behindDoc="0" locked="0" layoutInCell="1" allowOverlap="1" wp14:anchorId="649ABFE0" wp14:editId="1FBFED9C">
                <wp:simplePos x="0" y="0"/>
                <wp:positionH relativeFrom="column">
                  <wp:posOffset>4043680</wp:posOffset>
                </wp:positionH>
                <wp:positionV relativeFrom="paragraph">
                  <wp:posOffset>2686949</wp:posOffset>
                </wp:positionV>
                <wp:extent cx="853440" cy="1403985"/>
                <wp:effectExtent l="0" t="0" r="3810" b="0"/>
                <wp:wrapNone/>
                <wp:docPr id="152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3440" cy="1403985"/>
                        </a:xfrm>
                        <a:prstGeom prst="rect">
                          <a:avLst/>
                        </a:prstGeom>
                        <a:solidFill>
                          <a:srgbClr val="FFFFFF"/>
                        </a:solidFill>
                        <a:ln w="9525">
                          <a:noFill/>
                          <a:miter lim="800000"/>
                          <a:headEnd/>
                          <a:tailEnd/>
                        </a:ln>
                      </wps:spPr>
                      <wps:txbx>
                        <w:txbxContent>
                          <w:p w:rsidR="00BF50F8" w:rsidRPr="000448CE" w:rsidRDefault="00BF50F8" w:rsidP="000448CE">
                            <w:pPr>
                              <w:rPr>
                                <w:sz w:val="12"/>
                              </w:rPr>
                            </w:pPr>
                            <w:proofErr w:type="spellStart"/>
                            <w:r w:rsidRPr="000448CE">
                              <w:rPr>
                                <w:sz w:val="12"/>
                              </w:rPr>
                              <w:t>AVdual</w:t>
                            </w:r>
                            <w:proofErr w:type="spellEnd"/>
                            <w:r w:rsidRPr="000448CE">
                              <w:rPr>
                                <w:sz w:val="12"/>
                              </w:rPr>
                              <w:t>/BFPE</w:t>
                            </w:r>
                          </w:p>
                        </w:txbxContent>
                      </wps:txbx>
                      <wps:bodyPr rot="0" vert="horz" wrap="square" lIns="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109" type="#_x0000_t202" style="position:absolute;margin-left:318.4pt;margin-top:211.55pt;width:67.2pt;height:110.55pt;z-index:2524456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" stroked="f">
                <v:textbox style="mso-fit-shape-to-text:t" inset="0">
                  <w:txbxContent>
                    <w:p w:rsidR="00BF50F8" w:rsidRPr="000448CE" w:rsidRDefault="00BF50F8" w:rsidP="000448CE">
                      <w:pPr>
                        <w:rPr>
                          <w:sz w:val="12"/>
                        </w:rPr>
                      </w:pPr>
                      <w:proofErr w:type="spellStart"/>
                      <w:r w:rsidRPr="000448CE">
                        <w:rPr>
                          <w:sz w:val="12"/>
                        </w:rPr>
                        <w:t>AVdual</w:t>
                      </w:r>
                      <w:proofErr w:type="spellEnd"/>
                      <w:r w:rsidRPr="000448CE">
                        <w:rPr>
                          <w:sz w:val="12"/>
                        </w:rPr>
                        <w:t>/BFPE</w:t>
                      </w:r>
                    </w:p>
                  </w:txbxContent>
                </v:textbox>
              </v:shape>
            </w:pict>
          </mc:Fallback>
        </mc:AlternateContent>
      </w:r>
      <w:r w:rsidR="008843B2" w:rsidRPr="008843B2">
        <w:rPr>
          <w:b/>
          <w:noProof/>
          <w:lang w:eastAsia="de-DE"/>
        </w:rPr>
        <w:drawing>
          <wp:anchor distT="0" distB="0" distL="114300" distR="114300" simplePos="0" relativeHeight="252255232" behindDoc="1" locked="0" layoutInCell="1" allowOverlap="1" wp14:anchorId="3C13A902" wp14:editId="59478532">
            <wp:simplePos x="0" y="0"/>
            <wp:positionH relativeFrom="column">
              <wp:posOffset>819150</wp:posOffset>
            </wp:positionH>
            <wp:positionV relativeFrom="paragraph">
              <wp:posOffset>180975</wp:posOffset>
            </wp:positionV>
            <wp:extent cx="3871595" cy="2740660"/>
            <wp:effectExtent l="0" t="0" r="0" b="2540"/>
            <wp:wrapTight wrapText="bothSides">
              <wp:wrapPolygon edited="0">
                <wp:start x="0" y="0"/>
                <wp:lineTo x="0" y="21470"/>
                <wp:lineTo x="21469" y="21470"/>
                <wp:lineTo x="21469" y="0"/>
                <wp:lineTo x="0" y="0"/>
              </wp:wrapPolygon>
            </wp:wrapTight>
            <wp:docPr id="1829" name="Grafik 1829" descr="V:\Kommission Elektro BFPE\Schaltplan Blinklicht Helikop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Kommission Elektro BFPE\Schaltplan Blinklicht Helikopter.JPG"/>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3871595" cy="27406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843B2" w:rsidRPr="008843B2">
        <w:rPr>
          <w:rFonts w:eastAsia="Calibri"/>
        </w:rPr>
        <w:br w:type="page"/>
      </w:r>
    </w:p>
    <w:p w:rsidR="008843B2" w:rsidRPr="008843B2" w:rsidRDefault="00714F0A" w:rsidP="008843B2">
      <w:pPr>
        <w:spacing w:line="240" w:lineRule="exact"/>
        <w:rPr>
          <w:rFonts w:eastAsia="Calibri"/>
          <w:b/>
        </w:rPr>
      </w:pPr>
      <w:r w:rsidRPr="008843B2">
        <w:rPr>
          <w:b/>
          <w:noProof/>
          <w:lang w:eastAsia="de-DE"/>
        </w:rPr>
        <w:lastRenderedPageBreak/>
        <w:drawing>
          <wp:anchor distT="0" distB="0" distL="114300" distR="114300" simplePos="0" relativeHeight="252267520" behindDoc="0" locked="0" layoutInCell="0" allowOverlap="1" wp14:anchorId="3A048C9B" wp14:editId="5B92F731">
            <wp:simplePos x="0" y="0"/>
            <wp:positionH relativeFrom="rightMargin">
              <wp:posOffset>-117512</wp:posOffset>
            </wp:positionH>
            <wp:positionV relativeFrom="paragraph">
              <wp:posOffset>-85408</wp:posOffset>
            </wp:positionV>
            <wp:extent cx="349885" cy="320675"/>
            <wp:effectExtent l="0" t="0" r="0" b="3175"/>
            <wp:wrapNone/>
            <wp:docPr id="183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eastAsia="Calibri"/>
          <w:b/>
        </w:rPr>
        <w:t>Hilfekarte</w:t>
      </w:r>
    </w:p>
    <w:p w:rsidR="008843B2" w:rsidRPr="008843B2" w:rsidRDefault="008843B2" w:rsidP="008843B2">
      <w:pPr>
        <w:spacing w:line="240" w:lineRule="exact"/>
        <w:rPr>
          <w:rFonts w:eastAsia="Calibri"/>
          <w:b/>
        </w:rPr>
      </w:pPr>
    </w:p>
    <w:p w:rsidR="008843B2" w:rsidRPr="008843B2" w:rsidRDefault="00714F0A" w:rsidP="008843B2">
      <w:pPr>
        <w:spacing w:line="240" w:lineRule="exact"/>
        <w:rPr>
          <w:rFonts w:eastAsia="Calibri"/>
          <w:b/>
        </w:rPr>
      </w:pPr>
      <w:r w:rsidRPr="008843B2">
        <w:rPr>
          <w:b/>
          <w:noProof/>
          <w:lang w:eastAsia="de-DE"/>
        </w:rPr>
        <w:drawing>
          <wp:anchor distT="0" distB="0" distL="114300" distR="114300" simplePos="0" relativeHeight="252266496" behindDoc="1" locked="0" layoutInCell="1" allowOverlap="1" wp14:anchorId="09DC9A3E" wp14:editId="6F15F624">
            <wp:simplePos x="0" y="0"/>
            <wp:positionH relativeFrom="column">
              <wp:posOffset>4565650</wp:posOffset>
            </wp:positionH>
            <wp:positionV relativeFrom="paragraph">
              <wp:posOffset>45085</wp:posOffset>
            </wp:positionV>
            <wp:extent cx="533400" cy="314325"/>
            <wp:effectExtent l="0" t="0" r="0" b="9525"/>
            <wp:wrapTight wrapText="bothSides">
              <wp:wrapPolygon edited="0">
                <wp:start x="6943" y="0"/>
                <wp:lineTo x="0" y="5236"/>
                <wp:lineTo x="0" y="20945"/>
                <wp:lineTo x="20829" y="20945"/>
                <wp:lineTo x="20829" y="5236"/>
                <wp:lineTo x="13886" y="0"/>
                <wp:lineTo x="6943" y="0"/>
              </wp:wrapPolygon>
            </wp:wrapTight>
            <wp:docPr id="1833" name="Grafik 1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anchor>
        </w:drawing>
      </w:r>
    </w:p>
    <w:p w:rsidR="008843B2" w:rsidRPr="008843B2" w:rsidRDefault="008843B2" w:rsidP="008843B2">
      <w:pPr>
        <w:spacing w:line="240" w:lineRule="exact"/>
        <w:rPr>
          <w:rFonts w:eastAsia="Calibri"/>
          <w:b/>
        </w:rPr>
      </w:pPr>
      <w:r w:rsidRPr="008843B2">
        <w:rPr>
          <w:rFonts w:eastAsia="Calibri"/>
          <w:b/>
        </w:rPr>
        <w:t>Bsp. 33 Ω</w:t>
      </w:r>
    </w:p>
    <w:p w:rsidR="008843B2" w:rsidRPr="008843B2" w:rsidRDefault="008843B2" w:rsidP="008843B2">
      <w:pPr>
        <w:spacing w:line="240" w:lineRule="exact"/>
        <w:rPr>
          <w:rFonts w:eastAsia="Calibri"/>
        </w:rPr>
      </w:pPr>
    </w:p>
    <w:tbl>
      <w:tblPr>
        <w:tblpPr w:leftFromText="141" w:rightFromText="141" w:vertAnchor="text" w:tblpY="1"/>
        <w:tblOverlap w:val="never"/>
        <w:tblW w:w="5371" w:type="dxa"/>
        <w:tblCellMar>
          <w:left w:w="70" w:type="dxa"/>
          <w:right w:w="70" w:type="dxa"/>
        </w:tblCellMar>
        <w:tblLook w:val="0000" w:firstRow="0" w:lastRow="0" w:firstColumn="0" w:lastColumn="0" w:noHBand="0" w:noVBand="0"/>
      </w:tblPr>
      <w:tblGrid>
        <w:gridCol w:w="1041"/>
        <w:gridCol w:w="918"/>
        <w:gridCol w:w="918"/>
        <w:gridCol w:w="1420"/>
        <w:gridCol w:w="1074"/>
      </w:tblGrid>
      <w:tr w:rsidR="008843B2" w:rsidRPr="008843B2" w:rsidTr="008843B2">
        <w:trPr>
          <w:trHeight w:val="270"/>
        </w:trPr>
        <w:tc>
          <w:tcPr>
            <w:tcW w:w="1041" w:type="dxa"/>
            <w:tcBorders>
              <w:top w:val="single" w:sz="4" w:space="0" w:color="auto"/>
              <w:left w:val="single" w:sz="4" w:space="0" w:color="auto"/>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b/>
              </w:rPr>
              <w:br w:type="page"/>
            </w:r>
            <w:r w:rsidRPr="008843B2">
              <w:rPr>
                <w:rFonts w:ascii="Arial" w:hAnsi="Arial"/>
                <w:b/>
                <w:bCs/>
              </w:rPr>
              <w:t>Farbe</w:t>
            </w:r>
          </w:p>
        </w:tc>
        <w:tc>
          <w:tcPr>
            <w:tcW w:w="918"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1. Ring</w:t>
            </w:r>
          </w:p>
        </w:tc>
        <w:tc>
          <w:tcPr>
            <w:tcW w:w="918"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2. Ring</w:t>
            </w:r>
          </w:p>
        </w:tc>
        <w:tc>
          <w:tcPr>
            <w:tcW w:w="1420"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Multiplikator</w:t>
            </w:r>
          </w:p>
        </w:tc>
        <w:tc>
          <w:tcPr>
            <w:tcW w:w="1074" w:type="dxa"/>
            <w:tcBorders>
              <w:top w:val="single" w:sz="4" w:space="0" w:color="auto"/>
              <w:left w:val="nil"/>
              <w:bottom w:val="single" w:sz="8"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Toleranz</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C0C0C0"/>
            <w:noWrap/>
            <w:vAlign w:val="bottom"/>
          </w:tcPr>
          <w:p w:rsidR="008843B2" w:rsidRPr="008843B2" w:rsidRDefault="008843B2" w:rsidP="008843B2">
            <w:pPr>
              <w:jc w:val="center"/>
              <w:rPr>
                <w:rFonts w:ascii="Arial" w:hAnsi="Arial"/>
                <w:b/>
                <w:bCs/>
              </w:rPr>
            </w:pPr>
            <w:proofErr w:type="spellStart"/>
            <w:r w:rsidRPr="008843B2">
              <w:rPr>
                <w:rFonts w:ascii="Arial" w:hAnsi="Arial"/>
                <w:b/>
                <w:bCs/>
              </w:rPr>
              <w:t>silber</w:t>
            </w:r>
            <w:proofErr w:type="spellEnd"/>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0,01</w:t>
            </w:r>
          </w:p>
        </w:tc>
        <w:tc>
          <w:tcPr>
            <w:tcW w:w="1074" w:type="dxa"/>
            <w:tcBorders>
              <w:top w:val="single" w:sz="4" w:space="0" w:color="auto"/>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10%</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CC00"/>
            <w:noWrap/>
            <w:vAlign w:val="bottom"/>
          </w:tcPr>
          <w:p w:rsidR="008843B2" w:rsidRPr="008843B2" w:rsidRDefault="008843B2" w:rsidP="008843B2">
            <w:pPr>
              <w:jc w:val="center"/>
              <w:rPr>
                <w:rFonts w:ascii="Arial" w:hAnsi="Arial"/>
                <w:b/>
                <w:bCs/>
              </w:rPr>
            </w:pPr>
            <w:proofErr w:type="spellStart"/>
            <w:r w:rsidRPr="008843B2">
              <w:rPr>
                <w:rFonts w:ascii="Arial" w:hAnsi="Arial"/>
                <w:b/>
                <w:bCs/>
              </w:rPr>
              <w:t>gold</w:t>
            </w:r>
            <w:proofErr w:type="spellEnd"/>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0,1</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5%</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00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schwarz</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0</w:t>
            </w:r>
          </w:p>
        </w:tc>
        <w:tc>
          <w:tcPr>
            <w:tcW w:w="1420" w:type="dxa"/>
            <w:tcBorders>
              <w:top w:val="nil"/>
              <w:left w:val="nil"/>
              <w:bottom w:val="single" w:sz="4" w:space="0" w:color="auto"/>
              <w:right w:val="single" w:sz="4" w:space="0" w:color="auto"/>
            </w:tcBorders>
            <w:shd w:val="clear" w:color="auto" w:fill="A6A6A6" w:themeFill="background1" w:themeFillShade="A6"/>
            <w:noWrap/>
            <w:vAlign w:val="bottom"/>
          </w:tcPr>
          <w:p w:rsidR="008843B2" w:rsidRPr="008843B2" w:rsidRDefault="008843B2" w:rsidP="008843B2">
            <w:pPr>
              <w:jc w:val="right"/>
              <w:rPr>
                <w:rFonts w:ascii="Arial" w:hAnsi="Arial"/>
              </w:rPr>
            </w:pPr>
            <w:r w:rsidRPr="008843B2">
              <w:rPr>
                <w:rFonts w:ascii="Arial" w:hAnsi="Arial"/>
              </w:rPr>
              <w:t>1</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9933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braun</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1</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1</w:t>
            </w:r>
          </w:p>
        </w:tc>
        <w:tc>
          <w:tcPr>
            <w:tcW w:w="1420" w:type="dxa"/>
            <w:tcBorders>
              <w:top w:val="nil"/>
              <w:left w:val="nil"/>
              <w:bottom w:val="single" w:sz="4" w:space="0" w:color="auto"/>
              <w:right w:val="single" w:sz="4" w:space="0" w:color="auto"/>
            </w:tcBorders>
            <w:shd w:val="clear" w:color="auto" w:fill="FFFFFF" w:themeFill="background1"/>
            <w:noWrap/>
            <w:vAlign w:val="bottom"/>
          </w:tcPr>
          <w:p w:rsidR="008843B2" w:rsidRPr="008843B2" w:rsidRDefault="008843B2" w:rsidP="008843B2">
            <w:pPr>
              <w:jc w:val="right"/>
              <w:rPr>
                <w:rFonts w:ascii="Arial" w:hAnsi="Arial"/>
                <w:color w:val="984806" w:themeColor="accent6" w:themeShade="80"/>
              </w:rPr>
            </w:pPr>
            <w:r w:rsidRPr="008843B2">
              <w:rPr>
                <w:rFonts w:ascii="Arial" w:hAnsi="Arial"/>
              </w:rPr>
              <w:t>10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1%</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000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rot</w:t>
            </w:r>
          </w:p>
        </w:tc>
        <w:tc>
          <w:tcPr>
            <w:tcW w:w="918" w:type="dxa"/>
            <w:tcBorders>
              <w:top w:val="nil"/>
              <w:left w:val="nil"/>
              <w:bottom w:val="single" w:sz="4" w:space="0" w:color="auto"/>
              <w:right w:val="single" w:sz="4" w:space="0" w:color="auto"/>
            </w:tcBorders>
            <w:shd w:val="clear" w:color="auto" w:fill="FFFFFF" w:themeFill="background1"/>
            <w:noWrap/>
            <w:vAlign w:val="bottom"/>
          </w:tcPr>
          <w:p w:rsidR="008843B2" w:rsidRPr="008843B2" w:rsidRDefault="008843B2" w:rsidP="008843B2">
            <w:pPr>
              <w:jc w:val="center"/>
              <w:rPr>
                <w:rFonts w:ascii="Arial" w:hAnsi="Arial"/>
              </w:rPr>
            </w:pPr>
            <w:r w:rsidRPr="008843B2">
              <w:rPr>
                <w:rFonts w:ascii="Arial" w:hAnsi="Arial"/>
              </w:rPr>
              <w:t>2</w:t>
            </w:r>
          </w:p>
        </w:tc>
        <w:tc>
          <w:tcPr>
            <w:tcW w:w="918" w:type="dxa"/>
            <w:tcBorders>
              <w:top w:val="nil"/>
              <w:left w:val="nil"/>
              <w:bottom w:val="single" w:sz="4" w:space="0" w:color="auto"/>
              <w:right w:val="single" w:sz="4" w:space="0" w:color="auto"/>
            </w:tcBorders>
            <w:shd w:val="clear" w:color="auto" w:fill="FFFFFF" w:themeFill="background1"/>
            <w:noWrap/>
            <w:vAlign w:val="bottom"/>
          </w:tcPr>
          <w:p w:rsidR="008843B2" w:rsidRPr="008843B2" w:rsidRDefault="008843B2" w:rsidP="008843B2">
            <w:pPr>
              <w:jc w:val="center"/>
              <w:rPr>
                <w:rFonts w:ascii="Arial" w:hAnsi="Arial"/>
              </w:rPr>
            </w:pPr>
            <w:r w:rsidRPr="008843B2">
              <w:rPr>
                <w:rFonts w:ascii="Arial" w:hAnsi="Arial"/>
              </w:rPr>
              <w:t>2</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2%</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78009"/>
            <w:noWrap/>
            <w:vAlign w:val="bottom"/>
          </w:tcPr>
          <w:p w:rsidR="008843B2" w:rsidRPr="008843B2" w:rsidRDefault="008843B2" w:rsidP="008843B2">
            <w:pPr>
              <w:jc w:val="center"/>
              <w:rPr>
                <w:rFonts w:ascii="Arial" w:hAnsi="Arial"/>
                <w:b/>
                <w:bCs/>
              </w:rPr>
            </w:pPr>
            <w:r w:rsidRPr="008843B2">
              <w:rPr>
                <w:rFonts w:ascii="Arial" w:hAnsi="Arial"/>
                <w:b/>
                <w:bCs/>
              </w:rPr>
              <w:t>orange</w:t>
            </w:r>
          </w:p>
        </w:tc>
        <w:tc>
          <w:tcPr>
            <w:tcW w:w="918" w:type="dxa"/>
            <w:tcBorders>
              <w:top w:val="nil"/>
              <w:left w:val="nil"/>
              <w:bottom w:val="single" w:sz="4" w:space="0" w:color="auto"/>
              <w:right w:val="single" w:sz="4" w:space="0" w:color="auto"/>
            </w:tcBorders>
            <w:shd w:val="clear" w:color="auto" w:fill="A6A6A6" w:themeFill="background1" w:themeFillShade="A6"/>
            <w:noWrap/>
            <w:vAlign w:val="bottom"/>
          </w:tcPr>
          <w:p w:rsidR="008843B2" w:rsidRPr="008843B2" w:rsidRDefault="008843B2" w:rsidP="008843B2">
            <w:pPr>
              <w:jc w:val="center"/>
              <w:rPr>
                <w:rFonts w:ascii="Arial" w:hAnsi="Arial"/>
              </w:rPr>
            </w:pPr>
            <w:r w:rsidRPr="008843B2">
              <w:rPr>
                <w:rFonts w:ascii="Arial" w:hAnsi="Arial"/>
                <w:noProof/>
                <w:lang w:eastAsia="de-DE"/>
              </w:rPr>
              <mc:AlternateContent>
                <mc:Choice Requires="wps">
                  <w:drawing>
                    <wp:anchor distT="0" distB="0" distL="114300" distR="114300" simplePos="0" relativeHeight="252262400" behindDoc="0" locked="0" layoutInCell="1" allowOverlap="1" wp14:anchorId="7F1B7DDC" wp14:editId="5CB852E3">
                      <wp:simplePos x="0" y="0"/>
                      <wp:positionH relativeFrom="column">
                        <wp:posOffset>149225</wp:posOffset>
                      </wp:positionH>
                      <wp:positionV relativeFrom="paragraph">
                        <wp:posOffset>140969</wp:posOffset>
                      </wp:positionV>
                      <wp:extent cx="9525" cy="1304925"/>
                      <wp:effectExtent l="38100" t="0" r="66675" b="47625"/>
                      <wp:wrapNone/>
                      <wp:docPr id="1904" name="Gerade Verbindung mit Pfeil 1904"/>
                      <wp:cNvGraphicFramePr/>
                      <a:graphic xmlns:a="http://schemas.openxmlformats.org/drawingml/2006/main">
                        <a:graphicData uri="http://schemas.microsoft.com/office/word/2010/wordprocessingShape">
                          <wps:wsp>
                            <wps:cNvCnPr/>
                            <wps:spPr>
                              <a:xfrm>
                                <a:off x="0" y="0"/>
                                <a:ext cx="9525" cy="1304925"/>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anchor>
                  </w:drawing>
                </mc:Choice>
                <mc:Fallback>
                  <w:pict>
                    <v:shape id="Gerade Verbindung mit Pfeil 1904" o:spid="_x0000_s1026" type="#_x0000_t32" style="position:absolute;margin-left:11.75pt;margin-top:11.1pt;width:.75pt;height:102.75pt;z-index:252262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">
                      <v:stroke endarrow="block"/>
                    </v:shape>
                  </w:pict>
                </mc:Fallback>
              </mc:AlternateContent>
            </w:r>
            <w:r w:rsidRPr="008843B2">
              <w:rPr>
                <w:rFonts w:ascii="Arial" w:hAnsi="Arial"/>
              </w:rPr>
              <w:t>3</w:t>
            </w:r>
          </w:p>
        </w:tc>
        <w:tc>
          <w:tcPr>
            <w:tcW w:w="918" w:type="dxa"/>
            <w:tcBorders>
              <w:top w:val="nil"/>
              <w:left w:val="nil"/>
              <w:bottom w:val="single" w:sz="4" w:space="0" w:color="auto"/>
              <w:right w:val="single" w:sz="4" w:space="0" w:color="auto"/>
            </w:tcBorders>
            <w:shd w:val="clear" w:color="auto" w:fill="A6A6A6" w:themeFill="background1" w:themeFillShade="A6"/>
            <w:noWrap/>
            <w:vAlign w:val="bottom"/>
          </w:tcPr>
          <w:p w:rsidR="008843B2" w:rsidRPr="008843B2" w:rsidRDefault="008843B2" w:rsidP="008843B2">
            <w:pPr>
              <w:jc w:val="center"/>
              <w:rPr>
                <w:rFonts w:ascii="Arial" w:hAnsi="Arial"/>
              </w:rPr>
            </w:pPr>
            <w:r w:rsidRPr="008843B2">
              <w:rPr>
                <w:rFonts w:ascii="Arial" w:hAnsi="Arial"/>
              </w:rPr>
              <w:t>3</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noProof/>
                <w:lang w:eastAsia="de-DE"/>
              </w:rPr>
              <mc:AlternateContent>
                <mc:Choice Requires="wps">
                  <w:drawing>
                    <wp:anchor distT="0" distB="0" distL="114300" distR="114300" simplePos="0" relativeHeight="252263424" behindDoc="0" locked="0" layoutInCell="1" allowOverlap="1" wp14:anchorId="2650B2F2" wp14:editId="00EDB7A6">
                      <wp:simplePos x="0" y="0"/>
                      <wp:positionH relativeFrom="column">
                        <wp:posOffset>130810</wp:posOffset>
                      </wp:positionH>
                      <wp:positionV relativeFrom="paragraph">
                        <wp:posOffset>-384175</wp:posOffset>
                      </wp:positionV>
                      <wp:extent cx="142875" cy="1771650"/>
                      <wp:effectExtent l="0" t="0" r="66675" b="57150"/>
                      <wp:wrapNone/>
                      <wp:docPr id="1905" name="Gerade Verbindung mit Pfeil 1905"/>
                      <wp:cNvGraphicFramePr/>
                      <a:graphic xmlns:a="http://schemas.openxmlformats.org/drawingml/2006/main">
                        <a:graphicData uri="http://schemas.microsoft.com/office/word/2010/wordprocessingShape">
                          <wps:wsp>
                            <wps:cNvCnPr/>
                            <wps:spPr>
                              <a:xfrm>
                                <a:off x="0" y="0"/>
                                <a:ext cx="142875" cy="1771650"/>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1905" o:spid="_x0000_s1026" type="#_x0000_t32" style="position:absolute;margin-left:10.3pt;margin-top:-30.25pt;width:11.25pt;height:139.5pt;z-index:25226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">
                      <v:stroke endarrow="block"/>
                    </v:shape>
                  </w:pict>
                </mc:Fallback>
              </mc:AlternateContent>
            </w:r>
            <w:r w:rsidRPr="008843B2">
              <w:rPr>
                <w:rFonts w:ascii="Arial" w:hAnsi="Arial"/>
              </w:rPr>
              <w:t>1.000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FFFF00"/>
            <w:noWrap/>
            <w:vAlign w:val="bottom"/>
          </w:tcPr>
          <w:p w:rsidR="008843B2" w:rsidRPr="008843B2" w:rsidRDefault="008843B2" w:rsidP="008843B2">
            <w:pPr>
              <w:jc w:val="center"/>
              <w:rPr>
                <w:rFonts w:ascii="Arial" w:hAnsi="Arial"/>
                <w:b/>
                <w:bCs/>
              </w:rPr>
            </w:pPr>
            <w:r w:rsidRPr="008843B2">
              <w:rPr>
                <w:rFonts w:ascii="Arial" w:hAnsi="Arial"/>
                <w:b/>
                <w:bCs/>
              </w:rPr>
              <w:t>gelb</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4</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4</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FF00"/>
            <w:noWrap/>
            <w:vAlign w:val="bottom"/>
          </w:tcPr>
          <w:p w:rsidR="008843B2" w:rsidRPr="008843B2" w:rsidRDefault="008843B2" w:rsidP="008843B2">
            <w:pPr>
              <w:jc w:val="center"/>
              <w:rPr>
                <w:rFonts w:ascii="Arial" w:hAnsi="Arial"/>
                <w:b/>
                <w:bCs/>
              </w:rPr>
            </w:pPr>
            <w:r w:rsidRPr="008843B2">
              <w:rPr>
                <w:rFonts w:ascii="Arial" w:hAnsi="Arial"/>
                <w:b/>
                <w:bCs/>
              </w:rPr>
              <w:t>grün</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5</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5</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 0,5%</w:t>
            </w: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0000FF"/>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blau</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6</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6</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800080"/>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violett</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7</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noProof/>
                <w:lang w:eastAsia="de-DE"/>
              </w:rPr>
              <mc:AlternateContent>
                <mc:Choice Requires="wps">
                  <w:drawing>
                    <wp:anchor distT="0" distB="0" distL="114300" distR="114300" simplePos="0" relativeHeight="252264448" behindDoc="0" locked="0" layoutInCell="1" allowOverlap="1" wp14:anchorId="3AAB0497" wp14:editId="4DDBF1EB">
                      <wp:simplePos x="0" y="0"/>
                      <wp:positionH relativeFrom="column">
                        <wp:posOffset>130810</wp:posOffset>
                      </wp:positionH>
                      <wp:positionV relativeFrom="paragraph">
                        <wp:posOffset>-546100</wp:posOffset>
                      </wp:positionV>
                      <wp:extent cx="9525" cy="1304925"/>
                      <wp:effectExtent l="38100" t="0" r="66675" b="47625"/>
                      <wp:wrapNone/>
                      <wp:docPr id="1906" name="Gerade Verbindung mit Pfeil 1906"/>
                      <wp:cNvGraphicFramePr/>
                      <a:graphic xmlns:a="http://schemas.openxmlformats.org/drawingml/2006/main">
                        <a:graphicData uri="http://schemas.microsoft.com/office/word/2010/wordprocessingShape">
                          <wps:wsp>
                            <wps:cNvCnPr/>
                            <wps:spPr>
                              <a:xfrm>
                                <a:off x="0" y="0"/>
                                <a:ext cx="9525" cy="1304925"/>
                              </a:xfrm>
                              <a:prstGeom prst="straightConnector1">
                                <a:avLst/>
                              </a:prstGeom>
                              <a:noFill/>
                              <a:ln w="9525" cap="flat" cmpd="sng" algn="ctr">
                                <a:solidFill>
                                  <a:sysClr val="windowText" lastClr="000000">
                                    <a:shade val="95000"/>
                                    <a:satMod val="105000"/>
                                  </a:sys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1906" o:spid="_x0000_s1026" type="#_x0000_t32" style="position:absolute;margin-left:10.3pt;margin-top:-43pt;width:.75pt;height:102.75pt;z-index:25226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">
                      <v:stroke endarrow="block"/>
                    </v:shape>
                  </w:pict>
                </mc:Fallback>
              </mc:AlternateContent>
            </w:r>
            <w:r w:rsidRPr="008843B2">
              <w:rPr>
                <w:rFonts w:ascii="Arial" w:hAnsi="Arial"/>
              </w:rPr>
              <w:t>7</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969696"/>
            <w:noWrap/>
            <w:vAlign w:val="bottom"/>
          </w:tcPr>
          <w:p w:rsidR="008843B2" w:rsidRPr="008843B2" w:rsidRDefault="008843B2" w:rsidP="008843B2">
            <w:pPr>
              <w:jc w:val="center"/>
              <w:rPr>
                <w:rFonts w:ascii="Arial" w:hAnsi="Arial"/>
                <w:b/>
                <w:bCs/>
                <w:color w:val="FFFFFF"/>
              </w:rPr>
            </w:pPr>
            <w:r w:rsidRPr="008843B2">
              <w:rPr>
                <w:rFonts w:ascii="Arial" w:hAnsi="Arial"/>
                <w:b/>
                <w:bCs/>
                <w:color w:val="FFFFFF"/>
              </w:rPr>
              <w:t>grau</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8</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8</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r w:rsidR="008843B2" w:rsidRPr="008843B2" w:rsidTr="008843B2">
        <w:trPr>
          <w:trHeight w:val="255"/>
        </w:trPr>
        <w:tc>
          <w:tcPr>
            <w:tcW w:w="1041" w:type="dxa"/>
            <w:tcBorders>
              <w:top w:val="nil"/>
              <w:left w:val="single" w:sz="4" w:space="0" w:color="auto"/>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b/>
                <w:bCs/>
              </w:rPr>
            </w:pPr>
            <w:r w:rsidRPr="008843B2">
              <w:rPr>
                <w:rFonts w:ascii="Arial" w:hAnsi="Arial"/>
                <w:b/>
                <w:bCs/>
              </w:rPr>
              <w:t>weiß</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9</w:t>
            </w:r>
          </w:p>
        </w:tc>
        <w:tc>
          <w:tcPr>
            <w:tcW w:w="918"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r w:rsidRPr="008843B2">
              <w:rPr>
                <w:rFonts w:ascii="Arial" w:hAnsi="Arial"/>
              </w:rPr>
              <w:t>9</w:t>
            </w:r>
          </w:p>
        </w:tc>
        <w:tc>
          <w:tcPr>
            <w:tcW w:w="1420"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right"/>
              <w:rPr>
                <w:rFonts w:ascii="Arial" w:hAnsi="Arial"/>
              </w:rPr>
            </w:pPr>
            <w:r w:rsidRPr="008843B2">
              <w:rPr>
                <w:rFonts w:ascii="Arial" w:hAnsi="Arial"/>
              </w:rPr>
              <w:t>1.000.000.000</w:t>
            </w:r>
          </w:p>
        </w:tc>
        <w:tc>
          <w:tcPr>
            <w:tcW w:w="1074" w:type="dxa"/>
            <w:tcBorders>
              <w:top w:val="nil"/>
              <w:left w:val="nil"/>
              <w:bottom w:val="single" w:sz="4" w:space="0" w:color="auto"/>
              <w:right w:val="single" w:sz="4" w:space="0" w:color="auto"/>
            </w:tcBorders>
            <w:shd w:val="clear" w:color="auto" w:fill="auto"/>
            <w:noWrap/>
            <w:vAlign w:val="bottom"/>
          </w:tcPr>
          <w:p w:rsidR="008843B2" w:rsidRPr="008843B2" w:rsidRDefault="008843B2" w:rsidP="008843B2">
            <w:pPr>
              <w:jc w:val="center"/>
              <w:rPr>
                <w:rFonts w:ascii="Arial" w:hAnsi="Arial"/>
              </w:rPr>
            </w:pPr>
          </w:p>
        </w:tc>
      </w:tr>
    </w:tbl>
    <w:p w:rsidR="008843B2" w:rsidRPr="008843B2" w:rsidRDefault="008843B2" w:rsidP="008843B2">
      <w:pPr>
        <w:spacing w:line="240" w:lineRule="exact"/>
        <w:rPr>
          <w:b/>
          <w:i/>
        </w:rPr>
      </w:pPr>
      <w:r w:rsidRPr="008843B2">
        <w:rPr>
          <w:b/>
        </w:rPr>
        <w:br w:type="textWrapping" w:clear="all"/>
      </w:r>
    </w:p>
    <w:tbl>
      <w:tblPr>
        <w:tblStyle w:val="Tabellenraster"/>
        <w:tblpPr w:leftFromText="141" w:rightFromText="141" w:vertAnchor="text" w:horzAnchor="margin" w:tblpY="1448"/>
        <w:tblW w:w="0" w:type="auto"/>
        <w:tblLook w:val="04A0" w:firstRow="1" w:lastRow="0" w:firstColumn="1" w:lastColumn="0" w:noHBand="0" w:noVBand="1"/>
      </w:tblPr>
      <w:tblGrid>
        <w:gridCol w:w="3680"/>
        <w:gridCol w:w="3680"/>
      </w:tblGrid>
      <w:tr w:rsidR="008843B2" w:rsidRPr="008843B2" w:rsidTr="008843B2">
        <w:tc>
          <w:tcPr>
            <w:tcW w:w="3680" w:type="dxa"/>
          </w:tcPr>
          <w:p w:rsidR="008843B2" w:rsidRPr="008843B2" w:rsidRDefault="008843B2" w:rsidP="008843B2">
            <w:pPr>
              <w:spacing w:line="240" w:lineRule="exact"/>
              <w:rPr>
                <w:b/>
              </w:rPr>
            </w:pPr>
            <w:r w:rsidRPr="008843B2">
              <w:rPr>
                <w:b/>
              </w:rPr>
              <w:t>Widerstandswert</w:t>
            </w:r>
          </w:p>
        </w:tc>
        <w:tc>
          <w:tcPr>
            <w:tcW w:w="3680" w:type="dxa"/>
          </w:tcPr>
          <w:p w:rsidR="008843B2" w:rsidRPr="008843B2" w:rsidRDefault="008843B2" w:rsidP="008843B2">
            <w:pPr>
              <w:spacing w:line="240" w:lineRule="exact"/>
              <w:rPr>
                <w:b/>
              </w:rPr>
            </w:pPr>
            <w:r w:rsidRPr="008843B2">
              <w:rPr>
                <w:b/>
              </w:rPr>
              <w:t>Farbkombination</w:t>
            </w:r>
          </w:p>
        </w:tc>
      </w:tr>
      <w:tr w:rsidR="008843B2" w:rsidRPr="008843B2" w:rsidTr="008843B2">
        <w:tc>
          <w:tcPr>
            <w:tcW w:w="3680" w:type="dxa"/>
            <w:vAlign w:val="center"/>
          </w:tcPr>
          <w:p w:rsidR="008843B2" w:rsidRPr="008843B2" w:rsidRDefault="008843B2" w:rsidP="008843B2">
            <w:pPr>
              <w:spacing w:line="240" w:lineRule="exact"/>
              <w:jc w:val="center"/>
              <w:rPr>
                <w:b/>
              </w:rPr>
            </w:pPr>
            <w:r w:rsidRPr="008843B2">
              <w:rPr>
                <w:b/>
              </w:rPr>
              <w:t>33</w:t>
            </w:r>
            <w:r w:rsidR="00367757">
              <w:rPr>
                <w:b/>
              </w:rPr>
              <w:t xml:space="preserve"> </w:t>
            </w:r>
            <w:r w:rsidRPr="008843B2">
              <w:rPr>
                <w:b/>
              </w:rPr>
              <w:t>Ω</w:t>
            </w:r>
          </w:p>
        </w:tc>
        <w:tc>
          <w:tcPr>
            <w:tcW w:w="3680" w:type="dxa"/>
          </w:tcPr>
          <w:p w:rsidR="008843B2" w:rsidRPr="008843B2" w:rsidRDefault="008843B2" w:rsidP="008843B2">
            <w:pPr>
              <w:spacing w:line="240" w:lineRule="exact"/>
              <w:rPr>
                <w:b/>
              </w:rPr>
            </w:pPr>
            <w:r w:rsidRPr="008843B2">
              <w:rPr>
                <w:b/>
                <w:color w:val="F79646" w:themeColor="accent6"/>
              </w:rPr>
              <w:t xml:space="preserve">orange </w:t>
            </w:r>
            <w:proofErr w:type="spellStart"/>
            <w:r w:rsidRPr="008843B2">
              <w:rPr>
                <w:b/>
                <w:color w:val="F79646" w:themeColor="accent6"/>
              </w:rPr>
              <w:t>orange</w:t>
            </w:r>
            <w:proofErr w:type="spellEnd"/>
            <w:r w:rsidRPr="008843B2">
              <w:rPr>
                <w:b/>
              </w:rPr>
              <w:t xml:space="preserve"> schwarz</w:t>
            </w:r>
          </w:p>
        </w:tc>
      </w:tr>
      <w:tr w:rsidR="008843B2" w:rsidRPr="008843B2" w:rsidTr="008843B2">
        <w:tc>
          <w:tcPr>
            <w:tcW w:w="3680" w:type="dxa"/>
            <w:vAlign w:val="center"/>
          </w:tcPr>
          <w:p w:rsidR="008843B2" w:rsidRPr="008843B2" w:rsidRDefault="008843B2" w:rsidP="008843B2">
            <w:pPr>
              <w:spacing w:line="240" w:lineRule="exact"/>
              <w:jc w:val="center"/>
              <w:rPr>
                <w:b/>
              </w:rPr>
            </w:pPr>
            <w:r w:rsidRPr="008843B2">
              <w:rPr>
                <w:b/>
              </w:rPr>
              <w:t>10 kΩ</w:t>
            </w:r>
          </w:p>
        </w:tc>
        <w:tc>
          <w:tcPr>
            <w:tcW w:w="3680" w:type="dxa"/>
          </w:tcPr>
          <w:p w:rsidR="008843B2" w:rsidRPr="008843B2" w:rsidRDefault="008843B2" w:rsidP="008843B2">
            <w:pPr>
              <w:spacing w:line="240" w:lineRule="exact"/>
              <w:rPr>
                <w:b/>
              </w:rPr>
            </w:pPr>
          </w:p>
        </w:tc>
      </w:tr>
      <w:tr w:rsidR="008843B2" w:rsidRPr="008843B2" w:rsidTr="008843B2">
        <w:tc>
          <w:tcPr>
            <w:tcW w:w="3680" w:type="dxa"/>
            <w:vAlign w:val="center"/>
          </w:tcPr>
          <w:p w:rsidR="008843B2" w:rsidRPr="008843B2" w:rsidRDefault="008843B2" w:rsidP="008843B2">
            <w:pPr>
              <w:spacing w:line="240" w:lineRule="exact"/>
              <w:jc w:val="center"/>
              <w:rPr>
                <w:b/>
              </w:rPr>
            </w:pPr>
            <w:r w:rsidRPr="008843B2">
              <w:rPr>
                <w:b/>
              </w:rPr>
              <w:t>10 kΩ</w:t>
            </w:r>
          </w:p>
        </w:tc>
        <w:tc>
          <w:tcPr>
            <w:tcW w:w="3680" w:type="dxa"/>
          </w:tcPr>
          <w:p w:rsidR="008843B2" w:rsidRPr="008843B2" w:rsidRDefault="008843B2" w:rsidP="008843B2">
            <w:pPr>
              <w:spacing w:line="240" w:lineRule="exact"/>
              <w:rPr>
                <w:b/>
              </w:rPr>
            </w:pPr>
          </w:p>
        </w:tc>
      </w:tr>
      <w:tr w:rsidR="008843B2" w:rsidRPr="008843B2" w:rsidTr="008843B2">
        <w:tc>
          <w:tcPr>
            <w:tcW w:w="3680" w:type="dxa"/>
            <w:vAlign w:val="center"/>
          </w:tcPr>
          <w:p w:rsidR="008843B2" w:rsidRPr="008843B2" w:rsidRDefault="008843B2" w:rsidP="008843B2">
            <w:pPr>
              <w:spacing w:line="240" w:lineRule="exact"/>
              <w:jc w:val="center"/>
              <w:rPr>
                <w:b/>
              </w:rPr>
            </w:pPr>
            <w:r w:rsidRPr="008843B2">
              <w:rPr>
                <w:b/>
              </w:rPr>
              <w:t>22 kΩ</w:t>
            </w:r>
          </w:p>
        </w:tc>
        <w:tc>
          <w:tcPr>
            <w:tcW w:w="3680" w:type="dxa"/>
          </w:tcPr>
          <w:p w:rsidR="008843B2" w:rsidRPr="008843B2" w:rsidRDefault="008843B2" w:rsidP="008843B2">
            <w:pPr>
              <w:spacing w:line="240" w:lineRule="exact"/>
              <w:rPr>
                <w:b/>
              </w:rPr>
            </w:pPr>
          </w:p>
        </w:tc>
      </w:tr>
    </w:tbl>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r w:rsidRPr="008843B2">
        <w:rPr>
          <w:noProof/>
          <w:lang w:eastAsia="de-DE"/>
        </w:rPr>
        <mc:AlternateContent>
          <mc:Choice Requires="wps">
            <w:drawing>
              <wp:anchor distT="0" distB="0" distL="114300" distR="114300" simplePos="0" relativeHeight="252265472" behindDoc="0" locked="0" layoutInCell="1" allowOverlap="1" wp14:anchorId="011BB540" wp14:editId="1F050E20">
                <wp:simplePos x="0" y="0"/>
                <wp:positionH relativeFrom="column">
                  <wp:posOffset>4347210</wp:posOffset>
                </wp:positionH>
                <wp:positionV relativeFrom="paragraph">
                  <wp:posOffset>115570</wp:posOffset>
                </wp:positionV>
                <wp:extent cx="304800" cy="451485"/>
                <wp:effectExtent l="0" t="0" r="0" b="0"/>
                <wp:wrapNone/>
                <wp:docPr id="190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451485"/>
                        </a:xfrm>
                        <a:prstGeom prst="rect">
                          <a:avLst/>
                        </a:prstGeom>
                        <a:solidFill>
                          <a:srgbClr val="FFFFFF"/>
                        </a:solidFill>
                        <a:ln w="9525">
                          <a:noFill/>
                          <a:miter lim="800000"/>
                          <a:headEnd/>
                          <a:tailEnd/>
                        </a:ln>
                      </wps:spPr>
                      <wps:txbx>
                        <w:txbxContent>
                          <w:p w:rsidR="00BF50F8" w:rsidRPr="00A176EE" w:rsidRDefault="00BF50F8" w:rsidP="008843B2">
                            <w:pPr>
                              <w:rPr>
                                <w:b/>
                                <w:sz w:val="44"/>
                              </w:rPr>
                            </w:pPr>
                            <w:r>
                              <w:rPr>
                                <w:b/>
                                <w:sz w:val="44"/>
                              </w:rPr>
                              <w:t>Ω</w:t>
                            </w:r>
                          </w:p>
                        </w:txbxContent>
                      </wps:txbx>
                      <wps:bodyPr rot="0" vert="horz" wrap="square" lIns="91440" tIns="45720" rIns="91440" bIns="45720" anchor="t" anchorCtr="0">
                        <a:spAutoFit/>
                      </wps:bodyPr>
                    </wps:wsp>
                  </a:graphicData>
                </a:graphic>
              </wp:anchor>
            </w:drawing>
          </mc:Choice>
          <mc:Fallback>
            <w:pict>
              <v:shape id="_x0000_s1110" type="#_x0000_t202" style="position:absolute;margin-left:342.3pt;margin-top:9.1pt;width:24pt;height:35.55pt;z-index:252265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" stroked="f">
                <v:textbox style="mso-fit-shape-to-text:t">
                  <w:txbxContent>
                    <w:p w:rsidR="00BF50F8" w:rsidRPr="00A176EE" w:rsidRDefault="00BF50F8" w:rsidP="008843B2">
                      <w:pPr>
                        <w:rPr>
                          <w:b/>
                          <w:sz w:val="44"/>
                        </w:rPr>
                      </w:pPr>
                      <w:r>
                        <w:rPr>
                          <w:b/>
                          <w:sz w:val="44"/>
                        </w:rPr>
                        <w:t>Ω</w:t>
                      </w:r>
                    </w:p>
                  </w:txbxContent>
                </v:textbox>
              </v:shape>
            </w:pict>
          </mc:Fallback>
        </mc:AlternateContent>
      </w:r>
      <w:r w:rsidRPr="008843B2">
        <w:rPr>
          <w:noProof/>
          <w:lang w:eastAsia="de-DE"/>
        </w:rPr>
        <mc:AlternateContent>
          <mc:Choice Requires="wps">
            <w:drawing>
              <wp:anchor distT="0" distB="0" distL="114300" distR="114300" simplePos="0" relativeHeight="252257280" behindDoc="0" locked="0" layoutInCell="1" allowOverlap="1" wp14:anchorId="1FFBAC1B" wp14:editId="15065BEB">
                <wp:simplePos x="0" y="0"/>
                <wp:positionH relativeFrom="column">
                  <wp:posOffset>3613785</wp:posOffset>
                </wp:positionH>
                <wp:positionV relativeFrom="paragraph">
                  <wp:posOffset>125095</wp:posOffset>
                </wp:positionV>
                <wp:extent cx="504825" cy="451485"/>
                <wp:effectExtent l="0" t="0" r="9525" b="5715"/>
                <wp:wrapNone/>
                <wp:docPr id="19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451485"/>
                        </a:xfrm>
                        <a:prstGeom prst="rect">
                          <a:avLst/>
                        </a:prstGeom>
                        <a:solidFill>
                          <a:srgbClr val="FFFFFF"/>
                        </a:solidFill>
                        <a:ln w="9525">
                          <a:noFill/>
                          <a:miter lim="800000"/>
                          <a:headEnd/>
                          <a:tailEnd/>
                        </a:ln>
                      </wps:spPr>
                      <wps:txbx>
                        <w:txbxContent>
                          <w:p w:rsidR="00BF50F8" w:rsidRPr="00A176EE" w:rsidRDefault="00BF50F8" w:rsidP="008843B2">
                            <w:pPr>
                              <w:rPr>
                                <w:b/>
                                <w:sz w:val="44"/>
                              </w:rPr>
                            </w:pPr>
                            <w:r>
                              <w:rPr>
                                <w:b/>
                                <w:sz w:val="44"/>
                              </w:rPr>
                              <w:t>33</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 id="_x0000_s1111" type="#_x0000_t202" style="position:absolute;margin-left:284.55pt;margin-top:9.85pt;width:39.75pt;height:35.55pt;z-index:252257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" stroked="f">
                <v:textbox style="mso-fit-shape-to-text:t">
                  <w:txbxContent>
                    <w:p w:rsidR="00BF50F8" w:rsidRPr="00A176EE" w:rsidRDefault="00BF50F8" w:rsidP="008843B2">
                      <w:pPr>
                        <w:rPr>
                          <w:b/>
                          <w:sz w:val="44"/>
                        </w:rPr>
                      </w:pPr>
                      <w:r>
                        <w:rPr>
                          <w:b/>
                          <w:sz w:val="44"/>
                        </w:rPr>
                        <w:t>33</w:t>
                      </w:r>
                    </w:p>
                  </w:txbxContent>
                </v:textbox>
              </v:shape>
            </w:pict>
          </mc:Fallback>
        </mc:AlternateContent>
      </w:r>
      <w:r w:rsidRPr="008843B2">
        <w:rPr>
          <w:i/>
          <w:noProof/>
          <w:lang w:eastAsia="de-DE"/>
        </w:rPr>
        <mc:AlternateContent>
          <mc:Choice Requires="wps">
            <w:drawing>
              <wp:anchor distT="0" distB="0" distL="114300" distR="114300" simplePos="0" relativeHeight="252260352" behindDoc="0" locked="0" layoutInCell="1" allowOverlap="1" wp14:anchorId="300108DF" wp14:editId="32BE2193">
                <wp:simplePos x="0" y="0"/>
                <wp:positionH relativeFrom="column">
                  <wp:posOffset>1356360</wp:posOffset>
                </wp:positionH>
                <wp:positionV relativeFrom="paragraph">
                  <wp:posOffset>125095</wp:posOffset>
                </wp:positionV>
                <wp:extent cx="304800" cy="451485"/>
                <wp:effectExtent l="0" t="0" r="0" b="0"/>
                <wp:wrapNone/>
                <wp:docPr id="191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451485"/>
                        </a:xfrm>
                        <a:prstGeom prst="rect">
                          <a:avLst/>
                        </a:prstGeom>
                        <a:solidFill>
                          <a:srgbClr val="FFFFFF"/>
                        </a:solidFill>
                        <a:ln w="9525">
                          <a:noFill/>
                          <a:miter lim="800000"/>
                          <a:headEnd/>
                          <a:tailEnd/>
                        </a:ln>
                      </wps:spPr>
                      <wps:txbx>
                        <w:txbxContent>
                          <w:p w:rsidR="00BF50F8" w:rsidRPr="00A176EE" w:rsidRDefault="00BF50F8" w:rsidP="008843B2">
                            <w:pPr>
                              <w:rPr>
                                <w:b/>
                                <w:sz w:val="44"/>
                              </w:rPr>
                            </w:pPr>
                            <w:r>
                              <w:rPr>
                                <w:b/>
                                <w:sz w:val="44"/>
                              </w:rPr>
                              <w:t>3</w:t>
                            </w:r>
                          </w:p>
                        </w:txbxContent>
                      </wps:txbx>
                      <wps:bodyPr rot="0" vert="horz" wrap="square" lIns="91440" tIns="45720" rIns="91440" bIns="45720" anchor="t" anchorCtr="0">
                        <a:spAutoFit/>
                      </wps:bodyPr>
                    </wps:wsp>
                  </a:graphicData>
                </a:graphic>
              </wp:anchor>
            </w:drawing>
          </mc:Choice>
          <mc:Fallback>
            <w:pict>
              <v:shape id="_x0000_s1112" type="#_x0000_t202" style="position:absolute;margin-left:106.8pt;margin-top:9.85pt;width:24pt;height:35.55pt;z-index:252260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" stroked="f">
                <v:textbox style="mso-fit-shape-to-text:t">
                  <w:txbxContent>
                    <w:p w:rsidR="00BF50F8" w:rsidRPr="00A176EE" w:rsidRDefault="00BF50F8" w:rsidP="008843B2">
                      <w:pPr>
                        <w:rPr>
                          <w:b/>
                          <w:sz w:val="44"/>
                        </w:rPr>
                      </w:pPr>
                      <w:r>
                        <w:rPr>
                          <w:b/>
                          <w:sz w:val="44"/>
                        </w:rPr>
                        <w:t>3</w:t>
                      </w:r>
                    </w:p>
                  </w:txbxContent>
                </v:textbox>
              </v:shape>
            </w:pict>
          </mc:Fallback>
        </mc:AlternateContent>
      </w:r>
      <w:r w:rsidRPr="008843B2">
        <w:rPr>
          <w:noProof/>
          <w:lang w:eastAsia="de-DE"/>
        </w:rPr>
        <mc:AlternateContent>
          <mc:Choice Requires="wps">
            <w:drawing>
              <wp:anchor distT="0" distB="0" distL="114300" distR="114300" simplePos="0" relativeHeight="252259328" behindDoc="0" locked="0" layoutInCell="1" allowOverlap="1" wp14:anchorId="431ADC55" wp14:editId="7883757D">
                <wp:simplePos x="0" y="0"/>
                <wp:positionH relativeFrom="column">
                  <wp:posOffset>790575</wp:posOffset>
                </wp:positionH>
                <wp:positionV relativeFrom="paragraph">
                  <wp:posOffset>114300</wp:posOffset>
                </wp:positionV>
                <wp:extent cx="304800" cy="451485"/>
                <wp:effectExtent l="0" t="0" r="0" b="0"/>
                <wp:wrapNone/>
                <wp:docPr id="191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451485"/>
                        </a:xfrm>
                        <a:prstGeom prst="rect">
                          <a:avLst/>
                        </a:prstGeom>
                        <a:solidFill>
                          <a:srgbClr val="FFFFFF"/>
                        </a:solidFill>
                        <a:ln w="9525">
                          <a:noFill/>
                          <a:miter lim="800000"/>
                          <a:headEnd/>
                          <a:tailEnd/>
                        </a:ln>
                      </wps:spPr>
                      <wps:txbx>
                        <w:txbxContent>
                          <w:p w:rsidR="00BF50F8" w:rsidRDefault="00BF50F8" w:rsidP="008843B2">
                            <w:pPr>
                              <w:rPr>
                                <w:b/>
                                <w:sz w:val="44"/>
                              </w:rPr>
                            </w:pPr>
                            <w:r>
                              <w:rPr>
                                <w:b/>
                                <w:sz w:val="44"/>
                              </w:rPr>
                              <w:t>3</w:t>
                            </w:r>
                          </w:p>
                        </w:txbxContent>
                      </wps:txbx>
                      <wps:bodyPr rot="0" vert="horz" wrap="square" lIns="91440" tIns="45720" rIns="91440" bIns="45720" anchor="t" anchorCtr="0">
                        <a:spAutoFit/>
                      </wps:bodyPr>
                    </wps:wsp>
                  </a:graphicData>
                </a:graphic>
              </wp:anchor>
            </w:drawing>
          </mc:Choice>
          <mc:Fallback>
            <w:pict>
              <v:shape id="_x0000_s1113" type="#_x0000_t202" style="position:absolute;margin-left:62.25pt;margin-top:9pt;width:24pt;height:35.55pt;z-index:252259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" stroked="f">
                <v:textbox style="mso-fit-shape-to-text:t">
                  <w:txbxContent>
                    <w:p w:rsidR="00BF50F8" w:rsidRDefault="00BF50F8" w:rsidP="008843B2">
                      <w:pPr>
                        <w:rPr>
                          <w:b/>
                          <w:sz w:val="44"/>
                        </w:rPr>
                      </w:pPr>
                      <w:r>
                        <w:rPr>
                          <w:b/>
                          <w:sz w:val="44"/>
                        </w:rPr>
                        <w:t>3</w:t>
                      </w:r>
                    </w:p>
                  </w:txbxContent>
                </v:textbox>
              </v:shape>
            </w:pict>
          </mc:Fallback>
        </mc:AlternateContent>
      </w:r>
      <w:r w:rsidRPr="008843B2">
        <w:rPr>
          <w:b/>
          <w:i/>
          <w:noProof/>
          <w:lang w:eastAsia="de-DE"/>
        </w:rPr>
        <mc:AlternateContent>
          <mc:Choice Requires="wpg">
            <w:drawing>
              <wp:anchor distT="0" distB="0" distL="114300" distR="114300" simplePos="0" relativeHeight="252261376" behindDoc="0" locked="0" layoutInCell="1" allowOverlap="1" wp14:anchorId="663F4561" wp14:editId="24557594">
                <wp:simplePos x="0" y="0"/>
                <wp:positionH relativeFrom="column">
                  <wp:posOffset>775335</wp:posOffset>
                </wp:positionH>
                <wp:positionV relativeFrom="paragraph">
                  <wp:posOffset>153670</wp:posOffset>
                </wp:positionV>
                <wp:extent cx="3400425" cy="452119"/>
                <wp:effectExtent l="0" t="0" r="28575" b="5715"/>
                <wp:wrapNone/>
                <wp:docPr id="1912" name="Gruppieren 1912"/>
                <wp:cNvGraphicFramePr/>
                <a:graphic xmlns:a="http://schemas.openxmlformats.org/drawingml/2006/main">
                  <a:graphicData uri="http://schemas.microsoft.com/office/word/2010/wordprocessingGroup">
                    <wpg:wgp>
                      <wpg:cNvGrpSpPr/>
                      <wpg:grpSpPr>
                        <a:xfrm>
                          <a:off x="0" y="0"/>
                          <a:ext cx="3400425" cy="452119"/>
                          <a:chOff x="0" y="0"/>
                          <a:chExt cx="3400425" cy="452119"/>
                        </a:xfrm>
                      </wpg:grpSpPr>
                      <wpg:grpSp>
                        <wpg:cNvPr id="1913" name="Gruppieren 1913"/>
                        <wpg:cNvGrpSpPr/>
                        <wpg:grpSpPr>
                          <a:xfrm>
                            <a:off x="0" y="57150"/>
                            <a:ext cx="3400425" cy="272415"/>
                            <a:chOff x="0" y="0"/>
                            <a:chExt cx="3400425" cy="272415"/>
                          </a:xfrm>
                        </wpg:grpSpPr>
                        <wps:wsp>
                          <wps:cNvPr id="1914" name="Rechteck 1914"/>
                          <wps:cNvSpPr/>
                          <wps:spPr>
                            <a:xfrm>
                              <a:off x="0" y="0"/>
                              <a:ext cx="31115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15" name="Rechteck 1915"/>
                          <wps:cNvSpPr/>
                          <wps:spPr>
                            <a:xfrm>
                              <a:off x="600075" y="0"/>
                              <a:ext cx="31115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16" name="Rechteck 1916"/>
                          <wps:cNvSpPr/>
                          <wps:spPr>
                            <a:xfrm>
                              <a:off x="1247775" y="9525"/>
                              <a:ext cx="59563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17" name="Ellipse 1917"/>
                          <wps:cNvSpPr/>
                          <wps:spPr>
                            <a:xfrm>
                              <a:off x="1066800" y="114300"/>
                              <a:ext cx="69273" cy="90054"/>
                            </a:xfrm>
                            <a:prstGeom prst="ellipse">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18" name="Rechteck 1918"/>
                          <wps:cNvSpPr/>
                          <wps:spPr>
                            <a:xfrm>
                              <a:off x="2790825" y="9525"/>
                              <a:ext cx="609600" cy="262890"/>
                            </a:xfrm>
                            <a:prstGeom prst="rec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919" name="Textfeld 2"/>
                        <wps:cNvSpPr txBox="1">
                          <a:spLocks noChangeArrowheads="1"/>
                        </wps:cNvSpPr>
                        <wps:spPr bwMode="auto">
                          <a:xfrm>
                            <a:off x="2162175" y="0"/>
                            <a:ext cx="305434" cy="452119"/>
                          </a:xfrm>
                          <a:prstGeom prst="rect">
                            <a:avLst/>
                          </a:prstGeom>
                          <a:solidFill>
                            <a:srgbClr val="FFFFFF"/>
                          </a:solidFill>
                          <a:ln w="9525">
                            <a:noFill/>
                            <a:miter lim="800000"/>
                            <a:headEnd/>
                            <a:tailEnd/>
                          </a:ln>
                        </wps:spPr>
                        <wps:txbx>
                          <w:txbxContent>
                            <w:p w:rsidR="00BF50F8" w:rsidRPr="00A176EE" w:rsidRDefault="00BF50F8" w:rsidP="008843B2">
                              <w:pPr>
                                <w:rPr>
                                  <w:b/>
                                  <w:sz w:val="44"/>
                                </w:rPr>
                              </w:pPr>
                              <w:r w:rsidRPr="00A176EE">
                                <w:rPr>
                                  <w:b/>
                                  <w:sz w:val="44"/>
                                </w:rPr>
                                <w:t>=</w:t>
                              </w:r>
                            </w:p>
                          </w:txbxContent>
                        </wps:txbx>
                        <wps:bodyPr rot="0" vert="horz" wrap="square" lIns="91440" tIns="45720" rIns="91440" bIns="45720" anchor="t" anchorCtr="0">
                          <a:spAutoFit/>
                        </wps:bodyPr>
                      </wps:wsp>
                    </wpg:wgp>
                  </a:graphicData>
                </a:graphic>
              </wp:anchor>
            </w:drawing>
          </mc:Choice>
          <mc:Fallback>
            <w:pict>
              <v:group id="Gruppieren 1912" o:spid="_x0000_s1114" style="position:absolute;margin-left:61.05pt;margin-top:12.1pt;width:267.75pt;height:35.6pt;z-index:252261376" coordsize="34004,4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">
                <v:group id="Gruppieren 1913" o:spid="_x0000_s1115" style="position:absolute;top:571;width:34004;height:2724" coordsize="34004,27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m43Z8MAAADdAAAADwAAAGRycy9kb3ducmV2LnhtbERPS4vCMBC+L/gfwgje&#10;1rSKi1ajiLjiQQQfIN6GZmyLzaQ02bb++82CsLf5+J6zWHWmFA3VrrCsIB5GIIhTqwvOFFwv359T&#10;EM4jaywtk4IXOVgtex8LTLRt+UTN2WcihLBLUEHufZVI6dKcDLqhrYgD97C1QR9gnUldYxvCTSlH&#10;UfQlDRYcGnKsaJNT+jz/GAW7Ftv1ON42h+dj87pfJsfbISalBv1uPQfhqfP/4rd7r8P8WTy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abjdnwwAAAN0AAAAP&#10;AAAAAAAAAAAAAAAAAKoCAABkcnMvZG93bnJldi54bWxQSwUGAAAAAAQABAD6AAAAmgMAAAAA&#10;">
                  <v:rect id="Rechteck 1914" o:spid="_x0000_s1116" style="position:absolute;width:3111;height:26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GMjMIA&#10;AADdAAAADwAAAGRycy9kb3ducmV2LnhtbERPS2vCQBC+F/wPywi91U1E0pq6ihYK4q2a3ofsNNk2&#10;Oxuz2zz+vSsUepuP7zmb3Wgb0VPnjWMF6SIBQVw6bbhSUFzen15A+ICssXFMCibysNvOHjaYazfw&#10;B/XnUIkYwj5HBXUIbS6lL2uy6BeuJY7cl+sshgi7SuoOhxhuG7lMkkxaNBwbamzpraby5/xrFbSr&#10;dH36PhSJKc3z5FP8zMK1UepxPu5fQQQaw7/4z33Ucf46XcH9m3iC3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oYyMwgAAAN0AAAAPAAAAAAAAAAAAAAAAAJgCAABkcnMvZG93&#10;bnJldi54bWxQSwUGAAAAAAQABAD1AAAAhwMAAAAA&#10;" filled="f" strokecolor="windowText"/>
                  <v:rect id="Rechteck 1915" o:spid="_x0000_s1117" style="position:absolute;left:6000;width:3112;height:26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0pF8EA&#10;AADdAAAADwAAAGRycy9kb3ducmV2LnhtbERPS4vCMBC+C/6HMMLeNK3s+qhGUWFh8bY+7kMzttFm&#10;Upuo9d9vhAVv8/E9Z75sbSXu1HjjWEE6SEAQ504bLhQc9t/9CQgfkDVWjknBkzwsF93OHDPtHvxL&#10;910oRAxhn6GCMoQ6k9LnJVn0A1cTR+7kGoshwqaQusFHDLeVHCbJSFo0HBtKrGlTUn7Z3ayC+jOd&#10;bs/rQ2JyM376FI+jcK2U+ui1qxmIQG14i//dPzrOn6Zf8PomniA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7tKRfBAAAA3QAAAA8AAAAAAAAAAAAAAAAAmAIAAGRycy9kb3du&#10;cmV2LnhtbFBLBQYAAAAABAAEAPUAAACGAwAAAAA=&#10;" filled="f" strokecolor="windowText"/>
                  <v:rect id="Rechteck 1916" o:spid="_x0000_s1118" style="position:absolute;left:12477;top:95;width:5957;height:26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3YMIA&#10;AADdAAAADwAAAGRycy9kb3ducmV2LnhtbERP32vCMBB+H/g/hBP2NtOO0c3OKDoQZG869340tzaz&#10;udQktvW/NwNhb/fx/bzFarSt6MkH41hBPstAEFdOG64VHL+2T28gQkTW2DomBVcKsFpOHhZYajfw&#10;nvpDrEUK4VCigibGrpQyVA1ZDDPXESfux3mLMUFfS+1xSOG2lc9ZVkiLhlNDgx19NFSdDheroHvJ&#10;55+/m2NmKvN6DTl+F/HcKvU4HdfvICKN8V98d+90mj/PC/j7Jp0gl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7dgwgAAAN0AAAAPAAAAAAAAAAAAAAAAAJgCAABkcnMvZG93&#10;bnJldi54bWxQSwUGAAAAAAQABAD1AAAAhwMAAAAA&#10;" filled="f" strokecolor="windowText"/>
                  <v:oval id="Ellipse 1917" o:spid="_x0000_s1119" style="position:absolute;left:10668;top:1143;width:692;height:9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CoS8cA&#10;AADdAAAADwAAAGRycy9kb3ducmV2LnhtbESPQWvCQBCF70L/wzKFXqRuLKJt6ioqKB70YOyh3ibZ&#10;MYlmZ0N21fjvuwXB2wzvvW/ejKetqcSVGldaVtDvRSCIM6tLzhX87JfvnyCcR9ZYWSYFd3Iwnbx0&#10;xhhre+MdXROfiwBhF6OCwvs6ltJlBRl0PVsTB+1oG4M+rE0udYO3ADeV/IiioTRYcrhQYE2LgrJz&#10;cjGBwoduulnQ6bAdHNOVpnT+2x0p9fbazr5BeGr90/xIr3Wo/9Ufwf83YQQ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6wqEvHAAAA3QAAAA8AAAAAAAAAAAAAAAAAmAIAAGRy&#10;cy9kb3ducmV2LnhtbFBLBQYAAAAABAAEAPUAAACMAwAAAAA=&#10;" fillcolor="windowText" strokeweight="2pt"/>
                  <v:rect id="Rechteck 1918" o:spid="_x0000_s1120" style="position:absolute;left:27908;top:95;width:6096;height:26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yGicQA&#10;AADdAAAADwAAAGRycy9kb3ducmV2LnhtbESPT2/CMAzF75P4DpGRdhtpJ8SgEBBDQpp2G3/uVmPa&#10;QOOUJkD59vNh0m623vN7Py9WvW/UnbroAhvIRxko4jJYx5WBw377NgUVE7LFJjAZeFKE1XLwssDC&#10;hgf/0H2XKiUhHAs0UKfUFlrHsiaPcRRaYtFOofOYZO0qbTt8SLhv9HuWTbRHx9JQY0ubmsrL7uYN&#10;tON89n3+PGSudB/PmONxkq6NMa/Dfj0HlahP/+a/6y8r+LNccOUbGUE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shonEAAAA3QAAAA8AAAAAAAAAAAAAAAAAmAIAAGRycy9k&#10;b3ducmV2LnhtbFBLBQYAAAAABAAEAPUAAACJAwAAAAA=&#10;" filled="f" strokecolor="windowText"/>
                </v:group>
                <v:shape id="_x0000_s1121" type="#_x0000_t202" style="position:absolute;left:21621;width:3055;height:4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LIpMYA&#10;AADdAAAADwAAAGRycy9kb3ducmV2LnhtbESPQWvDMAyF74P+B6NBb4uTQcOS1S2jMBglh7bbYUcR&#10;q3GaWM5it03/fT0Y7Cbxnt73tFxPthcXGn3rWEGWpCCIa6dbbhR8fb4/vYDwAVlj75gU3MjDejV7&#10;WGKp3ZX3dDmERsQQ9iUqMCEMpZS+NmTRJ24gjtrRjRZDXMdG6hGvMdz28jlNc2mx5UgwONDGUN0d&#10;zjZCKl+f9+7nlFWd/DZdjoud2So1f5zeXkEEmsK/+e/6Q8f6RVbA7zdxBLm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YLIpMYAAADdAAAADwAAAAAAAAAAAAAAAACYAgAAZHJz&#10;L2Rvd25yZXYueG1sUEsFBgAAAAAEAAQA9QAAAIsDAAAAAA==&#10;" stroked="f">
                  <v:textbox style="mso-fit-shape-to-text:t">
                    <w:txbxContent>
                      <w:p w:rsidR="00BF50F8" w:rsidRPr="00A176EE" w:rsidRDefault="00BF50F8" w:rsidP="008843B2">
                        <w:pPr>
                          <w:rPr>
                            <w:b/>
                            <w:sz w:val="44"/>
                          </w:rPr>
                        </w:pPr>
                        <w:r w:rsidRPr="00A176EE">
                          <w:rPr>
                            <w:b/>
                            <w:sz w:val="44"/>
                          </w:rPr>
                          <w:t>=</w:t>
                        </w:r>
                      </w:p>
                    </w:txbxContent>
                  </v:textbox>
                </v:shape>
              </v:group>
            </w:pict>
          </mc:Fallback>
        </mc:AlternateContent>
      </w:r>
    </w:p>
    <w:p w:rsidR="008843B2" w:rsidRPr="008843B2" w:rsidRDefault="008843B2" w:rsidP="008843B2">
      <w:pPr>
        <w:spacing w:line="240" w:lineRule="exact"/>
        <w:rPr>
          <w:b/>
          <w:i/>
        </w:rPr>
      </w:pPr>
      <w:r w:rsidRPr="008843B2">
        <w:rPr>
          <w:i/>
          <w:noProof/>
          <w:lang w:eastAsia="de-DE"/>
        </w:rPr>
        <mc:AlternateContent>
          <mc:Choice Requires="wps">
            <w:drawing>
              <wp:anchor distT="0" distB="0" distL="114300" distR="114300" simplePos="0" relativeHeight="252258304" behindDoc="0" locked="0" layoutInCell="1" allowOverlap="1" wp14:anchorId="7D8C7259" wp14:editId="100BBA65">
                <wp:simplePos x="0" y="0"/>
                <wp:positionH relativeFrom="column">
                  <wp:posOffset>2152650</wp:posOffset>
                </wp:positionH>
                <wp:positionV relativeFrom="paragraph">
                  <wp:posOffset>9525</wp:posOffset>
                </wp:positionV>
                <wp:extent cx="304800" cy="451485"/>
                <wp:effectExtent l="0" t="0" r="0" b="0"/>
                <wp:wrapNone/>
                <wp:docPr id="190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451485"/>
                        </a:xfrm>
                        <a:prstGeom prst="rect">
                          <a:avLst/>
                        </a:prstGeom>
                        <a:solidFill>
                          <a:srgbClr val="FFFFFF"/>
                        </a:solidFill>
                        <a:ln w="9525">
                          <a:noFill/>
                          <a:miter lim="800000"/>
                          <a:headEnd/>
                          <a:tailEnd/>
                        </a:ln>
                      </wps:spPr>
                      <wps:txbx>
                        <w:txbxContent>
                          <w:p w:rsidR="00BF50F8" w:rsidRPr="00A176EE" w:rsidRDefault="00BF50F8" w:rsidP="008843B2">
                            <w:pPr>
                              <w:rPr>
                                <w:b/>
                                <w:sz w:val="44"/>
                              </w:rPr>
                            </w:pPr>
                            <w:r>
                              <w:rPr>
                                <w:b/>
                                <w:sz w:val="44"/>
                              </w:rPr>
                              <w:t>1</w:t>
                            </w:r>
                          </w:p>
                        </w:txbxContent>
                      </wps:txbx>
                      <wps:bodyPr rot="0" vert="horz" wrap="square" lIns="91440" tIns="45720" rIns="91440" bIns="45720" anchor="t" anchorCtr="0">
                        <a:spAutoFit/>
                      </wps:bodyPr>
                    </wps:wsp>
                  </a:graphicData>
                </a:graphic>
              </wp:anchor>
            </w:drawing>
          </mc:Choice>
          <mc:Fallback>
            <w:pict>
              <v:shape id="_x0000_s1122" type="#_x0000_t202" style="position:absolute;margin-left:169.5pt;margin-top:.75pt;width:24pt;height:35.55pt;z-index:252258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" stroked="f">
                <v:textbox style="mso-fit-shape-to-text:t">
                  <w:txbxContent>
                    <w:p w:rsidR="00BF50F8" w:rsidRPr="00A176EE" w:rsidRDefault="00BF50F8" w:rsidP="008843B2">
                      <w:pPr>
                        <w:rPr>
                          <w:b/>
                          <w:sz w:val="44"/>
                        </w:rPr>
                      </w:pPr>
                      <w:r>
                        <w:rPr>
                          <w:b/>
                          <w:sz w:val="44"/>
                        </w:rPr>
                        <w:t>1</w:t>
                      </w:r>
                    </w:p>
                  </w:txbxContent>
                </v:textbox>
              </v:shape>
            </w:pict>
          </mc:Fallback>
        </mc:AlternateContent>
      </w: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rPr>
      </w:pPr>
      <w:r w:rsidRPr="008843B2">
        <w:rPr>
          <w:b/>
        </w:rPr>
        <w:t>Aussehen:</w:t>
      </w: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rPr>
      </w:pPr>
      <w:r w:rsidRPr="008843B2">
        <w:rPr>
          <w:noProof/>
          <w:lang w:eastAsia="de-DE"/>
        </w:rPr>
        <w:drawing>
          <wp:anchor distT="0" distB="0" distL="114300" distR="114300" simplePos="0" relativeHeight="252256256" behindDoc="1" locked="0" layoutInCell="1" allowOverlap="1" wp14:anchorId="2CFA641F" wp14:editId="1CDFD247">
            <wp:simplePos x="0" y="0"/>
            <wp:positionH relativeFrom="column">
              <wp:posOffset>1111885</wp:posOffset>
            </wp:positionH>
            <wp:positionV relativeFrom="paragraph">
              <wp:posOffset>55245</wp:posOffset>
            </wp:positionV>
            <wp:extent cx="539115" cy="1362075"/>
            <wp:effectExtent l="7620" t="0" r="1905" b="1905"/>
            <wp:wrapTight wrapText="bothSides">
              <wp:wrapPolygon edited="0">
                <wp:start x="305" y="21721"/>
                <wp:lineTo x="20913" y="21721"/>
                <wp:lineTo x="20913" y="272"/>
                <wp:lineTo x="305" y="272"/>
                <wp:lineTo x="305" y="21721"/>
              </wp:wrapPolygon>
            </wp:wrapTight>
            <wp:docPr id="1834" name="Grafik 1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3">
                      <a:extLst>
                        <a:ext uri="{28A0092B-C50C-407E-A947-70E740481C1C}">
                          <a14:useLocalDpi xmlns:a14="http://schemas.microsoft.com/office/drawing/2010/main" val="0"/>
                        </a:ext>
                      </a:extLst>
                    </a:blip>
                    <a:stretch>
                      <a:fillRect/>
                    </a:stretch>
                  </pic:blipFill>
                  <pic:spPr>
                    <a:xfrm rot="5400000">
                      <a:off x="0" y="0"/>
                      <a:ext cx="539115" cy="1362075"/>
                    </a:xfrm>
                    <a:prstGeom prst="rect">
                      <a:avLst/>
                    </a:prstGeom>
                  </pic:spPr>
                </pic:pic>
              </a:graphicData>
            </a:graphic>
            <wp14:sizeRelH relativeFrom="margin">
              <wp14:pctWidth>0</wp14:pctWidth>
            </wp14:sizeRelH>
            <wp14:sizeRelV relativeFrom="margin">
              <wp14:pctHeight>0</wp14:pctHeight>
            </wp14:sizeRelV>
          </wp:anchor>
        </w:drawing>
      </w:r>
      <w:r w:rsidRPr="008843B2">
        <w:tab/>
      </w:r>
      <w:r w:rsidRPr="008843B2">
        <w:tab/>
      </w:r>
      <w:r w:rsidRPr="008843B2">
        <w:rPr>
          <w:b/>
        </w:rPr>
        <w:t>Kondensator</w:t>
      </w:r>
      <w:r w:rsidRPr="008843B2">
        <w:rPr>
          <w:b/>
        </w:rPr>
        <w:tab/>
      </w:r>
      <w:r w:rsidRPr="008843B2">
        <w:rPr>
          <w:b/>
        </w:rPr>
        <w:tab/>
      </w:r>
      <w:r w:rsidRPr="008843B2">
        <w:rPr>
          <w:b/>
        </w:rPr>
        <w:tab/>
      </w:r>
      <w:r w:rsidRPr="008843B2">
        <w:rPr>
          <w:b/>
        </w:rPr>
        <w:tab/>
      </w:r>
      <w:r w:rsidRPr="008843B2">
        <w:rPr>
          <w:b/>
        </w:rPr>
        <w:tab/>
        <w:t>Thyristor</w:t>
      </w:r>
    </w:p>
    <w:p w:rsidR="008843B2" w:rsidRPr="008843B2" w:rsidRDefault="008843B2" w:rsidP="008843B2">
      <w:pPr>
        <w:spacing w:line="240" w:lineRule="exact"/>
        <w:rPr>
          <w:b/>
          <w:i/>
        </w:rPr>
      </w:pPr>
    </w:p>
    <w:p w:rsidR="008843B2" w:rsidRPr="008843B2" w:rsidRDefault="008843B2" w:rsidP="008843B2">
      <w:pPr>
        <w:spacing w:line="240" w:lineRule="exact"/>
        <w:rPr>
          <w:b/>
          <w:i/>
        </w:rPr>
      </w:pPr>
      <w:r w:rsidRPr="008843B2">
        <w:rPr>
          <w:noProof/>
          <w:lang w:eastAsia="de-DE"/>
        </w:rPr>
        <w:drawing>
          <wp:anchor distT="0" distB="0" distL="114300" distR="114300" simplePos="0" relativeHeight="252268544" behindDoc="1" locked="0" layoutInCell="1" allowOverlap="1" wp14:anchorId="5192BF8A" wp14:editId="05CAF17F">
            <wp:simplePos x="0" y="0"/>
            <wp:positionH relativeFrom="column">
              <wp:posOffset>3156585</wp:posOffset>
            </wp:positionH>
            <wp:positionV relativeFrom="paragraph">
              <wp:posOffset>27305</wp:posOffset>
            </wp:positionV>
            <wp:extent cx="1409700" cy="808990"/>
            <wp:effectExtent l="0" t="0" r="0" b="0"/>
            <wp:wrapTight wrapText="bothSides">
              <wp:wrapPolygon edited="0">
                <wp:start x="0" y="0"/>
                <wp:lineTo x="0" y="20854"/>
                <wp:lineTo x="21308" y="20854"/>
                <wp:lineTo x="21308" y="0"/>
                <wp:lineTo x="0" y="0"/>
              </wp:wrapPolygon>
            </wp:wrapTight>
            <wp:docPr id="1835" name="Grafik 1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4">
                      <a:extLst>
                        <a:ext uri="{28A0092B-C50C-407E-A947-70E740481C1C}">
                          <a14:useLocalDpi xmlns:a14="http://schemas.microsoft.com/office/drawing/2010/main" val="0"/>
                        </a:ext>
                      </a:extLst>
                    </a:blip>
                    <a:stretch>
                      <a:fillRect/>
                    </a:stretch>
                  </pic:blipFill>
                  <pic:spPr>
                    <a:xfrm>
                      <a:off x="0" y="0"/>
                      <a:ext cx="1409700" cy="808990"/>
                    </a:xfrm>
                    <a:prstGeom prst="rect">
                      <a:avLst/>
                    </a:prstGeom>
                  </pic:spPr>
                </pic:pic>
              </a:graphicData>
            </a:graphic>
            <wp14:sizeRelH relativeFrom="margin">
              <wp14:pctWidth>0</wp14:pctWidth>
            </wp14:sizeRelH>
            <wp14:sizeRelV relativeFrom="margin">
              <wp14:pctHeight>0</wp14:pctHeight>
            </wp14:sizeRelV>
          </wp:anchor>
        </w:drawing>
      </w: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r w:rsidRPr="008843B2">
        <w:rPr>
          <w:b/>
          <w:i/>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Station 4 – Bauteile auswählen</w:t>
            </w:r>
          </w:p>
        </w:tc>
        <w:tc>
          <w:tcPr>
            <w:tcW w:w="188" w:type="dxa"/>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ET1.01.13.05</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E008B3">
            <w:pPr>
              <w:numPr>
                <w:ilvl w:val="0"/>
                <w:numId w:val="6"/>
              </w:numPr>
              <w:ind w:left="414" w:hanging="357"/>
              <w:rPr>
                <w:sz w:val="16"/>
              </w:rPr>
            </w:pPr>
            <w:r w:rsidRPr="008843B2">
              <w:rPr>
                <w:sz w:val="16"/>
              </w:rPr>
              <w:t>Werkstoffe, Material und Bauelemente auswählen</w:t>
            </w:r>
            <w:r w:rsidR="00367757">
              <w:rPr>
                <w:sz w:val="16"/>
              </w:rPr>
              <w:t xml:space="preserve"> und deren Eigenschaften kennen</w:t>
            </w:r>
          </w:p>
          <w:p w:rsidR="008843B2" w:rsidRPr="008843B2" w:rsidRDefault="008843B2" w:rsidP="00E008B3">
            <w:pPr>
              <w:numPr>
                <w:ilvl w:val="0"/>
                <w:numId w:val="6"/>
              </w:numPr>
              <w:ind w:left="414" w:hanging="357"/>
              <w:rPr>
                <w:sz w:val="16"/>
              </w:rPr>
            </w:pPr>
            <w:r w:rsidRPr="008843B2">
              <w:rPr>
                <w:sz w:val="16"/>
              </w:rPr>
              <w:t>Wer</w:t>
            </w:r>
            <w:r w:rsidR="00367757">
              <w:rPr>
                <w:sz w:val="16"/>
              </w:rPr>
              <w:t>kzeuge und Messgeräte einsetzen</w:t>
            </w:r>
          </w:p>
          <w:p w:rsidR="008843B2" w:rsidRPr="008843B2" w:rsidRDefault="008843B2" w:rsidP="00E008B3">
            <w:pPr>
              <w:numPr>
                <w:ilvl w:val="0"/>
                <w:numId w:val="6"/>
              </w:numPr>
              <w:ind w:left="414" w:hanging="357"/>
              <w:rPr>
                <w:sz w:val="16"/>
              </w:rPr>
            </w:pPr>
            <w:r w:rsidRPr="008843B2">
              <w:rPr>
                <w:sz w:val="16"/>
              </w:rPr>
              <w:t>Planungsunterlagen, Pläne und Schaltunge</w:t>
            </w:r>
            <w:r w:rsidR="00367757">
              <w:rPr>
                <w:sz w:val="16"/>
              </w:rPr>
              <w:t>n kennen, aufbauen und anwenden</w:t>
            </w:r>
          </w:p>
          <w:p w:rsidR="008843B2" w:rsidRPr="008843B2" w:rsidRDefault="008843B2" w:rsidP="00E008B3">
            <w:pPr>
              <w:numPr>
                <w:ilvl w:val="0"/>
                <w:numId w:val="6"/>
              </w:numPr>
              <w:ind w:left="414" w:hanging="357"/>
              <w:rPr>
                <w:sz w:val="16"/>
              </w:rPr>
            </w:pPr>
            <w:r w:rsidRPr="008843B2">
              <w:rPr>
                <w:sz w:val="16"/>
              </w:rPr>
              <w:t>Arbeitsplatz einrichten, Arbeitsablauf planen, Sich</w:t>
            </w:r>
            <w:r w:rsidR="00E008B3">
              <w:rPr>
                <w:sz w:val="16"/>
              </w:rPr>
              <w:t xml:space="preserve">erheitsvorschriften kennen und </w:t>
            </w:r>
            <w:r w:rsidRPr="008843B2">
              <w:rPr>
                <w:sz w:val="16"/>
              </w:rPr>
              <w:t>anwenden</w:t>
            </w:r>
          </w:p>
        </w:tc>
        <w:tc>
          <w:tcPr>
            <w:tcW w:w="188" w:type="dxa"/>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E008B3">
            <w:pPr>
              <w:numPr>
                <w:ilvl w:val="0"/>
                <w:numId w:val="6"/>
              </w:numPr>
              <w:ind w:left="414" w:hanging="357"/>
              <w:rPr>
                <w:sz w:val="16"/>
              </w:rPr>
            </w:pPr>
            <w:r w:rsidRPr="008843B2">
              <w:rPr>
                <w:sz w:val="16"/>
              </w:rPr>
              <w:t>Ich kann Bauelemente und Bauteile erkennen und auswählen.</w:t>
            </w:r>
          </w:p>
          <w:p w:rsidR="008843B2" w:rsidRPr="008843B2" w:rsidRDefault="008843B2" w:rsidP="00E008B3">
            <w:pPr>
              <w:numPr>
                <w:ilvl w:val="0"/>
                <w:numId w:val="6"/>
              </w:numPr>
              <w:ind w:left="414" w:hanging="357"/>
              <w:rPr>
                <w:sz w:val="16"/>
              </w:rPr>
            </w:pPr>
            <w:r w:rsidRPr="008843B2">
              <w:rPr>
                <w:sz w:val="16"/>
              </w:rPr>
              <w:t>Ich kann einfache elektrische Schaltungen erkennen und au</w:t>
            </w:r>
            <w:r w:rsidRPr="008843B2">
              <w:rPr>
                <w:sz w:val="16"/>
              </w:rPr>
              <w:t>f</w:t>
            </w:r>
            <w:r w:rsidRPr="008843B2">
              <w:rPr>
                <w:sz w:val="16"/>
              </w:rPr>
              <w:t>bauen.</w:t>
            </w:r>
            <w:r w:rsidR="00E008B3" w:rsidRPr="008843B2">
              <w:rPr>
                <w:sz w:val="16"/>
              </w:rPr>
              <w:t xml:space="preserve"> </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E008B3">
            <w:pPr>
              <w:numPr>
                <w:ilvl w:val="0"/>
                <w:numId w:val="6"/>
              </w:numPr>
              <w:ind w:left="414" w:hanging="357"/>
              <w:rPr>
                <w:sz w:val="16"/>
              </w:rPr>
            </w:pPr>
            <w:r w:rsidRPr="008843B2">
              <w:rPr>
                <w:sz w:val="16"/>
              </w:rPr>
              <w:t>Ich kann einfache elektrische Schaltungen aufbauen.</w:t>
            </w:r>
          </w:p>
          <w:p w:rsidR="008843B2" w:rsidRPr="008843B2" w:rsidRDefault="008843B2" w:rsidP="00E008B3">
            <w:pPr>
              <w:numPr>
                <w:ilvl w:val="0"/>
                <w:numId w:val="6"/>
              </w:numPr>
              <w:ind w:left="414" w:hanging="357"/>
              <w:rPr>
                <w:sz w:val="16"/>
              </w:rPr>
            </w:pPr>
            <w:r w:rsidRPr="008843B2">
              <w:rPr>
                <w:sz w:val="16"/>
              </w:rPr>
              <w:t>Ich kann mit Messgeräten zur Spannungs- und Strommessung umgehen.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B64060">
            <w:pPr>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E008B3">
            <w:pPr>
              <w:numPr>
                <w:ilvl w:val="0"/>
                <w:numId w:val="6"/>
              </w:numPr>
              <w:ind w:left="414" w:hanging="357"/>
              <w:rPr>
                <w:sz w:val="16"/>
              </w:rPr>
            </w:pPr>
            <w:r w:rsidRPr="008843B2">
              <w:rPr>
                <w:sz w:val="16"/>
              </w:rPr>
              <w:t>Siehe Lernwegeliste oder Lernschritt ET1.01.14.01</w:t>
            </w:r>
          </w:p>
        </w:tc>
      </w:tr>
    </w:tbl>
    <w:p w:rsidR="008843B2" w:rsidRDefault="008843B2" w:rsidP="0034074E">
      <w:pPr>
        <w:pStyle w:val="berschrift4"/>
      </w:pPr>
      <w:r w:rsidRPr="008843B2">
        <w:rPr>
          <w:noProof/>
        </w:rPr>
        <w:drawing>
          <wp:anchor distT="0" distB="0" distL="114300" distR="114300" simplePos="0" relativeHeight="252271616" behindDoc="0" locked="0" layoutInCell="0" allowOverlap="1" wp14:anchorId="30768413" wp14:editId="4DB593EF">
            <wp:simplePos x="0" y="0"/>
            <wp:positionH relativeFrom="rightMargin">
              <wp:posOffset>178622</wp:posOffset>
            </wp:positionH>
            <wp:positionV relativeFrom="paragraph">
              <wp:posOffset>64433</wp:posOffset>
            </wp:positionV>
            <wp:extent cx="348615" cy="320040"/>
            <wp:effectExtent l="0" t="0" r="0" b="3810"/>
            <wp:wrapNone/>
            <wp:docPr id="183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34074E">
        <w:t>Station 4</w:t>
      </w:r>
    </w:p>
    <w:p w:rsidR="0034074E" w:rsidRPr="0034074E" w:rsidRDefault="0034074E" w:rsidP="0034074E">
      <w:pPr>
        <w:pStyle w:val="Textkrper"/>
      </w:pPr>
      <w:r w:rsidRPr="008843B2">
        <w:rPr>
          <w:noProof/>
        </w:rPr>
        <w:drawing>
          <wp:anchor distT="0" distB="0" distL="114300" distR="114300" simplePos="0" relativeHeight="252269568" behindDoc="1" locked="0" layoutInCell="1" allowOverlap="1" wp14:anchorId="21605708" wp14:editId="07F792C5">
            <wp:simplePos x="0" y="0"/>
            <wp:positionH relativeFrom="column">
              <wp:posOffset>4883150</wp:posOffset>
            </wp:positionH>
            <wp:positionV relativeFrom="paragraph">
              <wp:posOffset>153670</wp:posOffset>
            </wp:positionV>
            <wp:extent cx="533400" cy="314325"/>
            <wp:effectExtent l="0" t="0" r="0" b="9525"/>
            <wp:wrapTight wrapText="bothSides">
              <wp:wrapPolygon edited="0">
                <wp:start x="6943" y="0"/>
                <wp:lineTo x="0" y="5236"/>
                <wp:lineTo x="0" y="20945"/>
                <wp:lineTo x="20829" y="20945"/>
                <wp:lineTo x="20829" y="5236"/>
                <wp:lineTo x="13886" y="0"/>
                <wp:lineTo x="6943" y="0"/>
              </wp:wrapPolygon>
            </wp:wrapTight>
            <wp:docPr id="1837" name="Grafik 1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anchor>
        </w:drawing>
      </w:r>
    </w:p>
    <w:p w:rsidR="008843B2" w:rsidRPr="008843B2" w:rsidRDefault="008843B2" w:rsidP="008843B2">
      <w:pPr>
        <w:tabs>
          <w:tab w:val="left" w:leader="underscore" w:pos="7371"/>
        </w:tabs>
        <w:spacing w:line="480" w:lineRule="auto"/>
      </w:pPr>
      <w:r w:rsidRPr="008843B2">
        <w:rPr>
          <w:b/>
        </w:rPr>
        <w:t xml:space="preserve">Material: </w:t>
      </w:r>
      <w:r w:rsidRPr="008843B2">
        <w:t>Schaltplan, Widerstandssammlung, Leuchtdioden, Thyristor, Kondensator</w:t>
      </w:r>
    </w:p>
    <w:p w:rsidR="008843B2" w:rsidRPr="008843B2" w:rsidRDefault="008843B2" w:rsidP="008843B2">
      <w:pPr>
        <w:tabs>
          <w:tab w:val="left" w:leader="underscore" w:pos="7371"/>
        </w:tabs>
        <w:spacing w:line="276" w:lineRule="auto"/>
      </w:pPr>
      <w:r w:rsidRPr="008843B2">
        <w:rPr>
          <w:b/>
        </w:rPr>
        <w:t xml:space="preserve">Aufgabe: </w:t>
      </w:r>
      <w:r w:rsidRPr="008843B2">
        <w:t>Finden und sammeln Sie alle Bauteile, die auf dem Schaltplan vorhanden sind.</w:t>
      </w:r>
    </w:p>
    <w:p w:rsidR="008843B2" w:rsidRPr="008843B2" w:rsidRDefault="008843B2" w:rsidP="008843B2">
      <w:pPr>
        <w:tabs>
          <w:tab w:val="left" w:leader="underscore" w:pos="7371"/>
        </w:tabs>
        <w:spacing w:line="276" w:lineRule="auto"/>
      </w:pPr>
    </w:p>
    <w:p w:rsidR="008843B2" w:rsidRPr="008843B2" w:rsidRDefault="008843B2" w:rsidP="008843B2">
      <w:pPr>
        <w:tabs>
          <w:tab w:val="left" w:pos="993"/>
          <w:tab w:val="left" w:leader="underscore" w:pos="7371"/>
        </w:tabs>
        <w:spacing w:line="276" w:lineRule="auto"/>
      </w:pPr>
      <w:r w:rsidRPr="008843B2">
        <w:rPr>
          <w:b/>
        </w:rPr>
        <w:t xml:space="preserve">Vorgehen: </w:t>
      </w:r>
      <w:r w:rsidRPr="008843B2">
        <w:rPr>
          <w:b/>
        </w:rPr>
        <w:tab/>
      </w:r>
      <w:r w:rsidRPr="008843B2">
        <w:t xml:space="preserve">Bestimmen Sie den </w:t>
      </w:r>
      <w:proofErr w:type="spellStart"/>
      <w:r w:rsidRPr="008843B2">
        <w:t>Farbcode</w:t>
      </w:r>
      <w:proofErr w:type="spellEnd"/>
      <w:r w:rsidRPr="008843B2">
        <w:t xml:space="preserve"> zu den einzelnen Widerständen.</w:t>
      </w:r>
    </w:p>
    <w:p w:rsidR="008843B2" w:rsidRPr="008843B2" w:rsidRDefault="008843B2" w:rsidP="008843B2">
      <w:pPr>
        <w:tabs>
          <w:tab w:val="left" w:pos="993"/>
          <w:tab w:val="left" w:leader="underscore" w:pos="7349"/>
        </w:tabs>
        <w:spacing w:line="276" w:lineRule="auto"/>
      </w:pPr>
      <w:r w:rsidRPr="008843B2">
        <w:tab/>
        <w:t>Finden Sie die Leuchtdioden.</w:t>
      </w:r>
    </w:p>
    <w:p w:rsidR="008843B2" w:rsidRPr="008843B2" w:rsidRDefault="008843B2" w:rsidP="008843B2">
      <w:pPr>
        <w:tabs>
          <w:tab w:val="left" w:pos="993"/>
          <w:tab w:val="left" w:leader="underscore" w:pos="7349"/>
        </w:tabs>
        <w:spacing w:line="276" w:lineRule="auto"/>
      </w:pPr>
      <w:r w:rsidRPr="008843B2">
        <w:tab/>
        <w:t>Achten Sie bei dem Kondensator auf die richtige Kapazität.</w:t>
      </w:r>
    </w:p>
    <w:p w:rsidR="008843B2" w:rsidRPr="008843B2" w:rsidRDefault="008843B2" w:rsidP="008843B2">
      <w:pPr>
        <w:tabs>
          <w:tab w:val="left" w:pos="993"/>
          <w:tab w:val="left" w:leader="underscore" w:pos="7349"/>
        </w:tabs>
        <w:spacing w:line="276" w:lineRule="auto"/>
      </w:pPr>
      <w:r w:rsidRPr="008843B2">
        <w:tab/>
        <w:t>Der Thyristor ist nach der Nummernbezeichnung zu finden.</w:t>
      </w:r>
    </w:p>
    <w:p w:rsidR="008843B2" w:rsidRPr="008843B2" w:rsidRDefault="008843B2" w:rsidP="008843B2">
      <w:pPr>
        <w:tabs>
          <w:tab w:val="left" w:leader="underscore" w:pos="7371"/>
        </w:tabs>
        <w:spacing w:line="276" w:lineRule="auto"/>
        <w:rPr>
          <w:b/>
        </w:rPr>
      </w:pPr>
    </w:p>
    <w:p w:rsidR="008843B2" w:rsidRPr="008843B2" w:rsidRDefault="008843B2" w:rsidP="008843B2">
      <w:pPr>
        <w:spacing w:line="240" w:lineRule="exact"/>
        <w:rPr>
          <w:rFonts w:eastAsia="Calibri"/>
        </w:rPr>
      </w:pPr>
      <w:r w:rsidRPr="008843B2">
        <w:t xml:space="preserve">Bei Schwierigkeiten finden Sie das Vorgehen zu der Bestimmung der Widerstände auf dem Arbeitsblatt </w:t>
      </w:r>
      <w:r w:rsidRPr="008843B2">
        <w:rPr>
          <w:rFonts w:eastAsia="Calibri"/>
        </w:rPr>
        <w:t>ET1.01.12.01 nochmals erklärt.</w:t>
      </w:r>
    </w:p>
    <w:p w:rsidR="008843B2" w:rsidRPr="008843B2" w:rsidRDefault="008843B2" w:rsidP="008843B2">
      <w:pPr>
        <w:spacing w:line="240" w:lineRule="exact"/>
        <w:rPr>
          <w:rFonts w:eastAsia="Calibri"/>
        </w:rPr>
      </w:pPr>
    </w:p>
    <w:p w:rsidR="008843B2" w:rsidRPr="008843B2" w:rsidRDefault="008843B2" w:rsidP="008843B2">
      <w:pPr>
        <w:spacing w:line="240" w:lineRule="exact"/>
        <w:rPr>
          <w:rFonts w:eastAsia="Calibri"/>
        </w:rPr>
      </w:pPr>
    </w:p>
    <w:p w:rsidR="008843B2" w:rsidRPr="008843B2" w:rsidRDefault="008843B2" w:rsidP="008843B2">
      <w:pPr>
        <w:spacing w:line="240" w:lineRule="exact"/>
        <w:rPr>
          <w:rFonts w:eastAsia="Calibri"/>
        </w:rPr>
      </w:pPr>
      <w:r w:rsidRPr="008843B2">
        <w:rPr>
          <w:rFonts w:eastAsia="Calibri"/>
        </w:rPr>
        <w:t>Für weitere Hilfe nehmen Sie Ihr Tabellenbuch oder die Hilfekarte zur Hand.</w:t>
      </w:r>
    </w:p>
    <w:p w:rsidR="008843B2" w:rsidRPr="008843B2" w:rsidRDefault="008843B2" w:rsidP="008843B2">
      <w:pPr>
        <w:spacing w:line="240" w:lineRule="exact"/>
        <w:rPr>
          <w:rFonts w:eastAsia="Calibri"/>
        </w:rPr>
      </w:pPr>
    </w:p>
    <w:p w:rsidR="008843B2" w:rsidRPr="008843B2" w:rsidRDefault="008843B2" w:rsidP="008843B2">
      <w:pPr>
        <w:spacing w:line="240" w:lineRule="exact"/>
        <w:rPr>
          <w:rFonts w:eastAsia="Calibri"/>
          <w:b/>
        </w:rPr>
      </w:pPr>
      <w:r w:rsidRPr="008843B2">
        <w:rPr>
          <w:b/>
          <w:noProof/>
          <w:lang w:eastAsia="de-DE"/>
        </w:rPr>
        <w:drawing>
          <wp:anchor distT="0" distB="0" distL="114300" distR="114300" simplePos="0" relativeHeight="252270592" behindDoc="1" locked="0" layoutInCell="1" allowOverlap="1" wp14:anchorId="5BCA0045" wp14:editId="6F794AD4">
            <wp:simplePos x="0" y="0"/>
            <wp:positionH relativeFrom="column">
              <wp:posOffset>870585</wp:posOffset>
            </wp:positionH>
            <wp:positionV relativeFrom="paragraph">
              <wp:posOffset>83185</wp:posOffset>
            </wp:positionV>
            <wp:extent cx="5048250" cy="3573145"/>
            <wp:effectExtent l="0" t="0" r="0" b="8255"/>
            <wp:wrapTight wrapText="bothSides">
              <wp:wrapPolygon edited="0">
                <wp:start x="0" y="0"/>
                <wp:lineTo x="0" y="21535"/>
                <wp:lineTo x="21518" y="21535"/>
                <wp:lineTo x="21518" y="0"/>
                <wp:lineTo x="0" y="0"/>
              </wp:wrapPolygon>
            </wp:wrapTight>
            <wp:docPr id="1839" name="Grafik 1839" descr="V:\Kommission Elektro BFPE\Schaltplan Blinklicht Helikop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Kommission Elektro BFPE\Schaltplan Blinklicht Helikopter.JPG"/>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5048250" cy="35731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843B2">
        <w:rPr>
          <w:rFonts w:eastAsia="Calibri"/>
          <w:b/>
        </w:rPr>
        <w:t>Schaltplan:</w:t>
      </w:r>
    </w:p>
    <w:p w:rsidR="008843B2" w:rsidRPr="008843B2" w:rsidRDefault="000448CE" w:rsidP="008843B2">
      <w:pPr>
        <w:spacing w:line="240" w:lineRule="exact"/>
        <w:rPr>
          <w:rFonts w:eastAsia="Calibri"/>
        </w:rPr>
      </w:pPr>
      <w:r>
        <w:rPr>
          <w:noProof/>
          <w:lang w:eastAsia="de-DE"/>
        </w:rPr>
        <mc:AlternateContent>
          <mc:Choice Requires="wps">
            <w:drawing>
              <wp:anchor distT="0" distB="0" distL="114300" distR="114300" simplePos="0" relativeHeight="252443648" behindDoc="0" locked="0" layoutInCell="1" allowOverlap="1" wp14:anchorId="53F91FA6" wp14:editId="17400131">
                <wp:simplePos x="0" y="0"/>
                <wp:positionH relativeFrom="column">
                  <wp:posOffset>5068941</wp:posOffset>
                </wp:positionH>
                <wp:positionV relativeFrom="paragraph">
                  <wp:posOffset>3226435</wp:posOffset>
                </wp:positionV>
                <wp:extent cx="853440" cy="1403985"/>
                <wp:effectExtent l="0" t="0" r="3810" b="4445"/>
                <wp:wrapNone/>
                <wp:docPr id="152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3440" cy="1403985"/>
                        </a:xfrm>
                        <a:prstGeom prst="rect">
                          <a:avLst/>
                        </a:prstGeom>
                        <a:solidFill>
                          <a:srgbClr val="FFFFFF"/>
                        </a:solidFill>
                        <a:ln w="9525">
                          <a:noFill/>
                          <a:miter lim="800000"/>
                          <a:headEnd/>
                          <a:tailEnd/>
                        </a:ln>
                      </wps:spPr>
                      <wps:txbx>
                        <w:txbxContent>
                          <w:p w:rsidR="00BF50F8" w:rsidRPr="000448CE" w:rsidRDefault="00BF50F8" w:rsidP="000448CE">
                            <w:pPr>
                              <w:rPr>
                                <w:sz w:val="14"/>
                              </w:rPr>
                            </w:pPr>
                            <w:proofErr w:type="spellStart"/>
                            <w:r>
                              <w:rPr>
                                <w:sz w:val="14"/>
                              </w:rPr>
                              <w:t>AVdual</w:t>
                            </w:r>
                            <w:proofErr w:type="spellEnd"/>
                            <w:r>
                              <w:rPr>
                                <w:sz w:val="14"/>
                              </w:rPr>
                              <w:t>/</w:t>
                            </w:r>
                            <w:r w:rsidRPr="000448CE">
                              <w:rPr>
                                <w:sz w:val="14"/>
                              </w:rPr>
                              <w:t>BFPE</w:t>
                            </w:r>
                          </w:p>
                        </w:txbxContent>
                      </wps:txbx>
                      <wps:bodyPr rot="0" vert="horz" wrap="square" lIns="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123" type="#_x0000_t202" style="position:absolute;margin-left:399.15pt;margin-top:254.05pt;width:67.2pt;height:110.55pt;z-index:2524436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" stroked="f">
                <v:textbox style="mso-fit-shape-to-text:t" inset="0">
                  <w:txbxContent>
                    <w:p w:rsidR="00BF50F8" w:rsidRPr="000448CE" w:rsidRDefault="00BF50F8" w:rsidP="000448CE">
                      <w:pPr>
                        <w:rPr>
                          <w:sz w:val="14"/>
                        </w:rPr>
                      </w:pPr>
                      <w:proofErr w:type="spellStart"/>
                      <w:r>
                        <w:rPr>
                          <w:sz w:val="14"/>
                        </w:rPr>
                        <w:t>AVdual</w:t>
                      </w:r>
                      <w:proofErr w:type="spellEnd"/>
                      <w:r>
                        <w:rPr>
                          <w:sz w:val="14"/>
                        </w:rPr>
                        <w:t>/</w:t>
                      </w:r>
                      <w:r w:rsidRPr="000448CE">
                        <w:rPr>
                          <w:sz w:val="14"/>
                        </w:rPr>
                        <w:t>BFPE</w:t>
                      </w:r>
                    </w:p>
                  </w:txbxContent>
                </v:textbox>
              </v:shape>
            </w:pict>
          </mc:Fallback>
        </mc:AlternateContent>
      </w:r>
      <w:r w:rsidR="008843B2" w:rsidRPr="008843B2">
        <w:rPr>
          <w:rFonts w:eastAsia="Calibri"/>
        </w:rPr>
        <w:br w:type="page"/>
      </w:r>
    </w:p>
    <w:p w:rsidR="008843B2" w:rsidRPr="008843B2" w:rsidRDefault="0034074E" w:rsidP="008843B2">
      <w:pPr>
        <w:spacing w:line="240" w:lineRule="exact"/>
        <w:rPr>
          <w:rFonts w:eastAsia="Calibri"/>
          <w:b/>
        </w:rPr>
      </w:pPr>
      <w:r w:rsidRPr="008843B2">
        <w:rPr>
          <w:b/>
          <w:noProof/>
          <w:lang w:eastAsia="de-DE"/>
        </w:rPr>
        <w:lastRenderedPageBreak/>
        <w:drawing>
          <wp:anchor distT="0" distB="0" distL="114300" distR="114300" simplePos="0" relativeHeight="252275712" behindDoc="0" locked="0" layoutInCell="0" allowOverlap="1" wp14:anchorId="5BA95207" wp14:editId="09BCC4FE">
            <wp:simplePos x="0" y="0"/>
            <wp:positionH relativeFrom="rightMargin">
              <wp:posOffset>18415</wp:posOffset>
            </wp:positionH>
            <wp:positionV relativeFrom="paragraph">
              <wp:posOffset>-56515</wp:posOffset>
            </wp:positionV>
            <wp:extent cx="348615" cy="320040"/>
            <wp:effectExtent l="0" t="0" r="0" b="3810"/>
            <wp:wrapNone/>
            <wp:docPr id="184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spacing w:line="240" w:lineRule="exact"/>
        <w:rPr>
          <w:rFonts w:eastAsia="Calibri"/>
          <w:b/>
        </w:rPr>
      </w:pPr>
      <w:r w:rsidRPr="008843B2">
        <w:rPr>
          <w:rFonts w:eastAsia="Calibri"/>
          <w:b/>
        </w:rPr>
        <w:t>Hilfekarte</w:t>
      </w:r>
    </w:p>
    <w:p w:rsidR="008843B2" w:rsidRPr="008843B2" w:rsidRDefault="0034074E" w:rsidP="008843B2">
      <w:r w:rsidRPr="008843B2">
        <w:rPr>
          <w:b/>
          <w:noProof/>
          <w:lang w:eastAsia="de-DE"/>
        </w:rPr>
        <w:drawing>
          <wp:anchor distT="0" distB="0" distL="114300" distR="114300" simplePos="0" relativeHeight="252274688" behindDoc="1" locked="0" layoutInCell="1" allowOverlap="1" wp14:anchorId="0A85CA77" wp14:editId="49B4DEF1">
            <wp:simplePos x="0" y="0"/>
            <wp:positionH relativeFrom="column">
              <wp:posOffset>4702175</wp:posOffset>
            </wp:positionH>
            <wp:positionV relativeFrom="paragraph">
              <wp:posOffset>38735</wp:posOffset>
            </wp:positionV>
            <wp:extent cx="533400" cy="314325"/>
            <wp:effectExtent l="0" t="0" r="0" b="9525"/>
            <wp:wrapTight wrapText="bothSides">
              <wp:wrapPolygon edited="0">
                <wp:start x="6943" y="0"/>
                <wp:lineTo x="0" y="5236"/>
                <wp:lineTo x="0" y="20945"/>
                <wp:lineTo x="20829" y="20945"/>
                <wp:lineTo x="20829" y="5236"/>
                <wp:lineTo x="13886" y="0"/>
                <wp:lineTo x="6943" y="0"/>
              </wp:wrapPolygon>
            </wp:wrapTight>
            <wp:docPr id="1841" name="Grafik 1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anchor>
        </w:drawing>
      </w:r>
    </w:p>
    <w:p w:rsidR="008843B2" w:rsidRPr="008843B2" w:rsidRDefault="008843B2" w:rsidP="008843B2"/>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r w:rsidRPr="008843B2">
        <w:rPr>
          <w:b/>
        </w:rPr>
        <w:t xml:space="preserve"> Aussehen:</w:t>
      </w: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rPr>
      </w:pPr>
      <w:r w:rsidRPr="008843B2">
        <w:rPr>
          <w:noProof/>
          <w:lang w:eastAsia="de-DE"/>
        </w:rPr>
        <w:drawing>
          <wp:anchor distT="0" distB="0" distL="114300" distR="114300" simplePos="0" relativeHeight="252272640" behindDoc="1" locked="0" layoutInCell="1" allowOverlap="1" wp14:anchorId="402007DE" wp14:editId="27DAAD16">
            <wp:simplePos x="0" y="0"/>
            <wp:positionH relativeFrom="column">
              <wp:posOffset>1111885</wp:posOffset>
            </wp:positionH>
            <wp:positionV relativeFrom="paragraph">
              <wp:posOffset>55245</wp:posOffset>
            </wp:positionV>
            <wp:extent cx="539115" cy="1362075"/>
            <wp:effectExtent l="7620" t="0" r="1905" b="1905"/>
            <wp:wrapTight wrapText="bothSides">
              <wp:wrapPolygon edited="0">
                <wp:start x="305" y="21721"/>
                <wp:lineTo x="20913" y="21721"/>
                <wp:lineTo x="20913" y="272"/>
                <wp:lineTo x="305" y="272"/>
                <wp:lineTo x="305" y="21721"/>
              </wp:wrapPolygon>
            </wp:wrapTight>
            <wp:docPr id="1842" name="Grafik 1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3">
                      <a:extLst>
                        <a:ext uri="{28A0092B-C50C-407E-A947-70E740481C1C}">
                          <a14:useLocalDpi xmlns:a14="http://schemas.microsoft.com/office/drawing/2010/main" val="0"/>
                        </a:ext>
                      </a:extLst>
                    </a:blip>
                    <a:stretch>
                      <a:fillRect/>
                    </a:stretch>
                  </pic:blipFill>
                  <pic:spPr>
                    <a:xfrm rot="5400000">
                      <a:off x="0" y="0"/>
                      <a:ext cx="539115" cy="1362075"/>
                    </a:xfrm>
                    <a:prstGeom prst="rect">
                      <a:avLst/>
                    </a:prstGeom>
                  </pic:spPr>
                </pic:pic>
              </a:graphicData>
            </a:graphic>
            <wp14:sizeRelH relativeFrom="margin">
              <wp14:pctWidth>0</wp14:pctWidth>
            </wp14:sizeRelH>
            <wp14:sizeRelV relativeFrom="margin">
              <wp14:pctHeight>0</wp14:pctHeight>
            </wp14:sizeRelV>
          </wp:anchor>
        </w:drawing>
      </w:r>
      <w:r w:rsidRPr="008843B2">
        <w:tab/>
      </w:r>
      <w:r w:rsidRPr="008843B2">
        <w:tab/>
      </w:r>
      <w:r w:rsidRPr="008843B2">
        <w:rPr>
          <w:b/>
        </w:rPr>
        <w:t>Kondensator</w:t>
      </w:r>
      <w:r w:rsidRPr="008843B2">
        <w:rPr>
          <w:b/>
        </w:rPr>
        <w:tab/>
      </w:r>
      <w:r w:rsidRPr="008843B2">
        <w:rPr>
          <w:b/>
        </w:rPr>
        <w:tab/>
      </w:r>
      <w:r w:rsidRPr="008843B2">
        <w:rPr>
          <w:b/>
        </w:rPr>
        <w:tab/>
      </w:r>
      <w:r w:rsidRPr="008843B2">
        <w:rPr>
          <w:b/>
        </w:rPr>
        <w:tab/>
      </w:r>
      <w:r w:rsidRPr="008843B2">
        <w:rPr>
          <w:b/>
        </w:rPr>
        <w:tab/>
        <w:t>Thyristor</w:t>
      </w:r>
    </w:p>
    <w:p w:rsidR="008843B2" w:rsidRPr="008843B2" w:rsidRDefault="008843B2" w:rsidP="008843B2">
      <w:pPr>
        <w:spacing w:line="240" w:lineRule="exact"/>
        <w:rPr>
          <w:b/>
          <w:i/>
        </w:rPr>
      </w:pPr>
    </w:p>
    <w:p w:rsidR="008843B2" w:rsidRPr="008843B2" w:rsidRDefault="008843B2" w:rsidP="008843B2">
      <w:pPr>
        <w:spacing w:line="240" w:lineRule="exact"/>
        <w:rPr>
          <w:b/>
          <w:i/>
        </w:rPr>
      </w:pPr>
      <w:r w:rsidRPr="008843B2">
        <w:rPr>
          <w:noProof/>
          <w:lang w:eastAsia="de-DE"/>
        </w:rPr>
        <w:drawing>
          <wp:anchor distT="0" distB="0" distL="114300" distR="114300" simplePos="0" relativeHeight="252273664" behindDoc="1" locked="0" layoutInCell="1" allowOverlap="1" wp14:anchorId="0B2EEBE1" wp14:editId="221BC3C6">
            <wp:simplePos x="0" y="0"/>
            <wp:positionH relativeFrom="column">
              <wp:posOffset>3156585</wp:posOffset>
            </wp:positionH>
            <wp:positionV relativeFrom="paragraph">
              <wp:posOffset>27305</wp:posOffset>
            </wp:positionV>
            <wp:extent cx="1409700" cy="808990"/>
            <wp:effectExtent l="0" t="0" r="0" b="0"/>
            <wp:wrapTight wrapText="bothSides">
              <wp:wrapPolygon edited="0">
                <wp:start x="0" y="0"/>
                <wp:lineTo x="0" y="20854"/>
                <wp:lineTo x="21308" y="20854"/>
                <wp:lineTo x="21308" y="0"/>
                <wp:lineTo x="0" y="0"/>
              </wp:wrapPolygon>
            </wp:wrapTight>
            <wp:docPr id="1843" name="Grafik 1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4">
                      <a:extLst>
                        <a:ext uri="{28A0092B-C50C-407E-A947-70E740481C1C}">
                          <a14:useLocalDpi xmlns:a14="http://schemas.microsoft.com/office/drawing/2010/main" val="0"/>
                        </a:ext>
                      </a:extLst>
                    </a:blip>
                    <a:stretch>
                      <a:fillRect/>
                    </a:stretch>
                  </pic:blipFill>
                  <pic:spPr>
                    <a:xfrm>
                      <a:off x="0" y="0"/>
                      <a:ext cx="1409700" cy="808990"/>
                    </a:xfrm>
                    <a:prstGeom prst="rect">
                      <a:avLst/>
                    </a:prstGeom>
                  </pic:spPr>
                </pic:pic>
              </a:graphicData>
            </a:graphic>
            <wp14:sizeRelH relativeFrom="margin">
              <wp14:pctWidth>0</wp14:pctWidth>
            </wp14:sizeRelH>
            <wp14:sizeRelV relativeFrom="margin">
              <wp14:pctHeight>0</wp14:pctHeight>
            </wp14:sizeRelV>
          </wp:anchor>
        </w:drawing>
      </w: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i/>
        </w:rPr>
      </w:pPr>
    </w:p>
    <w:p w:rsidR="008843B2" w:rsidRPr="008843B2" w:rsidRDefault="008843B2" w:rsidP="008843B2">
      <w:pPr>
        <w:spacing w:line="240" w:lineRule="exact"/>
        <w:rPr>
          <w:b/>
        </w:rPr>
      </w:pPr>
      <w:r w:rsidRPr="008843B2">
        <w:rPr>
          <w:b/>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Station 5 – Drahtbrücken löten</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ET1.01.13.06</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E008B3">
            <w:pPr>
              <w:numPr>
                <w:ilvl w:val="0"/>
                <w:numId w:val="6"/>
              </w:numPr>
              <w:ind w:left="414" w:hanging="357"/>
              <w:rPr>
                <w:sz w:val="16"/>
              </w:rPr>
            </w:pPr>
            <w:r w:rsidRPr="008843B2">
              <w:rPr>
                <w:sz w:val="16"/>
              </w:rPr>
              <w:t>Werkstoffe, Material und Bauelemente auswählen und deren Eige</w:t>
            </w:r>
            <w:r w:rsidR="00367757">
              <w:rPr>
                <w:sz w:val="16"/>
              </w:rPr>
              <w:t>nschaften kennen</w:t>
            </w:r>
          </w:p>
          <w:p w:rsidR="008843B2" w:rsidRPr="008843B2" w:rsidRDefault="008843B2" w:rsidP="00E008B3">
            <w:pPr>
              <w:numPr>
                <w:ilvl w:val="0"/>
                <w:numId w:val="6"/>
              </w:numPr>
              <w:ind w:left="414" w:hanging="357"/>
              <w:rPr>
                <w:sz w:val="16"/>
              </w:rPr>
            </w:pPr>
            <w:r w:rsidRPr="008843B2">
              <w:rPr>
                <w:sz w:val="16"/>
              </w:rPr>
              <w:t>Wer</w:t>
            </w:r>
            <w:r w:rsidR="00367757">
              <w:rPr>
                <w:sz w:val="16"/>
              </w:rPr>
              <w:t>kzeuge und Messgeräte einsetzen</w:t>
            </w:r>
          </w:p>
          <w:p w:rsidR="008843B2" w:rsidRPr="008843B2" w:rsidRDefault="008843B2" w:rsidP="00E008B3">
            <w:pPr>
              <w:numPr>
                <w:ilvl w:val="0"/>
                <w:numId w:val="6"/>
              </w:numPr>
              <w:ind w:left="414" w:hanging="357"/>
              <w:rPr>
                <w:sz w:val="16"/>
              </w:rPr>
            </w:pPr>
            <w:r w:rsidRPr="008843B2">
              <w:rPr>
                <w:sz w:val="16"/>
              </w:rPr>
              <w:t>Planungsunterlagen, Pläne und Schaltunge</w:t>
            </w:r>
            <w:r w:rsidR="00367757">
              <w:rPr>
                <w:sz w:val="16"/>
              </w:rPr>
              <w:t>n kennen, aufbauen und anwenden</w:t>
            </w:r>
          </w:p>
          <w:p w:rsidR="008843B2" w:rsidRPr="008843B2" w:rsidRDefault="008843B2" w:rsidP="00E008B3">
            <w:pPr>
              <w:numPr>
                <w:ilvl w:val="0"/>
                <w:numId w:val="6"/>
              </w:numPr>
              <w:ind w:left="414" w:hanging="357"/>
              <w:rPr>
                <w:sz w:val="16"/>
              </w:rPr>
            </w:pPr>
            <w:r w:rsidRPr="008843B2">
              <w:rPr>
                <w:sz w:val="16"/>
              </w:rPr>
              <w:t>Arbeitsplatz einrichten, Arbeitsablauf planen, Sicherheitsvorschriften kennen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E008B3">
            <w:pPr>
              <w:numPr>
                <w:ilvl w:val="0"/>
                <w:numId w:val="6"/>
              </w:numPr>
              <w:ind w:left="414" w:hanging="357"/>
              <w:rPr>
                <w:sz w:val="16"/>
              </w:rPr>
            </w:pPr>
            <w:r w:rsidRPr="008843B2">
              <w:rPr>
                <w:sz w:val="16"/>
              </w:rPr>
              <w:t>Ich kann mich, die Werk- und Arbeitszeuge herrichten und org</w:t>
            </w:r>
            <w:r w:rsidRPr="008843B2">
              <w:rPr>
                <w:sz w:val="16"/>
              </w:rPr>
              <w:t>a</w:t>
            </w:r>
            <w:r w:rsidRPr="008843B2">
              <w:rPr>
                <w:sz w:val="16"/>
              </w:rPr>
              <w:t>nisieren um Arbeiten auszuführen.</w:t>
            </w:r>
          </w:p>
          <w:p w:rsidR="008843B2" w:rsidRPr="008843B2" w:rsidRDefault="008843B2" w:rsidP="00E008B3">
            <w:pPr>
              <w:numPr>
                <w:ilvl w:val="0"/>
                <w:numId w:val="6"/>
              </w:numPr>
              <w:ind w:left="414" w:hanging="357"/>
              <w:rPr>
                <w:sz w:val="16"/>
              </w:rPr>
            </w:pPr>
            <w:r w:rsidRPr="008843B2">
              <w:rPr>
                <w:sz w:val="16"/>
              </w:rPr>
              <w:t>Ich kann Sicherheitsvorschriften beim Arbeiten an elektrischen Anlagen und Geräten benennen und einhalten.</w:t>
            </w:r>
          </w:p>
        </w:tc>
        <w:tc>
          <w:tcPr>
            <w:tcW w:w="4821" w:type="dxa"/>
            <w:gridSpan w:val="4"/>
            <w:tcBorders>
              <w:left w:val="single" w:sz="4" w:space="0" w:color="auto"/>
              <w:right w:val="single" w:sz="4" w:space="0" w:color="auto"/>
            </w:tcBorders>
          </w:tcPr>
          <w:p w:rsidR="00E008B3" w:rsidRPr="00E008B3" w:rsidRDefault="008843B2" w:rsidP="00E008B3">
            <w:pPr>
              <w:rPr>
                <w:sz w:val="12"/>
              </w:rPr>
            </w:pPr>
            <w:r w:rsidRPr="00E008B3">
              <w:rPr>
                <w:sz w:val="12"/>
              </w:rPr>
              <w:t xml:space="preserve">Was Sie schon können sollten: </w:t>
            </w:r>
          </w:p>
          <w:p w:rsidR="008843B2" w:rsidRPr="008843B2" w:rsidRDefault="008843B2" w:rsidP="00E008B3">
            <w:pPr>
              <w:numPr>
                <w:ilvl w:val="0"/>
                <w:numId w:val="6"/>
              </w:numPr>
              <w:ind w:left="414" w:hanging="357"/>
              <w:rPr>
                <w:sz w:val="16"/>
              </w:rPr>
            </w:pPr>
            <w:r w:rsidRPr="008843B2">
              <w:rPr>
                <w:sz w:val="16"/>
              </w:rPr>
              <w:t>Ich kann einfache elektrische Schaltungen aufbauen.</w:t>
            </w:r>
          </w:p>
          <w:p w:rsidR="008843B2" w:rsidRPr="008843B2" w:rsidRDefault="008843B2" w:rsidP="00E008B3">
            <w:pPr>
              <w:numPr>
                <w:ilvl w:val="0"/>
                <w:numId w:val="6"/>
              </w:numPr>
              <w:ind w:left="414" w:hanging="357"/>
              <w:rPr>
                <w:sz w:val="16"/>
              </w:rPr>
            </w:pPr>
            <w:r w:rsidRPr="008843B2">
              <w:rPr>
                <w:sz w:val="16"/>
              </w:rPr>
              <w:t>Ich kann mit Messgeräten zur Spannungs- und Strommes</w:t>
            </w:r>
            <w:r w:rsidR="00E008B3">
              <w:rPr>
                <w:sz w:val="16"/>
              </w:rPr>
              <w:t>sung umgehen.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B64060">
            <w:pPr>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E008B3">
            <w:pPr>
              <w:numPr>
                <w:ilvl w:val="0"/>
                <w:numId w:val="6"/>
              </w:numPr>
              <w:ind w:left="414" w:hanging="357"/>
              <w:rPr>
                <w:sz w:val="16"/>
              </w:rPr>
            </w:pPr>
            <w:r w:rsidRPr="008843B2">
              <w:rPr>
                <w:sz w:val="16"/>
              </w:rPr>
              <w:t>Siehe Lernwegeliste oder Lernschritt ET1.01.14.01</w:t>
            </w:r>
          </w:p>
        </w:tc>
      </w:tr>
    </w:tbl>
    <w:p w:rsidR="008843B2" w:rsidRPr="008843B2" w:rsidRDefault="0034074E" w:rsidP="0034074E">
      <w:pPr>
        <w:pStyle w:val="berschrift4"/>
      </w:pPr>
      <w:r w:rsidRPr="008843B2">
        <w:rPr>
          <w:noProof/>
        </w:rPr>
        <w:drawing>
          <wp:anchor distT="0" distB="0" distL="114300" distR="114300" simplePos="0" relativeHeight="252234752" behindDoc="0" locked="0" layoutInCell="0" allowOverlap="1" wp14:anchorId="442A406A" wp14:editId="23F5F888">
            <wp:simplePos x="0" y="0"/>
            <wp:positionH relativeFrom="rightMargin">
              <wp:posOffset>962025</wp:posOffset>
            </wp:positionH>
            <wp:positionV relativeFrom="paragraph">
              <wp:posOffset>95250</wp:posOffset>
            </wp:positionV>
            <wp:extent cx="348615" cy="320040"/>
            <wp:effectExtent l="0" t="0" r="0" b="3810"/>
            <wp:wrapNone/>
            <wp:docPr id="184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rPr>
        <w:drawing>
          <wp:anchor distT="0" distB="0" distL="114300" distR="114300" simplePos="0" relativeHeight="252232704" behindDoc="0" locked="0" layoutInCell="0" allowOverlap="1" wp14:anchorId="2E4C319B" wp14:editId="3C17C3A0">
            <wp:simplePos x="0" y="0"/>
            <wp:positionH relativeFrom="rightMargin">
              <wp:posOffset>241935</wp:posOffset>
            </wp:positionH>
            <wp:positionV relativeFrom="paragraph">
              <wp:posOffset>95250</wp:posOffset>
            </wp:positionV>
            <wp:extent cx="349885" cy="320675"/>
            <wp:effectExtent l="0" t="0" r="0" b="3175"/>
            <wp:wrapNone/>
            <wp:docPr id="184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14F0A" w:rsidRPr="008843B2">
        <w:rPr>
          <w:noProof/>
        </w:rPr>
        <w:drawing>
          <wp:anchor distT="0" distB="0" distL="114300" distR="114300" simplePos="0" relativeHeight="252233728" behindDoc="0" locked="0" layoutInCell="0" allowOverlap="1" wp14:anchorId="76B8B36E" wp14:editId="26C868CA">
            <wp:simplePos x="0" y="0"/>
            <wp:positionH relativeFrom="rightMargin">
              <wp:posOffset>602505</wp:posOffset>
            </wp:positionH>
            <wp:positionV relativeFrom="paragraph">
              <wp:posOffset>95250</wp:posOffset>
            </wp:positionV>
            <wp:extent cx="349885" cy="320675"/>
            <wp:effectExtent l="0" t="0" r="0" b="3175"/>
            <wp:wrapNone/>
            <wp:docPr id="184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Station 5</w:t>
      </w:r>
    </w:p>
    <w:p w:rsidR="008843B2" w:rsidRPr="008843B2" w:rsidRDefault="008843B2" w:rsidP="008843B2">
      <w:pPr>
        <w:spacing w:line="240" w:lineRule="exact"/>
        <w:rPr>
          <w:b/>
        </w:rPr>
      </w:pPr>
    </w:p>
    <w:p w:rsidR="008843B2" w:rsidRPr="008843B2" w:rsidRDefault="008843B2" w:rsidP="008843B2">
      <w:pPr>
        <w:spacing w:line="240" w:lineRule="exact"/>
        <w:rPr>
          <w:b/>
        </w:rPr>
      </w:pPr>
      <w:r w:rsidRPr="008843B2">
        <w:rPr>
          <w:b/>
        </w:rPr>
        <w:t xml:space="preserve">Vorgehen: </w:t>
      </w:r>
    </w:p>
    <w:p w:rsidR="008843B2" w:rsidRPr="008843B2" w:rsidRDefault="00714F0A" w:rsidP="008843B2">
      <w:pPr>
        <w:spacing w:line="240" w:lineRule="exact"/>
        <w:rPr>
          <w:b/>
        </w:rPr>
      </w:pPr>
      <w:r w:rsidRPr="008843B2">
        <w:rPr>
          <w:b/>
          <w:noProof/>
          <w:lang w:eastAsia="de-DE"/>
        </w:rPr>
        <w:drawing>
          <wp:anchor distT="0" distB="0" distL="114300" distR="114300" simplePos="0" relativeHeight="252231680" behindDoc="1" locked="0" layoutInCell="1" allowOverlap="1" wp14:anchorId="749D04E8" wp14:editId="46D2411A">
            <wp:simplePos x="0" y="0"/>
            <wp:positionH relativeFrom="column">
              <wp:posOffset>4978400</wp:posOffset>
            </wp:positionH>
            <wp:positionV relativeFrom="paragraph">
              <wp:posOffset>20955</wp:posOffset>
            </wp:positionV>
            <wp:extent cx="533400" cy="314325"/>
            <wp:effectExtent l="0" t="0" r="0" b="9525"/>
            <wp:wrapTight wrapText="bothSides">
              <wp:wrapPolygon edited="0">
                <wp:start x="6943" y="0"/>
                <wp:lineTo x="0" y="5236"/>
                <wp:lineTo x="0" y="20945"/>
                <wp:lineTo x="20829" y="20945"/>
                <wp:lineTo x="20829" y="5236"/>
                <wp:lineTo x="13886" y="0"/>
                <wp:lineTo x="6943" y="0"/>
              </wp:wrapPolygon>
            </wp:wrapTight>
            <wp:docPr id="1847" name="Grafik 1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anchor>
        </w:drawing>
      </w:r>
    </w:p>
    <w:p w:rsidR="008843B2" w:rsidRPr="008843B2" w:rsidRDefault="008843B2" w:rsidP="008843B2">
      <w:pPr>
        <w:spacing w:line="240" w:lineRule="exact"/>
      </w:pPr>
      <w:r w:rsidRPr="008843B2">
        <w:rPr>
          <w:b/>
        </w:rPr>
        <w:t>Schritt 1</w:t>
      </w:r>
      <w:r w:rsidRPr="008843B2">
        <w:t>: Lesen Sie in Einzelarbeit den Info Text zum Löten genau durch und unterstre</w:t>
      </w:r>
      <w:r w:rsidRPr="008843B2">
        <w:t>i</w:t>
      </w:r>
      <w:r w:rsidRPr="008843B2">
        <w:t>chen Sie in jedem Absatz ein oder zwei Schlüsselworte, die Sie für entscheidend halten.</w:t>
      </w:r>
    </w:p>
    <w:p w:rsidR="008843B2" w:rsidRPr="008843B2" w:rsidRDefault="008843B2" w:rsidP="008843B2">
      <w:pPr>
        <w:spacing w:line="240" w:lineRule="exact"/>
      </w:pPr>
    </w:p>
    <w:p w:rsidR="008843B2" w:rsidRPr="008843B2" w:rsidRDefault="008843B2" w:rsidP="008843B2">
      <w:pPr>
        <w:spacing w:line="240" w:lineRule="exact"/>
      </w:pPr>
      <w:r w:rsidRPr="008843B2">
        <w:rPr>
          <w:b/>
        </w:rPr>
        <w:t>Info Text Löten:</w:t>
      </w:r>
      <w:r w:rsidR="00225EF7">
        <w:t xml:space="preserve"> </w:t>
      </w:r>
      <w:r w:rsidRPr="008843B2">
        <w:t>Beim Löten müssen einige Dinge berücksichtigt werden:</w:t>
      </w:r>
    </w:p>
    <w:p w:rsidR="008843B2" w:rsidRPr="008843B2" w:rsidRDefault="008843B2" w:rsidP="00225EF7">
      <w:pPr>
        <w:pStyle w:val="Abstandszeile"/>
      </w:pPr>
    </w:p>
    <w:p w:rsidR="008843B2" w:rsidRPr="008843B2" w:rsidRDefault="008843B2" w:rsidP="009E1D61">
      <w:pPr>
        <w:numPr>
          <w:ilvl w:val="0"/>
          <w:numId w:val="31"/>
        </w:numPr>
        <w:spacing w:line="240" w:lineRule="exact"/>
        <w:contextualSpacing/>
      </w:pPr>
      <w:r w:rsidRPr="008843B2">
        <w:t>Beim Löten entstehen durch das Verdampfen des Flussmittels im Elektroniklot Stoffe. Diese können bei schlechter Belüftung eingeatmet werden und zu g</w:t>
      </w:r>
      <w:r w:rsidRPr="008843B2">
        <w:t>e</w:t>
      </w:r>
      <w:r w:rsidRPr="008843B2">
        <w:t>sundheitlichen Problemen führen. Deswegen muss der Arbeitsplatz gut belüftet werden.</w:t>
      </w:r>
    </w:p>
    <w:p w:rsidR="008843B2" w:rsidRPr="008843B2" w:rsidRDefault="008843B2" w:rsidP="008843B2">
      <w:pPr>
        <w:spacing w:line="240" w:lineRule="exact"/>
        <w:ind w:left="720"/>
        <w:contextualSpacing/>
      </w:pPr>
    </w:p>
    <w:p w:rsidR="008843B2" w:rsidRPr="008843B2" w:rsidRDefault="008843B2" w:rsidP="009E1D61">
      <w:pPr>
        <w:numPr>
          <w:ilvl w:val="0"/>
          <w:numId w:val="31"/>
        </w:numPr>
        <w:spacing w:line="240" w:lineRule="exact"/>
        <w:contextualSpacing/>
      </w:pPr>
      <w:r w:rsidRPr="008843B2">
        <w:t>Obwohl kein bleihaltiges Lot mehr verwende</w:t>
      </w:r>
      <w:r w:rsidR="00367757">
        <w:t>t</w:t>
      </w:r>
      <w:r w:rsidRPr="008843B2">
        <w:t xml:space="preserve"> wird, muss auf sorgfältige Hygi</w:t>
      </w:r>
      <w:r w:rsidRPr="008843B2">
        <w:t>e</w:t>
      </w:r>
      <w:r w:rsidRPr="008843B2">
        <w:t xml:space="preserve">ne geachtet werden. Es können immer noch Stoffe über die Hände in </w:t>
      </w:r>
      <w:proofErr w:type="gramStart"/>
      <w:r w:rsidRPr="008843B2">
        <w:t>der</w:t>
      </w:r>
      <w:proofErr w:type="gramEnd"/>
      <w:r w:rsidRPr="008843B2">
        <w:t xml:space="preserve"> Kö</w:t>
      </w:r>
      <w:r w:rsidRPr="008843B2">
        <w:t>r</w:t>
      </w:r>
      <w:r w:rsidRPr="008843B2">
        <w:t>per gelangen. Deshalb ist jegliches Essen während des Lötens verboten.</w:t>
      </w:r>
    </w:p>
    <w:p w:rsidR="008843B2" w:rsidRPr="008843B2" w:rsidRDefault="008843B2" w:rsidP="008843B2">
      <w:pPr>
        <w:spacing w:line="240" w:lineRule="exact"/>
        <w:ind w:left="720"/>
        <w:contextualSpacing/>
      </w:pPr>
    </w:p>
    <w:p w:rsidR="008843B2" w:rsidRPr="008843B2" w:rsidRDefault="008843B2" w:rsidP="009E1D61">
      <w:pPr>
        <w:numPr>
          <w:ilvl w:val="0"/>
          <w:numId w:val="31"/>
        </w:numPr>
        <w:spacing w:line="240" w:lineRule="exact"/>
        <w:contextualSpacing/>
      </w:pPr>
      <w:r w:rsidRPr="008843B2">
        <w:t xml:space="preserve">Nach dem Löten müssen die Hände sorgfältig mit Seife gewaschen werden. </w:t>
      </w:r>
    </w:p>
    <w:p w:rsidR="008843B2" w:rsidRPr="008843B2" w:rsidRDefault="008843B2" w:rsidP="008843B2">
      <w:pPr>
        <w:spacing w:line="240" w:lineRule="exact"/>
        <w:ind w:left="720"/>
        <w:contextualSpacing/>
      </w:pPr>
    </w:p>
    <w:p w:rsidR="008843B2" w:rsidRPr="008843B2" w:rsidRDefault="008843B2" w:rsidP="009E1D61">
      <w:pPr>
        <w:numPr>
          <w:ilvl w:val="0"/>
          <w:numId w:val="31"/>
        </w:numPr>
        <w:spacing w:line="240" w:lineRule="exact"/>
        <w:contextualSpacing/>
      </w:pPr>
      <w:r w:rsidRPr="008843B2">
        <w:t>Der Lötkolben muss so benutzt und abgestellt werden, dass keine brennbaren Stoffe mit ihm in Berührung kommen können. So können Schmorstellen an Le</w:t>
      </w:r>
      <w:r w:rsidRPr="008843B2">
        <w:t>i</w:t>
      </w:r>
      <w:r w:rsidRPr="008843B2">
        <w:t>tungen, Beschädigungen und schädliche Dämpfe vermieden werden.</w:t>
      </w:r>
    </w:p>
    <w:p w:rsidR="008843B2" w:rsidRPr="008843B2" w:rsidRDefault="008843B2" w:rsidP="008843B2">
      <w:pPr>
        <w:spacing w:line="240" w:lineRule="exact"/>
        <w:ind w:left="720"/>
        <w:contextualSpacing/>
      </w:pPr>
    </w:p>
    <w:p w:rsidR="008843B2" w:rsidRPr="008843B2" w:rsidRDefault="008843B2" w:rsidP="009E1D61">
      <w:pPr>
        <w:numPr>
          <w:ilvl w:val="0"/>
          <w:numId w:val="31"/>
        </w:numPr>
        <w:spacing w:line="240" w:lineRule="exact"/>
        <w:contextualSpacing/>
      </w:pPr>
      <w:r w:rsidRPr="008843B2">
        <w:t>Sollte etwas Flussmittel auf die Haut gelangen, ist die Stelle sofort gründlich zu reinigen. Kommt das Flussmittel mit den Augen in Berührung ist nach dem Au</w:t>
      </w:r>
      <w:r w:rsidRPr="008843B2">
        <w:t>s</w:t>
      </w:r>
      <w:r w:rsidRPr="008843B2">
        <w:t>spülen unverzüglich ein Arzt aufzusuchen.</w:t>
      </w:r>
    </w:p>
    <w:p w:rsidR="008843B2" w:rsidRPr="008843B2" w:rsidRDefault="008843B2" w:rsidP="00225EF7">
      <w:pPr>
        <w:pStyle w:val="Abstandszeile"/>
      </w:pPr>
    </w:p>
    <w:p w:rsidR="008843B2" w:rsidRPr="008843B2" w:rsidRDefault="008843B2" w:rsidP="008843B2">
      <w:pPr>
        <w:spacing w:line="240" w:lineRule="exact"/>
      </w:pPr>
      <w:r w:rsidRPr="008843B2">
        <w:rPr>
          <w:b/>
        </w:rPr>
        <w:t xml:space="preserve">Schritt 2: </w:t>
      </w:r>
      <w:r w:rsidRPr="008843B2">
        <w:t>Notieren Sie Ihre gewählten Schlüsselwörter und bedenken Sie noch einmal, warum gerade dieser Punkt wichtig ist.</w:t>
      </w:r>
    </w:p>
    <w:p w:rsidR="008843B2" w:rsidRPr="008843B2" w:rsidRDefault="008843B2" w:rsidP="00225EF7">
      <w:pPr>
        <w:pStyle w:val="Abstandszeile"/>
      </w:pP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spacing w:line="240" w:lineRule="exact"/>
        <w:rPr>
          <w:b/>
        </w:rPr>
      </w:pPr>
      <w:r w:rsidRPr="008843B2">
        <w:rPr>
          <w:b/>
        </w:rPr>
        <w:t xml:space="preserve">Schritt 3: </w:t>
      </w:r>
      <w:r w:rsidRPr="008843B2">
        <w:t>Stellen Sie sich in Ihrer Gruppe gegenseitig die notierten Schlüsselwörter vor und erklären Sie ihren Gruppenmitgliedern das Vorgehen beim Löten anhand der Begri</w:t>
      </w:r>
      <w:r w:rsidRPr="008843B2">
        <w:t>f</w:t>
      </w:r>
      <w:r w:rsidRPr="008843B2">
        <w:t>fe. Diskutieren Sie Abweichungen mit Ihren Gruppenmitgliedern. Vielleicht ist ja beides wichtig.</w:t>
      </w:r>
      <w:r w:rsidRPr="008843B2">
        <w:rPr>
          <w:b/>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Station 5 – Drahtbrücken löten</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ET1.01.13.06</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E008B3">
            <w:pPr>
              <w:numPr>
                <w:ilvl w:val="0"/>
                <w:numId w:val="6"/>
              </w:numPr>
              <w:ind w:left="414" w:hanging="357"/>
              <w:rPr>
                <w:sz w:val="16"/>
              </w:rPr>
            </w:pPr>
            <w:r w:rsidRPr="008843B2">
              <w:rPr>
                <w:sz w:val="16"/>
              </w:rPr>
              <w:t>Werkstoffe, Material und Bauelemente auswählen</w:t>
            </w:r>
            <w:r w:rsidR="00367757">
              <w:rPr>
                <w:sz w:val="16"/>
              </w:rPr>
              <w:t xml:space="preserve"> und deren Eigenschaften kennen</w:t>
            </w:r>
          </w:p>
          <w:p w:rsidR="008843B2" w:rsidRPr="008843B2" w:rsidRDefault="008843B2" w:rsidP="00E008B3">
            <w:pPr>
              <w:numPr>
                <w:ilvl w:val="0"/>
                <w:numId w:val="6"/>
              </w:numPr>
              <w:ind w:left="414" w:hanging="357"/>
              <w:rPr>
                <w:sz w:val="16"/>
              </w:rPr>
            </w:pPr>
            <w:r w:rsidRPr="008843B2">
              <w:rPr>
                <w:sz w:val="16"/>
              </w:rPr>
              <w:t>Werkzeuge und Messgeräte einsetzen</w:t>
            </w:r>
          </w:p>
          <w:p w:rsidR="008843B2" w:rsidRPr="008843B2" w:rsidRDefault="008843B2" w:rsidP="00E008B3">
            <w:pPr>
              <w:numPr>
                <w:ilvl w:val="0"/>
                <w:numId w:val="6"/>
              </w:numPr>
              <w:ind w:left="414" w:hanging="357"/>
              <w:rPr>
                <w:sz w:val="16"/>
              </w:rPr>
            </w:pPr>
            <w:r w:rsidRPr="008843B2">
              <w:rPr>
                <w:sz w:val="16"/>
              </w:rPr>
              <w:t>Planungsunterlagen, Pläne und Schaltunge</w:t>
            </w:r>
            <w:r w:rsidR="00367757">
              <w:rPr>
                <w:sz w:val="16"/>
              </w:rPr>
              <w:t>n kennen, aufbauen und anwenden</w:t>
            </w:r>
          </w:p>
          <w:p w:rsidR="008843B2" w:rsidRPr="008843B2" w:rsidRDefault="008843B2" w:rsidP="00E008B3">
            <w:pPr>
              <w:numPr>
                <w:ilvl w:val="0"/>
                <w:numId w:val="6"/>
              </w:numPr>
              <w:ind w:left="414" w:hanging="357"/>
              <w:rPr>
                <w:sz w:val="16"/>
              </w:rPr>
            </w:pPr>
            <w:r w:rsidRPr="008843B2">
              <w:rPr>
                <w:sz w:val="16"/>
              </w:rPr>
              <w:t>Arbeitsplatz einrichten, Arbeitsablauf planen, Sicherheitsvorschriften kennen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E008B3">
            <w:pPr>
              <w:numPr>
                <w:ilvl w:val="0"/>
                <w:numId w:val="6"/>
              </w:numPr>
              <w:ind w:left="414" w:hanging="357"/>
              <w:rPr>
                <w:sz w:val="16"/>
              </w:rPr>
            </w:pPr>
            <w:r w:rsidRPr="008843B2">
              <w:rPr>
                <w:sz w:val="16"/>
              </w:rPr>
              <w:t>Ich kann mich, die Werk- und Arbeitszeuge herrichten und org</w:t>
            </w:r>
            <w:r w:rsidRPr="008843B2">
              <w:rPr>
                <w:sz w:val="16"/>
              </w:rPr>
              <w:t>a</w:t>
            </w:r>
            <w:r w:rsidRPr="008843B2">
              <w:rPr>
                <w:sz w:val="16"/>
              </w:rPr>
              <w:t>nisieren um Arbeiten auszuführen.</w:t>
            </w:r>
          </w:p>
          <w:p w:rsidR="008843B2" w:rsidRPr="008843B2" w:rsidRDefault="008843B2" w:rsidP="00E008B3">
            <w:pPr>
              <w:numPr>
                <w:ilvl w:val="0"/>
                <w:numId w:val="6"/>
              </w:numPr>
              <w:ind w:left="414" w:hanging="357"/>
              <w:rPr>
                <w:sz w:val="16"/>
              </w:rPr>
            </w:pPr>
            <w:r w:rsidRPr="008843B2">
              <w:rPr>
                <w:sz w:val="16"/>
              </w:rPr>
              <w:t>Ich kann Sicherheitsvorschriften beim Arbeiten an elektrischen Anlagen und Geräten benennen und einhalten.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E008B3">
            <w:pPr>
              <w:numPr>
                <w:ilvl w:val="0"/>
                <w:numId w:val="6"/>
              </w:numPr>
              <w:ind w:left="414" w:hanging="357"/>
              <w:rPr>
                <w:sz w:val="16"/>
              </w:rPr>
            </w:pPr>
            <w:r w:rsidRPr="008843B2">
              <w:rPr>
                <w:sz w:val="16"/>
              </w:rPr>
              <w:t>Ich kann einfache elektrische Schaltungen aufbauen.</w:t>
            </w:r>
          </w:p>
          <w:p w:rsidR="008843B2" w:rsidRPr="008843B2" w:rsidRDefault="008843B2" w:rsidP="00E008B3">
            <w:pPr>
              <w:numPr>
                <w:ilvl w:val="0"/>
                <w:numId w:val="6"/>
              </w:numPr>
              <w:ind w:left="414" w:hanging="357"/>
              <w:rPr>
                <w:sz w:val="16"/>
              </w:rPr>
            </w:pPr>
            <w:r w:rsidRPr="008843B2">
              <w:rPr>
                <w:sz w:val="16"/>
              </w:rPr>
              <w:t>Ich kann mit Messgeräten zur Spannungs- und Strommessung umgehen.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B64060">
            <w:pPr>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E008B3">
            <w:pPr>
              <w:numPr>
                <w:ilvl w:val="0"/>
                <w:numId w:val="6"/>
              </w:numPr>
              <w:ind w:left="414" w:hanging="357"/>
              <w:rPr>
                <w:sz w:val="16"/>
              </w:rPr>
            </w:pPr>
            <w:r w:rsidRPr="008843B2">
              <w:rPr>
                <w:sz w:val="16"/>
              </w:rPr>
              <w:t>Siehe Lernwegeliste oder Lernschritt ET1.01.14.01</w:t>
            </w:r>
          </w:p>
        </w:tc>
      </w:tr>
    </w:tbl>
    <w:p w:rsidR="008843B2" w:rsidRPr="008843B2" w:rsidRDefault="008843B2" w:rsidP="008843B2">
      <w:pPr>
        <w:spacing w:line="240" w:lineRule="exact"/>
        <w:rPr>
          <w:b/>
        </w:rPr>
      </w:pPr>
      <w:r w:rsidRPr="008843B2">
        <w:rPr>
          <w:b/>
          <w:noProof/>
          <w:lang w:eastAsia="de-DE"/>
        </w:rPr>
        <w:drawing>
          <wp:anchor distT="0" distB="0" distL="114300" distR="114300" simplePos="0" relativeHeight="252235776" behindDoc="1" locked="0" layoutInCell="1" allowOverlap="1" wp14:anchorId="4AD3C0D4" wp14:editId="38996779">
            <wp:simplePos x="0" y="0"/>
            <wp:positionH relativeFrom="column">
              <wp:posOffset>5219700</wp:posOffset>
            </wp:positionH>
            <wp:positionV relativeFrom="paragraph">
              <wp:posOffset>652780</wp:posOffset>
            </wp:positionV>
            <wp:extent cx="533400" cy="314325"/>
            <wp:effectExtent l="0" t="0" r="0" b="9525"/>
            <wp:wrapTight wrapText="bothSides">
              <wp:wrapPolygon edited="0">
                <wp:start x="6943" y="0"/>
                <wp:lineTo x="0" y="5236"/>
                <wp:lineTo x="0" y="20945"/>
                <wp:lineTo x="20829" y="20945"/>
                <wp:lineTo x="20829" y="5236"/>
                <wp:lineTo x="13886" y="0"/>
                <wp:lineTo x="6943" y="0"/>
              </wp:wrapPolygon>
            </wp:wrapTight>
            <wp:docPr id="1848" name="Grafik 1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anchor>
        </w:drawing>
      </w:r>
      <w:r w:rsidRPr="008843B2">
        <w:rPr>
          <w:b/>
          <w:noProof/>
          <w:lang w:eastAsia="de-DE"/>
        </w:rPr>
        <w:drawing>
          <wp:anchor distT="0" distB="0" distL="114300" distR="114300" simplePos="0" relativeHeight="252236800" behindDoc="0" locked="0" layoutInCell="0" allowOverlap="1" wp14:anchorId="70235A5B" wp14:editId="174E4741">
            <wp:simplePos x="0" y="0"/>
            <wp:positionH relativeFrom="rightMargin">
              <wp:posOffset>482600</wp:posOffset>
            </wp:positionH>
            <wp:positionV relativeFrom="paragraph">
              <wp:posOffset>95250</wp:posOffset>
            </wp:positionV>
            <wp:extent cx="349885" cy="320675"/>
            <wp:effectExtent l="0" t="0" r="0" b="3175"/>
            <wp:wrapNone/>
            <wp:docPr id="184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b/>
          <w:noProof/>
          <w:lang w:eastAsia="de-DE"/>
        </w:rPr>
        <w:drawing>
          <wp:anchor distT="0" distB="0" distL="114300" distR="114300" simplePos="0" relativeHeight="252237824" behindDoc="0" locked="0" layoutInCell="0" allowOverlap="1" wp14:anchorId="31103532" wp14:editId="55D59BED">
            <wp:simplePos x="0" y="0"/>
            <wp:positionH relativeFrom="rightMargin">
              <wp:posOffset>842645</wp:posOffset>
            </wp:positionH>
            <wp:positionV relativeFrom="paragraph">
              <wp:posOffset>95250</wp:posOffset>
            </wp:positionV>
            <wp:extent cx="349885" cy="320675"/>
            <wp:effectExtent l="0" t="0" r="0" b="3175"/>
            <wp:wrapNone/>
            <wp:docPr id="185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b/>
          <w:noProof/>
          <w:lang w:eastAsia="de-DE"/>
        </w:rPr>
        <w:drawing>
          <wp:anchor distT="0" distB="0" distL="114300" distR="114300" simplePos="0" relativeHeight="252238848" behindDoc="0" locked="0" layoutInCell="0" allowOverlap="1" wp14:anchorId="7ECBA7FD" wp14:editId="65F88D65">
            <wp:simplePos x="0" y="0"/>
            <wp:positionH relativeFrom="rightMargin">
              <wp:posOffset>1202690</wp:posOffset>
            </wp:positionH>
            <wp:positionV relativeFrom="paragraph">
              <wp:posOffset>95250</wp:posOffset>
            </wp:positionV>
            <wp:extent cx="348615" cy="320040"/>
            <wp:effectExtent l="0" t="0" r="0" b="3810"/>
            <wp:wrapNone/>
            <wp:docPr id="185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spacing w:line="240" w:lineRule="exact"/>
        <w:rPr>
          <w:b/>
        </w:rPr>
      </w:pPr>
      <w:r w:rsidRPr="008843B2">
        <w:rPr>
          <w:b/>
        </w:rPr>
        <w:t>Schritt 4: (Nur unter Aufsicht der Lehrkraft durchführen):</w:t>
      </w:r>
    </w:p>
    <w:p w:rsidR="008843B2" w:rsidRPr="008843B2" w:rsidRDefault="008843B2" w:rsidP="008843B2">
      <w:pPr>
        <w:spacing w:line="240" w:lineRule="exact"/>
        <w:rPr>
          <w:b/>
        </w:rPr>
      </w:pPr>
    </w:p>
    <w:p w:rsidR="008843B2" w:rsidRPr="008843B2" w:rsidRDefault="008843B2" w:rsidP="009E1D61">
      <w:pPr>
        <w:numPr>
          <w:ilvl w:val="0"/>
          <w:numId w:val="32"/>
        </w:numPr>
        <w:spacing w:line="240" w:lineRule="exact"/>
        <w:contextualSpacing/>
        <w:rPr>
          <w:b/>
        </w:rPr>
      </w:pPr>
      <w:r w:rsidRPr="008843B2">
        <w:t>Lassen Sie sich von Ihrer Lehrkraft die Lötanlage in Ihrem Elektrolabor genau erklären. Und den Lötvorgang einmal vorführen.</w:t>
      </w:r>
    </w:p>
    <w:p w:rsidR="008843B2" w:rsidRPr="008843B2" w:rsidRDefault="008843B2" w:rsidP="008843B2">
      <w:pPr>
        <w:spacing w:line="240" w:lineRule="exact"/>
        <w:ind w:left="720"/>
        <w:contextualSpacing/>
        <w:rPr>
          <w:b/>
        </w:rPr>
      </w:pPr>
    </w:p>
    <w:p w:rsidR="008843B2" w:rsidRPr="008843B2" w:rsidRDefault="008843B2" w:rsidP="009E1D61">
      <w:pPr>
        <w:numPr>
          <w:ilvl w:val="0"/>
          <w:numId w:val="32"/>
        </w:numPr>
        <w:spacing w:line="240" w:lineRule="exact"/>
        <w:contextualSpacing/>
        <w:rPr>
          <w:b/>
        </w:rPr>
      </w:pPr>
      <w:r w:rsidRPr="008843B2">
        <w:t>Biegen Sie 3 Drahtbrücken wie an Station 2 gelernt.</w:t>
      </w:r>
    </w:p>
    <w:p w:rsidR="008843B2" w:rsidRPr="008843B2" w:rsidRDefault="008843B2" w:rsidP="008843B2">
      <w:pPr>
        <w:spacing w:line="240" w:lineRule="exact"/>
        <w:ind w:left="720"/>
        <w:contextualSpacing/>
        <w:rPr>
          <w:b/>
        </w:rPr>
      </w:pPr>
    </w:p>
    <w:p w:rsidR="008843B2" w:rsidRPr="008843B2" w:rsidRDefault="008843B2" w:rsidP="009E1D61">
      <w:pPr>
        <w:numPr>
          <w:ilvl w:val="0"/>
          <w:numId w:val="32"/>
        </w:numPr>
        <w:spacing w:line="240" w:lineRule="exact"/>
        <w:contextualSpacing/>
        <w:rPr>
          <w:b/>
        </w:rPr>
      </w:pPr>
      <w:r w:rsidRPr="008843B2">
        <w:t xml:space="preserve">Löten Sie die Drahtbrücken unter Beachtung der Regeln fest. </w:t>
      </w:r>
    </w:p>
    <w:p w:rsidR="008843B2" w:rsidRPr="008843B2" w:rsidRDefault="008843B2" w:rsidP="008843B2">
      <w:pPr>
        <w:spacing w:line="240" w:lineRule="exact"/>
        <w:ind w:left="720"/>
        <w:contextualSpacing/>
      </w:pPr>
      <w:r w:rsidRPr="008843B2">
        <w:t>Die Gruppenmitglieder</w:t>
      </w:r>
      <w:r w:rsidR="00367757">
        <w:t>,</w:t>
      </w:r>
      <w:r w:rsidRPr="008843B2">
        <w:t xml:space="preserve"> die gera</w:t>
      </w:r>
      <w:r w:rsidR="00367757">
        <w:t>de nicht l</w:t>
      </w:r>
      <w:r w:rsidRPr="008843B2">
        <w:t>öten, beobachten den Lötvorgang g</w:t>
      </w:r>
      <w:r w:rsidRPr="008843B2">
        <w:t>e</w:t>
      </w:r>
      <w:r w:rsidRPr="008843B2">
        <w:t>nau und notieren sich Dinge die Ihnen auffallen. (Das können Fehler sein, aber auch wichtige Momente beim Löten)</w:t>
      </w:r>
    </w:p>
    <w:p w:rsidR="008843B2" w:rsidRPr="008843B2" w:rsidRDefault="008843B2" w:rsidP="008843B2">
      <w:pPr>
        <w:spacing w:line="240" w:lineRule="exact"/>
        <w:ind w:left="720"/>
        <w:contextualSpacing/>
        <w:rPr>
          <w:b/>
        </w:rPr>
      </w:pP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tabs>
          <w:tab w:val="left" w:leader="underscore" w:pos="7371"/>
        </w:tabs>
        <w:spacing w:line="480" w:lineRule="auto"/>
      </w:pPr>
      <w:r w:rsidRPr="008843B2">
        <w:tab/>
      </w:r>
    </w:p>
    <w:p w:rsidR="008843B2" w:rsidRPr="008843B2" w:rsidRDefault="008843B2" w:rsidP="009E1D61">
      <w:pPr>
        <w:numPr>
          <w:ilvl w:val="0"/>
          <w:numId w:val="32"/>
        </w:numPr>
        <w:spacing w:line="240" w:lineRule="exact"/>
        <w:contextualSpacing/>
      </w:pPr>
      <w:r w:rsidRPr="008843B2">
        <w:t>Lassen Sie ihr Bauteil von der Lehrkraft überprüfen und notieren Sie sich Ve</w:t>
      </w:r>
      <w:r w:rsidRPr="008843B2">
        <w:t>r</w:t>
      </w:r>
      <w:r w:rsidRPr="008843B2">
        <w:t>besserungsvorschläge.</w:t>
      </w: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tabs>
          <w:tab w:val="left" w:leader="underscore" w:pos="7371"/>
        </w:tabs>
        <w:spacing w:line="480" w:lineRule="auto"/>
      </w:pPr>
      <w:r w:rsidRPr="008843B2">
        <w:tab/>
      </w:r>
    </w:p>
    <w:p w:rsidR="008843B2" w:rsidRPr="008843B2" w:rsidRDefault="008843B2" w:rsidP="008843B2">
      <w:pPr>
        <w:spacing w:line="240" w:lineRule="exact"/>
        <w:ind w:left="360"/>
        <w:rPr>
          <w:b/>
        </w:rPr>
      </w:pPr>
    </w:p>
    <w:p w:rsidR="008843B2" w:rsidRPr="008843B2" w:rsidRDefault="008843B2" w:rsidP="008843B2">
      <w:pPr>
        <w:spacing w:line="240" w:lineRule="exact"/>
        <w:ind w:left="360"/>
        <w:rPr>
          <w:b/>
        </w:rPr>
      </w:pPr>
    </w:p>
    <w:p w:rsidR="008843B2" w:rsidRPr="008843B2" w:rsidRDefault="008843B2" w:rsidP="008843B2">
      <w:pPr>
        <w:spacing w:line="240" w:lineRule="exact"/>
        <w:ind w:left="360"/>
        <w:rPr>
          <w:b/>
        </w:rPr>
      </w:pPr>
    </w:p>
    <w:p w:rsidR="008843B2" w:rsidRPr="008843B2" w:rsidRDefault="008843B2" w:rsidP="008843B2">
      <w:pPr>
        <w:spacing w:line="240" w:lineRule="exact"/>
        <w:ind w:left="360"/>
        <w:rPr>
          <w:b/>
        </w:rPr>
      </w:pPr>
    </w:p>
    <w:p w:rsidR="008843B2" w:rsidRPr="008843B2" w:rsidRDefault="008843B2" w:rsidP="008843B2">
      <w:pPr>
        <w:spacing w:line="240" w:lineRule="exact"/>
        <w:ind w:left="360"/>
        <w:rPr>
          <w:b/>
        </w:rPr>
      </w:pPr>
    </w:p>
    <w:p w:rsidR="008843B2" w:rsidRPr="008843B2" w:rsidRDefault="008843B2" w:rsidP="008843B2">
      <w:pPr>
        <w:spacing w:line="240" w:lineRule="exact"/>
        <w:ind w:left="360"/>
        <w:rPr>
          <w:b/>
        </w:rPr>
      </w:pPr>
    </w:p>
    <w:p w:rsidR="008843B2" w:rsidRPr="008843B2" w:rsidRDefault="008843B2" w:rsidP="008843B2">
      <w:pPr>
        <w:spacing w:line="240" w:lineRule="exact"/>
        <w:ind w:left="360"/>
        <w:rPr>
          <w:b/>
        </w:rPr>
      </w:pPr>
    </w:p>
    <w:p w:rsidR="008843B2" w:rsidRPr="008843B2" w:rsidRDefault="008843B2" w:rsidP="008843B2">
      <w:pPr>
        <w:spacing w:line="240" w:lineRule="exact"/>
        <w:ind w:left="360"/>
        <w:rPr>
          <w:b/>
        </w:rPr>
      </w:pPr>
    </w:p>
    <w:p w:rsidR="008843B2" w:rsidRPr="008843B2" w:rsidRDefault="008843B2" w:rsidP="008843B2">
      <w:pPr>
        <w:spacing w:line="240" w:lineRule="exact"/>
        <w:ind w:left="360"/>
        <w:rPr>
          <w:b/>
        </w:rPr>
      </w:pPr>
    </w:p>
    <w:p w:rsidR="008843B2" w:rsidRPr="008843B2" w:rsidRDefault="008843B2" w:rsidP="008843B2">
      <w:pPr>
        <w:spacing w:line="240" w:lineRule="exact"/>
        <w:ind w:left="360"/>
        <w:rPr>
          <w:b/>
        </w:rPr>
      </w:pPr>
    </w:p>
    <w:p w:rsidR="008843B2" w:rsidRPr="008843B2" w:rsidRDefault="008843B2" w:rsidP="008843B2">
      <w:pPr>
        <w:spacing w:line="240" w:lineRule="exact"/>
        <w:ind w:left="360"/>
        <w:rPr>
          <w:b/>
        </w:rPr>
      </w:pPr>
    </w:p>
    <w:p w:rsidR="008843B2" w:rsidRPr="008843B2" w:rsidRDefault="008843B2" w:rsidP="008843B2">
      <w:pPr>
        <w:spacing w:line="240" w:lineRule="exact"/>
        <w:ind w:left="360"/>
        <w:rPr>
          <w:b/>
        </w:rPr>
      </w:pPr>
    </w:p>
    <w:p w:rsidR="008843B2" w:rsidRPr="008843B2" w:rsidRDefault="008843B2" w:rsidP="008843B2">
      <w:pPr>
        <w:spacing w:line="240" w:lineRule="exact"/>
        <w:ind w:left="360"/>
        <w:rPr>
          <w:b/>
        </w:rPr>
      </w:pPr>
    </w:p>
    <w:p w:rsidR="008843B2" w:rsidRPr="008843B2" w:rsidRDefault="008843B2" w:rsidP="008843B2">
      <w:pPr>
        <w:spacing w:line="240" w:lineRule="exact"/>
        <w:ind w:left="360"/>
        <w:rPr>
          <w:b/>
        </w:rPr>
      </w:pPr>
    </w:p>
    <w:p w:rsidR="008843B2" w:rsidRPr="008843B2" w:rsidRDefault="008843B2" w:rsidP="008843B2">
      <w:pPr>
        <w:spacing w:line="240" w:lineRule="exact"/>
        <w:rPr>
          <w:b/>
        </w:rPr>
      </w:pPr>
      <w:r w:rsidRPr="008843B2">
        <w:rPr>
          <w:b/>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CB6F83">
            <w:pPr>
              <w:rPr>
                <w:b/>
              </w:rPr>
            </w:pPr>
            <w:r w:rsidRPr="008843B2">
              <w:rPr>
                <w:b/>
              </w:rPr>
              <w:t xml:space="preserve">Selbsteinschätzung </w:t>
            </w:r>
            <w:r w:rsidR="00CB6F83">
              <w:rPr>
                <w:b/>
              </w:rPr>
              <w:t>–</w:t>
            </w:r>
            <w:r w:rsidRPr="008843B2">
              <w:rPr>
                <w:b/>
              </w:rPr>
              <w:t xml:space="preserve"> Reflexion</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ET1.01.13.07</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E008B3">
            <w:pPr>
              <w:numPr>
                <w:ilvl w:val="0"/>
                <w:numId w:val="6"/>
              </w:numPr>
              <w:ind w:left="414" w:hanging="357"/>
              <w:rPr>
                <w:sz w:val="16"/>
              </w:rPr>
            </w:pPr>
            <w:r w:rsidRPr="008843B2">
              <w:rPr>
                <w:sz w:val="16"/>
              </w:rPr>
              <w:t>Werkstoffe, Material und Bauelemente auswählen</w:t>
            </w:r>
            <w:r w:rsidR="00367757">
              <w:rPr>
                <w:sz w:val="16"/>
              </w:rPr>
              <w:t xml:space="preserve"> und deren Eigenschaften kennen</w:t>
            </w:r>
          </w:p>
          <w:p w:rsidR="008843B2" w:rsidRPr="008843B2" w:rsidRDefault="008843B2" w:rsidP="00E008B3">
            <w:pPr>
              <w:numPr>
                <w:ilvl w:val="0"/>
                <w:numId w:val="6"/>
              </w:numPr>
              <w:ind w:left="414" w:hanging="357"/>
              <w:rPr>
                <w:sz w:val="16"/>
              </w:rPr>
            </w:pPr>
            <w:r w:rsidRPr="008843B2">
              <w:rPr>
                <w:sz w:val="16"/>
              </w:rPr>
              <w:t>Wer</w:t>
            </w:r>
            <w:r w:rsidR="00367757">
              <w:rPr>
                <w:sz w:val="16"/>
              </w:rPr>
              <w:t>kzeuge und Messgeräte einsetzen</w:t>
            </w:r>
          </w:p>
          <w:p w:rsidR="008843B2" w:rsidRPr="008843B2" w:rsidRDefault="008843B2" w:rsidP="00E008B3">
            <w:pPr>
              <w:numPr>
                <w:ilvl w:val="0"/>
                <w:numId w:val="6"/>
              </w:numPr>
              <w:ind w:left="414" w:hanging="357"/>
              <w:rPr>
                <w:sz w:val="16"/>
              </w:rPr>
            </w:pPr>
            <w:r w:rsidRPr="008843B2">
              <w:rPr>
                <w:sz w:val="16"/>
              </w:rPr>
              <w:t>Planungsunterlagen, Pläne und Schaltunge</w:t>
            </w:r>
            <w:r w:rsidR="00367757">
              <w:rPr>
                <w:sz w:val="16"/>
              </w:rPr>
              <w:t>n kennen, aufbauen und anwenden</w:t>
            </w:r>
          </w:p>
          <w:p w:rsidR="008843B2" w:rsidRPr="008843B2" w:rsidRDefault="008843B2" w:rsidP="00E008B3">
            <w:pPr>
              <w:numPr>
                <w:ilvl w:val="0"/>
                <w:numId w:val="6"/>
              </w:numPr>
              <w:ind w:left="414" w:hanging="357"/>
              <w:rPr>
                <w:sz w:val="16"/>
              </w:rPr>
            </w:pPr>
            <w:r w:rsidRPr="008843B2">
              <w:rPr>
                <w:sz w:val="16"/>
              </w:rPr>
              <w:t>Arbeitsplatz einrichten, Arbeitsablauf planen, Sicherheitsvorschriften kennen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E008B3">
            <w:pPr>
              <w:numPr>
                <w:ilvl w:val="0"/>
                <w:numId w:val="6"/>
              </w:numPr>
              <w:ind w:left="414" w:hanging="357"/>
              <w:rPr>
                <w:sz w:val="16"/>
              </w:rPr>
            </w:pPr>
            <w:r w:rsidRPr="008843B2">
              <w:rPr>
                <w:sz w:val="16"/>
              </w:rPr>
              <w:t>Ich kann mich, die Werk- und Arbeitszeuge herrichten und org</w:t>
            </w:r>
            <w:r w:rsidRPr="008843B2">
              <w:rPr>
                <w:sz w:val="16"/>
              </w:rPr>
              <w:t>a</w:t>
            </w:r>
            <w:r w:rsidRPr="008843B2">
              <w:rPr>
                <w:sz w:val="16"/>
              </w:rPr>
              <w:t>nisieren um Arbeiten auszuführen.</w:t>
            </w:r>
          </w:p>
          <w:p w:rsidR="008843B2" w:rsidRPr="008843B2" w:rsidRDefault="008843B2" w:rsidP="00E008B3">
            <w:pPr>
              <w:numPr>
                <w:ilvl w:val="0"/>
                <w:numId w:val="6"/>
              </w:numPr>
              <w:ind w:left="414" w:hanging="357"/>
              <w:rPr>
                <w:sz w:val="16"/>
              </w:rPr>
            </w:pPr>
            <w:r w:rsidRPr="008843B2">
              <w:rPr>
                <w:sz w:val="16"/>
              </w:rPr>
              <w:t>Ich kann Sicherheitsvorschriften beim Arbeiten an elektrischen Anlagen und Geräten benennen und einhalten.</w:t>
            </w:r>
          </w:p>
        </w:tc>
        <w:tc>
          <w:tcPr>
            <w:tcW w:w="4821" w:type="dxa"/>
            <w:gridSpan w:val="4"/>
            <w:tcBorders>
              <w:left w:val="single" w:sz="4" w:space="0" w:color="auto"/>
              <w:right w:val="single" w:sz="4" w:space="0" w:color="auto"/>
            </w:tcBorders>
          </w:tcPr>
          <w:p w:rsidR="008843B2" w:rsidRPr="008843B2" w:rsidRDefault="008843B2" w:rsidP="00E008B3">
            <w:pPr>
              <w:spacing w:before="40" w:after="60" w:line="160" w:lineRule="exact"/>
              <w:rPr>
                <w:sz w:val="16"/>
              </w:rPr>
            </w:pPr>
            <w:r w:rsidRPr="008843B2">
              <w:rPr>
                <w:sz w:val="12"/>
              </w:rPr>
              <w:t>Was Sie schon können sollten:</w:t>
            </w:r>
            <w:r w:rsidR="00E008B3" w:rsidRPr="008843B2">
              <w:rPr>
                <w:sz w:val="16"/>
              </w:rPr>
              <w:t xml:space="preserve"> </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B64060">
            <w:pPr>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E008B3">
            <w:pPr>
              <w:numPr>
                <w:ilvl w:val="0"/>
                <w:numId w:val="6"/>
              </w:numPr>
              <w:ind w:left="414" w:hanging="357"/>
              <w:rPr>
                <w:sz w:val="16"/>
              </w:rPr>
            </w:pPr>
            <w:r w:rsidRPr="008843B2">
              <w:rPr>
                <w:sz w:val="16"/>
              </w:rPr>
              <w:t>Siehe Lernwegeliste oder Lernschritt ET1.01.14.01</w:t>
            </w:r>
          </w:p>
        </w:tc>
      </w:tr>
    </w:tbl>
    <w:p w:rsidR="008843B2" w:rsidRPr="008843B2" w:rsidRDefault="008843B2" w:rsidP="00DC1868">
      <w:pPr>
        <w:pStyle w:val="berschrift1"/>
      </w:pPr>
      <w:r w:rsidRPr="008843B2">
        <w:rPr>
          <w:b/>
          <w:noProof/>
        </w:rPr>
        <w:drawing>
          <wp:anchor distT="0" distB="0" distL="114300" distR="114300" simplePos="0" relativeHeight="252278784" behindDoc="0" locked="0" layoutInCell="0" allowOverlap="1" wp14:anchorId="0F62A2F0" wp14:editId="5611833D">
            <wp:simplePos x="0" y="0"/>
            <wp:positionH relativeFrom="rightMargin">
              <wp:posOffset>501650</wp:posOffset>
            </wp:positionH>
            <wp:positionV relativeFrom="paragraph">
              <wp:posOffset>238125</wp:posOffset>
            </wp:positionV>
            <wp:extent cx="349885" cy="320675"/>
            <wp:effectExtent l="0" t="0" r="0" b="3175"/>
            <wp:wrapNone/>
            <wp:docPr id="18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b/>
          <w:noProof/>
        </w:rPr>
        <w:drawing>
          <wp:anchor distT="0" distB="0" distL="114300" distR="114300" simplePos="0" relativeHeight="252279808" behindDoc="0" locked="0" layoutInCell="0" allowOverlap="1" wp14:anchorId="78E4A1E2" wp14:editId="76235C6D">
            <wp:simplePos x="0" y="0"/>
            <wp:positionH relativeFrom="rightMargin">
              <wp:posOffset>861695</wp:posOffset>
            </wp:positionH>
            <wp:positionV relativeFrom="paragraph">
              <wp:posOffset>238125</wp:posOffset>
            </wp:positionV>
            <wp:extent cx="349885" cy="320675"/>
            <wp:effectExtent l="0" t="0" r="0" b="3175"/>
            <wp:wrapNone/>
            <wp:docPr id="185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b/>
          <w:noProof/>
        </w:rPr>
        <w:drawing>
          <wp:anchor distT="0" distB="0" distL="114300" distR="114300" simplePos="0" relativeHeight="252280832" behindDoc="0" locked="0" layoutInCell="0" allowOverlap="1" wp14:anchorId="459DAF11" wp14:editId="4D52078D">
            <wp:simplePos x="0" y="0"/>
            <wp:positionH relativeFrom="rightMargin">
              <wp:posOffset>1221740</wp:posOffset>
            </wp:positionH>
            <wp:positionV relativeFrom="paragraph">
              <wp:posOffset>238125</wp:posOffset>
            </wp:positionV>
            <wp:extent cx="348615" cy="320040"/>
            <wp:effectExtent l="0" t="0" r="0" b="3810"/>
            <wp:wrapNone/>
            <wp:docPr id="185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rPr>
        <w:drawing>
          <wp:anchor distT="0" distB="0" distL="114300" distR="114300" simplePos="0" relativeHeight="252281856" behindDoc="0" locked="0" layoutInCell="0" allowOverlap="1" wp14:anchorId="5EF88709" wp14:editId="7F6143CD">
            <wp:simplePos x="0" y="0"/>
            <wp:positionH relativeFrom="rightMargin">
              <wp:posOffset>987425</wp:posOffset>
            </wp:positionH>
            <wp:positionV relativeFrom="paragraph">
              <wp:posOffset>790575</wp:posOffset>
            </wp:positionV>
            <wp:extent cx="302260" cy="323850"/>
            <wp:effectExtent l="0" t="0" r="2540" b="0"/>
            <wp:wrapNone/>
            <wp:docPr id="185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t>Reflexion</w:t>
      </w:r>
    </w:p>
    <w:p w:rsidR="008843B2" w:rsidRPr="008843B2" w:rsidRDefault="008843B2" w:rsidP="008843B2">
      <w:pPr>
        <w:spacing w:line="240" w:lineRule="exact"/>
        <w:rPr>
          <w:b/>
        </w:rPr>
      </w:pPr>
      <w:r w:rsidRPr="008843B2">
        <w:rPr>
          <w:noProof/>
        </w:rPr>
        <w:t xml:space="preserve">Machen Sie für jede Ecke des Diagramms einen Punkt, je nachdem wie sie Ihre Fähigkeiten in diesem Punkt einschätzen. </w:t>
      </w:r>
      <w:r w:rsidRPr="008843B2">
        <w:rPr>
          <w:b/>
          <w:noProof/>
        </w:rPr>
        <w:t>Je besser</w:t>
      </w:r>
      <w:r w:rsidRPr="008843B2">
        <w:rPr>
          <w:noProof/>
        </w:rPr>
        <w:t xml:space="preserve"> Sie etwas können, </w:t>
      </w:r>
      <w:r w:rsidRPr="008843B2">
        <w:rPr>
          <w:b/>
          <w:noProof/>
        </w:rPr>
        <w:t>desto weiter außen</w:t>
      </w:r>
      <w:r w:rsidRPr="008843B2">
        <w:rPr>
          <w:noProof/>
        </w:rPr>
        <w:t xml:space="preserve"> wird der Punkt gemacht. Danach verbinden Sie alle Punkte und entscheiden Sie, ob Sie bereit sind die Schaltung herzustellen, oder ob Sie eine Station noch</w:t>
      </w:r>
      <w:r w:rsidR="00367757">
        <w:rPr>
          <w:noProof/>
        </w:rPr>
        <w:t xml:space="preserve"> </w:t>
      </w:r>
      <w:r w:rsidRPr="008843B2">
        <w:rPr>
          <w:noProof/>
        </w:rPr>
        <w:t>einmal bearbeiten sollten. Falls Sie unsicher sind, besprechen Sie das Diagramm mit ihrer Lehrkraft.</w:t>
      </w:r>
    </w:p>
    <w:p w:rsidR="008843B2" w:rsidRPr="008843B2" w:rsidRDefault="00CD2F2D" w:rsidP="008843B2">
      <w:pPr>
        <w:spacing w:line="240" w:lineRule="exact"/>
        <w:rPr>
          <w:b/>
        </w:rPr>
      </w:pPr>
      <w:r w:rsidRPr="00CD2F2D">
        <w:rPr>
          <w:b/>
          <w:noProof/>
          <w:lang w:eastAsia="de-DE"/>
        </w:rPr>
        <mc:AlternateContent>
          <mc:Choice Requires="wps">
            <w:drawing>
              <wp:anchor distT="0" distB="0" distL="114300" distR="114300" simplePos="0" relativeHeight="252437504" behindDoc="0" locked="0" layoutInCell="1" allowOverlap="1" wp14:anchorId="2EB478F0" wp14:editId="5C9057A4">
                <wp:simplePos x="0" y="0"/>
                <wp:positionH relativeFrom="column">
                  <wp:posOffset>1770380</wp:posOffset>
                </wp:positionH>
                <wp:positionV relativeFrom="paragraph">
                  <wp:posOffset>4315196</wp:posOffset>
                </wp:positionV>
                <wp:extent cx="198408" cy="1403985"/>
                <wp:effectExtent l="0" t="0" r="0" b="4445"/>
                <wp:wrapNone/>
                <wp:docPr id="151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408" cy="1403985"/>
                        </a:xfrm>
                        <a:prstGeom prst="rect">
                          <a:avLst/>
                        </a:prstGeom>
                        <a:noFill/>
                        <a:ln w="9525">
                          <a:noFill/>
                          <a:miter lim="800000"/>
                          <a:headEnd/>
                          <a:tailEnd/>
                        </a:ln>
                      </wps:spPr>
                      <wps:txbx>
                        <w:txbxContent>
                          <w:p w:rsidR="00BF50F8" w:rsidRDefault="00BF50F8">
                            <w: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124" type="#_x0000_t202" style="position:absolute;margin-left:139.4pt;margin-top:339.8pt;width:15.6pt;height:110.55pt;z-index:252437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" filled="f" stroked="f">
                <v:textbox style="mso-fit-shape-to-text:t">
                  <w:txbxContent>
                    <w:p w:rsidR="00BF50F8" w:rsidRDefault="00BF50F8">
                      <w:r>
                        <w:t>.</w:t>
                      </w:r>
                    </w:p>
                  </w:txbxContent>
                </v:textbox>
              </v:shape>
            </w:pict>
          </mc:Fallback>
        </mc:AlternateContent>
      </w:r>
      <w:r w:rsidRPr="00CD2F2D">
        <w:rPr>
          <w:b/>
          <w:noProof/>
          <w:lang w:eastAsia="de-DE"/>
        </w:rPr>
        <mc:AlternateContent>
          <mc:Choice Requires="wps">
            <w:drawing>
              <wp:anchor distT="0" distB="0" distL="114300" distR="114300" simplePos="0" relativeHeight="252435456" behindDoc="0" locked="0" layoutInCell="1" allowOverlap="1" wp14:anchorId="2F6B3F82" wp14:editId="40703645">
                <wp:simplePos x="0" y="0"/>
                <wp:positionH relativeFrom="column">
                  <wp:posOffset>5050790</wp:posOffset>
                </wp:positionH>
                <wp:positionV relativeFrom="paragraph">
                  <wp:posOffset>4238996</wp:posOffset>
                </wp:positionV>
                <wp:extent cx="198408" cy="1403985"/>
                <wp:effectExtent l="0" t="0" r="0" b="4445"/>
                <wp:wrapNone/>
                <wp:docPr id="150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408" cy="1403985"/>
                        </a:xfrm>
                        <a:prstGeom prst="rect">
                          <a:avLst/>
                        </a:prstGeom>
                        <a:noFill/>
                        <a:ln w="9525">
                          <a:noFill/>
                          <a:miter lim="800000"/>
                          <a:headEnd/>
                          <a:tailEnd/>
                        </a:ln>
                      </wps:spPr>
                      <wps:txbx>
                        <w:txbxContent>
                          <w:p w:rsidR="00BF50F8" w:rsidRDefault="00BF50F8">
                            <w: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125" type="#_x0000_t202" style="position:absolute;margin-left:397.7pt;margin-top:333.8pt;width:15.6pt;height:110.55pt;z-index:252435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" filled="f" stroked="f">
                <v:textbox style="mso-fit-shape-to-text:t">
                  <w:txbxContent>
                    <w:p w:rsidR="00BF50F8" w:rsidRDefault="00BF50F8">
                      <w:r>
                        <w:t>.</w:t>
                      </w:r>
                    </w:p>
                  </w:txbxContent>
                </v:textbox>
              </v:shape>
            </w:pict>
          </mc:Fallback>
        </mc:AlternateContent>
      </w:r>
      <w:r w:rsidRPr="00CD2F2D">
        <w:rPr>
          <w:b/>
          <w:noProof/>
          <w:lang w:eastAsia="de-DE"/>
        </w:rPr>
        <mc:AlternateContent>
          <mc:Choice Requires="wps">
            <w:drawing>
              <wp:anchor distT="0" distB="0" distL="114300" distR="114300" simplePos="0" relativeHeight="252433408" behindDoc="0" locked="0" layoutInCell="1" allowOverlap="1" wp14:anchorId="02B91B99" wp14:editId="12648078">
                <wp:simplePos x="0" y="0"/>
                <wp:positionH relativeFrom="column">
                  <wp:posOffset>5440680</wp:posOffset>
                </wp:positionH>
                <wp:positionV relativeFrom="paragraph">
                  <wp:posOffset>2438771</wp:posOffset>
                </wp:positionV>
                <wp:extent cx="198408" cy="1403985"/>
                <wp:effectExtent l="0" t="0" r="0" b="4445"/>
                <wp:wrapNone/>
                <wp:docPr id="15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408" cy="1403985"/>
                        </a:xfrm>
                        <a:prstGeom prst="rect">
                          <a:avLst/>
                        </a:prstGeom>
                        <a:noFill/>
                        <a:ln w="9525">
                          <a:noFill/>
                          <a:miter lim="800000"/>
                          <a:headEnd/>
                          <a:tailEnd/>
                        </a:ln>
                      </wps:spPr>
                      <wps:txbx>
                        <w:txbxContent>
                          <w:p w:rsidR="00BF50F8" w:rsidRDefault="00BF50F8">
                            <w: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126" type="#_x0000_t202" style="position:absolute;margin-left:428.4pt;margin-top:192.05pt;width:15.6pt;height:110.55pt;z-index:252433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" filled="f" stroked="f">
                <v:textbox style="mso-fit-shape-to-text:t">
                  <w:txbxContent>
                    <w:p w:rsidR="00BF50F8" w:rsidRDefault="00BF50F8">
                      <w:r>
                        <w:t>.</w:t>
                      </w:r>
                    </w:p>
                  </w:txbxContent>
                </v:textbox>
              </v:shape>
            </w:pict>
          </mc:Fallback>
        </mc:AlternateContent>
      </w:r>
      <w:r w:rsidRPr="00CD2F2D">
        <w:rPr>
          <w:b/>
          <w:noProof/>
          <w:lang w:eastAsia="de-DE"/>
        </w:rPr>
        <mc:AlternateContent>
          <mc:Choice Requires="wps">
            <w:drawing>
              <wp:anchor distT="0" distB="0" distL="114300" distR="114300" simplePos="0" relativeHeight="252431360" behindDoc="0" locked="0" layoutInCell="1" allowOverlap="1" wp14:anchorId="1BEB51CA" wp14:editId="2DAD68B5">
                <wp:simplePos x="0" y="0"/>
                <wp:positionH relativeFrom="column">
                  <wp:posOffset>1154801</wp:posOffset>
                </wp:positionH>
                <wp:positionV relativeFrom="paragraph">
                  <wp:posOffset>2438400</wp:posOffset>
                </wp:positionV>
                <wp:extent cx="198408" cy="1403985"/>
                <wp:effectExtent l="0" t="0" r="0" b="4445"/>
                <wp:wrapNone/>
                <wp:docPr id="15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408" cy="1403985"/>
                        </a:xfrm>
                        <a:prstGeom prst="rect">
                          <a:avLst/>
                        </a:prstGeom>
                        <a:noFill/>
                        <a:ln w="9525">
                          <a:noFill/>
                          <a:miter lim="800000"/>
                          <a:headEnd/>
                          <a:tailEnd/>
                        </a:ln>
                      </wps:spPr>
                      <wps:txbx>
                        <w:txbxContent>
                          <w:p w:rsidR="00BF50F8" w:rsidRDefault="00BF50F8">
                            <w: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127" type="#_x0000_t202" style="position:absolute;margin-left:90.95pt;margin-top:192pt;width:15.6pt;height:110.55pt;z-index:252431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" filled="f" stroked="f">
                <v:textbox style="mso-fit-shape-to-text:t">
                  <w:txbxContent>
                    <w:p w:rsidR="00BF50F8" w:rsidRDefault="00BF50F8">
                      <w:r>
                        <w:t>.</w:t>
                      </w:r>
                    </w:p>
                  </w:txbxContent>
                </v:textbox>
              </v:shape>
            </w:pict>
          </mc:Fallback>
        </mc:AlternateContent>
      </w:r>
      <w:r w:rsidRPr="00CD2F2D">
        <w:rPr>
          <w:b/>
          <w:noProof/>
          <w:lang w:eastAsia="de-DE"/>
        </w:rPr>
        <mc:AlternateContent>
          <mc:Choice Requires="wps">
            <w:drawing>
              <wp:anchor distT="0" distB="0" distL="114300" distR="114300" simplePos="0" relativeHeight="252429312" behindDoc="0" locked="0" layoutInCell="1" allowOverlap="1" wp14:editId="36B11C9B">
                <wp:simplePos x="0" y="0"/>
                <wp:positionH relativeFrom="column">
                  <wp:posOffset>3271149</wp:posOffset>
                </wp:positionH>
                <wp:positionV relativeFrom="paragraph">
                  <wp:posOffset>1137920</wp:posOffset>
                </wp:positionV>
                <wp:extent cx="198408" cy="1403985"/>
                <wp:effectExtent l="0" t="0" r="0" b="0"/>
                <wp:wrapNone/>
                <wp:docPr id="13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408" cy="1403985"/>
                        </a:xfrm>
                        <a:prstGeom prst="rect">
                          <a:avLst/>
                        </a:prstGeom>
                        <a:noFill/>
                        <a:ln w="9525">
                          <a:noFill/>
                          <a:miter lim="800000"/>
                          <a:headEnd/>
                          <a:tailEnd/>
                        </a:ln>
                      </wps:spPr>
                      <wps:txbx>
                        <w:txbxContent>
                          <w:p w:rsidR="00BF50F8" w:rsidRDefault="00BF50F8">
                            <w: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128" type="#_x0000_t202" style="position:absolute;margin-left:257.55pt;margin-top:89.6pt;width:15.6pt;height:110.55pt;z-index:252429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" filled="f" stroked="f">
                <v:textbox style="mso-fit-shape-to-text:t">
                  <w:txbxContent>
                    <w:p w:rsidR="00BF50F8" w:rsidRDefault="00BF50F8">
                      <w:r>
                        <w:t>.</w:t>
                      </w:r>
                    </w:p>
                  </w:txbxContent>
                </v:textbox>
              </v:shape>
            </w:pict>
          </mc:Fallback>
        </mc:AlternateContent>
      </w:r>
      <w:r w:rsidR="008843B2" w:rsidRPr="008843B2">
        <w:rPr>
          <w:noProof/>
          <w:lang w:eastAsia="de-DE"/>
        </w:rPr>
        <w:drawing>
          <wp:anchor distT="0" distB="0" distL="114300" distR="114300" simplePos="0" relativeHeight="252277760" behindDoc="1" locked="0" layoutInCell="1" allowOverlap="1" wp14:anchorId="638B96D6" wp14:editId="7D2668E7">
            <wp:simplePos x="0" y="0"/>
            <wp:positionH relativeFrom="column">
              <wp:posOffset>-53340</wp:posOffset>
            </wp:positionH>
            <wp:positionV relativeFrom="paragraph">
              <wp:posOffset>232410</wp:posOffset>
            </wp:positionV>
            <wp:extent cx="6019800" cy="5248275"/>
            <wp:effectExtent l="0" t="0" r="0" b="9525"/>
            <wp:wrapTight wrapText="bothSides">
              <wp:wrapPolygon edited="0">
                <wp:start x="0" y="0"/>
                <wp:lineTo x="0" y="21561"/>
                <wp:lineTo x="21532" y="21561"/>
                <wp:lineTo x="21532" y="0"/>
                <wp:lineTo x="0" y="0"/>
              </wp:wrapPolygon>
            </wp:wrapTight>
            <wp:docPr id="1856" name="Diagramm 185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5"/>
              </a:graphicData>
            </a:graphic>
            <wp14:sizeRelH relativeFrom="page">
              <wp14:pctWidth>0</wp14:pctWidth>
            </wp14:sizeRelH>
            <wp14:sizeRelV relativeFrom="page">
              <wp14:pctHeight>0</wp14:pctHeight>
            </wp14:sizeRelV>
          </wp:anchor>
        </w:drawing>
      </w:r>
      <w:r w:rsidR="008843B2" w:rsidRPr="008843B2">
        <w:rPr>
          <w:b/>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Station 6 – Platine herstellen</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ET1.01.13.08</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E008B3">
            <w:pPr>
              <w:numPr>
                <w:ilvl w:val="0"/>
                <w:numId w:val="6"/>
              </w:numPr>
              <w:ind w:left="414" w:hanging="357"/>
              <w:rPr>
                <w:sz w:val="16"/>
              </w:rPr>
            </w:pPr>
            <w:r w:rsidRPr="008843B2">
              <w:rPr>
                <w:sz w:val="16"/>
              </w:rPr>
              <w:t>Werkstoffe, Material und Bauelemente auswählen</w:t>
            </w:r>
            <w:r w:rsidR="009903DC">
              <w:rPr>
                <w:sz w:val="16"/>
              </w:rPr>
              <w:t xml:space="preserve"> und deren Eigenschaften kennen</w:t>
            </w:r>
          </w:p>
          <w:p w:rsidR="008843B2" w:rsidRPr="008843B2" w:rsidRDefault="008843B2" w:rsidP="00E008B3">
            <w:pPr>
              <w:numPr>
                <w:ilvl w:val="0"/>
                <w:numId w:val="6"/>
              </w:numPr>
              <w:ind w:left="414" w:hanging="357"/>
              <w:rPr>
                <w:sz w:val="16"/>
              </w:rPr>
            </w:pPr>
            <w:r w:rsidRPr="008843B2">
              <w:rPr>
                <w:sz w:val="16"/>
              </w:rPr>
              <w:t>Wer</w:t>
            </w:r>
            <w:r w:rsidR="009903DC">
              <w:rPr>
                <w:sz w:val="16"/>
              </w:rPr>
              <w:t>kzeuge und Messgeräte einsetzen</w:t>
            </w:r>
          </w:p>
          <w:p w:rsidR="008843B2" w:rsidRPr="008843B2" w:rsidRDefault="008843B2" w:rsidP="00E008B3">
            <w:pPr>
              <w:numPr>
                <w:ilvl w:val="0"/>
                <w:numId w:val="6"/>
              </w:numPr>
              <w:ind w:left="414" w:hanging="357"/>
              <w:rPr>
                <w:sz w:val="16"/>
              </w:rPr>
            </w:pPr>
            <w:r w:rsidRPr="008843B2">
              <w:rPr>
                <w:sz w:val="16"/>
              </w:rPr>
              <w:t>Planungsunterlagen, Pläne und Schaltunge</w:t>
            </w:r>
            <w:r w:rsidR="009903DC">
              <w:rPr>
                <w:sz w:val="16"/>
              </w:rPr>
              <w:t>n kennen, aufbauen und anwenden</w:t>
            </w:r>
          </w:p>
          <w:p w:rsidR="008843B2" w:rsidRPr="008843B2" w:rsidRDefault="008843B2" w:rsidP="00E008B3">
            <w:pPr>
              <w:numPr>
                <w:ilvl w:val="0"/>
                <w:numId w:val="6"/>
              </w:numPr>
              <w:ind w:left="414" w:hanging="357"/>
              <w:rPr>
                <w:sz w:val="16"/>
              </w:rPr>
            </w:pPr>
            <w:r w:rsidRPr="008843B2">
              <w:rPr>
                <w:sz w:val="16"/>
              </w:rPr>
              <w:t>Arbeitsplatz einrichten, Arbeitsablauf planen, Sicherheitsvorschriften kennen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E008B3">
            <w:pPr>
              <w:numPr>
                <w:ilvl w:val="0"/>
                <w:numId w:val="6"/>
              </w:numPr>
              <w:ind w:left="414" w:hanging="357"/>
              <w:rPr>
                <w:sz w:val="16"/>
              </w:rPr>
            </w:pPr>
            <w:r w:rsidRPr="008843B2">
              <w:rPr>
                <w:sz w:val="16"/>
              </w:rPr>
              <w:t>Ich kann Bauelemente und Bauteile erkennen und auswählen.</w:t>
            </w:r>
          </w:p>
          <w:p w:rsidR="008843B2" w:rsidRPr="008843B2" w:rsidRDefault="008843B2" w:rsidP="00E008B3">
            <w:pPr>
              <w:numPr>
                <w:ilvl w:val="0"/>
                <w:numId w:val="6"/>
              </w:numPr>
              <w:ind w:left="414" w:hanging="357"/>
              <w:rPr>
                <w:sz w:val="16"/>
              </w:rPr>
            </w:pPr>
            <w:r w:rsidRPr="008843B2">
              <w:rPr>
                <w:sz w:val="16"/>
              </w:rPr>
              <w:t xml:space="preserve">Ich kann geeignete Messgeräte und </w:t>
            </w:r>
            <w:r w:rsidR="00C965E8">
              <w:rPr>
                <w:sz w:val="16"/>
              </w:rPr>
              <w:t>-verfahren</w:t>
            </w:r>
            <w:r w:rsidRPr="008843B2">
              <w:rPr>
                <w:sz w:val="16"/>
              </w:rPr>
              <w:t xml:space="preserve"> auswählen und elektrische Grundgrößen messen.</w:t>
            </w:r>
          </w:p>
          <w:p w:rsidR="008843B2" w:rsidRPr="008843B2" w:rsidRDefault="008843B2" w:rsidP="00E008B3">
            <w:pPr>
              <w:numPr>
                <w:ilvl w:val="0"/>
                <w:numId w:val="6"/>
              </w:numPr>
              <w:ind w:left="414" w:hanging="357"/>
              <w:rPr>
                <w:sz w:val="16"/>
              </w:rPr>
            </w:pPr>
            <w:r w:rsidRPr="008843B2">
              <w:rPr>
                <w:sz w:val="16"/>
              </w:rPr>
              <w:t>Ich kann einfache elektrische Schaltungen erkennen und au</w:t>
            </w:r>
            <w:r w:rsidRPr="008843B2">
              <w:rPr>
                <w:sz w:val="16"/>
              </w:rPr>
              <w:t>f</w:t>
            </w:r>
            <w:r w:rsidRPr="008843B2">
              <w:rPr>
                <w:sz w:val="16"/>
              </w:rPr>
              <w:t>bauen.</w:t>
            </w:r>
          </w:p>
          <w:p w:rsidR="008843B2" w:rsidRPr="008843B2" w:rsidRDefault="008843B2" w:rsidP="00E008B3">
            <w:pPr>
              <w:numPr>
                <w:ilvl w:val="0"/>
                <w:numId w:val="6"/>
              </w:numPr>
              <w:ind w:left="414" w:hanging="357"/>
              <w:rPr>
                <w:sz w:val="16"/>
              </w:rPr>
            </w:pPr>
            <w:r w:rsidRPr="008843B2">
              <w:rPr>
                <w:sz w:val="16"/>
              </w:rPr>
              <w:t>Ich kann mich, die Werk- und Arbeitszeuge herrichten und org</w:t>
            </w:r>
            <w:r w:rsidRPr="008843B2">
              <w:rPr>
                <w:sz w:val="16"/>
              </w:rPr>
              <w:t>a</w:t>
            </w:r>
            <w:r w:rsidRPr="008843B2">
              <w:rPr>
                <w:sz w:val="16"/>
              </w:rPr>
              <w:t>nisieren um Arbeiten auszuführen.</w:t>
            </w:r>
          </w:p>
          <w:p w:rsidR="008843B2" w:rsidRPr="008843B2" w:rsidRDefault="008843B2" w:rsidP="00E008B3">
            <w:pPr>
              <w:numPr>
                <w:ilvl w:val="0"/>
                <w:numId w:val="6"/>
              </w:numPr>
              <w:ind w:left="414" w:hanging="357"/>
              <w:rPr>
                <w:sz w:val="16"/>
              </w:rPr>
            </w:pPr>
            <w:r w:rsidRPr="008843B2">
              <w:rPr>
                <w:sz w:val="16"/>
              </w:rPr>
              <w:t>Ich kann Sicherheitsvorschriften beim Arbeiten an elektrischen Anlagen und Geräten benennen und einhalten.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E008B3">
            <w:pPr>
              <w:numPr>
                <w:ilvl w:val="0"/>
                <w:numId w:val="6"/>
              </w:numPr>
              <w:ind w:left="414" w:hanging="357"/>
              <w:rPr>
                <w:sz w:val="16"/>
              </w:rPr>
            </w:pPr>
            <w:r w:rsidRPr="008843B2">
              <w:rPr>
                <w:sz w:val="16"/>
              </w:rPr>
              <w:t>Ich kann sicher mit dem Lötkolben arbeiten</w:t>
            </w:r>
            <w:r w:rsidR="009903DC">
              <w:rPr>
                <w:sz w:val="16"/>
              </w:rPr>
              <w:t>.</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B64060">
            <w:pPr>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E008B3">
            <w:pPr>
              <w:numPr>
                <w:ilvl w:val="0"/>
                <w:numId w:val="6"/>
              </w:numPr>
              <w:ind w:left="414" w:hanging="357"/>
              <w:rPr>
                <w:sz w:val="16"/>
              </w:rPr>
            </w:pPr>
            <w:r w:rsidRPr="008843B2">
              <w:rPr>
                <w:sz w:val="16"/>
              </w:rPr>
              <w:t>Siehe Lernwegeliste oder Lernschritt ET1.01.14.01</w:t>
            </w:r>
          </w:p>
        </w:tc>
      </w:tr>
    </w:tbl>
    <w:p w:rsidR="008843B2" w:rsidRPr="008843B2" w:rsidRDefault="008843B2" w:rsidP="00DC1868">
      <w:pPr>
        <w:pStyle w:val="berschrift4"/>
      </w:pPr>
      <w:r w:rsidRPr="008843B2">
        <w:rPr>
          <w:noProof/>
        </w:rPr>
        <w:drawing>
          <wp:anchor distT="0" distB="0" distL="114300" distR="114300" simplePos="0" relativeHeight="252283904" behindDoc="0" locked="0" layoutInCell="0" allowOverlap="1" wp14:anchorId="4755218F" wp14:editId="27F5379A">
            <wp:simplePos x="0" y="0"/>
            <wp:positionH relativeFrom="rightMargin">
              <wp:posOffset>208877</wp:posOffset>
            </wp:positionH>
            <wp:positionV relativeFrom="paragraph">
              <wp:posOffset>40827</wp:posOffset>
            </wp:positionV>
            <wp:extent cx="349885" cy="320675"/>
            <wp:effectExtent l="0" t="0" r="0" b="3175"/>
            <wp:wrapNone/>
            <wp:docPr id="185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C1868">
        <w:t>Station 6</w:t>
      </w:r>
    </w:p>
    <w:p w:rsidR="008843B2" w:rsidRPr="008843B2" w:rsidRDefault="00DC1868" w:rsidP="008843B2">
      <w:pPr>
        <w:spacing w:line="240" w:lineRule="exact"/>
        <w:rPr>
          <w:b/>
        </w:rPr>
      </w:pPr>
      <w:r w:rsidRPr="008843B2">
        <w:rPr>
          <w:b/>
          <w:noProof/>
          <w:lang w:eastAsia="de-DE"/>
        </w:rPr>
        <w:drawing>
          <wp:anchor distT="0" distB="0" distL="114300" distR="114300" simplePos="0" relativeHeight="252282880" behindDoc="1" locked="0" layoutInCell="1" allowOverlap="1" wp14:anchorId="5B2DEE7A" wp14:editId="0C22A49A">
            <wp:simplePos x="0" y="0"/>
            <wp:positionH relativeFrom="column">
              <wp:posOffset>4900930</wp:posOffset>
            </wp:positionH>
            <wp:positionV relativeFrom="paragraph">
              <wp:posOffset>104140</wp:posOffset>
            </wp:positionV>
            <wp:extent cx="533400" cy="314325"/>
            <wp:effectExtent l="0" t="0" r="0" b="9525"/>
            <wp:wrapTight wrapText="bothSides">
              <wp:wrapPolygon edited="0">
                <wp:start x="6943" y="0"/>
                <wp:lineTo x="0" y="5236"/>
                <wp:lineTo x="0" y="20945"/>
                <wp:lineTo x="20829" y="20945"/>
                <wp:lineTo x="20829" y="5236"/>
                <wp:lineTo x="13886" y="0"/>
                <wp:lineTo x="6943" y="0"/>
              </wp:wrapPolygon>
            </wp:wrapTight>
            <wp:docPr id="1858" name="Grafik 1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anchor>
        </w:drawing>
      </w:r>
      <w:r w:rsidR="008843B2" w:rsidRPr="008843B2">
        <w:rPr>
          <w:b/>
        </w:rPr>
        <w:t xml:space="preserve">Aufgabe: </w:t>
      </w:r>
      <w:r w:rsidR="008843B2" w:rsidRPr="008843B2">
        <w:t>Herstellen der Schaltung</w:t>
      </w:r>
    </w:p>
    <w:p w:rsidR="008843B2" w:rsidRPr="008843B2" w:rsidRDefault="008843B2" w:rsidP="008843B2">
      <w:pPr>
        <w:spacing w:line="240" w:lineRule="exact"/>
        <w:rPr>
          <w:b/>
        </w:rPr>
      </w:pPr>
    </w:p>
    <w:p w:rsidR="008843B2" w:rsidRPr="008843B2" w:rsidRDefault="008843B2" w:rsidP="008843B2">
      <w:pPr>
        <w:spacing w:line="240" w:lineRule="exact"/>
        <w:rPr>
          <w:b/>
        </w:rPr>
      </w:pPr>
      <w:r w:rsidRPr="008843B2">
        <w:rPr>
          <w:b/>
        </w:rPr>
        <w:t xml:space="preserve">Vorgehen: </w:t>
      </w:r>
    </w:p>
    <w:p w:rsidR="008843B2" w:rsidRPr="008843B2" w:rsidRDefault="008843B2" w:rsidP="008843B2">
      <w:pPr>
        <w:spacing w:line="240" w:lineRule="exact"/>
        <w:rPr>
          <w:b/>
        </w:rPr>
      </w:pPr>
    </w:p>
    <w:p w:rsidR="008843B2" w:rsidRPr="008843B2" w:rsidRDefault="008843B2" w:rsidP="009E1D61">
      <w:pPr>
        <w:numPr>
          <w:ilvl w:val="0"/>
          <w:numId w:val="33"/>
        </w:numPr>
        <w:spacing w:line="240" w:lineRule="exact"/>
        <w:contextualSpacing/>
        <w:rPr>
          <w:b/>
        </w:rPr>
      </w:pPr>
      <w:r w:rsidRPr="008843B2">
        <w:t xml:space="preserve">Bestimmen Sie anhand des </w:t>
      </w:r>
      <w:proofErr w:type="spellStart"/>
      <w:r w:rsidRPr="008843B2">
        <w:t>Layoutplans</w:t>
      </w:r>
      <w:proofErr w:type="spellEnd"/>
      <w:r w:rsidRPr="008843B2">
        <w:t>, die Größe der Platine und sägen diese zu und entgraten sie.</w:t>
      </w:r>
    </w:p>
    <w:p w:rsidR="008843B2" w:rsidRPr="008843B2" w:rsidRDefault="008843B2" w:rsidP="008843B2">
      <w:pPr>
        <w:spacing w:line="240" w:lineRule="exact"/>
        <w:ind w:left="720"/>
        <w:contextualSpacing/>
        <w:rPr>
          <w:b/>
        </w:rPr>
      </w:pPr>
    </w:p>
    <w:p w:rsidR="008843B2" w:rsidRPr="008843B2" w:rsidRDefault="008843B2" w:rsidP="009E1D61">
      <w:pPr>
        <w:numPr>
          <w:ilvl w:val="0"/>
          <w:numId w:val="33"/>
        </w:numPr>
        <w:spacing w:line="240" w:lineRule="exact"/>
        <w:contextualSpacing/>
        <w:rPr>
          <w:b/>
        </w:rPr>
      </w:pPr>
      <w:r w:rsidRPr="008843B2">
        <w:t xml:space="preserve">Platzieren Sie die Bauteile an der richtigen Stelle und biegen Sie die Drähte so, dass die Bauteile danach eingelötet werden können. </w:t>
      </w:r>
    </w:p>
    <w:p w:rsidR="008843B2" w:rsidRPr="008843B2" w:rsidRDefault="008843B2" w:rsidP="008843B2">
      <w:pPr>
        <w:spacing w:line="240" w:lineRule="exact"/>
        <w:ind w:left="720"/>
        <w:contextualSpacing/>
        <w:rPr>
          <w:noProof/>
          <w:lang w:eastAsia="de-DE"/>
        </w:rPr>
      </w:pPr>
      <w:r w:rsidRPr="008843B2">
        <w:t>(Das Layout zeigt die Ansicht von hinten, Bauteile können also direkt gesteckt werden.)</w:t>
      </w:r>
      <w:r w:rsidRPr="008843B2">
        <w:rPr>
          <w:noProof/>
          <w:lang w:eastAsia="de-DE"/>
        </w:rPr>
        <w:t xml:space="preserve"> </w:t>
      </w:r>
    </w:p>
    <w:p w:rsidR="008843B2" w:rsidRPr="008843B2" w:rsidRDefault="009903DC" w:rsidP="008843B2">
      <w:pPr>
        <w:spacing w:line="240" w:lineRule="exact"/>
        <w:ind w:left="720"/>
        <w:contextualSpacing/>
        <w:rPr>
          <w:b/>
        </w:rPr>
      </w:pPr>
      <w:r>
        <w:t>Besprechen Sie I</w:t>
      </w:r>
      <w:r w:rsidR="008843B2" w:rsidRPr="008843B2">
        <w:t xml:space="preserve">hr Vorgehen mit </w:t>
      </w:r>
      <w:r>
        <w:t>I</w:t>
      </w:r>
      <w:r w:rsidR="008843B2" w:rsidRPr="008843B2">
        <w:t>hren Gruppenmitgliedern.</w:t>
      </w:r>
    </w:p>
    <w:p w:rsidR="008843B2" w:rsidRPr="008843B2" w:rsidRDefault="008843B2" w:rsidP="008843B2">
      <w:pPr>
        <w:spacing w:line="240" w:lineRule="exact"/>
        <w:ind w:left="720"/>
        <w:contextualSpacing/>
        <w:rPr>
          <w:b/>
        </w:rPr>
      </w:pPr>
    </w:p>
    <w:p w:rsidR="008843B2" w:rsidRPr="008843B2" w:rsidRDefault="008843B2" w:rsidP="009E1D61">
      <w:pPr>
        <w:numPr>
          <w:ilvl w:val="0"/>
          <w:numId w:val="33"/>
        </w:numPr>
        <w:spacing w:line="240" w:lineRule="exact"/>
        <w:contextualSpacing/>
        <w:rPr>
          <w:b/>
        </w:rPr>
      </w:pPr>
      <w:r w:rsidRPr="008843B2">
        <w:t>Löten Sie die Bauteile ein.</w:t>
      </w:r>
    </w:p>
    <w:p w:rsidR="008843B2" w:rsidRPr="008843B2" w:rsidRDefault="008843B2" w:rsidP="008843B2">
      <w:pPr>
        <w:spacing w:line="240" w:lineRule="exact"/>
        <w:ind w:left="720"/>
        <w:contextualSpacing/>
      </w:pPr>
    </w:p>
    <w:p w:rsidR="008843B2" w:rsidRPr="008843B2" w:rsidRDefault="008843B2" w:rsidP="008843B2">
      <w:pPr>
        <w:spacing w:line="240" w:lineRule="exact"/>
        <w:ind w:left="720"/>
        <w:contextualSpacing/>
        <w:rPr>
          <w:b/>
        </w:rPr>
      </w:pPr>
      <w:r w:rsidRPr="008843B2">
        <w:rPr>
          <w:noProof/>
          <w:lang w:eastAsia="de-DE"/>
        </w:rPr>
        <w:t>Be</w:t>
      </w:r>
      <w:r w:rsidR="009903DC">
        <w:rPr>
          <w:noProof/>
          <w:lang w:eastAsia="de-DE"/>
        </w:rPr>
        <w:t>i Problemen helfen Sie sich in I</w:t>
      </w:r>
      <w:r w:rsidRPr="008843B2">
        <w:rPr>
          <w:noProof/>
          <w:lang w:eastAsia="de-DE"/>
        </w:rPr>
        <w:t>hrer Gruppe oder fragen Sie die Lehrkraft.</w:t>
      </w:r>
    </w:p>
    <w:p w:rsidR="008843B2" w:rsidRPr="008843B2" w:rsidRDefault="008843B2" w:rsidP="008843B2">
      <w:pPr>
        <w:spacing w:line="240" w:lineRule="exact"/>
      </w:pPr>
      <w:r w:rsidRPr="008843B2">
        <w:tab/>
      </w:r>
    </w:p>
    <w:p w:rsidR="008843B2" w:rsidRPr="008843B2" w:rsidRDefault="008843B2" w:rsidP="008843B2">
      <w:pPr>
        <w:spacing w:line="240" w:lineRule="exact"/>
        <w:rPr>
          <w:b/>
        </w:rPr>
      </w:pPr>
      <w:r w:rsidRPr="008843B2">
        <w:rPr>
          <w:noProof/>
          <w:lang w:eastAsia="de-DE"/>
        </w:rPr>
        <w:drawing>
          <wp:anchor distT="0" distB="0" distL="114300" distR="114300" simplePos="0" relativeHeight="252284928" behindDoc="1" locked="0" layoutInCell="1" allowOverlap="1" wp14:anchorId="19F1DEF4" wp14:editId="6F02E911">
            <wp:simplePos x="0" y="0"/>
            <wp:positionH relativeFrom="column">
              <wp:posOffset>1422400</wp:posOffset>
            </wp:positionH>
            <wp:positionV relativeFrom="paragraph">
              <wp:posOffset>43180</wp:posOffset>
            </wp:positionV>
            <wp:extent cx="3600000" cy="3317751"/>
            <wp:effectExtent l="0" t="0" r="635" b="0"/>
            <wp:wrapTight wrapText="bothSides">
              <wp:wrapPolygon edited="0">
                <wp:start x="0" y="0"/>
                <wp:lineTo x="0" y="21459"/>
                <wp:lineTo x="21490" y="21459"/>
                <wp:lineTo x="21490" y="0"/>
                <wp:lineTo x="0" y="0"/>
              </wp:wrapPolygon>
            </wp:wrapTight>
            <wp:docPr id="1859" name="Grafik 1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6">
                      <a:extLst>
                        <a:ext uri="{28A0092B-C50C-407E-A947-70E740481C1C}">
                          <a14:useLocalDpi xmlns:a14="http://schemas.microsoft.com/office/drawing/2010/main" val="0"/>
                        </a:ext>
                      </a:extLst>
                    </a:blip>
                    <a:stretch>
                      <a:fillRect/>
                    </a:stretch>
                  </pic:blipFill>
                  <pic:spPr>
                    <a:xfrm>
                      <a:off x="0" y="0"/>
                      <a:ext cx="3600000" cy="3317751"/>
                    </a:xfrm>
                    <a:prstGeom prst="rect">
                      <a:avLst/>
                    </a:prstGeom>
                  </pic:spPr>
                </pic:pic>
              </a:graphicData>
            </a:graphic>
            <wp14:sizeRelH relativeFrom="page">
              <wp14:pctWidth>0</wp14:pctWidth>
            </wp14:sizeRelH>
            <wp14:sizeRelV relativeFrom="page">
              <wp14:pctHeight>0</wp14:pctHeight>
            </wp14:sizeRelV>
          </wp:anchor>
        </w:drawing>
      </w:r>
      <w:r w:rsidRPr="008843B2">
        <w:rPr>
          <w:b/>
        </w:rPr>
        <w:t>Layout von hinten:</w:t>
      </w:r>
    </w:p>
    <w:p w:rsidR="008843B2" w:rsidRPr="008843B2" w:rsidRDefault="008843B2" w:rsidP="008843B2">
      <w:pPr>
        <w:spacing w:line="240" w:lineRule="exact"/>
        <w:rPr>
          <w:b/>
        </w:rPr>
      </w:pPr>
    </w:p>
    <w:p w:rsidR="008843B2" w:rsidRPr="008843B2" w:rsidRDefault="008843B2" w:rsidP="008843B2">
      <w:pPr>
        <w:spacing w:line="240" w:lineRule="exact"/>
        <w:rPr>
          <w:b/>
        </w:rPr>
      </w:pPr>
      <w:r w:rsidRPr="008843B2">
        <w:rPr>
          <w:b/>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Station 6 – Platine herstellen</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ET1.01.13.08</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E008B3">
            <w:pPr>
              <w:numPr>
                <w:ilvl w:val="0"/>
                <w:numId w:val="6"/>
              </w:numPr>
              <w:ind w:left="414" w:hanging="357"/>
              <w:rPr>
                <w:sz w:val="16"/>
              </w:rPr>
            </w:pPr>
            <w:r w:rsidRPr="008843B2">
              <w:rPr>
                <w:sz w:val="16"/>
              </w:rPr>
              <w:t>Werkstoffe, Material und Bauelemente auswählen</w:t>
            </w:r>
            <w:r w:rsidR="009903DC">
              <w:rPr>
                <w:sz w:val="16"/>
              </w:rPr>
              <w:t xml:space="preserve"> und deren Eigenschaften kennen</w:t>
            </w:r>
          </w:p>
          <w:p w:rsidR="008843B2" w:rsidRPr="008843B2" w:rsidRDefault="008843B2" w:rsidP="00E008B3">
            <w:pPr>
              <w:numPr>
                <w:ilvl w:val="0"/>
                <w:numId w:val="6"/>
              </w:numPr>
              <w:ind w:left="414" w:hanging="357"/>
              <w:rPr>
                <w:sz w:val="16"/>
              </w:rPr>
            </w:pPr>
            <w:r w:rsidRPr="008843B2">
              <w:rPr>
                <w:sz w:val="16"/>
              </w:rPr>
              <w:t>Wer</w:t>
            </w:r>
            <w:r w:rsidR="009903DC">
              <w:rPr>
                <w:sz w:val="16"/>
              </w:rPr>
              <w:t>kzeuge und Messgeräte einsetzen</w:t>
            </w:r>
          </w:p>
          <w:p w:rsidR="008843B2" w:rsidRPr="008843B2" w:rsidRDefault="008843B2" w:rsidP="00E008B3">
            <w:pPr>
              <w:numPr>
                <w:ilvl w:val="0"/>
                <w:numId w:val="6"/>
              </w:numPr>
              <w:ind w:left="414" w:hanging="357"/>
              <w:rPr>
                <w:sz w:val="16"/>
              </w:rPr>
            </w:pPr>
            <w:r w:rsidRPr="008843B2">
              <w:rPr>
                <w:sz w:val="16"/>
              </w:rPr>
              <w:t>Planungsunterlagen, Pläne und Schaltunge</w:t>
            </w:r>
            <w:r w:rsidR="009903DC">
              <w:rPr>
                <w:sz w:val="16"/>
              </w:rPr>
              <w:t>n kennen, aufbauen und anwenden</w:t>
            </w:r>
          </w:p>
          <w:p w:rsidR="008843B2" w:rsidRPr="008843B2" w:rsidRDefault="008843B2" w:rsidP="00E008B3">
            <w:pPr>
              <w:numPr>
                <w:ilvl w:val="0"/>
                <w:numId w:val="6"/>
              </w:numPr>
              <w:ind w:left="414" w:hanging="357"/>
              <w:rPr>
                <w:sz w:val="16"/>
              </w:rPr>
            </w:pPr>
            <w:r w:rsidRPr="008843B2">
              <w:rPr>
                <w:sz w:val="16"/>
              </w:rPr>
              <w:t>Arbeitsplatz einrichten, Arbeitsablauf planen, Sicherheitsvorschriften kennen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E008B3">
            <w:pPr>
              <w:numPr>
                <w:ilvl w:val="0"/>
                <w:numId w:val="6"/>
              </w:numPr>
              <w:ind w:left="414" w:hanging="357"/>
              <w:rPr>
                <w:sz w:val="16"/>
              </w:rPr>
            </w:pPr>
            <w:r w:rsidRPr="008843B2">
              <w:rPr>
                <w:sz w:val="16"/>
              </w:rPr>
              <w:t>Ich kann Bauelemente und Bauteile erkennen und auswählen.</w:t>
            </w:r>
          </w:p>
          <w:p w:rsidR="008843B2" w:rsidRPr="008843B2" w:rsidRDefault="008843B2" w:rsidP="00E008B3">
            <w:pPr>
              <w:numPr>
                <w:ilvl w:val="0"/>
                <w:numId w:val="6"/>
              </w:numPr>
              <w:ind w:left="414" w:hanging="357"/>
              <w:rPr>
                <w:sz w:val="16"/>
              </w:rPr>
            </w:pPr>
            <w:r w:rsidRPr="008843B2">
              <w:rPr>
                <w:sz w:val="16"/>
              </w:rPr>
              <w:t xml:space="preserve">Ich kann geeignete Messgeräte und </w:t>
            </w:r>
            <w:r w:rsidR="00C965E8">
              <w:rPr>
                <w:sz w:val="16"/>
              </w:rPr>
              <w:t>-verfahren</w:t>
            </w:r>
            <w:r w:rsidRPr="008843B2">
              <w:rPr>
                <w:sz w:val="16"/>
              </w:rPr>
              <w:t xml:space="preserve"> auswählen und elektrische Grundgrößen messen.</w:t>
            </w:r>
          </w:p>
          <w:p w:rsidR="008843B2" w:rsidRPr="008843B2" w:rsidRDefault="008843B2" w:rsidP="00E008B3">
            <w:pPr>
              <w:numPr>
                <w:ilvl w:val="0"/>
                <w:numId w:val="6"/>
              </w:numPr>
              <w:ind w:left="414" w:hanging="357"/>
              <w:rPr>
                <w:sz w:val="16"/>
              </w:rPr>
            </w:pPr>
            <w:r w:rsidRPr="008843B2">
              <w:rPr>
                <w:sz w:val="16"/>
              </w:rPr>
              <w:t>Ich kann einfache elektrische Schaltungen erkennen und au</w:t>
            </w:r>
            <w:r w:rsidRPr="008843B2">
              <w:rPr>
                <w:sz w:val="16"/>
              </w:rPr>
              <w:t>f</w:t>
            </w:r>
            <w:r w:rsidRPr="008843B2">
              <w:rPr>
                <w:sz w:val="16"/>
              </w:rPr>
              <w:t>bauen.</w:t>
            </w:r>
          </w:p>
          <w:p w:rsidR="008843B2" w:rsidRPr="008843B2" w:rsidRDefault="008843B2" w:rsidP="00E008B3">
            <w:pPr>
              <w:numPr>
                <w:ilvl w:val="0"/>
                <w:numId w:val="6"/>
              </w:numPr>
              <w:ind w:left="414" w:hanging="357"/>
              <w:rPr>
                <w:sz w:val="16"/>
              </w:rPr>
            </w:pPr>
            <w:r w:rsidRPr="008843B2">
              <w:rPr>
                <w:sz w:val="16"/>
              </w:rPr>
              <w:t>Ich kann mich, die Werk- und Arbeitszeuge herrichten und org</w:t>
            </w:r>
            <w:r w:rsidRPr="008843B2">
              <w:rPr>
                <w:sz w:val="16"/>
              </w:rPr>
              <w:t>a</w:t>
            </w:r>
            <w:r w:rsidRPr="008843B2">
              <w:rPr>
                <w:sz w:val="16"/>
              </w:rPr>
              <w:t>nisieren um Arbeiten auszuführen.</w:t>
            </w:r>
          </w:p>
          <w:p w:rsidR="008843B2" w:rsidRPr="008843B2" w:rsidRDefault="008843B2" w:rsidP="00E008B3">
            <w:pPr>
              <w:numPr>
                <w:ilvl w:val="0"/>
                <w:numId w:val="6"/>
              </w:numPr>
              <w:ind w:left="414" w:hanging="357"/>
              <w:rPr>
                <w:sz w:val="16"/>
              </w:rPr>
            </w:pPr>
            <w:r w:rsidRPr="008843B2">
              <w:rPr>
                <w:sz w:val="16"/>
              </w:rPr>
              <w:t>Ich kann Sicherheitsvorschriften beim Arbeiten an elektrischen Anlagen und Geräten benennen und einhalten.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E008B3">
            <w:pPr>
              <w:numPr>
                <w:ilvl w:val="0"/>
                <w:numId w:val="6"/>
              </w:numPr>
              <w:ind w:left="414" w:hanging="357"/>
              <w:rPr>
                <w:sz w:val="16"/>
              </w:rPr>
            </w:pPr>
            <w:r w:rsidRPr="008843B2">
              <w:rPr>
                <w:sz w:val="16"/>
              </w:rPr>
              <w:t>Ich kann sicher mit dem Lötkolben arbeiten</w:t>
            </w:r>
            <w:r w:rsidR="009903DC">
              <w:rPr>
                <w:sz w:val="16"/>
              </w:rPr>
              <w:t>.</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B64060">
            <w:pPr>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E008B3">
            <w:pPr>
              <w:numPr>
                <w:ilvl w:val="0"/>
                <w:numId w:val="6"/>
              </w:numPr>
              <w:ind w:left="414" w:hanging="357"/>
              <w:rPr>
                <w:sz w:val="16"/>
              </w:rPr>
            </w:pPr>
            <w:r w:rsidRPr="008843B2">
              <w:rPr>
                <w:sz w:val="16"/>
              </w:rPr>
              <w:t>Siehe Lernwegeliste oder Lernschritt ET1.01.14.01</w:t>
            </w:r>
          </w:p>
        </w:tc>
      </w:tr>
    </w:tbl>
    <w:p w:rsidR="008843B2" w:rsidRPr="008843B2" w:rsidRDefault="008843B2" w:rsidP="00DC1868">
      <w:pPr>
        <w:pStyle w:val="berschrift4"/>
      </w:pPr>
      <w:r w:rsidRPr="008843B2">
        <w:rPr>
          <w:noProof/>
        </w:rPr>
        <w:drawing>
          <wp:anchor distT="0" distB="0" distL="114300" distR="114300" simplePos="0" relativeHeight="252286976" behindDoc="0" locked="0" layoutInCell="0" allowOverlap="1" wp14:anchorId="609C8AD1" wp14:editId="708670AB">
            <wp:simplePos x="0" y="0"/>
            <wp:positionH relativeFrom="rightMargin">
              <wp:posOffset>232149</wp:posOffset>
            </wp:positionH>
            <wp:positionV relativeFrom="paragraph">
              <wp:posOffset>69963</wp:posOffset>
            </wp:positionV>
            <wp:extent cx="349885" cy="320675"/>
            <wp:effectExtent l="0" t="0" r="0" b="3175"/>
            <wp:wrapNone/>
            <wp:docPr id="186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C1868">
        <w:t>Station 6</w:t>
      </w:r>
    </w:p>
    <w:p w:rsidR="008843B2" w:rsidRPr="008843B2" w:rsidRDefault="00DC1868" w:rsidP="008843B2">
      <w:pPr>
        <w:spacing w:line="240" w:lineRule="exact"/>
        <w:rPr>
          <w:b/>
        </w:rPr>
      </w:pPr>
      <w:r w:rsidRPr="008843B2">
        <w:rPr>
          <w:b/>
          <w:noProof/>
          <w:lang w:eastAsia="de-DE"/>
        </w:rPr>
        <w:drawing>
          <wp:anchor distT="0" distB="0" distL="114300" distR="114300" simplePos="0" relativeHeight="252285952" behindDoc="1" locked="0" layoutInCell="1" allowOverlap="1" wp14:anchorId="6C191635" wp14:editId="1975D4C9">
            <wp:simplePos x="0" y="0"/>
            <wp:positionH relativeFrom="column">
              <wp:posOffset>4969510</wp:posOffset>
            </wp:positionH>
            <wp:positionV relativeFrom="paragraph">
              <wp:posOffset>104140</wp:posOffset>
            </wp:positionV>
            <wp:extent cx="533400" cy="314325"/>
            <wp:effectExtent l="0" t="0" r="0" b="9525"/>
            <wp:wrapTight wrapText="bothSides">
              <wp:wrapPolygon edited="0">
                <wp:start x="6943" y="0"/>
                <wp:lineTo x="0" y="5236"/>
                <wp:lineTo x="0" y="20945"/>
                <wp:lineTo x="20829" y="20945"/>
                <wp:lineTo x="20829" y="5236"/>
                <wp:lineTo x="13886" y="0"/>
                <wp:lineTo x="6943" y="0"/>
              </wp:wrapPolygon>
            </wp:wrapTight>
            <wp:docPr id="1866" name="Grafik 1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anchor>
        </w:drawing>
      </w:r>
      <w:r w:rsidR="008843B2" w:rsidRPr="008843B2">
        <w:rPr>
          <w:b/>
        </w:rPr>
        <w:t xml:space="preserve">Aufgabe: </w:t>
      </w:r>
      <w:r w:rsidR="008843B2" w:rsidRPr="008843B2">
        <w:t>Herstellen der Schaltung</w:t>
      </w:r>
    </w:p>
    <w:p w:rsidR="008843B2" w:rsidRPr="008843B2" w:rsidRDefault="008843B2" w:rsidP="008843B2">
      <w:pPr>
        <w:spacing w:line="240" w:lineRule="exact"/>
        <w:rPr>
          <w:b/>
        </w:rPr>
      </w:pPr>
    </w:p>
    <w:p w:rsidR="008843B2" w:rsidRPr="008843B2" w:rsidRDefault="008843B2" w:rsidP="008843B2">
      <w:pPr>
        <w:spacing w:line="240" w:lineRule="exact"/>
        <w:rPr>
          <w:b/>
        </w:rPr>
      </w:pPr>
      <w:r w:rsidRPr="008843B2">
        <w:rPr>
          <w:b/>
        </w:rPr>
        <w:t>Vorgehen: (Für jedes Gruppenmitglied)</w:t>
      </w:r>
    </w:p>
    <w:p w:rsidR="008843B2" w:rsidRPr="008843B2" w:rsidRDefault="008843B2" w:rsidP="008843B2">
      <w:pPr>
        <w:spacing w:line="240" w:lineRule="exact"/>
        <w:rPr>
          <w:b/>
        </w:rPr>
      </w:pPr>
    </w:p>
    <w:p w:rsidR="008843B2" w:rsidRPr="008843B2" w:rsidRDefault="008843B2" w:rsidP="009E1D61">
      <w:pPr>
        <w:numPr>
          <w:ilvl w:val="0"/>
          <w:numId w:val="34"/>
        </w:numPr>
        <w:spacing w:line="240" w:lineRule="exact"/>
        <w:contextualSpacing/>
        <w:rPr>
          <w:b/>
        </w:rPr>
      </w:pPr>
      <w:r w:rsidRPr="008843B2">
        <w:t xml:space="preserve">Bestimmen Sie anhand des </w:t>
      </w:r>
      <w:proofErr w:type="spellStart"/>
      <w:r w:rsidRPr="008843B2">
        <w:t>Layoutplans</w:t>
      </w:r>
      <w:proofErr w:type="spellEnd"/>
      <w:r w:rsidRPr="008843B2">
        <w:t xml:space="preserve"> die Größe der Platine und sägen diese zu und entgraten sie.</w:t>
      </w:r>
    </w:p>
    <w:p w:rsidR="008843B2" w:rsidRPr="008843B2" w:rsidRDefault="008843B2" w:rsidP="008843B2">
      <w:pPr>
        <w:spacing w:line="240" w:lineRule="exact"/>
        <w:ind w:left="720"/>
        <w:contextualSpacing/>
        <w:rPr>
          <w:b/>
        </w:rPr>
      </w:pPr>
    </w:p>
    <w:p w:rsidR="008843B2" w:rsidRPr="008843B2" w:rsidRDefault="008843B2" w:rsidP="009E1D61">
      <w:pPr>
        <w:numPr>
          <w:ilvl w:val="0"/>
          <w:numId w:val="34"/>
        </w:numPr>
        <w:spacing w:line="240" w:lineRule="exact"/>
        <w:contextualSpacing/>
        <w:rPr>
          <w:b/>
        </w:rPr>
      </w:pPr>
      <w:r w:rsidRPr="008843B2">
        <w:t>Platzieren Sie die Bauteile an der richtigen Stelle und biegen Sie die Drähte so, dass die Bauteile danach eingelötet werden kön</w:t>
      </w:r>
      <w:r w:rsidR="009903DC">
        <w:t xml:space="preserve">nen. Bedenken Sie, dass sie die </w:t>
      </w:r>
      <w:r w:rsidRPr="008843B2">
        <w:t xml:space="preserve">Platine von vorne sehen, aber von hinten löten. </w:t>
      </w:r>
    </w:p>
    <w:p w:rsidR="008843B2" w:rsidRPr="008843B2" w:rsidRDefault="008843B2" w:rsidP="008843B2">
      <w:pPr>
        <w:spacing w:line="240" w:lineRule="exact"/>
        <w:ind w:left="720"/>
        <w:contextualSpacing/>
        <w:rPr>
          <w:b/>
        </w:rPr>
      </w:pPr>
      <w:r w:rsidRPr="008843B2">
        <w:t xml:space="preserve">Besprechen Sie </w:t>
      </w:r>
      <w:r w:rsidR="009903DC">
        <w:t>I</w:t>
      </w:r>
      <w:r w:rsidRPr="008843B2">
        <w:t xml:space="preserve">hr Vorgehen mit </w:t>
      </w:r>
      <w:r w:rsidR="009903DC">
        <w:t>I</w:t>
      </w:r>
      <w:r w:rsidR="00E348F3">
        <w:t>h</w:t>
      </w:r>
      <w:r w:rsidRPr="008843B2">
        <w:t>ren Gruppenmitgliedern.</w:t>
      </w:r>
    </w:p>
    <w:p w:rsidR="008843B2" w:rsidRPr="008843B2" w:rsidRDefault="008843B2" w:rsidP="008843B2">
      <w:pPr>
        <w:spacing w:line="240" w:lineRule="exact"/>
        <w:ind w:left="720"/>
        <w:contextualSpacing/>
        <w:rPr>
          <w:b/>
        </w:rPr>
      </w:pPr>
    </w:p>
    <w:p w:rsidR="008843B2" w:rsidRPr="008843B2" w:rsidRDefault="008843B2" w:rsidP="009E1D61">
      <w:pPr>
        <w:numPr>
          <w:ilvl w:val="0"/>
          <w:numId w:val="34"/>
        </w:numPr>
        <w:spacing w:line="240" w:lineRule="exact"/>
        <w:contextualSpacing/>
        <w:rPr>
          <w:b/>
        </w:rPr>
      </w:pPr>
      <w:r w:rsidRPr="008843B2">
        <w:t>Löten Sie die Bauteile ein.</w:t>
      </w:r>
      <w:r w:rsidRPr="008843B2">
        <w:rPr>
          <w:noProof/>
          <w:lang w:eastAsia="de-DE"/>
        </w:rPr>
        <w:t xml:space="preserve"> </w:t>
      </w:r>
    </w:p>
    <w:p w:rsidR="008843B2" w:rsidRPr="008843B2" w:rsidRDefault="008843B2" w:rsidP="008843B2">
      <w:pPr>
        <w:spacing w:line="240" w:lineRule="exact"/>
        <w:ind w:left="720"/>
        <w:contextualSpacing/>
        <w:rPr>
          <w:noProof/>
          <w:lang w:eastAsia="de-DE"/>
        </w:rPr>
      </w:pPr>
    </w:p>
    <w:p w:rsidR="008843B2" w:rsidRPr="008843B2" w:rsidRDefault="008843B2" w:rsidP="008843B2">
      <w:pPr>
        <w:spacing w:line="240" w:lineRule="exact"/>
        <w:ind w:left="720"/>
        <w:contextualSpacing/>
        <w:rPr>
          <w:b/>
        </w:rPr>
      </w:pPr>
      <w:r w:rsidRPr="008843B2">
        <w:rPr>
          <w:noProof/>
          <w:lang w:eastAsia="de-DE"/>
        </w:rPr>
        <w:t>Be</w:t>
      </w:r>
      <w:r w:rsidR="009903DC">
        <w:rPr>
          <w:noProof/>
          <w:lang w:eastAsia="de-DE"/>
        </w:rPr>
        <w:t>i Problemen helfen Sie sich in I</w:t>
      </w:r>
      <w:r w:rsidRPr="008843B2">
        <w:rPr>
          <w:noProof/>
          <w:lang w:eastAsia="de-DE"/>
        </w:rPr>
        <w:t>hrer Gruppe oder fragen Sie die Lehrkraft.</w:t>
      </w:r>
    </w:p>
    <w:p w:rsidR="008843B2" w:rsidRPr="008843B2" w:rsidRDefault="008843B2" w:rsidP="008843B2">
      <w:pPr>
        <w:spacing w:line="240" w:lineRule="exact"/>
        <w:rPr>
          <w:b/>
        </w:rPr>
      </w:pPr>
    </w:p>
    <w:p w:rsidR="008843B2" w:rsidRPr="008843B2" w:rsidRDefault="008843B2" w:rsidP="008843B2">
      <w:pPr>
        <w:spacing w:line="240" w:lineRule="exact"/>
        <w:rPr>
          <w:b/>
        </w:rPr>
      </w:pPr>
      <w:r w:rsidRPr="008843B2">
        <w:rPr>
          <w:noProof/>
          <w:lang w:eastAsia="de-DE"/>
        </w:rPr>
        <w:drawing>
          <wp:anchor distT="0" distB="0" distL="114300" distR="114300" simplePos="0" relativeHeight="252288000" behindDoc="1" locked="0" layoutInCell="1" allowOverlap="1" wp14:anchorId="74F20C74" wp14:editId="04D4B415">
            <wp:simplePos x="0" y="0"/>
            <wp:positionH relativeFrom="column">
              <wp:posOffset>850900</wp:posOffset>
            </wp:positionH>
            <wp:positionV relativeFrom="paragraph">
              <wp:posOffset>53340</wp:posOffset>
            </wp:positionV>
            <wp:extent cx="3600000" cy="3279566"/>
            <wp:effectExtent l="0" t="0" r="635" b="0"/>
            <wp:wrapTight wrapText="bothSides">
              <wp:wrapPolygon edited="0">
                <wp:start x="0" y="0"/>
                <wp:lineTo x="0" y="21458"/>
                <wp:lineTo x="21490" y="21458"/>
                <wp:lineTo x="21490" y="0"/>
                <wp:lineTo x="0" y="0"/>
              </wp:wrapPolygon>
            </wp:wrapTight>
            <wp:docPr id="1867" name="Grafik 1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7">
                      <a:extLst>
                        <a:ext uri="{28A0092B-C50C-407E-A947-70E740481C1C}">
                          <a14:useLocalDpi xmlns:a14="http://schemas.microsoft.com/office/drawing/2010/main" val="0"/>
                        </a:ext>
                      </a:extLst>
                    </a:blip>
                    <a:stretch>
                      <a:fillRect/>
                    </a:stretch>
                  </pic:blipFill>
                  <pic:spPr>
                    <a:xfrm>
                      <a:off x="0" y="0"/>
                      <a:ext cx="3600000" cy="3279566"/>
                    </a:xfrm>
                    <a:prstGeom prst="rect">
                      <a:avLst/>
                    </a:prstGeom>
                  </pic:spPr>
                </pic:pic>
              </a:graphicData>
            </a:graphic>
            <wp14:sizeRelH relativeFrom="margin">
              <wp14:pctWidth>0</wp14:pctWidth>
            </wp14:sizeRelH>
            <wp14:sizeRelV relativeFrom="margin">
              <wp14:pctHeight>0</wp14:pctHeight>
            </wp14:sizeRelV>
          </wp:anchor>
        </w:drawing>
      </w:r>
      <w:r w:rsidRPr="008843B2">
        <w:rPr>
          <w:b/>
        </w:rPr>
        <w:t>Layout:</w:t>
      </w: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8843B2" w:rsidP="008843B2">
      <w:pPr>
        <w:spacing w:line="240" w:lineRule="exact"/>
        <w:rPr>
          <w:b/>
        </w:rPr>
      </w:pPr>
      <w:r w:rsidRPr="008843B2">
        <w:rPr>
          <w:b/>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Station 6 – Platine herstellen</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ET1.01.13.08</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E008B3">
            <w:pPr>
              <w:numPr>
                <w:ilvl w:val="0"/>
                <w:numId w:val="6"/>
              </w:numPr>
              <w:ind w:left="414" w:hanging="357"/>
              <w:rPr>
                <w:sz w:val="16"/>
              </w:rPr>
            </w:pPr>
            <w:r w:rsidRPr="008843B2">
              <w:rPr>
                <w:sz w:val="16"/>
              </w:rPr>
              <w:t>Werkstoffe, Material und Bauelemente auswählen und deren Eig</w:t>
            </w:r>
            <w:r w:rsidR="009903DC">
              <w:rPr>
                <w:sz w:val="16"/>
              </w:rPr>
              <w:t>enschaften kennen</w:t>
            </w:r>
          </w:p>
          <w:p w:rsidR="008843B2" w:rsidRPr="008843B2" w:rsidRDefault="008843B2" w:rsidP="00E008B3">
            <w:pPr>
              <w:numPr>
                <w:ilvl w:val="0"/>
                <w:numId w:val="6"/>
              </w:numPr>
              <w:ind w:left="414" w:hanging="357"/>
              <w:rPr>
                <w:sz w:val="16"/>
              </w:rPr>
            </w:pPr>
            <w:r w:rsidRPr="008843B2">
              <w:rPr>
                <w:sz w:val="16"/>
              </w:rPr>
              <w:t>Wer</w:t>
            </w:r>
            <w:r w:rsidR="009903DC">
              <w:rPr>
                <w:sz w:val="16"/>
              </w:rPr>
              <w:t>kzeuge und Messgeräte einsetzen</w:t>
            </w:r>
          </w:p>
          <w:p w:rsidR="008843B2" w:rsidRPr="008843B2" w:rsidRDefault="008843B2" w:rsidP="00E008B3">
            <w:pPr>
              <w:numPr>
                <w:ilvl w:val="0"/>
                <w:numId w:val="6"/>
              </w:numPr>
              <w:ind w:left="414" w:hanging="357"/>
              <w:rPr>
                <w:sz w:val="16"/>
              </w:rPr>
            </w:pPr>
            <w:r w:rsidRPr="008843B2">
              <w:rPr>
                <w:sz w:val="16"/>
              </w:rPr>
              <w:t>Planungsunterlagen, Pläne und Schaltunge</w:t>
            </w:r>
            <w:r w:rsidR="009903DC">
              <w:rPr>
                <w:sz w:val="16"/>
              </w:rPr>
              <w:t>n kennen, aufbauen und anwenden</w:t>
            </w:r>
          </w:p>
          <w:p w:rsidR="008843B2" w:rsidRPr="008843B2" w:rsidRDefault="008843B2" w:rsidP="00E008B3">
            <w:pPr>
              <w:numPr>
                <w:ilvl w:val="0"/>
                <w:numId w:val="6"/>
              </w:numPr>
              <w:ind w:left="414" w:hanging="357"/>
              <w:rPr>
                <w:sz w:val="16"/>
              </w:rPr>
            </w:pPr>
            <w:r w:rsidRPr="008843B2">
              <w:rPr>
                <w:sz w:val="16"/>
              </w:rPr>
              <w:t>Arbeitsplatz einrichten, Arbeitsablauf planen, Sicherheitsvorschriften kennen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E008B3">
            <w:pPr>
              <w:numPr>
                <w:ilvl w:val="0"/>
                <w:numId w:val="6"/>
              </w:numPr>
              <w:ind w:left="414" w:hanging="357"/>
              <w:rPr>
                <w:sz w:val="16"/>
              </w:rPr>
            </w:pPr>
            <w:r w:rsidRPr="008843B2">
              <w:rPr>
                <w:sz w:val="16"/>
              </w:rPr>
              <w:t>Ich kann Bauelemente und Bauteile erkennen und auswählen.</w:t>
            </w:r>
          </w:p>
          <w:p w:rsidR="008843B2" w:rsidRPr="008843B2" w:rsidRDefault="008843B2" w:rsidP="00E008B3">
            <w:pPr>
              <w:numPr>
                <w:ilvl w:val="0"/>
                <w:numId w:val="6"/>
              </w:numPr>
              <w:ind w:left="414" w:hanging="357"/>
              <w:rPr>
                <w:sz w:val="16"/>
              </w:rPr>
            </w:pPr>
            <w:r w:rsidRPr="008843B2">
              <w:rPr>
                <w:sz w:val="16"/>
              </w:rPr>
              <w:t xml:space="preserve">Ich kann geeignete Messgeräte und </w:t>
            </w:r>
            <w:r w:rsidR="00C965E8">
              <w:rPr>
                <w:sz w:val="16"/>
              </w:rPr>
              <w:t>-verfahren</w:t>
            </w:r>
            <w:r w:rsidRPr="008843B2">
              <w:rPr>
                <w:sz w:val="16"/>
              </w:rPr>
              <w:t xml:space="preserve"> auswählen und elektrische Grundgrößen messen.</w:t>
            </w:r>
          </w:p>
          <w:p w:rsidR="008843B2" w:rsidRPr="008843B2" w:rsidRDefault="008843B2" w:rsidP="00E008B3">
            <w:pPr>
              <w:numPr>
                <w:ilvl w:val="0"/>
                <w:numId w:val="6"/>
              </w:numPr>
              <w:ind w:left="414" w:hanging="357"/>
              <w:rPr>
                <w:sz w:val="16"/>
              </w:rPr>
            </w:pPr>
            <w:r w:rsidRPr="008843B2">
              <w:rPr>
                <w:sz w:val="16"/>
              </w:rPr>
              <w:t>Ich kann einfache elektrische Schaltungen erkennen und au</w:t>
            </w:r>
            <w:r w:rsidRPr="008843B2">
              <w:rPr>
                <w:sz w:val="16"/>
              </w:rPr>
              <w:t>f</w:t>
            </w:r>
            <w:r w:rsidRPr="008843B2">
              <w:rPr>
                <w:sz w:val="16"/>
              </w:rPr>
              <w:t>bauen.</w:t>
            </w:r>
          </w:p>
          <w:p w:rsidR="008843B2" w:rsidRPr="008843B2" w:rsidRDefault="008843B2" w:rsidP="00E008B3">
            <w:pPr>
              <w:numPr>
                <w:ilvl w:val="0"/>
                <w:numId w:val="6"/>
              </w:numPr>
              <w:ind w:left="414" w:hanging="357"/>
              <w:rPr>
                <w:sz w:val="16"/>
              </w:rPr>
            </w:pPr>
            <w:r w:rsidRPr="008843B2">
              <w:rPr>
                <w:sz w:val="16"/>
              </w:rPr>
              <w:t>Ich kann mich, die Werk- und Arbeitszeuge herrichten und org</w:t>
            </w:r>
            <w:r w:rsidRPr="008843B2">
              <w:rPr>
                <w:sz w:val="16"/>
              </w:rPr>
              <w:t>a</w:t>
            </w:r>
            <w:r w:rsidRPr="008843B2">
              <w:rPr>
                <w:sz w:val="16"/>
              </w:rPr>
              <w:t>nisieren um Arbeiten auszuführen.</w:t>
            </w:r>
          </w:p>
          <w:p w:rsidR="008843B2" w:rsidRPr="008843B2" w:rsidRDefault="008843B2" w:rsidP="00E008B3">
            <w:pPr>
              <w:numPr>
                <w:ilvl w:val="0"/>
                <w:numId w:val="6"/>
              </w:numPr>
              <w:ind w:left="414" w:hanging="357"/>
              <w:rPr>
                <w:sz w:val="16"/>
              </w:rPr>
            </w:pPr>
            <w:r w:rsidRPr="008843B2">
              <w:rPr>
                <w:sz w:val="16"/>
              </w:rPr>
              <w:t>Ich kann Sicherheitsvorschriften beim Arbeiten an elektrischen Anlagen und Geräten benennen und einhalten.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E008B3">
            <w:pPr>
              <w:numPr>
                <w:ilvl w:val="0"/>
                <w:numId w:val="6"/>
              </w:numPr>
              <w:ind w:left="414" w:hanging="357"/>
              <w:rPr>
                <w:sz w:val="16"/>
              </w:rPr>
            </w:pPr>
            <w:r w:rsidRPr="008843B2">
              <w:rPr>
                <w:sz w:val="16"/>
              </w:rPr>
              <w:t>Ich kann sicher mit dem Lötkolben arbeiten</w:t>
            </w:r>
            <w:r w:rsidR="009903DC">
              <w:rPr>
                <w:sz w:val="16"/>
              </w:rPr>
              <w:t>.</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B64060">
            <w:pPr>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E008B3">
            <w:pPr>
              <w:numPr>
                <w:ilvl w:val="0"/>
                <w:numId w:val="6"/>
              </w:numPr>
              <w:ind w:left="414" w:hanging="357"/>
              <w:rPr>
                <w:sz w:val="16"/>
              </w:rPr>
            </w:pPr>
            <w:r w:rsidRPr="008843B2">
              <w:rPr>
                <w:sz w:val="16"/>
              </w:rPr>
              <w:t>Siehe Lernwegeliste oder Lernschritt ET1.01.14.01</w:t>
            </w:r>
          </w:p>
        </w:tc>
      </w:tr>
    </w:tbl>
    <w:p w:rsidR="008843B2" w:rsidRPr="008843B2" w:rsidRDefault="008843B2" w:rsidP="00DC1868">
      <w:pPr>
        <w:pStyle w:val="berschrift4"/>
      </w:pPr>
      <w:r w:rsidRPr="008843B2">
        <w:rPr>
          <w:noProof/>
        </w:rPr>
        <w:drawing>
          <wp:anchor distT="0" distB="0" distL="114300" distR="114300" simplePos="0" relativeHeight="252290048" behindDoc="0" locked="0" layoutInCell="0" allowOverlap="1" wp14:anchorId="5D711A57" wp14:editId="570C5D89">
            <wp:simplePos x="0" y="0"/>
            <wp:positionH relativeFrom="rightMargin">
              <wp:posOffset>313055</wp:posOffset>
            </wp:positionH>
            <wp:positionV relativeFrom="paragraph">
              <wp:posOffset>53713</wp:posOffset>
            </wp:positionV>
            <wp:extent cx="348615" cy="320040"/>
            <wp:effectExtent l="0" t="0" r="0" b="3810"/>
            <wp:wrapNone/>
            <wp:docPr id="186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DC1868">
        <w:t>Station 6</w:t>
      </w:r>
    </w:p>
    <w:p w:rsidR="008843B2" w:rsidRPr="008843B2" w:rsidRDefault="00DC1868" w:rsidP="008843B2">
      <w:pPr>
        <w:spacing w:line="240" w:lineRule="exact"/>
        <w:rPr>
          <w:b/>
        </w:rPr>
      </w:pPr>
      <w:r w:rsidRPr="008843B2">
        <w:rPr>
          <w:b/>
          <w:noProof/>
          <w:lang w:eastAsia="de-DE"/>
        </w:rPr>
        <w:drawing>
          <wp:anchor distT="0" distB="0" distL="114300" distR="114300" simplePos="0" relativeHeight="252289024" behindDoc="1" locked="0" layoutInCell="1" allowOverlap="1" wp14:anchorId="460000C2" wp14:editId="0929F922">
            <wp:simplePos x="0" y="0"/>
            <wp:positionH relativeFrom="column">
              <wp:posOffset>5064125</wp:posOffset>
            </wp:positionH>
            <wp:positionV relativeFrom="paragraph">
              <wp:posOffset>75565</wp:posOffset>
            </wp:positionV>
            <wp:extent cx="533400" cy="314325"/>
            <wp:effectExtent l="0" t="0" r="0" b="9525"/>
            <wp:wrapTight wrapText="bothSides">
              <wp:wrapPolygon edited="0">
                <wp:start x="6943" y="0"/>
                <wp:lineTo x="0" y="5236"/>
                <wp:lineTo x="0" y="20945"/>
                <wp:lineTo x="20829" y="20945"/>
                <wp:lineTo x="20829" y="5236"/>
                <wp:lineTo x="13886" y="0"/>
                <wp:lineTo x="6943" y="0"/>
              </wp:wrapPolygon>
            </wp:wrapTight>
            <wp:docPr id="1869" name="Grafik 1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anchor>
        </w:drawing>
      </w:r>
      <w:r w:rsidR="008843B2" w:rsidRPr="008843B2">
        <w:rPr>
          <w:b/>
        </w:rPr>
        <w:t xml:space="preserve">Aufgabe: </w:t>
      </w:r>
      <w:r w:rsidR="008843B2" w:rsidRPr="008843B2">
        <w:t>Herstellen der Schaltung</w:t>
      </w:r>
    </w:p>
    <w:p w:rsidR="008843B2" w:rsidRPr="008843B2" w:rsidRDefault="008843B2" w:rsidP="008843B2">
      <w:pPr>
        <w:spacing w:line="240" w:lineRule="exact"/>
        <w:rPr>
          <w:b/>
        </w:rPr>
      </w:pPr>
    </w:p>
    <w:p w:rsidR="008843B2" w:rsidRPr="008843B2" w:rsidRDefault="008843B2" w:rsidP="008843B2">
      <w:pPr>
        <w:spacing w:line="240" w:lineRule="exact"/>
        <w:rPr>
          <w:b/>
        </w:rPr>
      </w:pPr>
      <w:r w:rsidRPr="008843B2">
        <w:rPr>
          <w:b/>
        </w:rPr>
        <w:t>Vorgehen: (Für jedes Gruppenmitglied)</w:t>
      </w:r>
    </w:p>
    <w:p w:rsidR="008843B2" w:rsidRPr="008843B2" w:rsidRDefault="008843B2" w:rsidP="008843B2">
      <w:pPr>
        <w:spacing w:line="240" w:lineRule="exact"/>
        <w:rPr>
          <w:b/>
        </w:rPr>
      </w:pPr>
    </w:p>
    <w:p w:rsidR="008843B2" w:rsidRPr="008843B2" w:rsidRDefault="009903DC" w:rsidP="009E1D61">
      <w:pPr>
        <w:numPr>
          <w:ilvl w:val="0"/>
          <w:numId w:val="35"/>
        </w:numPr>
        <w:spacing w:line="240" w:lineRule="exact"/>
        <w:contextualSpacing/>
        <w:rPr>
          <w:b/>
        </w:rPr>
      </w:pPr>
      <w:r>
        <w:t>Erstellen Sie anhand des Schaltplans</w:t>
      </w:r>
      <w:r w:rsidR="008843B2" w:rsidRPr="008843B2">
        <w:t xml:space="preserve"> ein Layout für die Schaltung und sägen Sie eine Platine </w:t>
      </w:r>
      <w:proofErr w:type="gramStart"/>
      <w:r w:rsidR="008843B2" w:rsidRPr="008843B2">
        <w:t>zurecht</w:t>
      </w:r>
      <w:proofErr w:type="gramEnd"/>
      <w:r w:rsidR="008843B2" w:rsidRPr="008843B2">
        <w:t xml:space="preserve"> und entgraten sie.</w:t>
      </w:r>
    </w:p>
    <w:p w:rsidR="008843B2" w:rsidRPr="008843B2" w:rsidRDefault="008843B2" w:rsidP="008843B2">
      <w:pPr>
        <w:spacing w:line="240" w:lineRule="exact"/>
        <w:ind w:left="720"/>
        <w:contextualSpacing/>
        <w:rPr>
          <w:b/>
        </w:rPr>
      </w:pPr>
    </w:p>
    <w:p w:rsidR="008843B2" w:rsidRPr="008843B2" w:rsidRDefault="008843B2" w:rsidP="009E1D61">
      <w:pPr>
        <w:numPr>
          <w:ilvl w:val="0"/>
          <w:numId w:val="35"/>
        </w:numPr>
        <w:spacing w:line="240" w:lineRule="exact"/>
        <w:contextualSpacing/>
        <w:rPr>
          <w:b/>
        </w:rPr>
      </w:pPr>
      <w:r w:rsidRPr="008843B2">
        <w:t xml:space="preserve">Platzieren Sie die Bauteile an der richtigen Stelle und biegen Sie die Drähte so, dass die Bauteile danach eingelötet werden können. Bedenken Sie, dass sie dir Platine von vorne sehen, aber von hinten löten. </w:t>
      </w:r>
    </w:p>
    <w:p w:rsidR="008843B2" w:rsidRPr="008843B2" w:rsidRDefault="008843B2" w:rsidP="008843B2">
      <w:pPr>
        <w:spacing w:line="240" w:lineRule="exact"/>
        <w:ind w:left="720"/>
        <w:contextualSpacing/>
        <w:rPr>
          <w:b/>
        </w:rPr>
      </w:pPr>
      <w:r w:rsidRPr="008843B2">
        <w:t>Besprechen Sie ihr Vorgehen mit ihren Gruppenmitgliedern.</w:t>
      </w:r>
    </w:p>
    <w:p w:rsidR="008843B2" w:rsidRPr="008843B2" w:rsidRDefault="008843B2" w:rsidP="008843B2">
      <w:pPr>
        <w:spacing w:line="240" w:lineRule="exact"/>
        <w:ind w:left="720"/>
        <w:contextualSpacing/>
        <w:rPr>
          <w:b/>
        </w:rPr>
      </w:pPr>
    </w:p>
    <w:p w:rsidR="008843B2" w:rsidRPr="008843B2" w:rsidRDefault="008843B2" w:rsidP="009E1D61">
      <w:pPr>
        <w:numPr>
          <w:ilvl w:val="0"/>
          <w:numId w:val="35"/>
        </w:numPr>
        <w:spacing w:line="240" w:lineRule="exact"/>
        <w:contextualSpacing/>
        <w:rPr>
          <w:b/>
        </w:rPr>
      </w:pPr>
      <w:r w:rsidRPr="008843B2">
        <w:t>Löten Sie die Bauteile ein.</w:t>
      </w:r>
      <w:r w:rsidRPr="008843B2">
        <w:rPr>
          <w:noProof/>
          <w:lang w:eastAsia="de-DE"/>
        </w:rPr>
        <w:t xml:space="preserve"> </w:t>
      </w:r>
    </w:p>
    <w:p w:rsidR="008843B2" w:rsidRPr="008843B2" w:rsidRDefault="008843B2" w:rsidP="008843B2">
      <w:pPr>
        <w:spacing w:line="240" w:lineRule="exact"/>
        <w:ind w:left="720"/>
        <w:contextualSpacing/>
        <w:rPr>
          <w:noProof/>
          <w:lang w:eastAsia="de-DE"/>
        </w:rPr>
      </w:pPr>
    </w:p>
    <w:p w:rsidR="008843B2" w:rsidRPr="008843B2" w:rsidRDefault="008843B2" w:rsidP="008843B2">
      <w:pPr>
        <w:spacing w:line="240" w:lineRule="exact"/>
        <w:ind w:left="720"/>
        <w:contextualSpacing/>
        <w:rPr>
          <w:b/>
        </w:rPr>
      </w:pPr>
      <w:r w:rsidRPr="008843B2">
        <w:rPr>
          <w:noProof/>
          <w:lang w:eastAsia="de-DE"/>
        </w:rPr>
        <w:t>Be</w:t>
      </w:r>
      <w:r w:rsidR="009903DC">
        <w:rPr>
          <w:noProof/>
          <w:lang w:eastAsia="de-DE"/>
        </w:rPr>
        <w:t>i Problemen helfen Sie sich in Ih</w:t>
      </w:r>
      <w:r w:rsidRPr="008843B2">
        <w:rPr>
          <w:noProof/>
          <w:lang w:eastAsia="de-DE"/>
        </w:rPr>
        <w:t>rer Gruppe oder fragen Sie die Lehrkraft.</w:t>
      </w:r>
    </w:p>
    <w:p w:rsidR="008843B2" w:rsidRPr="008843B2" w:rsidRDefault="008843B2" w:rsidP="008843B2">
      <w:pPr>
        <w:spacing w:line="240" w:lineRule="exact"/>
        <w:rPr>
          <w:b/>
        </w:rPr>
      </w:pPr>
    </w:p>
    <w:p w:rsidR="008843B2" w:rsidRPr="008843B2" w:rsidRDefault="008843B2" w:rsidP="008843B2">
      <w:pPr>
        <w:spacing w:line="240" w:lineRule="exact"/>
        <w:rPr>
          <w:b/>
        </w:rPr>
      </w:pPr>
    </w:p>
    <w:p w:rsidR="008843B2" w:rsidRPr="008843B2" w:rsidRDefault="000448CE" w:rsidP="008843B2">
      <w:pPr>
        <w:spacing w:line="240" w:lineRule="exact"/>
        <w:rPr>
          <w:b/>
        </w:rPr>
      </w:pPr>
      <w:r>
        <w:rPr>
          <w:noProof/>
          <w:lang w:eastAsia="de-DE"/>
        </w:rPr>
        <mc:AlternateContent>
          <mc:Choice Requires="wps">
            <w:drawing>
              <wp:anchor distT="0" distB="0" distL="114300" distR="114300" simplePos="0" relativeHeight="252441600" behindDoc="0" locked="0" layoutInCell="1" allowOverlap="1" wp14:anchorId="4CD30319" wp14:editId="562AAFC5">
                <wp:simplePos x="0" y="0"/>
                <wp:positionH relativeFrom="column">
                  <wp:posOffset>5344280</wp:posOffset>
                </wp:positionH>
                <wp:positionV relativeFrom="paragraph">
                  <wp:posOffset>3454640</wp:posOffset>
                </wp:positionV>
                <wp:extent cx="854015" cy="1403985"/>
                <wp:effectExtent l="0" t="0" r="3810" b="4445"/>
                <wp:wrapNone/>
                <wp:docPr id="14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4015" cy="1403985"/>
                        </a:xfrm>
                        <a:prstGeom prst="rect">
                          <a:avLst/>
                        </a:prstGeom>
                        <a:solidFill>
                          <a:srgbClr val="FFFFFF"/>
                        </a:solidFill>
                        <a:ln w="9525">
                          <a:noFill/>
                          <a:miter lim="800000"/>
                          <a:headEnd/>
                          <a:tailEnd/>
                        </a:ln>
                      </wps:spPr>
                      <wps:txbx>
                        <w:txbxContent>
                          <w:p w:rsidR="00BF50F8" w:rsidRPr="000448CE" w:rsidRDefault="00BF50F8" w:rsidP="000448CE">
                            <w:pPr>
                              <w:rPr>
                                <w:sz w:val="14"/>
                              </w:rPr>
                            </w:pPr>
                            <w:proofErr w:type="spellStart"/>
                            <w:r>
                              <w:rPr>
                                <w:sz w:val="14"/>
                              </w:rPr>
                              <w:t>AVdual</w:t>
                            </w:r>
                            <w:proofErr w:type="spellEnd"/>
                            <w:r>
                              <w:rPr>
                                <w:sz w:val="14"/>
                              </w:rPr>
                              <w:t>/</w:t>
                            </w:r>
                            <w:r w:rsidRPr="000448CE">
                              <w:rPr>
                                <w:sz w:val="14"/>
                              </w:rPr>
                              <w:t>BFPE</w:t>
                            </w:r>
                          </w:p>
                        </w:txbxContent>
                      </wps:txbx>
                      <wps:bodyPr rot="0" vert="horz" wrap="square" lIns="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129" type="#_x0000_t202" style="position:absolute;margin-left:420.8pt;margin-top:272pt;width:67.25pt;height:110.55pt;z-index:2524416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" stroked="f">
                <v:textbox style="mso-fit-shape-to-text:t" inset="0">
                  <w:txbxContent>
                    <w:p w:rsidR="00BF50F8" w:rsidRPr="000448CE" w:rsidRDefault="00BF50F8" w:rsidP="000448CE">
                      <w:pPr>
                        <w:rPr>
                          <w:sz w:val="14"/>
                        </w:rPr>
                      </w:pPr>
                      <w:proofErr w:type="spellStart"/>
                      <w:r>
                        <w:rPr>
                          <w:sz w:val="14"/>
                        </w:rPr>
                        <w:t>AVdual</w:t>
                      </w:r>
                      <w:proofErr w:type="spellEnd"/>
                      <w:r>
                        <w:rPr>
                          <w:sz w:val="14"/>
                        </w:rPr>
                        <w:t>/</w:t>
                      </w:r>
                      <w:r w:rsidRPr="000448CE">
                        <w:rPr>
                          <w:sz w:val="14"/>
                        </w:rPr>
                        <w:t>BFPE</w:t>
                      </w:r>
                    </w:p>
                  </w:txbxContent>
                </v:textbox>
              </v:shape>
            </w:pict>
          </mc:Fallback>
        </mc:AlternateContent>
      </w:r>
      <w:r w:rsidR="008843B2" w:rsidRPr="008843B2">
        <w:rPr>
          <w:noProof/>
          <w:lang w:eastAsia="de-DE"/>
        </w:rPr>
        <w:drawing>
          <wp:anchor distT="0" distB="0" distL="114300" distR="114300" simplePos="0" relativeHeight="252291072" behindDoc="1" locked="0" layoutInCell="1" allowOverlap="1" wp14:anchorId="2E56A6BA" wp14:editId="4D470815">
            <wp:simplePos x="0" y="0"/>
            <wp:positionH relativeFrom="column">
              <wp:posOffset>880109</wp:posOffset>
            </wp:positionH>
            <wp:positionV relativeFrom="paragraph">
              <wp:posOffset>-54610</wp:posOffset>
            </wp:positionV>
            <wp:extent cx="5362575" cy="3794999"/>
            <wp:effectExtent l="0" t="0" r="0" b="0"/>
            <wp:wrapTight wrapText="bothSides">
              <wp:wrapPolygon edited="0">
                <wp:start x="0" y="0"/>
                <wp:lineTo x="0" y="21470"/>
                <wp:lineTo x="21485" y="21470"/>
                <wp:lineTo x="21485" y="0"/>
                <wp:lineTo x="0" y="0"/>
              </wp:wrapPolygon>
            </wp:wrapTight>
            <wp:docPr id="1870" name="Grafik 1870" descr="V:\Kommission Elektro BFPE\Schaltplan Blinklicht Helikop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Kommission Elektro BFPE\Schaltplan Blinklicht Helikopter.JPG"/>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5365798" cy="37972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843B2" w:rsidRPr="008843B2">
        <w:rPr>
          <w:b/>
        </w:rPr>
        <w:t>Schaltplan:</w:t>
      </w:r>
      <w:r w:rsidR="008843B2" w:rsidRPr="008843B2">
        <w:rPr>
          <w:b/>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Funktionstest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ET1.01.14</w:t>
            </w:r>
          </w:p>
        </w:tc>
      </w:tr>
      <w:tr w:rsidR="008843B2" w:rsidRPr="008843B2" w:rsidTr="008843B2">
        <w:tc>
          <w:tcPr>
            <w:tcW w:w="7348" w:type="dxa"/>
            <w:gridSpan w:val="3"/>
            <w:tcBorders>
              <w:left w:val="single" w:sz="4" w:space="0" w:color="auto"/>
              <w:bottom w:val="single" w:sz="4" w:space="0" w:color="auto"/>
              <w:right w:val="single" w:sz="4" w:space="0" w:color="auto"/>
            </w:tcBorders>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5E0580">
            <w:pPr>
              <w:pStyle w:val="Kopf8ptafz"/>
              <w:numPr>
                <w:ilvl w:val="0"/>
                <w:numId w:val="6"/>
              </w:numPr>
              <w:ind w:left="414" w:hanging="357"/>
            </w:pPr>
            <w:r w:rsidRPr="008843B2">
              <w:t>Arbeitsplatz einrichten, Arbeitsablauf planen, Sicherheitsv</w:t>
            </w:r>
            <w:r w:rsidR="009903DC">
              <w:t>orschriften kennen und anwenden</w:t>
            </w:r>
          </w:p>
          <w:p w:rsidR="008843B2" w:rsidRPr="008843B2" w:rsidRDefault="008843B2" w:rsidP="005E0580">
            <w:pPr>
              <w:pStyle w:val="Kopf8ptafz"/>
              <w:numPr>
                <w:ilvl w:val="0"/>
                <w:numId w:val="6"/>
              </w:numPr>
              <w:ind w:left="414" w:hanging="357"/>
            </w:pPr>
            <w:r w:rsidRPr="008843B2">
              <w:t>Werkstoffe, Material und Bauelemente auswählen</w:t>
            </w:r>
            <w:r w:rsidR="009903DC">
              <w:t xml:space="preserve"> und deren Eigenschaften kennen</w:t>
            </w:r>
          </w:p>
          <w:p w:rsidR="008843B2" w:rsidRPr="008843B2" w:rsidRDefault="008843B2" w:rsidP="005E0580">
            <w:pPr>
              <w:pStyle w:val="Kopf8ptafz"/>
              <w:numPr>
                <w:ilvl w:val="0"/>
                <w:numId w:val="6"/>
              </w:numPr>
              <w:ind w:left="414" w:hanging="357"/>
            </w:pPr>
            <w:r w:rsidRPr="008843B2">
              <w:t>Wer</w:t>
            </w:r>
            <w:r w:rsidR="009903DC">
              <w:t>kzeuge und Messgeräte einsetzen</w:t>
            </w:r>
          </w:p>
          <w:p w:rsidR="008843B2" w:rsidRPr="008843B2" w:rsidRDefault="008843B2" w:rsidP="005E0580">
            <w:pPr>
              <w:pStyle w:val="Kopf8ptafz"/>
              <w:numPr>
                <w:ilvl w:val="0"/>
                <w:numId w:val="6"/>
              </w:numPr>
              <w:ind w:left="414" w:hanging="357"/>
            </w:pPr>
            <w:r w:rsidRPr="008843B2">
              <w:t>Planungsunterlagen, Pläne und Schaltunge</w:t>
            </w:r>
            <w:r w:rsidR="009903DC">
              <w:t>n kennen, aufbauen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LernTHEMA</w:t>
                  </w:r>
                  <w:proofErr w:type="spellEnd"/>
                </w:p>
              </w:tc>
            </w:tr>
            <w:tr w:rsidR="008843B2" w:rsidRPr="008843B2" w:rsidTr="008843B2">
              <w:trPr>
                <w:trHeight w:val="284"/>
              </w:trPr>
              <w:tc>
                <w:tcPr>
                  <w:tcW w:w="2090" w:type="dxa"/>
                  <w:tcBorders>
                    <w:bottom w:val="nil"/>
                  </w:tcBorders>
                </w:tcPr>
                <w:p w:rsidR="008843B2" w:rsidRPr="008843B2" w:rsidRDefault="008843B2" w:rsidP="008843B2">
                  <w:pPr>
                    <w:jc w:val="center"/>
                  </w:pPr>
                  <w:proofErr w:type="spellStart"/>
                  <w:r w:rsidRPr="008843B2">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714F0A">
            <w:pPr>
              <w:pStyle w:val="Kopf8ptafz"/>
              <w:numPr>
                <w:ilvl w:val="0"/>
                <w:numId w:val="6"/>
              </w:numPr>
              <w:ind w:left="416"/>
            </w:pPr>
            <w:r w:rsidRPr="008843B2">
              <w:t>Ich kann mich, die Werk- und Arbeitszeuge herrichten und org</w:t>
            </w:r>
            <w:r w:rsidRPr="008843B2">
              <w:t>a</w:t>
            </w:r>
            <w:r w:rsidRPr="008843B2">
              <w:t>nisieren um Arbeiten auszuführen.</w:t>
            </w:r>
          </w:p>
          <w:p w:rsidR="008843B2" w:rsidRPr="008843B2" w:rsidRDefault="008843B2" w:rsidP="00714F0A">
            <w:pPr>
              <w:pStyle w:val="Kopf8ptafz"/>
              <w:numPr>
                <w:ilvl w:val="0"/>
                <w:numId w:val="6"/>
              </w:numPr>
              <w:ind w:left="416"/>
            </w:pPr>
            <w:r w:rsidRPr="008843B2">
              <w:t>Ich kann Bauelemente und Bauteile erkennen und auswählen.</w:t>
            </w:r>
          </w:p>
          <w:p w:rsidR="008843B2" w:rsidRPr="008843B2" w:rsidRDefault="008843B2" w:rsidP="00714F0A">
            <w:pPr>
              <w:pStyle w:val="Kopf8ptafz"/>
              <w:numPr>
                <w:ilvl w:val="0"/>
                <w:numId w:val="6"/>
              </w:numPr>
              <w:ind w:left="416"/>
            </w:pPr>
            <w:r w:rsidRPr="008843B2">
              <w:t>Ich kann Ersatzteile auswählen oder anfertigen und austa</w:t>
            </w:r>
            <w:r w:rsidRPr="008843B2">
              <w:t>u</w:t>
            </w:r>
            <w:r w:rsidRPr="008843B2">
              <w:t>schen.</w:t>
            </w:r>
          </w:p>
          <w:p w:rsidR="008843B2" w:rsidRPr="008843B2" w:rsidRDefault="00595FB0" w:rsidP="00714F0A">
            <w:pPr>
              <w:pStyle w:val="Kopf8ptafz"/>
              <w:numPr>
                <w:ilvl w:val="0"/>
                <w:numId w:val="6"/>
              </w:numPr>
              <w:ind w:left="416"/>
            </w:pPr>
            <w:r>
              <w:t xml:space="preserve">Ich kann das </w:t>
            </w:r>
            <w:r w:rsidR="008843B2" w:rsidRPr="008843B2">
              <w:t>für meine Arbeit passende Werkzeug auswählen und verwenden.</w:t>
            </w:r>
          </w:p>
          <w:p w:rsidR="008843B2" w:rsidRPr="008843B2" w:rsidRDefault="008843B2" w:rsidP="00714F0A">
            <w:pPr>
              <w:pStyle w:val="Kopf8ptafz"/>
              <w:numPr>
                <w:ilvl w:val="0"/>
                <w:numId w:val="6"/>
              </w:numPr>
              <w:ind w:left="416"/>
            </w:pPr>
            <w:r w:rsidRPr="008843B2">
              <w:t>Ich kann geeignete Messgeräte auswählen und elektrische Grundgrößen messen.</w:t>
            </w:r>
          </w:p>
          <w:p w:rsidR="008843B2" w:rsidRPr="008843B2" w:rsidRDefault="008843B2" w:rsidP="00714F0A">
            <w:pPr>
              <w:pStyle w:val="Kopf8ptafz"/>
              <w:numPr>
                <w:ilvl w:val="0"/>
                <w:numId w:val="6"/>
              </w:numPr>
              <w:ind w:left="416"/>
            </w:pPr>
            <w:r w:rsidRPr="008843B2">
              <w:t>Ich kann Mess- und Prüfprotokolle erstellen.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714F0A">
            <w:pPr>
              <w:pStyle w:val="Kopf8ptafz"/>
              <w:numPr>
                <w:ilvl w:val="0"/>
                <w:numId w:val="6"/>
              </w:numPr>
              <w:ind w:left="416"/>
            </w:pPr>
            <w:r w:rsidRPr="008843B2">
              <w:t>Ich kann eine Platine mit verschiedenen Bauteilen anfertigen.</w:t>
            </w:r>
          </w:p>
          <w:p w:rsidR="008843B2" w:rsidRPr="008843B2" w:rsidRDefault="008843B2" w:rsidP="00714F0A">
            <w:pPr>
              <w:pStyle w:val="Kopf8ptafz"/>
              <w:numPr>
                <w:ilvl w:val="0"/>
                <w:numId w:val="6"/>
              </w:numPr>
              <w:ind w:left="416"/>
            </w:pPr>
            <w:r w:rsidRPr="008843B2">
              <w:t>Ich kann mit Messgeräten zur Spannungs-/Strommessung u</w:t>
            </w:r>
            <w:r w:rsidRPr="008843B2">
              <w:t>m</w:t>
            </w:r>
            <w:r w:rsidRPr="008843B2">
              <w:t>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227" w:hanging="17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5E0580">
            <w:pPr>
              <w:numPr>
                <w:ilvl w:val="0"/>
                <w:numId w:val="6"/>
              </w:numPr>
              <w:ind w:left="414" w:hanging="357"/>
              <w:rPr>
                <w:sz w:val="16"/>
              </w:rPr>
            </w:pPr>
            <w:r w:rsidRPr="008843B2">
              <w:rPr>
                <w:sz w:val="16"/>
              </w:rPr>
              <w:t>Siehe Lernwegeliste oder Lernschritt ET1.01.14.01</w:t>
            </w:r>
          </w:p>
        </w:tc>
      </w:tr>
    </w:tbl>
    <w:p w:rsidR="008843B2" w:rsidRPr="008843B2" w:rsidRDefault="00DC1868" w:rsidP="008843B2">
      <w:pPr>
        <w:ind w:left="284"/>
        <w:jc w:val="both"/>
      </w:pPr>
      <w:r w:rsidRPr="008843B2">
        <w:rPr>
          <w:noProof/>
          <w:sz w:val="24"/>
          <w:lang w:eastAsia="de-DE"/>
        </w:rPr>
        <w:drawing>
          <wp:anchor distT="0" distB="0" distL="114300" distR="114300" simplePos="0" relativeHeight="251896832" behindDoc="0" locked="0" layoutInCell="0" allowOverlap="1" wp14:anchorId="45805957" wp14:editId="67F04ACD">
            <wp:simplePos x="0" y="0"/>
            <wp:positionH relativeFrom="rightMargin">
              <wp:posOffset>333375</wp:posOffset>
            </wp:positionH>
            <wp:positionV relativeFrom="paragraph">
              <wp:posOffset>69215</wp:posOffset>
            </wp:positionV>
            <wp:extent cx="349885" cy="320675"/>
            <wp:effectExtent l="0" t="0" r="0" b="3175"/>
            <wp:wrapNone/>
            <wp:docPr id="187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1897856" behindDoc="0" locked="0" layoutInCell="0" allowOverlap="1" wp14:anchorId="64BE7F94" wp14:editId="7B313A69">
            <wp:simplePos x="0" y="0"/>
            <wp:positionH relativeFrom="rightMargin">
              <wp:posOffset>693420</wp:posOffset>
            </wp:positionH>
            <wp:positionV relativeFrom="paragraph">
              <wp:posOffset>69215</wp:posOffset>
            </wp:positionV>
            <wp:extent cx="349885" cy="320675"/>
            <wp:effectExtent l="0" t="0" r="0" b="3175"/>
            <wp:wrapNone/>
            <wp:docPr id="187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1898880" behindDoc="0" locked="0" layoutInCell="0" allowOverlap="1" wp14:anchorId="28EDE61F" wp14:editId="49A1F19A">
            <wp:simplePos x="0" y="0"/>
            <wp:positionH relativeFrom="rightMargin">
              <wp:posOffset>1053502</wp:posOffset>
            </wp:positionH>
            <wp:positionV relativeFrom="paragraph">
              <wp:posOffset>69215</wp:posOffset>
            </wp:positionV>
            <wp:extent cx="348615" cy="320040"/>
            <wp:effectExtent l="0" t="0" r="0" b="3810"/>
            <wp:wrapNone/>
            <wp:docPr id="187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67"/>
        <w:gridCol w:w="691"/>
        <w:gridCol w:w="3854"/>
        <w:gridCol w:w="1666"/>
      </w:tblGrid>
      <w:tr w:rsidR="008843B2" w:rsidRPr="008843B2" w:rsidTr="009F6702">
        <w:trPr>
          <w:trHeight w:val="397"/>
        </w:trPr>
        <w:tc>
          <w:tcPr>
            <w:tcW w:w="1267"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Phase</w:t>
            </w:r>
          </w:p>
        </w:tc>
        <w:tc>
          <w:tcPr>
            <w:tcW w:w="691"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Zeit</w:t>
            </w:r>
          </w:p>
        </w:tc>
        <w:tc>
          <w:tcPr>
            <w:tcW w:w="3854"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Aufgabe</w:t>
            </w:r>
          </w:p>
        </w:tc>
        <w:tc>
          <w:tcPr>
            <w:tcW w:w="1666" w:type="dxa"/>
            <w:shd w:val="clear" w:color="auto" w:fill="D9D9D9" w:themeFill="background1" w:themeFillShade="D9"/>
            <w:vAlign w:val="center"/>
          </w:tcPr>
          <w:p w:rsidR="008843B2" w:rsidRPr="008843B2" w:rsidRDefault="008843B2" w:rsidP="008843B2">
            <w:pPr>
              <w:jc w:val="center"/>
              <w:rPr>
                <w:rFonts w:eastAsia="Times New Roman" w:cs="Times New Roman"/>
                <w:b/>
                <w:lang w:eastAsia="de-DE"/>
              </w:rPr>
            </w:pPr>
            <w:r w:rsidRPr="008843B2">
              <w:rPr>
                <w:rFonts w:eastAsia="Times New Roman" w:cs="Times New Roman"/>
                <w:b/>
                <w:lang w:eastAsia="de-DE"/>
              </w:rPr>
              <w:t>Hinweis</w:t>
            </w:r>
          </w:p>
        </w:tc>
      </w:tr>
      <w:tr w:rsidR="008843B2" w:rsidRPr="008843B2" w:rsidTr="009F670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899904" behindDoc="0" locked="0" layoutInCell="0" allowOverlap="1" wp14:anchorId="1EF6B4D4" wp14:editId="7983E8A0">
                  <wp:simplePos x="0" y="0"/>
                  <wp:positionH relativeFrom="rightMargin">
                    <wp:posOffset>-4424045</wp:posOffset>
                  </wp:positionH>
                  <wp:positionV relativeFrom="paragraph">
                    <wp:posOffset>259080</wp:posOffset>
                  </wp:positionV>
                  <wp:extent cx="302260" cy="323850"/>
                  <wp:effectExtent l="0" t="0" r="2540" b="0"/>
                  <wp:wrapNone/>
                  <wp:docPr id="18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60</w:t>
            </w:r>
          </w:p>
          <w:p w:rsidR="008843B2" w:rsidRPr="008843B2" w:rsidRDefault="00C965E8" w:rsidP="008843B2">
            <w:pPr>
              <w:jc w:val="center"/>
              <w:rPr>
                <w:lang w:eastAsia="de-DE"/>
              </w:rPr>
            </w:pPr>
            <w:r>
              <w:rPr>
                <w:lang w:eastAsia="de-DE"/>
              </w:rPr>
              <w:t>Min.</w:t>
            </w:r>
          </w:p>
        </w:tc>
        <w:tc>
          <w:tcPr>
            <w:tcW w:w="3854" w:type="dxa"/>
            <w:shd w:val="clear" w:color="auto" w:fill="auto"/>
            <w:vAlign w:val="center"/>
          </w:tcPr>
          <w:p w:rsidR="008843B2" w:rsidRPr="008843B2" w:rsidRDefault="008843B2" w:rsidP="008843B2">
            <w:pPr>
              <w:rPr>
                <w:noProof/>
                <w:lang w:eastAsia="de-DE"/>
              </w:rPr>
            </w:pPr>
            <w:r w:rsidRPr="008843B2">
              <w:rPr>
                <w:noProof/>
                <w:lang w:eastAsia="de-DE"/>
              </w:rPr>
              <w:t>Bearbeiten Sie das Arbeitsblatt zum Funktionstest Ihrer Platine.</w:t>
            </w:r>
          </w:p>
          <w:p w:rsidR="008843B2" w:rsidRPr="008843B2" w:rsidRDefault="008843B2" w:rsidP="008843B2">
            <w:pPr>
              <w:rPr>
                <w:noProof/>
                <w:lang w:eastAsia="de-DE"/>
              </w:rPr>
            </w:pPr>
            <w:r w:rsidRPr="008843B2">
              <w:rPr>
                <w:noProof/>
                <w:lang w:eastAsia="de-DE"/>
              </w:rPr>
              <w:t>Füllen Sie bei vorhandener Funktion Ihrer Messplatine das Messprotokoll aus.</w:t>
            </w:r>
          </w:p>
        </w:tc>
        <w:tc>
          <w:tcPr>
            <w:tcW w:w="1666" w:type="dxa"/>
            <w:vAlign w:val="center"/>
          </w:tcPr>
          <w:p w:rsidR="008843B2" w:rsidRPr="008843B2" w:rsidRDefault="008843B2" w:rsidP="008843B2">
            <w:pPr>
              <w:jc w:val="center"/>
              <w:rPr>
                <w:rFonts w:eastAsia="Calibri"/>
                <w:lang w:eastAsia="de-DE"/>
              </w:rPr>
            </w:pPr>
            <w:r w:rsidRPr="008843B2">
              <w:rPr>
                <w:rFonts w:eastAsia="Calibri"/>
                <w:lang w:eastAsia="de-DE"/>
              </w:rPr>
              <w:t>ET1.01.14.01 A-C</w:t>
            </w:r>
          </w:p>
        </w:tc>
      </w:tr>
      <w:tr w:rsidR="008843B2" w:rsidRPr="008843B2" w:rsidTr="009F670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06048" behindDoc="0" locked="0" layoutInCell="0" allowOverlap="1" wp14:anchorId="5DFDFD2C" wp14:editId="73E67B1D">
                  <wp:simplePos x="0" y="0"/>
                  <wp:positionH relativeFrom="rightMargin">
                    <wp:posOffset>-4447540</wp:posOffset>
                  </wp:positionH>
                  <wp:positionV relativeFrom="paragraph">
                    <wp:posOffset>245110</wp:posOffset>
                  </wp:positionV>
                  <wp:extent cx="323850" cy="323850"/>
                  <wp:effectExtent l="0" t="0" r="0" b="0"/>
                  <wp:wrapNone/>
                  <wp:docPr id="187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r w:rsidRPr="008843B2">
              <w:rPr>
                <w:lang w:eastAsia="de-DE"/>
              </w:rPr>
              <w:t>15</w:t>
            </w:r>
          </w:p>
          <w:p w:rsidR="008843B2" w:rsidRPr="008843B2" w:rsidRDefault="00C965E8" w:rsidP="008843B2">
            <w:pPr>
              <w:jc w:val="center"/>
              <w:rPr>
                <w:lang w:eastAsia="de-DE"/>
              </w:rPr>
            </w:pPr>
            <w:r>
              <w:rPr>
                <w:lang w:eastAsia="de-DE"/>
              </w:rPr>
              <w:t>Min.</w:t>
            </w:r>
          </w:p>
        </w:tc>
        <w:tc>
          <w:tcPr>
            <w:tcW w:w="3854" w:type="dxa"/>
            <w:shd w:val="clear" w:color="auto" w:fill="auto"/>
            <w:vAlign w:val="center"/>
          </w:tcPr>
          <w:p w:rsidR="008843B2" w:rsidRPr="008843B2" w:rsidRDefault="008843B2" w:rsidP="008843B2">
            <w:pPr>
              <w:rPr>
                <w:noProof/>
                <w:lang w:eastAsia="de-DE"/>
              </w:rPr>
            </w:pPr>
            <w:r w:rsidRPr="008843B2">
              <w:rPr>
                <w:noProof/>
                <w:lang w:eastAsia="de-DE"/>
              </w:rPr>
              <w:t>Die Schüler</w:t>
            </w:r>
            <w:r w:rsidR="009F6702">
              <w:rPr>
                <w:noProof/>
                <w:lang w:eastAsia="de-DE"/>
              </w:rPr>
              <w:t>innen und Schüler</w:t>
            </w:r>
            <w:r w:rsidRPr="008843B2">
              <w:rPr>
                <w:noProof/>
                <w:lang w:eastAsia="de-DE"/>
              </w:rPr>
              <w:t xml:space="preserve"> präsentieren Ihre gemachten Erfahrungen während des Funktionstests. Sie erläutern Ihre festgestellten Fehler und erklären, wie Sie diese behoben haben.</w:t>
            </w:r>
          </w:p>
        </w:tc>
        <w:tc>
          <w:tcPr>
            <w:tcW w:w="1666" w:type="dxa"/>
            <w:vAlign w:val="center"/>
          </w:tcPr>
          <w:p w:rsidR="008843B2" w:rsidRPr="008843B2" w:rsidRDefault="008843B2" w:rsidP="008843B2">
            <w:pPr>
              <w:jc w:val="center"/>
              <w:rPr>
                <w:rFonts w:eastAsia="Calibri"/>
                <w:lang w:eastAsia="de-DE"/>
              </w:rPr>
            </w:pPr>
          </w:p>
        </w:tc>
      </w:tr>
      <w:tr w:rsidR="008843B2" w:rsidRPr="008843B2" w:rsidTr="009F6702">
        <w:trPr>
          <w:trHeight w:val="624"/>
        </w:trPr>
        <w:tc>
          <w:tcPr>
            <w:tcW w:w="1267" w:type="dxa"/>
            <w:shd w:val="clear" w:color="auto" w:fill="auto"/>
            <w:vAlign w:val="center"/>
          </w:tcPr>
          <w:p w:rsidR="008843B2" w:rsidRPr="008843B2" w:rsidRDefault="008843B2" w:rsidP="008843B2">
            <w:pPr>
              <w:jc w:val="center"/>
              <w:rPr>
                <w:rFonts w:eastAsia="Calibri"/>
                <w:noProof/>
                <w:sz w:val="24"/>
                <w:lang w:eastAsia="de-DE"/>
              </w:rPr>
            </w:pPr>
            <w:r w:rsidRPr="008843B2">
              <w:rPr>
                <w:rFonts w:eastAsia="Calibri"/>
                <w:noProof/>
                <w:sz w:val="24"/>
                <w:lang w:eastAsia="de-DE"/>
              </w:rPr>
              <w:drawing>
                <wp:anchor distT="0" distB="0" distL="114300" distR="114300" simplePos="0" relativeHeight="251904000" behindDoc="0" locked="0" layoutInCell="0" allowOverlap="1" wp14:anchorId="2ADF6AE3" wp14:editId="58144A20">
                  <wp:simplePos x="0" y="0"/>
                  <wp:positionH relativeFrom="rightMargin">
                    <wp:posOffset>-4450080</wp:posOffset>
                  </wp:positionH>
                  <wp:positionV relativeFrom="paragraph">
                    <wp:posOffset>61595</wp:posOffset>
                  </wp:positionV>
                  <wp:extent cx="302260" cy="323850"/>
                  <wp:effectExtent l="0" t="0" r="2540" b="0"/>
                  <wp:wrapNone/>
                  <wp:docPr id="187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1" w:type="dxa"/>
            <w:shd w:val="clear" w:color="auto" w:fill="auto"/>
            <w:vAlign w:val="center"/>
          </w:tcPr>
          <w:p w:rsidR="008843B2" w:rsidRPr="008843B2" w:rsidRDefault="008843B2" w:rsidP="008843B2">
            <w:pPr>
              <w:jc w:val="center"/>
              <w:rPr>
                <w:lang w:eastAsia="de-DE"/>
              </w:rPr>
            </w:pPr>
          </w:p>
        </w:tc>
        <w:tc>
          <w:tcPr>
            <w:tcW w:w="3854" w:type="dxa"/>
            <w:shd w:val="clear" w:color="auto" w:fill="auto"/>
            <w:vAlign w:val="center"/>
          </w:tcPr>
          <w:p w:rsidR="008843B2" w:rsidRPr="008843B2" w:rsidRDefault="008843B2" w:rsidP="009903DC">
            <w:pPr>
              <w:rPr>
                <w:noProof/>
                <w:lang w:eastAsia="de-DE"/>
              </w:rPr>
            </w:pPr>
            <w:r w:rsidRPr="008843B2">
              <w:rPr>
                <w:noProof/>
                <w:lang w:eastAsia="de-DE"/>
              </w:rPr>
              <w:t>Ggf. Einbau der Platine in einen Hubschrauber oder ein anderes Objekt.</w:t>
            </w:r>
          </w:p>
        </w:tc>
        <w:tc>
          <w:tcPr>
            <w:tcW w:w="1666" w:type="dxa"/>
            <w:vAlign w:val="center"/>
          </w:tcPr>
          <w:p w:rsidR="008843B2" w:rsidRPr="008843B2" w:rsidRDefault="008843B2" w:rsidP="008843B2">
            <w:pPr>
              <w:jc w:val="center"/>
              <w:rPr>
                <w:rFonts w:eastAsia="Calibri"/>
                <w:lang w:eastAsia="de-DE"/>
              </w:rPr>
            </w:pPr>
          </w:p>
        </w:tc>
      </w:tr>
    </w:tbl>
    <w:p w:rsidR="008843B2" w:rsidRPr="008843B2" w:rsidRDefault="008843B2"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sz w:val="30"/>
          <w:szCs w:val="28"/>
          <w:lang w:eastAsia="de-DE"/>
        </w:rPr>
        <w:t>Hinweise für die Lehrkraft</w:t>
      </w:r>
    </w:p>
    <w:p w:rsidR="008843B2" w:rsidRPr="008843B2" w:rsidRDefault="008843B2" w:rsidP="008843B2">
      <w:pPr>
        <w:spacing w:line="240" w:lineRule="exact"/>
      </w:pPr>
      <w:r w:rsidRPr="008843B2">
        <w:t>In Abhängigkeit der Niveaustufen sollen von der Lehrkraft bei Problemen während des Funktionstests und der Fehlerbehebung unterschiedliche Unterstützungen angeboten werden (siehe untenstehende Tabelle). Ist ein</w:t>
      </w:r>
      <w:r w:rsidR="00DC1868">
        <w:t>e Schülerin/ein</w:t>
      </w:r>
      <w:r w:rsidRPr="008843B2">
        <w:t xml:space="preserve"> Schüler mit dem komple</w:t>
      </w:r>
      <w:r w:rsidRPr="008843B2">
        <w:t>t</w:t>
      </w:r>
      <w:r w:rsidRPr="008843B2">
        <w:t xml:space="preserve">ten Arbeitsauftrag fertig, soll </w:t>
      </w:r>
      <w:r w:rsidR="00DC1868">
        <w:t>sie/</w:t>
      </w:r>
      <w:r w:rsidRPr="008843B2">
        <w:t xml:space="preserve">er </w:t>
      </w:r>
      <w:r w:rsidR="00DC1868">
        <w:t>ihre Platznachbarin bzw. s</w:t>
      </w:r>
      <w:r w:rsidRPr="008843B2">
        <w:t>einen Platznachbarn u</w:t>
      </w:r>
      <w:r w:rsidRPr="008843B2">
        <w:t>n</w:t>
      </w:r>
      <w:r w:rsidRPr="008843B2">
        <w:t>terstützen.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03"/>
        <w:gridCol w:w="2503"/>
        <w:gridCol w:w="2504"/>
      </w:tblGrid>
      <w:tr w:rsidR="008843B2" w:rsidRPr="008843B2" w:rsidTr="00DC1868">
        <w:trPr>
          <w:trHeight w:val="756"/>
        </w:trPr>
        <w:tc>
          <w:tcPr>
            <w:tcW w:w="2503" w:type="dxa"/>
          </w:tcPr>
          <w:p w:rsidR="008843B2" w:rsidRPr="008843B2" w:rsidRDefault="008843B2" w:rsidP="008843B2">
            <w:pPr>
              <w:spacing w:line="240" w:lineRule="exact"/>
            </w:pPr>
            <w:r w:rsidRPr="008843B2">
              <w:rPr>
                <w:noProof/>
              </w:rPr>
              <w:drawing>
                <wp:anchor distT="0" distB="0" distL="114300" distR="114300" simplePos="0" relativeHeight="251901952" behindDoc="0" locked="0" layoutInCell="0" allowOverlap="1" wp14:anchorId="18EA4B49" wp14:editId="6F56DC66">
                  <wp:simplePos x="0" y="0"/>
                  <wp:positionH relativeFrom="rightMargin">
                    <wp:posOffset>-2522855</wp:posOffset>
                  </wp:positionH>
                  <wp:positionV relativeFrom="paragraph">
                    <wp:posOffset>78740</wp:posOffset>
                  </wp:positionV>
                  <wp:extent cx="349885" cy="320675"/>
                  <wp:effectExtent l="0" t="0" r="0" b="3175"/>
                  <wp:wrapNone/>
                  <wp:docPr id="188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rPr>
              <w:drawing>
                <wp:anchor distT="0" distB="0" distL="114300" distR="114300" simplePos="0" relativeHeight="251900928" behindDoc="0" locked="0" layoutInCell="0" allowOverlap="1" wp14:anchorId="72522DB0" wp14:editId="55AFA3B6">
                  <wp:simplePos x="0" y="0"/>
                  <wp:positionH relativeFrom="rightMargin">
                    <wp:posOffset>-4187825</wp:posOffset>
                  </wp:positionH>
                  <wp:positionV relativeFrom="paragraph">
                    <wp:posOffset>78105</wp:posOffset>
                  </wp:positionV>
                  <wp:extent cx="349885" cy="320675"/>
                  <wp:effectExtent l="0" t="0" r="0" b="3175"/>
                  <wp:wrapNone/>
                  <wp:docPr id="188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503" w:type="dxa"/>
          </w:tcPr>
          <w:p w:rsidR="008843B2" w:rsidRPr="008843B2" w:rsidRDefault="008843B2" w:rsidP="008843B2">
            <w:pPr>
              <w:spacing w:line="240" w:lineRule="exact"/>
            </w:pPr>
          </w:p>
        </w:tc>
        <w:tc>
          <w:tcPr>
            <w:tcW w:w="2504" w:type="dxa"/>
          </w:tcPr>
          <w:p w:rsidR="008843B2" w:rsidRPr="008843B2" w:rsidRDefault="008843B2" w:rsidP="008843B2">
            <w:pPr>
              <w:spacing w:line="240" w:lineRule="exact"/>
            </w:pPr>
            <w:r w:rsidRPr="008843B2">
              <w:rPr>
                <w:noProof/>
              </w:rPr>
              <w:drawing>
                <wp:anchor distT="0" distB="0" distL="114300" distR="114300" simplePos="0" relativeHeight="251902976" behindDoc="0" locked="0" layoutInCell="0" allowOverlap="1" wp14:anchorId="2D5D148D" wp14:editId="66EA4102">
                  <wp:simplePos x="0" y="0"/>
                  <wp:positionH relativeFrom="rightMargin">
                    <wp:posOffset>-889000</wp:posOffset>
                  </wp:positionH>
                  <wp:positionV relativeFrom="paragraph">
                    <wp:posOffset>59055</wp:posOffset>
                  </wp:positionV>
                  <wp:extent cx="348615" cy="320040"/>
                  <wp:effectExtent l="0" t="0" r="0" b="3810"/>
                  <wp:wrapNone/>
                  <wp:docPr id="188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8843B2" w:rsidRPr="008843B2" w:rsidTr="00DC1868">
        <w:trPr>
          <w:trHeight w:val="1121"/>
        </w:trPr>
        <w:tc>
          <w:tcPr>
            <w:tcW w:w="2503" w:type="dxa"/>
          </w:tcPr>
          <w:p w:rsidR="008843B2" w:rsidRPr="008843B2" w:rsidRDefault="009F6702" w:rsidP="009E1D61">
            <w:pPr>
              <w:numPr>
                <w:ilvl w:val="0"/>
                <w:numId w:val="30"/>
              </w:numPr>
              <w:spacing w:line="240" w:lineRule="exact"/>
              <w:contextualSpacing/>
            </w:pPr>
            <w:r>
              <w:t>Lehrkraft</w:t>
            </w:r>
            <w:r w:rsidR="008843B2" w:rsidRPr="008843B2">
              <w:t xml:space="preserve"> hilft.</w:t>
            </w:r>
          </w:p>
          <w:p w:rsidR="008843B2" w:rsidRPr="008843B2" w:rsidRDefault="008843B2" w:rsidP="009E1D61">
            <w:pPr>
              <w:numPr>
                <w:ilvl w:val="0"/>
                <w:numId w:val="30"/>
              </w:numPr>
              <w:spacing w:line="240" w:lineRule="exact"/>
              <w:contextualSpacing/>
            </w:pPr>
            <w:r w:rsidRPr="008843B2">
              <w:t>Vorhandener Fehler wird von der Lehrkraft angesagt.</w:t>
            </w:r>
          </w:p>
          <w:p w:rsidR="008843B2" w:rsidRPr="008843B2" w:rsidRDefault="008843B2" w:rsidP="009E1D61">
            <w:pPr>
              <w:numPr>
                <w:ilvl w:val="0"/>
                <w:numId w:val="30"/>
              </w:numPr>
              <w:spacing w:line="240" w:lineRule="exact"/>
              <w:contextualSpacing/>
            </w:pPr>
            <w:r w:rsidRPr="008843B2">
              <w:t>Schüler</w:t>
            </w:r>
            <w:r w:rsidR="009F6702">
              <w:t>/in</w:t>
            </w:r>
            <w:r w:rsidRPr="008843B2">
              <w:t xml:space="preserve"> behebt den Fehler selbst.</w:t>
            </w:r>
          </w:p>
        </w:tc>
        <w:tc>
          <w:tcPr>
            <w:tcW w:w="2503" w:type="dxa"/>
          </w:tcPr>
          <w:p w:rsidR="008843B2" w:rsidRPr="008843B2" w:rsidRDefault="008843B2" w:rsidP="009E1D61">
            <w:pPr>
              <w:numPr>
                <w:ilvl w:val="0"/>
                <w:numId w:val="30"/>
              </w:numPr>
              <w:spacing w:line="240" w:lineRule="exact"/>
              <w:contextualSpacing/>
            </w:pPr>
            <w:r w:rsidRPr="008843B2">
              <w:t>Checkliste wird vorg</w:t>
            </w:r>
            <w:r w:rsidRPr="008843B2">
              <w:t>e</w:t>
            </w:r>
            <w:r w:rsidRPr="008843B2">
              <w:t>geben.</w:t>
            </w:r>
          </w:p>
          <w:p w:rsidR="008843B2" w:rsidRPr="008843B2" w:rsidRDefault="008843B2" w:rsidP="009E1D61">
            <w:pPr>
              <w:numPr>
                <w:ilvl w:val="0"/>
                <w:numId w:val="30"/>
              </w:numPr>
              <w:spacing w:line="240" w:lineRule="exact"/>
              <w:contextualSpacing/>
            </w:pPr>
            <w:r w:rsidRPr="008843B2">
              <w:t>Für Kontrollmessu</w:t>
            </w:r>
            <w:r w:rsidRPr="008843B2">
              <w:t>n</w:t>
            </w:r>
            <w:r w:rsidRPr="008843B2">
              <w:t>gen erforderliche Messpunkte werden vorgegeben.</w:t>
            </w:r>
          </w:p>
          <w:p w:rsidR="008843B2" w:rsidRPr="008843B2" w:rsidRDefault="008843B2" w:rsidP="009E1D61">
            <w:pPr>
              <w:numPr>
                <w:ilvl w:val="0"/>
                <w:numId w:val="30"/>
              </w:numPr>
              <w:spacing w:line="240" w:lineRule="exact"/>
              <w:contextualSpacing/>
            </w:pPr>
            <w:r w:rsidRPr="008843B2">
              <w:t>Messwerte für die vorgegebenen Mes</w:t>
            </w:r>
            <w:r w:rsidRPr="008843B2">
              <w:t>s</w:t>
            </w:r>
            <w:r w:rsidRPr="008843B2">
              <w:t>punkte werden vorg</w:t>
            </w:r>
            <w:r w:rsidRPr="008843B2">
              <w:t>e</w:t>
            </w:r>
            <w:r w:rsidRPr="008843B2">
              <w:t>geben.</w:t>
            </w:r>
          </w:p>
          <w:p w:rsidR="008843B2" w:rsidRPr="008843B2" w:rsidRDefault="009F6702" w:rsidP="009E1D61">
            <w:pPr>
              <w:numPr>
                <w:ilvl w:val="0"/>
                <w:numId w:val="30"/>
              </w:numPr>
              <w:spacing w:line="240" w:lineRule="exact"/>
              <w:contextualSpacing/>
            </w:pPr>
            <w:r w:rsidRPr="008843B2">
              <w:t>Schüler</w:t>
            </w:r>
            <w:r>
              <w:t>/in</w:t>
            </w:r>
            <w:r w:rsidR="008843B2" w:rsidRPr="008843B2">
              <w:t xml:space="preserve"> findet Fe</w:t>
            </w:r>
            <w:r w:rsidR="008843B2" w:rsidRPr="008843B2">
              <w:t>h</w:t>
            </w:r>
            <w:r w:rsidR="008843B2" w:rsidRPr="008843B2">
              <w:t>ler selbst und behebt ihn.</w:t>
            </w:r>
          </w:p>
        </w:tc>
        <w:tc>
          <w:tcPr>
            <w:tcW w:w="2504" w:type="dxa"/>
          </w:tcPr>
          <w:p w:rsidR="008843B2" w:rsidRPr="008843B2" w:rsidRDefault="009F6702" w:rsidP="009E1D61">
            <w:pPr>
              <w:numPr>
                <w:ilvl w:val="0"/>
                <w:numId w:val="30"/>
              </w:numPr>
              <w:spacing w:line="240" w:lineRule="exact"/>
              <w:contextualSpacing/>
            </w:pPr>
            <w:r w:rsidRPr="008843B2">
              <w:t>Schüler</w:t>
            </w:r>
            <w:r>
              <w:t>/in</w:t>
            </w:r>
            <w:r w:rsidR="008843B2" w:rsidRPr="008843B2">
              <w:t xml:space="preserve"> bekommt eine funktionierende Vergleichsplatine.</w:t>
            </w:r>
          </w:p>
          <w:p w:rsidR="008843B2" w:rsidRPr="008843B2" w:rsidRDefault="009F6702" w:rsidP="009E1D61">
            <w:pPr>
              <w:numPr>
                <w:ilvl w:val="0"/>
                <w:numId w:val="30"/>
              </w:numPr>
              <w:spacing w:line="240" w:lineRule="exact"/>
              <w:contextualSpacing/>
            </w:pPr>
            <w:r w:rsidRPr="008843B2">
              <w:t>Schüler</w:t>
            </w:r>
            <w:r>
              <w:t>/in</w:t>
            </w:r>
            <w:r w:rsidR="008843B2" w:rsidRPr="008843B2">
              <w:t xml:space="preserve"> sucht rel</w:t>
            </w:r>
            <w:r w:rsidR="008843B2" w:rsidRPr="008843B2">
              <w:t>e</w:t>
            </w:r>
            <w:r w:rsidR="008843B2" w:rsidRPr="008843B2">
              <w:t>vante Messpunkte selbst.</w:t>
            </w:r>
          </w:p>
          <w:p w:rsidR="008843B2" w:rsidRPr="008843B2" w:rsidRDefault="008843B2" w:rsidP="009F6702">
            <w:pPr>
              <w:numPr>
                <w:ilvl w:val="0"/>
                <w:numId w:val="30"/>
              </w:numPr>
              <w:spacing w:line="240" w:lineRule="exact"/>
              <w:contextualSpacing/>
            </w:pPr>
            <w:r w:rsidRPr="008843B2">
              <w:t>Aufgrund der Messwe</w:t>
            </w:r>
            <w:r w:rsidRPr="008843B2">
              <w:t>r</w:t>
            </w:r>
            <w:r w:rsidRPr="008843B2">
              <w:t xml:space="preserve">te findet </w:t>
            </w:r>
            <w:r w:rsidR="009F6702">
              <w:t>die Schül</w:t>
            </w:r>
            <w:r w:rsidR="009F6702">
              <w:t>e</w:t>
            </w:r>
            <w:r w:rsidR="009F6702">
              <w:t>rin/der</w:t>
            </w:r>
            <w:r w:rsidRPr="008843B2">
              <w:t xml:space="preserve"> Schüler den Fehler selbst und b</w:t>
            </w:r>
            <w:r w:rsidRPr="008843B2">
              <w:t>e</w:t>
            </w:r>
            <w:r w:rsidRPr="008843B2">
              <w:t>hebt ihn.</w:t>
            </w:r>
          </w:p>
        </w:tc>
      </w:tr>
    </w:tbl>
    <w:p w:rsidR="008843B2" w:rsidRPr="008843B2" w:rsidRDefault="008843B2" w:rsidP="008843B2">
      <w:pPr>
        <w:spacing w:line="240" w:lineRule="exact"/>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Funktionstest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ET1.01.14.01</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5E0580">
            <w:pPr>
              <w:numPr>
                <w:ilvl w:val="0"/>
                <w:numId w:val="6"/>
              </w:numPr>
              <w:ind w:left="414" w:hanging="357"/>
              <w:rPr>
                <w:sz w:val="16"/>
              </w:rPr>
            </w:pPr>
            <w:r w:rsidRPr="008843B2">
              <w:rPr>
                <w:sz w:val="16"/>
              </w:rPr>
              <w:t>Arbeitsplatz einrichten, Arbeitsablauf planen, Sicherheitsv</w:t>
            </w:r>
            <w:r w:rsidR="009903DC">
              <w:rPr>
                <w:sz w:val="16"/>
              </w:rPr>
              <w:t>orschriften kennen und anwenden</w:t>
            </w:r>
          </w:p>
          <w:p w:rsidR="008843B2" w:rsidRPr="008843B2" w:rsidRDefault="008843B2" w:rsidP="005E0580">
            <w:pPr>
              <w:numPr>
                <w:ilvl w:val="0"/>
                <w:numId w:val="6"/>
              </w:numPr>
              <w:ind w:left="414" w:hanging="357"/>
              <w:rPr>
                <w:sz w:val="16"/>
              </w:rPr>
            </w:pPr>
            <w:r w:rsidRPr="008843B2">
              <w:rPr>
                <w:sz w:val="16"/>
              </w:rPr>
              <w:t>Werkstoffe, Material und Bauelemente auswählen</w:t>
            </w:r>
            <w:r w:rsidR="009903DC">
              <w:rPr>
                <w:sz w:val="16"/>
              </w:rPr>
              <w:t xml:space="preserve"> und deren Eigenschaften kennen</w:t>
            </w:r>
          </w:p>
          <w:p w:rsidR="008843B2" w:rsidRPr="008843B2" w:rsidRDefault="008843B2" w:rsidP="005E0580">
            <w:pPr>
              <w:numPr>
                <w:ilvl w:val="0"/>
                <w:numId w:val="6"/>
              </w:numPr>
              <w:ind w:left="414" w:hanging="357"/>
              <w:rPr>
                <w:sz w:val="16"/>
              </w:rPr>
            </w:pPr>
            <w:r w:rsidRPr="008843B2">
              <w:rPr>
                <w:sz w:val="16"/>
              </w:rPr>
              <w:t>Wer</w:t>
            </w:r>
            <w:r w:rsidR="009903DC">
              <w:rPr>
                <w:sz w:val="16"/>
              </w:rPr>
              <w:t>kzeuge und Messgeräte einsetzen</w:t>
            </w:r>
          </w:p>
          <w:p w:rsidR="008843B2" w:rsidRPr="008843B2" w:rsidRDefault="008843B2" w:rsidP="005E0580">
            <w:pPr>
              <w:numPr>
                <w:ilvl w:val="0"/>
                <w:numId w:val="6"/>
              </w:numPr>
              <w:ind w:left="414" w:hanging="357"/>
              <w:rPr>
                <w:sz w:val="16"/>
              </w:rPr>
            </w:pPr>
            <w:r w:rsidRPr="008843B2">
              <w:rPr>
                <w:sz w:val="16"/>
              </w:rPr>
              <w:t>Planungsunterlagen, Pläne und Schaltunge</w:t>
            </w:r>
            <w:r w:rsidR="009903DC">
              <w:rPr>
                <w:sz w:val="16"/>
              </w:rPr>
              <w:t>n kennen, aufbauen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5E0580">
            <w:pPr>
              <w:numPr>
                <w:ilvl w:val="0"/>
                <w:numId w:val="6"/>
              </w:numPr>
              <w:ind w:left="414" w:hanging="357"/>
              <w:rPr>
                <w:sz w:val="16"/>
              </w:rPr>
            </w:pPr>
            <w:r w:rsidRPr="008843B2">
              <w:rPr>
                <w:sz w:val="16"/>
              </w:rPr>
              <w:t>Ich kann mich, die Werk- und Arbeitszeuge herrichten und org</w:t>
            </w:r>
            <w:r w:rsidRPr="008843B2">
              <w:rPr>
                <w:sz w:val="16"/>
              </w:rPr>
              <w:t>a</w:t>
            </w:r>
            <w:r w:rsidRPr="008843B2">
              <w:rPr>
                <w:sz w:val="16"/>
              </w:rPr>
              <w:t>nisieren um Arbeiten auszuführen.</w:t>
            </w:r>
          </w:p>
          <w:p w:rsidR="008843B2" w:rsidRPr="008843B2" w:rsidRDefault="008843B2" w:rsidP="005E0580">
            <w:pPr>
              <w:numPr>
                <w:ilvl w:val="0"/>
                <w:numId w:val="6"/>
              </w:numPr>
              <w:ind w:left="414" w:hanging="357"/>
              <w:rPr>
                <w:sz w:val="16"/>
              </w:rPr>
            </w:pPr>
            <w:r w:rsidRPr="008843B2">
              <w:rPr>
                <w:sz w:val="16"/>
              </w:rPr>
              <w:t>Ich kann Bauelemente und Bauteile erkennen und auswählen.</w:t>
            </w:r>
          </w:p>
          <w:p w:rsidR="008843B2" w:rsidRPr="008843B2" w:rsidRDefault="008843B2" w:rsidP="005E0580">
            <w:pPr>
              <w:numPr>
                <w:ilvl w:val="0"/>
                <w:numId w:val="6"/>
              </w:numPr>
              <w:ind w:left="414" w:hanging="357"/>
              <w:rPr>
                <w:sz w:val="16"/>
              </w:rPr>
            </w:pPr>
            <w:r w:rsidRPr="008843B2">
              <w:rPr>
                <w:sz w:val="16"/>
              </w:rPr>
              <w:t>Ich kann Ersatzteile auswählen oder anfertigen und austa</w:t>
            </w:r>
            <w:r w:rsidRPr="008843B2">
              <w:rPr>
                <w:sz w:val="16"/>
              </w:rPr>
              <w:t>u</w:t>
            </w:r>
            <w:r w:rsidRPr="008843B2">
              <w:rPr>
                <w:sz w:val="16"/>
              </w:rPr>
              <w:t>schen.</w:t>
            </w:r>
          </w:p>
          <w:p w:rsidR="008843B2" w:rsidRPr="008843B2" w:rsidRDefault="009903DC" w:rsidP="005E0580">
            <w:pPr>
              <w:numPr>
                <w:ilvl w:val="0"/>
                <w:numId w:val="6"/>
              </w:numPr>
              <w:ind w:left="414" w:hanging="357"/>
              <w:rPr>
                <w:sz w:val="16"/>
              </w:rPr>
            </w:pPr>
            <w:r>
              <w:rPr>
                <w:sz w:val="16"/>
              </w:rPr>
              <w:t>Ich kann das für meine Arbeit</w:t>
            </w:r>
            <w:r w:rsidR="008843B2" w:rsidRPr="008843B2">
              <w:rPr>
                <w:sz w:val="16"/>
              </w:rPr>
              <w:t xml:space="preserve"> passende Werkzeug auswählen und verwenden.</w:t>
            </w:r>
          </w:p>
          <w:p w:rsidR="008843B2" w:rsidRPr="008843B2" w:rsidRDefault="008843B2" w:rsidP="005E0580">
            <w:pPr>
              <w:numPr>
                <w:ilvl w:val="0"/>
                <w:numId w:val="6"/>
              </w:numPr>
              <w:ind w:left="414" w:hanging="357"/>
              <w:rPr>
                <w:sz w:val="16"/>
              </w:rPr>
            </w:pPr>
            <w:r w:rsidRPr="008843B2">
              <w:rPr>
                <w:sz w:val="16"/>
              </w:rPr>
              <w:t>Ich kann Mess- und Prüfprotokolle erstellen.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5E0580">
            <w:pPr>
              <w:numPr>
                <w:ilvl w:val="0"/>
                <w:numId w:val="6"/>
              </w:numPr>
              <w:ind w:left="414" w:hanging="357"/>
              <w:rPr>
                <w:sz w:val="16"/>
              </w:rPr>
            </w:pPr>
            <w:r w:rsidRPr="008843B2">
              <w:rPr>
                <w:sz w:val="16"/>
              </w:rPr>
              <w:t>Ich kann eine Platine mit verschiedenen Bauteilen anfertigen.</w:t>
            </w:r>
          </w:p>
          <w:p w:rsidR="008843B2" w:rsidRPr="008843B2" w:rsidRDefault="008843B2" w:rsidP="005E0580">
            <w:pPr>
              <w:numPr>
                <w:ilvl w:val="0"/>
                <w:numId w:val="6"/>
              </w:numPr>
              <w:ind w:left="414" w:hanging="357"/>
              <w:rPr>
                <w:sz w:val="16"/>
              </w:rPr>
            </w:pPr>
            <w:r w:rsidRPr="008843B2">
              <w:rPr>
                <w:sz w:val="16"/>
              </w:rPr>
              <w:t>Ich kann mit Messgeräten zur Spannungs-/Strommessung u</w:t>
            </w:r>
            <w:r w:rsidRPr="008843B2">
              <w:rPr>
                <w:sz w:val="16"/>
              </w:rPr>
              <w:t>m</w:t>
            </w:r>
            <w:r w:rsidRPr="008843B2">
              <w:rPr>
                <w:sz w:val="16"/>
              </w:rPr>
              <w:t>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227" w:hanging="17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5E0580">
            <w:pPr>
              <w:numPr>
                <w:ilvl w:val="0"/>
                <w:numId w:val="36"/>
              </w:numPr>
              <w:ind w:left="414" w:hanging="357"/>
              <w:rPr>
                <w:sz w:val="16"/>
              </w:rPr>
            </w:pPr>
            <w:r w:rsidRPr="008843B2">
              <w:rPr>
                <w:sz w:val="16"/>
              </w:rPr>
              <w:t>Siehe Lernwegeliste oder Lernschritt ET1.01.14.01</w:t>
            </w:r>
          </w:p>
        </w:tc>
      </w:tr>
    </w:tbl>
    <w:p w:rsidR="008843B2" w:rsidRPr="008843B2" w:rsidRDefault="00DC665E"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1909120" behindDoc="0" locked="0" layoutInCell="0" allowOverlap="1" wp14:anchorId="1AAD9818" wp14:editId="10B09ECC">
            <wp:simplePos x="0" y="0"/>
            <wp:positionH relativeFrom="rightMargin">
              <wp:posOffset>259080</wp:posOffset>
            </wp:positionH>
            <wp:positionV relativeFrom="paragraph">
              <wp:posOffset>401955</wp:posOffset>
            </wp:positionV>
            <wp:extent cx="302260" cy="323850"/>
            <wp:effectExtent l="0" t="0" r="2540" b="0"/>
            <wp:wrapNone/>
            <wp:docPr id="18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1905024" behindDoc="0" locked="0" layoutInCell="0" allowOverlap="1" wp14:anchorId="1BD6D28C" wp14:editId="1B580467">
            <wp:simplePos x="0" y="0"/>
            <wp:positionH relativeFrom="rightMargin">
              <wp:posOffset>217170</wp:posOffset>
            </wp:positionH>
            <wp:positionV relativeFrom="paragraph">
              <wp:posOffset>27305</wp:posOffset>
            </wp:positionV>
            <wp:extent cx="345440" cy="323850"/>
            <wp:effectExtent l="0" t="0" r="0" b="0"/>
            <wp:wrapNone/>
            <wp:docPr id="188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ascii="Source Sans Pro Semibold" w:eastAsia="Times New Roman" w:hAnsi="Source Sans Pro Semibold" w:cs="Times New Roman"/>
          <w:bCs/>
          <w:sz w:val="30"/>
          <w:szCs w:val="28"/>
          <w:lang w:eastAsia="de-DE"/>
        </w:rPr>
        <w:t>Funktionstest der Platine</w:t>
      </w:r>
    </w:p>
    <w:p w:rsidR="008843B2" w:rsidRPr="008843B2" w:rsidRDefault="008843B2" w:rsidP="008C5BAE">
      <w:pPr>
        <w:pStyle w:val="AufgabeEbene1"/>
        <w:numPr>
          <w:ilvl w:val="0"/>
          <w:numId w:val="48"/>
        </w:numPr>
      </w:pPr>
      <w:r w:rsidRPr="008843B2">
        <w:t>Führen Sie eine Sichtprüfung Ihrer erstellten Platine durch. Achten Sie dabei auf den richtigen Einbau Ihrer Bauteile, sowie die Lötstellen.</w:t>
      </w:r>
    </w:p>
    <w:p w:rsidR="008843B2" w:rsidRPr="008843B2" w:rsidRDefault="008843B2" w:rsidP="009E1D61">
      <w:pPr>
        <w:numPr>
          <w:ilvl w:val="0"/>
          <w:numId w:val="13"/>
        </w:numPr>
        <w:spacing w:before="240"/>
        <w:jc w:val="both"/>
      </w:pPr>
      <w:r w:rsidRPr="008843B2">
        <w:t>Testen Sie die Funktion Ihrer Platine.</w:t>
      </w:r>
    </w:p>
    <w:p w:rsidR="008843B2" w:rsidRPr="008843B2" w:rsidRDefault="008843B2" w:rsidP="008843B2">
      <w:pPr>
        <w:ind w:left="284"/>
        <w:jc w:val="both"/>
      </w:pPr>
      <w:r w:rsidRPr="008843B2">
        <w:t>Hat Ihre Platine die gewünschte Funktion, können Sie den Punkt 3 überspringen und als nächstes direkt den Punkt 4 bearbeiten.</w:t>
      </w:r>
    </w:p>
    <w:p w:rsidR="008843B2" w:rsidRPr="008843B2" w:rsidRDefault="008843B2" w:rsidP="008843B2">
      <w:pPr>
        <w:ind w:left="284"/>
        <w:jc w:val="both"/>
      </w:pPr>
      <w:r w:rsidRPr="008843B2">
        <w:t>Ist die gewünschte Funktio</w:t>
      </w:r>
      <w:r w:rsidR="009F6702">
        <w:t xml:space="preserve">n nicht erfüllt, bitten Sie die Lehrkraft </w:t>
      </w:r>
      <w:r w:rsidRPr="008843B2">
        <w:t>um Hilfe und bea</w:t>
      </w:r>
      <w:r w:rsidRPr="008843B2">
        <w:t>r</w:t>
      </w:r>
      <w:r w:rsidRPr="008843B2">
        <w:t>beiten als nächstes den Punkt 3.</w:t>
      </w:r>
    </w:p>
    <w:p w:rsidR="008843B2" w:rsidRPr="008843B2" w:rsidRDefault="008843B2" w:rsidP="009E1D61">
      <w:pPr>
        <w:numPr>
          <w:ilvl w:val="0"/>
          <w:numId w:val="13"/>
        </w:numPr>
        <w:spacing w:before="240"/>
        <w:jc w:val="both"/>
      </w:pPr>
      <w:r w:rsidRPr="008843B2">
        <w:t>Führen Sie gemäß den Anweisungen de</w:t>
      </w:r>
      <w:r w:rsidR="009F6702">
        <w:t>r</w:t>
      </w:r>
      <w:r w:rsidRPr="008843B2">
        <w:t xml:space="preserve"> </w:t>
      </w:r>
      <w:r w:rsidR="009F6702">
        <w:t xml:space="preserve">Lehrkraft </w:t>
      </w:r>
      <w:r w:rsidRPr="008843B2">
        <w:t>Änderungen an Ihrer Platine durch. Anschließend springen Sie zurück zu Punkt 2 und führen eine erneute Funkt</w:t>
      </w:r>
      <w:r w:rsidRPr="008843B2">
        <w:t>i</w:t>
      </w:r>
      <w:r w:rsidRPr="008843B2">
        <w:t>onsprüfung Ihrer Platine durch.</w:t>
      </w:r>
    </w:p>
    <w:p w:rsidR="008843B2" w:rsidRPr="008843B2" w:rsidRDefault="008843B2" w:rsidP="009E1D61">
      <w:pPr>
        <w:numPr>
          <w:ilvl w:val="0"/>
          <w:numId w:val="13"/>
        </w:numPr>
        <w:spacing w:before="240"/>
        <w:jc w:val="both"/>
      </w:pPr>
      <w:r w:rsidRPr="008843B2">
        <w:t>Nachdem Ihre Platine die gewünschte Funktion erfüllt, füllen Sie das Messprotokoll aus.</w:t>
      </w:r>
    </w:p>
    <w:p w:rsidR="008843B2" w:rsidRPr="008843B2" w:rsidRDefault="008843B2" w:rsidP="009E1D61">
      <w:pPr>
        <w:numPr>
          <w:ilvl w:val="0"/>
          <w:numId w:val="13"/>
        </w:numPr>
        <w:spacing w:before="240"/>
        <w:jc w:val="both"/>
      </w:pPr>
      <w:r w:rsidRPr="008843B2">
        <w:t>In</w:t>
      </w:r>
      <w:r w:rsidR="009903DC">
        <w:t>formieren Sie sich nun bei Ihre</w:t>
      </w:r>
      <w:r w:rsidR="00595FB0">
        <w:t xml:space="preserve">m </w:t>
      </w:r>
      <w:r w:rsidR="009903DC">
        <w:t xml:space="preserve">Lernpartner oder Ihrer Lernpartnerin </w:t>
      </w:r>
      <w:r w:rsidRPr="008843B2">
        <w:t xml:space="preserve">nach dessen Fortschritten. Unterstützen Sie </w:t>
      </w:r>
      <w:r w:rsidR="00595FB0">
        <w:t>i</w:t>
      </w:r>
      <w:r w:rsidRPr="008843B2">
        <w:t>hn ggf. bei der Durchführung seines Arbeit</w:t>
      </w:r>
      <w:r w:rsidRPr="008843B2">
        <w:t>s</w:t>
      </w:r>
      <w:r w:rsidRPr="008843B2">
        <w:t>auftrags.</w:t>
      </w:r>
    </w:p>
    <w:p w:rsidR="008843B2" w:rsidRPr="008843B2" w:rsidRDefault="008843B2" w:rsidP="008843B2">
      <w:pPr>
        <w:jc w:val="both"/>
      </w:pPr>
    </w:p>
    <w:p w:rsidR="008843B2" w:rsidRPr="008843B2" w:rsidRDefault="008843B2" w:rsidP="008843B2">
      <w:pPr>
        <w:spacing w:line="240" w:lineRule="exact"/>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Funktionstest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ET1.01.14.01</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5E0580">
            <w:pPr>
              <w:numPr>
                <w:ilvl w:val="0"/>
                <w:numId w:val="6"/>
              </w:numPr>
              <w:ind w:left="414" w:hanging="357"/>
              <w:rPr>
                <w:sz w:val="16"/>
              </w:rPr>
            </w:pPr>
            <w:r w:rsidRPr="008843B2">
              <w:rPr>
                <w:sz w:val="16"/>
              </w:rPr>
              <w:t>Arbeitsplatz einrichten, Arbeitsablauf planen, Sicherheitsv</w:t>
            </w:r>
            <w:r w:rsidR="009903DC">
              <w:rPr>
                <w:sz w:val="16"/>
              </w:rPr>
              <w:t>orschriften kennen und anwenden</w:t>
            </w:r>
          </w:p>
          <w:p w:rsidR="008843B2" w:rsidRPr="008843B2" w:rsidRDefault="008843B2" w:rsidP="005E0580">
            <w:pPr>
              <w:numPr>
                <w:ilvl w:val="0"/>
                <w:numId w:val="6"/>
              </w:numPr>
              <w:ind w:left="414" w:hanging="357"/>
              <w:rPr>
                <w:sz w:val="16"/>
              </w:rPr>
            </w:pPr>
            <w:r w:rsidRPr="008843B2">
              <w:rPr>
                <w:sz w:val="16"/>
              </w:rPr>
              <w:t>Werkstoffe, Material und Bauelemente auswählen</w:t>
            </w:r>
            <w:r w:rsidR="009903DC">
              <w:rPr>
                <w:sz w:val="16"/>
              </w:rPr>
              <w:t xml:space="preserve"> und deren Eigenschaften kennen</w:t>
            </w:r>
          </w:p>
          <w:p w:rsidR="008843B2" w:rsidRPr="008843B2" w:rsidRDefault="008843B2" w:rsidP="005E0580">
            <w:pPr>
              <w:numPr>
                <w:ilvl w:val="0"/>
                <w:numId w:val="6"/>
              </w:numPr>
              <w:ind w:left="414" w:hanging="357"/>
              <w:rPr>
                <w:sz w:val="16"/>
              </w:rPr>
            </w:pPr>
            <w:r w:rsidRPr="008843B2">
              <w:rPr>
                <w:sz w:val="16"/>
              </w:rPr>
              <w:t>Wer</w:t>
            </w:r>
            <w:r w:rsidR="009903DC">
              <w:rPr>
                <w:sz w:val="16"/>
              </w:rPr>
              <w:t>kzeuge und Messgeräte einsetzen</w:t>
            </w:r>
          </w:p>
          <w:p w:rsidR="008843B2" w:rsidRPr="008843B2" w:rsidRDefault="008843B2" w:rsidP="005E0580">
            <w:pPr>
              <w:numPr>
                <w:ilvl w:val="0"/>
                <w:numId w:val="6"/>
              </w:numPr>
              <w:ind w:left="414" w:hanging="357"/>
              <w:rPr>
                <w:sz w:val="16"/>
              </w:rPr>
            </w:pPr>
            <w:r w:rsidRPr="008843B2">
              <w:rPr>
                <w:sz w:val="16"/>
              </w:rPr>
              <w:t>Planungsunterlagen, Pläne und Schaltungen ken</w:t>
            </w:r>
            <w:r w:rsidR="009903DC">
              <w:rPr>
                <w:sz w:val="16"/>
              </w:rPr>
              <w:t>nen, aufbauen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5E0580">
            <w:pPr>
              <w:numPr>
                <w:ilvl w:val="0"/>
                <w:numId w:val="6"/>
              </w:numPr>
              <w:ind w:left="414" w:hanging="357"/>
              <w:rPr>
                <w:sz w:val="16"/>
              </w:rPr>
            </w:pPr>
            <w:r w:rsidRPr="008843B2">
              <w:rPr>
                <w:sz w:val="16"/>
              </w:rPr>
              <w:t>Ich kann mich, die Werk- und Arbeitszeuge herrichten und org</w:t>
            </w:r>
            <w:r w:rsidRPr="008843B2">
              <w:rPr>
                <w:sz w:val="16"/>
              </w:rPr>
              <w:t>a</w:t>
            </w:r>
            <w:r w:rsidRPr="008843B2">
              <w:rPr>
                <w:sz w:val="16"/>
              </w:rPr>
              <w:t>nisieren um Arbeiten auszuführen.</w:t>
            </w:r>
          </w:p>
          <w:p w:rsidR="008843B2" w:rsidRPr="008843B2" w:rsidRDefault="008843B2" w:rsidP="005E0580">
            <w:pPr>
              <w:numPr>
                <w:ilvl w:val="0"/>
                <w:numId w:val="6"/>
              </w:numPr>
              <w:ind w:left="414" w:hanging="357"/>
              <w:rPr>
                <w:sz w:val="16"/>
              </w:rPr>
            </w:pPr>
            <w:r w:rsidRPr="008843B2">
              <w:rPr>
                <w:sz w:val="16"/>
              </w:rPr>
              <w:t>Ich kann Bauelemente und Bauteile erkennen und auswählen.</w:t>
            </w:r>
          </w:p>
          <w:p w:rsidR="008843B2" w:rsidRPr="008843B2" w:rsidRDefault="008843B2" w:rsidP="005E0580">
            <w:pPr>
              <w:numPr>
                <w:ilvl w:val="0"/>
                <w:numId w:val="6"/>
              </w:numPr>
              <w:ind w:left="414" w:hanging="357"/>
              <w:rPr>
                <w:sz w:val="16"/>
              </w:rPr>
            </w:pPr>
            <w:r w:rsidRPr="008843B2">
              <w:rPr>
                <w:sz w:val="16"/>
              </w:rPr>
              <w:t>Ich kann Ersatzteile auswählen oder anfertigen und austa</w:t>
            </w:r>
            <w:r w:rsidRPr="008843B2">
              <w:rPr>
                <w:sz w:val="16"/>
              </w:rPr>
              <w:t>u</w:t>
            </w:r>
            <w:r w:rsidRPr="008843B2">
              <w:rPr>
                <w:sz w:val="16"/>
              </w:rPr>
              <w:t>schen.</w:t>
            </w:r>
          </w:p>
          <w:p w:rsidR="008843B2" w:rsidRPr="008843B2" w:rsidRDefault="008843B2" w:rsidP="005E0580">
            <w:pPr>
              <w:numPr>
                <w:ilvl w:val="0"/>
                <w:numId w:val="6"/>
              </w:numPr>
              <w:ind w:left="414" w:hanging="357"/>
              <w:rPr>
                <w:sz w:val="16"/>
              </w:rPr>
            </w:pPr>
            <w:r w:rsidRPr="008843B2">
              <w:rPr>
                <w:sz w:val="16"/>
              </w:rPr>
              <w:t>Ich kann das</w:t>
            </w:r>
            <w:r w:rsidR="009903DC">
              <w:rPr>
                <w:sz w:val="16"/>
              </w:rPr>
              <w:t xml:space="preserve"> für meine Arbeit</w:t>
            </w:r>
            <w:r w:rsidRPr="008843B2">
              <w:rPr>
                <w:sz w:val="16"/>
              </w:rPr>
              <w:t xml:space="preserve"> passende Werkzeug auswählen und verwenden.</w:t>
            </w:r>
          </w:p>
          <w:p w:rsidR="008843B2" w:rsidRPr="008843B2" w:rsidRDefault="008843B2" w:rsidP="005E0580">
            <w:pPr>
              <w:numPr>
                <w:ilvl w:val="0"/>
                <w:numId w:val="6"/>
              </w:numPr>
              <w:ind w:left="414" w:hanging="357"/>
              <w:rPr>
                <w:sz w:val="16"/>
              </w:rPr>
            </w:pPr>
            <w:r w:rsidRPr="008843B2">
              <w:rPr>
                <w:sz w:val="16"/>
              </w:rPr>
              <w:t>Ich kann geeignete Messgeräte auswählen und elektrische Grundgrößen messen.</w:t>
            </w:r>
          </w:p>
          <w:p w:rsidR="008843B2" w:rsidRPr="008843B2" w:rsidRDefault="008843B2" w:rsidP="005E0580">
            <w:pPr>
              <w:numPr>
                <w:ilvl w:val="0"/>
                <w:numId w:val="6"/>
              </w:numPr>
              <w:ind w:left="414" w:hanging="357"/>
              <w:rPr>
                <w:sz w:val="16"/>
              </w:rPr>
            </w:pPr>
            <w:r w:rsidRPr="008843B2">
              <w:rPr>
                <w:sz w:val="16"/>
              </w:rPr>
              <w:t>Ich kann Mess- und Prüfprotokolle erstellen.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5E0580">
            <w:pPr>
              <w:numPr>
                <w:ilvl w:val="0"/>
                <w:numId w:val="6"/>
              </w:numPr>
              <w:ind w:left="414" w:hanging="357"/>
              <w:rPr>
                <w:sz w:val="16"/>
              </w:rPr>
            </w:pPr>
            <w:r w:rsidRPr="008843B2">
              <w:rPr>
                <w:sz w:val="16"/>
              </w:rPr>
              <w:t>Ich kann eine Platine mit verschiedenen Bauteilen anfertigen.</w:t>
            </w:r>
          </w:p>
          <w:p w:rsidR="008843B2" w:rsidRPr="008843B2" w:rsidRDefault="008843B2" w:rsidP="005E0580">
            <w:pPr>
              <w:numPr>
                <w:ilvl w:val="0"/>
                <w:numId w:val="6"/>
              </w:numPr>
              <w:ind w:left="414" w:hanging="357"/>
              <w:rPr>
                <w:sz w:val="16"/>
              </w:rPr>
            </w:pPr>
            <w:r w:rsidRPr="008843B2">
              <w:rPr>
                <w:sz w:val="16"/>
              </w:rPr>
              <w:t>Ich kann mit Messgeräten zur Spannungs-/Strommessung u</w:t>
            </w:r>
            <w:r w:rsidRPr="008843B2">
              <w:rPr>
                <w:sz w:val="16"/>
              </w:rPr>
              <w:t>m</w:t>
            </w:r>
            <w:r w:rsidRPr="008843B2">
              <w:rPr>
                <w:sz w:val="16"/>
              </w:rPr>
              <w:t>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227" w:hanging="17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5E0580">
            <w:pPr>
              <w:numPr>
                <w:ilvl w:val="0"/>
                <w:numId w:val="6"/>
              </w:numPr>
              <w:ind w:left="414" w:hanging="357"/>
              <w:rPr>
                <w:sz w:val="16"/>
              </w:rPr>
            </w:pPr>
            <w:r w:rsidRPr="008843B2">
              <w:rPr>
                <w:sz w:val="16"/>
              </w:rPr>
              <w:t>Siehe Lernwegeliste oder Lernschritt ET1.01.14.01</w:t>
            </w:r>
          </w:p>
        </w:tc>
      </w:tr>
    </w:tbl>
    <w:p w:rsidR="008843B2" w:rsidRPr="008843B2" w:rsidRDefault="00DC665E"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1910144" behindDoc="0" locked="0" layoutInCell="0" allowOverlap="1" wp14:anchorId="500BC5FF" wp14:editId="6EB79855">
            <wp:simplePos x="0" y="0"/>
            <wp:positionH relativeFrom="rightMargin">
              <wp:posOffset>245110</wp:posOffset>
            </wp:positionH>
            <wp:positionV relativeFrom="paragraph">
              <wp:posOffset>465455</wp:posOffset>
            </wp:positionV>
            <wp:extent cx="302260" cy="323850"/>
            <wp:effectExtent l="0" t="0" r="2540" b="0"/>
            <wp:wrapNone/>
            <wp:docPr id="188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1907072" behindDoc="0" locked="0" layoutInCell="0" allowOverlap="1" wp14:anchorId="37BDCFE5" wp14:editId="07DD4E26">
            <wp:simplePos x="0" y="0"/>
            <wp:positionH relativeFrom="rightMargin">
              <wp:posOffset>205740</wp:posOffset>
            </wp:positionH>
            <wp:positionV relativeFrom="paragraph">
              <wp:posOffset>60960</wp:posOffset>
            </wp:positionV>
            <wp:extent cx="345440" cy="323850"/>
            <wp:effectExtent l="0" t="0" r="0" b="0"/>
            <wp:wrapNone/>
            <wp:docPr id="18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ascii="Source Sans Pro Semibold" w:eastAsia="Times New Roman" w:hAnsi="Source Sans Pro Semibold" w:cs="Times New Roman"/>
          <w:bCs/>
          <w:sz w:val="30"/>
          <w:szCs w:val="28"/>
          <w:lang w:eastAsia="de-DE"/>
        </w:rPr>
        <w:t>Funktionstest der Platine</w:t>
      </w:r>
    </w:p>
    <w:p w:rsidR="008843B2" w:rsidRPr="008843B2" w:rsidRDefault="008843B2" w:rsidP="008C5BAE">
      <w:pPr>
        <w:pStyle w:val="AufgabeEbene1"/>
        <w:numPr>
          <w:ilvl w:val="0"/>
          <w:numId w:val="49"/>
        </w:numPr>
      </w:pPr>
      <w:r w:rsidRPr="008843B2">
        <w:t>Führen Sie eine Sichtprüfung Ihrer erstellten Platine durch. Achten Sie dabei auf den richtigen Einbau Ihrer Bauteile, sowie die Lötstellen.</w:t>
      </w:r>
    </w:p>
    <w:p w:rsidR="008843B2" w:rsidRPr="008843B2" w:rsidRDefault="008843B2" w:rsidP="009E1D61">
      <w:pPr>
        <w:numPr>
          <w:ilvl w:val="0"/>
          <w:numId w:val="13"/>
        </w:numPr>
        <w:spacing w:before="240"/>
        <w:jc w:val="both"/>
      </w:pPr>
      <w:r w:rsidRPr="008843B2">
        <w:t>Testen Sie die Funktion Ihrer Platine.</w:t>
      </w:r>
    </w:p>
    <w:p w:rsidR="008843B2" w:rsidRPr="008843B2" w:rsidRDefault="008843B2" w:rsidP="008843B2">
      <w:pPr>
        <w:ind w:left="284"/>
        <w:jc w:val="both"/>
      </w:pPr>
      <w:r w:rsidRPr="008843B2">
        <w:t>Hat Ihre Platine die gewünschte Funktion, können Sie den Punkt 3 überspringen und als nächstes direkt den Punkt 4 bearbeiten.</w:t>
      </w:r>
    </w:p>
    <w:p w:rsidR="008843B2" w:rsidRPr="008843B2" w:rsidRDefault="008843B2" w:rsidP="008843B2">
      <w:pPr>
        <w:ind w:left="284"/>
        <w:jc w:val="both"/>
      </w:pPr>
      <w:r w:rsidRPr="008843B2">
        <w:t>Ist die gewünschte Funktion nicht erfüllt, fordern Sie bei</w:t>
      </w:r>
      <w:r w:rsidR="009F6702">
        <w:t xml:space="preserve"> der</w:t>
      </w:r>
      <w:r w:rsidRPr="008843B2">
        <w:t xml:space="preserve"> </w:t>
      </w:r>
      <w:r w:rsidR="009F6702">
        <w:t>Lehrkraft</w:t>
      </w:r>
      <w:r w:rsidRPr="008843B2">
        <w:t xml:space="preserve"> eine Checkli</w:t>
      </w:r>
      <w:r w:rsidRPr="008843B2">
        <w:t>s</w:t>
      </w:r>
      <w:r w:rsidRPr="008843B2">
        <w:t>te zur Fehlerüberprüfung an und bearbeiten als nächstes den Punkt 3.</w:t>
      </w:r>
    </w:p>
    <w:p w:rsidR="008843B2" w:rsidRPr="008843B2" w:rsidRDefault="008843B2" w:rsidP="009E1D61">
      <w:pPr>
        <w:numPr>
          <w:ilvl w:val="0"/>
          <w:numId w:val="13"/>
        </w:numPr>
        <w:spacing w:before="240"/>
        <w:jc w:val="both"/>
      </w:pPr>
      <w:r w:rsidRPr="008843B2">
        <w:t>Führen Sie gemäß der Checkliste eine Fehlerüberprüfung an Ihrer Platine durch. Messen Sie an den vorgegebenen Messpunkten die Spannungswerte. Werten Sie die Messwerte aus, bestimmen den Fehler und beheben diesen.</w:t>
      </w:r>
    </w:p>
    <w:p w:rsidR="008843B2" w:rsidRPr="008843B2" w:rsidRDefault="008843B2" w:rsidP="008843B2">
      <w:pPr>
        <w:ind w:left="284"/>
        <w:jc w:val="both"/>
      </w:pPr>
      <w:r w:rsidRPr="008843B2">
        <w:t>Anschließend springen Sie zurück zu Punkt 2 und führen eine erneute Funktionspr</w:t>
      </w:r>
      <w:r w:rsidRPr="008843B2">
        <w:t>ü</w:t>
      </w:r>
      <w:r w:rsidRPr="008843B2">
        <w:t>fung Ihrer Platine durch.</w:t>
      </w:r>
    </w:p>
    <w:p w:rsidR="008843B2" w:rsidRPr="008843B2" w:rsidRDefault="008843B2" w:rsidP="009E1D61">
      <w:pPr>
        <w:numPr>
          <w:ilvl w:val="0"/>
          <w:numId w:val="13"/>
        </w:numPr>
        <w:spacing w:before="240"/>
        <w:jc w:val="both"/>
      </w:pPr>
      <w:r w:rsidRPr="008843B2">
        <w:t>Nachdem Ihre Platine die gewünschte Funktion erfüllt, füllen Sie das Messprotokoll aus.</w:t>
      </w:r>
    </w:p>
    <w:p w:rsidR="008843B2" w:rsidRPr="008843B2" w:rsidRDefault="008843B2" w:rsidP="009E1D61">
      <w:pPr>
        <w:numPr>
          <w:ilvl w:val="0"/>
          <w:numId w:val="13"/>
        </w:numPr>
        <w:spacing w:before="240"/>
        <w:jc w:val="both"/>
      </w:pPr>
      <w:r w:rsidRPr="008843B2">
        <w:t xml:space="preserve">Informieren Sie sich nun bei Ihrem </w:t>
      </w:r>
      <w:r w:rsidR="009F52FB">
        <w:t xml:space="preserve">Lernpartner oder Ihrer Lernpartnerin </w:t>
      </w:r>
      <w:r w:rsidRPr="008843B2">
        <w:t>nach dessen Fortschritten. Unter</w:t>
      </w:r>
      <w:r w:rsidR="00595FB0">
        <w:t>stützen Sie i</w:t>
      </w:r>
      <w:r w:rsidR="009F52FB">
        <w:t>hn ggf</w:t>
      </w:r>
      <w:r w:rsidRPr="008843B2">
        <w:t>. bei der Durchführung seines Arbeitsauftrags.</w:t>
      </w:r>
    </w:p>
    <w:p w:rsidR="008843B2" w:rsidRPr="008843B2" w:rsidRDefault="008843B2" w:rsidP="008843B2">
      <w:pPr>
        <w:jc w:val="both"/>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5E0580" w:rsidRDefault="005E0580">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Funktionstest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ET1.01.14.01</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5E0580">
            <w:pPr>
              <w:numPr>
                <w:ilvl w:val="0"/>
                <w:numId w:val="6"/>
              </w:numPr>
              <w:ind w:left="414" w:hanging="357"/>
              <w:rPr>
                <w:sz w:val="16"/>
              </w:rPr>
            </w:pPr>
            <w:r w:rsidRPr="008843B2">
              <w:rPr>
                <w:sz w:val="16"/>
              </w:rPr>
              <w:t>Arbeitsplatz einrichten, Arbeitsablauf planen, Sicherheitsv</w:t>
            </w:r>
            <w:r w:rsidR="009F52FB">
              <w:rPr>
                <w:sz w:val="16"/>
              </w:rPr>
              <w:t>orschriften kennen und anwenden</w:t>
            </w:r>
          </w:p>
          <w:p w:rsidR="008843B2" w:rsidRPr="008843B2" w:rsidRDefault="008843B2" w:rsidP="005E0580">
            <w:pPr>
              <w:numPr>
                <w:ilvl w:val="0"/>
                <w:numId w:val="6"/>
              </w:numPr>
              <w:ind w:left="414" w:hanging="357"/>
              <w:rPr>
                <w:sz w:val="16"/>
              </w:rPr>
            </w:pPr>
            <w:r w:rsidRPr="008843B2">
              <w:rPr>
                <w:sz w:val="16"/>
              </w:rPr>
              <w:t>Werkstoffe, Material und Bauelemente auswählen und deren Eigenschaften kenne</w:t>
            </w:r>
            <w:r w:rsidR="009F52FB">
              <w:rPr>
                <w:sz w:val="16"/>
              </w:rPr>
              <w:t>n</w:t>
            </w:r>
          </w:p>
          <w:p w:rsidR="008843B2" w:rsidRPr="008843B2" w:rsidRDefault="008843B2" w:rsidP="005E0580">
            <w:pPr>
              <w:numPr>
                <w:ilvl w:val="0"/>
                <w:numId w:val="6"/>
              </w:numPr>
              <w:ind w:left="414" w:hanging="357"/>
              <w:rPr>
                <w:sz w:val="16"/>
              </w:rPr>
            </w:pPr>
            <w:r w:rsidRPr="008843B2">
              <w:rPr>
                <w:sz w:val="16"/>
              </w:rPr>
              <w:t>Wer</w:t>
            </w:r>
            <w:r w:rsidR="009F52FB">
              <w:rPr>
                <w:sz w:val="16"/>
              </w:rPr>
              <w:t>kzeuge und Messgeräte einsetzen</w:t>
            </w:r>
          </w:p>
          <w:p w:rsidR="008843B2" w:rsidRPr="008843B2" w:rsidRDefault="008843B2" w:rsidP="005E0580">
            <w:pPr>
              <w:numPr>
                <w:ilvl w:val="0"/>
                <w:numId w:val="6"/>
              </w:numPr>
              <w:ind w:left="414" w:hanging="357"/>
              <w:rPr>
                <w:sz w:val="16"/>
              </w:rPr>
            </w:pPr>
            <w:r w:rsidRPr="008843B2">
              <w:rPr>
                <w:sz w:val="16"/>
              </w:rPr>
              <w:t>Planungsunterlagen, Pläne und Schaltunge</w:t>
            </w:r>
            <w:r w:rsidR="009F52FB">
              <w:rPr>
                <w:sz w:val="16"/>
              </w:rPr>
              <w:t>n kennen, aufbauen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5E0580">
            <w:pPr>
              <w:numPr>
                <w:ilvl w:val="0"/>
                <w:numId w:val="6"/>
              </w:numPr>
              <w:ind w:left="414" w:hanging="357"/>
              <w:rPr>
                <w:sz w:val="16"/>
              </w:rPr>
            </w:pPr>
            <w:r w:rsidRPr="008843B2">
              <w:rPr>
                <w:sz w:val="16"/>
              </w:rPr>
              <w:t>Ich kann mich, die Werk- und Arbeitszeuge herrichten und org</w:t>
            </w:r>
            <w:r w:rsidRPr="008843B2">
              <w:rPr>
                <w:sz w:val="16"/>
              </w:rPr>
              <w:t>a</w:t>
            </w:r>
            <w:r w:rsidRPr="008843B2">
              <w:rPr>
                <w:sz w:val="16"/>
              </w:rPr>
              <w:t>nisieren um Arbeiten auszuführen.</w:t>
            </w:r>
          </w:p>
          <w:p w:rsidR="008843B2" w:rsidRPr="008843B2" w:rsidRDefault="008843B2" w:rsidP="005E0580">
            <w:pPr>
              <w:numPr>
                <w:ilvl w:val="0"/>
                <w:numId w:val="6"/>
              </w:numPr>
              <w:ind w:left="414" w:hanging="357"/>
              <w:rPr>
                <w:sz w:val="16"/>
              </w:rPr>
            </w:pPr>
            <w:r w:rsidRPr="008843B2">
              <w:rPr>
                <w:sz w:val="16"/>
              </w:rPr>
              <w:t>Ich kann Bauelemente und Bauteile erkennen und auswählen.</w:t>
            </w:r>
          </w:p>
          <w:p w:rsidR="008843B2" w:rsidRPr="008843B2" w:rsidRDefault="008843B2" w:rsidP="005E0580">
            <w:pPr>
              <w:numPr>
                <w:ilvl w:val="0"/>
                <w:numId w:val="6"/>
              </w:numPr>
              <w:ind w:left="414" w:hanging="357"/>
              <w:rPr>
                <w:sz w:val="16"/>
              </w:rPr>
            </w:pPr>
            <w:r w:rsidRPr="008843B2">
              <w:rPr>
                <w:sz w:val="16"/>
              </w:rPr>
              <w:t>Ich kann Ersatzteile auswählen oder anfertigen und austa</w:t>
            </w:r>
            <w:r w:rsidRPr="008843B2">
              <w:rPr>
                <w:sz w:val="16"/>
              </w:rPr>
              <w:t>u</w:t>
            </w:r>
            <w:r w:rsidRPr="008843B2">
              <w:rPr>
                <w:sz w:val="16"/>
              </w:rPr>
              <w:t>schen.</w:t>
            </w:r>
          </w:p>
          <w:p w:rsidR="008843B2" w:rsidRPr="008843B2" w:rsidRDefault="008843B2" w:rsidP="005E0580">
            <w:pPr>
              <w:numPr>
                <w:ilvl w:val="0"/>
                <w:numId w:val="6"/>
              </w:numPr>
              <w:ind w:left="414" w:hanging="357"/>
              <w:rPr>
                <w:sz w:val="16"/>
              </w:rPr>
            </w:pPr>
            <w:r w:rsidRPr="008843B2">
              <w:rPr>
                <w:sz w:val="16"/>
              </w:rPr>
              <w:t>Ich kann das</w:t>
            </w:r>
            <w:r w:rsidR="009F52FB">
              <w:rPr>
                <w:sz w:val="16"/>
              </w:rPr>
              <w:t xml:space="preserve"> für meine Arbeit</w:t>
            </w:r>
            <w:r w:rsidRPr="008843B2">
              <w:rPr>
                <w:sz w:val="16"/>
              </w:rPr>
              <w:t xml:space="preserve"> passende Werkzeug auswählen und verwenden.</w:t>
            </w:r>
          </w:p>
          <w:p w:rsidR="008843B2" w:rsidRPr="008843B2" w:rsidRDefault="008843B2" w:rsidP="005E0580">
            <w:pPr>
              <w:numPr>
                <w:ilvl w:val="0"/>
                <w:numId w:val="6"/>
              </w:numPr>
              <w:ind w:left="414" w:hanging="357"/>
              <w:rPr>
                <w:sz w:val="16"/>
              </w:rPr>
            </w:pPr>
            <w:r w:rsidRPr="008843B2">
              <w:rPr>
                <w:sz w:val="16"/>
              </w:rPr>
              <w:t>Ich kann geeignete Messgeräte auswählen und elektrische Grundgrößen messen.</w:t>
            </w:r>
          </w:p>
          <w:p w:rsidR="008843B2" w:rsidRPr="008843B2" w:rsidRDefault="008843B2" w:rsidP="005E0580">
            <w:pPr>
              <w:numPr>
                <w:ilvl w:val="0"/>
                <w:numId w:val="6"/>
              </w:numPr>
              <w:ind w:left="414" w:hanging="357"/>
              <w:rPr>
                <w:sz w:val="16"/>
              </w:rPr>
            </w:pPr>
            <w:r w:rsidRPr="008843B2">
              <w:rPr>
                <w:sz w:val="16"/>
              </w:rPr>
              <w:t>Ich kann Mess- und Prüfprotokolle erstellen.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5E0580">
            <w:pPr>
              <w:numPr>
                <w:ilvl w:val="0"/>
                <w:numId w:val="6"/>
              </w:numPr>
              <w:ind w:left="414" w:hanging="357"/>
              <w:rPr>
                <w:sz w:val="16"/>
              </w:rPr>
            </w:pPr>
            <w:r w:rsidRPr="008843B2">
              <w:rPr>
                <w:sz w:val="16"/>
              </w:rPr>
              <w:t>Ich kann eine Platine mit verschiedenen Bauteilen anfertigen.</w:t>
            </w:r>
          </w:p>
          <w:p w:rsidR="008843B2" w:rsidRPr="008843B2" w:rsidRDefault="008843B2" w:rsidP="005E0580">
            <w:pPr>
              <w:numPr>
                <w:ilvl w:val="0"/>
                <w:numId w:val="6"/>
              </w:numPr>
              <w:ind w:left="414" w:hanging="357"/>
              <w:rPr>
                <w:sz w:val="16"/>
              </w:rPr>
            </w:pPr>
            <w:r w:rsidRPr="008843B2">
              <w:rPr>
                <w:sz w:val="16"/>
              </w:rPr>
              <w:t>Ich kann mit Messgeräten zur Spannungs-/Strommessung u</w:t>
            </w:r>
            <w:r w:rsidRPr="008843B2">
              <w:rPr>
                <w:sz w:val="16"/>
              </w:rPr>
              <w:t>m</w:t>
            </w:r>
            <w:r w:rsidRPr="008843B2">
              <w:rPr>
                <w:sz w:val="16"/>
              </w:rPr>
              <w:t>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227" w:hanging="17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5E0580">
            <w:pPr>
              <w:numPr>
                <w:ilvl w:val="0"/>
                <w:numId w:val="6"/>
              </w:numPr>
              <w:ind w:left="414" w:hanging="357"/>
              <w:rPr>
                <w:sz w:val="16"/>
              </w:rPr>
            </w:pPr>
            <w:r w:rsidRPr="008843B2">
              <w:rPr>
                <w:sz w:val="16"/>
              </w:rPr>
              <w:t>Siehe Lernwegeliste oder Lernschritt ET1.01.14.01</w:t>
            </w:r>
          </w:p>
        </w:tc>
      </w:tr>
    </w:tbl>
    <w:p w:rsidR="008843B2" w:rsidRPr="008843B2" w:rsidRDefault="00DC665E" w:rsidP="00DC665E">
      <w:pPr>
        <w:pStyle w:val="berschrift3"/>
      </w:pPr>
      <w:r w:rsidRPr="008843B2">
        <w:rPr>
          <w:b/>
          <w:noProof/>
          <w:sz w:val="24"/>
        </w:rPr>
        <w:drawing>
          <wp:anchor distT="0" distB="0" distL="114300" distR="114300" simplePos="0" relativeHeight="252240896" behindDoc="0" locked="0" layoutInCell="0" allowOverlap="1" wp14:anchorId="4A40BD46" wp14:editId="30AA1506">
            <wp:simplePos x="0" y="0"/>
            <wp:positionH relativeFrom="rightMargin">
              <wp:posOffset>236855</wp:posOffset>
            </wp:positionH>
            <wp:positionV relativeFrom="paragraph">
              <wp:posOffset>48260</wp:posOffset>
            </wp:positionV>
            <wp:extent cx="345440" cy="323850"/>
            <wp:effectExtent l="0" t="0" r="0" b="0"/>
            <wp:wrapNone/>
            <wp:docPr id="189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t>Hilfekarte zum Funktionstest</w:t>
      </w:r>
    </w:p>
    <w:p w:rsidR="008843B2" w:rsidRPr="008843B2" w:rsidRDefault="00DC665E" w:rsidP="008843B2">
      <w:pPr>
        <w:spacing w:line="240" w:lineRule="exact"/>
      </w:pPr>
      <w:r w:rsidRPr="008843B2">
        <w:rPr>
          <w:noProof/>
          <w:lang w:eastAsia="de-DE"/>
        </w:rPr>
        <w:drawing>
          <wp:anchor distT="0" distB="0" distL="114300" distR="114300" simplePos="0" relativeHeight="252241920" behindDoc="0" locked="0" layoutInCell="0" allowOverlap="1" wp14:anchorId="1DBD06AE" wp14:editId="77B61188">
            <wp:simplePos x="0" y="0"/>
            <wp:positionH relativeFrom="rightMargin">
              <wp:posOffset>253963</wp:posOffset>
            </wp:positionH>
            <wp:positionV relativeFrom="paragraph">
              <wp:posOffset>135255</wp:posOffset>
            </wp:positionV>
            <wp:extent cx="302260" cy="323850"/>
            <wp:effectExtent l="0" t="0" r="2540" b="0"/>
            <wp:wrapNone/>
            <wp:docPr id="189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43B2" w:rsidRPr="008843B2" w:rsidRDefault="008843B2" w:rsidP="008843B2">
      <w:pPr>
        <w:spacing w:line="240" w:lineRule="exact"/>
      </w:pPr>
      <w:r w:rsidRPr="008843B2">
        <w:t>Führen Sie die Messung an den markierten Punkten durch und vergleichen Sie die E</w:t>
      </w:r>
      <w:r w:rsidRPr="008843B2">
        <w:t>r</w:t>
      </w:r>
      <w:r w:rsidRPr="008843B2">
        <w:t xml:space="preserve">gebnisse mit </w:t>
      </w:r>
      <w:r w:rsidR="009F52FB">
        <w:t>I</w:t>
      </w:r>
      <w:r w:rsidRPr="008843B2">
        <w:t>hren vorgegeben Messwerten.</w:t>
      </w:r>
    </w:p>
    <w:p w:rsidR="008843B2" w:rsidRPr="008843B2" w:rsidRDefault="008843B2" w:rsidP="008843B2">
      <w:pPr>
        <w:spacing w:line="240" w:lineRule="exact"/>
      </w:pPr>
    </w:p>
    <w:p w:rsidR="008843B2" w:rsidRPr="008843B2" w:rsidRDefault="008843B2" w:rsidP="008843B2">
      <w:pPr>
        <w:spacing w:line="240" w:lineRule="exact"/>
      </w:pPr>
      <w:r w:rsidRPr="008843B2">
        <w:rPr>
          <w:noProof/>
          <w:lang w:eastAsia="de-DE"/>
        </w:rPr>
        <w:drawing>
          <wp:anchor distT="0" distB="0" distL="114300" distR="114300" simplePos="0" relativeHeight="252239872" behindDoc="1" locked="0" layoutInCell="1" allowOverlap="1" wp14:anchorId="5381B554" wp14:editId="321648A9">
            <wp:simplePos x="0" y="0"/>
            <wp:positionH relativeFrom="column">
              <wp:posOffset>766445</wp:posOffset>
            </wp:positionH>
            <wp:positionV relativeFrom="paragraph">
              <wp:posOffset>78105</wp:posOffset>
            </wp:positionV>
            <wp:extent cx="3366135" cy="3895725"/>
            <wp:effectExtent l="1905" t="0" r="7620" b="7620"/>
            <wp:wrapTight wrapText="bothSides">
              <wp:wrapPolygon edited="0">
                <wp:start x="21588" y="-11"/>
                <wp:lineTo x="73" y="-11"/>
                <wp:lineTo x="73" y="21537"/>
                <wp:lineTo x="21588" y="21537"/>
                <wp:lineTo x="21588" y="-11"/>
              </wp:wrapPolygon>
            </wp:wrapTight>
            <wp:docPr id="1898" name="Grafik 1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9">
                      <a:extLst>
                        <a:ext uri="{28A0092B-C50C-407E-A947-70E740481C1C}">
                          <a14:useLocalDpi xmlns:a14="http://schemas.microsoft.com/office/drawing/2010/main" val="0"/>
                        </a:ext>
                      </a:extLst>
                    </a:blip>
                    <a:stretch>
                      <a:fillRect/>
                    </a:stretch>
                  </pic:blipFill>
                  <pic:spPr>
                    <a:xfrm rot="16200000">
                      <a:off x="0" y="0"/>
                      <a:ext cx="3366135" cy="3895725"/>
                    </a:xfrm>
                    <a:prstGeom prst="rect">
                      <a:avLst/>
                    </a:prstGeom>
                  </pic:spPr>
                </pic:pic>
              </a:graphicData>
            </a:graphic>
          </wp:anchor>
        </w:drawing>
      </w: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p>
    <w:p w:rsidR="008843B2" w:rsidRPr="008843B2" w:rsidRDefault="008843B2" w:rsidP="008843B2">
      <w:pPr>
        <w:spacing w:line="240" w:lineRule="exact"/>
      </w:pPr>
      <w:r w:rsidRPr="008843B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43B2" w:rsidRPr="008843B2" w:rsidTr="008843B2">
        <w:trPr>
          <w:trHeight w:val="523"/>
        </w:trPr>
        <w:tc>
          <w:tcPr>
            <w:tcW w:w="3119" w:type="dxa"/>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lastRenderedPageBreak/>
              <w:br w:type="page"/>
              <w:t>Lernfeld</w:t>
            </w:r>
          </w:p>
          <w:p w:rsidR="008843B2" w:rsidRPr="008843B2" w:rsidRDefault="008843B2" w:rsidP="008843B2">
            <w:pPr>
              <w:rPr>
                <w:b/>
              </w:rPr>
            </w:pPr>
            <w:r w:rsidRPr="008843B2">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color w:val="000000"/>
                <w:sz w:val="12"/>
              </w:rPr>
            </w:pPr>
            <w:r w:rsidRPr="008843B2">
              <w:rPr>
                <w:sz w:val="12"/>
              </w:rPr>
              <w:t>Titel</w:t>
            </w:r>
          </w:p>
          <w:p w:rsidR="008843B2" w:rsidRPr="008843B2" w:rsidRDefault="008843B2" w:rsidP="008843B2">
            <w:pPr>
              <w:rPr>
                <w:b/>
              </w:rPr>
            </w:pPr>
            <w:r w:rsidRPr="008843B2">
              <w:rPr>
                <w:b/>
              </w:rPr>
              <w:t>Funktionstest</w:t>
            </w:r>
          </w:p>
        </w:tc>
        <w:tc>
          <w:tcPr>
            <w:tcW w:w="188" w:type="dxa"/>
            <w:vMerge w:val="restart"/>
            <w:tcBorders>
              <w:top w:val="nil"/>
              <w:left w:val="single" w:sz="4" w:space="0" w:color="auto"/>
              <w:bottom w:val="nil"/>
              <w:right w:val="single" w:sz="4" w:space="0" w:color="auto"/>
            </w:tcBorders>
            <w:shd w:val="clear" w:color="auto" w:fill="FFFFFF"/>
          </w:tcPr>
          <w:p w:rsidR="008843B2" w:rsidRPr="008843B2" w:rsidRDefault="008843B2" w:rsidP="008843B2"/>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843B2" w:rsidRPr="008843B2" w:rsidRDefault="008843B2" w:rsidP="008843B2">
            <w:pPr>
              <w:spacing w:before="40" w:after="60" w:line="160" w:lineRule="exact"/>
              <w:rPr>
                <w:sz w:val="12"/>
              </w:rPr>
            </w:pPr>
          </w:p>
          <w:p w:rsidR="008843B2" w:rsidRPr="008843B2" w:rsidRDefault="008843B2" w:rsidP="008843B2">
            <w:pPr>
              <w:jc w:val="center"/>
              <w:rPr>
                <w:rFonts w:eastAsia="Calibri" w:cs="Times New Roman"/>
                <w:b/>
                <w:lang w:eastAsia="de-DE"/>
              </w:rPr>
            </w:pPr>
            <w:r w:rsidRPr="008843B2">
              <w:rPr>
                <w:rFonts w:eastAsia="Calibri" w:cs="Times New Roman"/>
                <w:b/>
                <w:lang w:eastAsia="de-DE"/>
              </w:rPr>
              <w:t>ET1.01.14.01</w:t>
            </w:r>
          </w:p>
        </w:tc>
      </w:tr>
      <w:tr w:rsidR="008843B2" w:rsidRPr="008843B2" w:rsidTr="008843B2">
        <w:tc>
          <w:tcPr>
            <w:tcW w:w="7348" w:type="dxa"/>
            <w:gridSpan w:val="3"/>
            <w:tcBorders>
              <w:left w:val="single" w:sz="4" w:space="0" w:color="auto"/>
              <w:bottom w:val="single" w:sz="4" w:space="0" w:color="auto"/>
              <w:right w:val="single" w:sz="4" w:space="0" w:color="auto"/>
            </w:tcBorders>
            <w:shd w:val="clear" w:color="auto" w:fill="auto"/>
            <w:hideMark/>
          </w:tcPr>
          <w:p w:rsidR="008843B2" w:rsidRPr="008843B2" w:rsidRDefault="008843B2" w:rsidP="008843B2">
            <w:pPr>
              <w:spacing w:before="40" w:after="60" w:line="160" w:lineRule="exact"/>
              <w:rPr>
                <w:sz w:val="12"/>
              </w:rPr>
            </w:pPr>
            <w:r w:rsidRPr="008843B2">
              <w:rPr>
                <w:sz w:val="12"/>
              </w:rPr>
              <w:t>Kompetenzbereiche:</w:t>
            </w:r>
          </w:p>
          <w:p w:rsidR="008843B2" w:rsidRPr="008843B2" w:rsidRDefault="008843B2" w:rsidP="005E0580">
            <w:pPr>
              <w:numPr>
                <w:ilvl w:val="0"/>
                <w:numId w:val="6"/>
              </w:numPr>
              <w:ind w:left="414" w:hanging="357"/>
              <w:rPr>
                <w:sz w:val="16"/>
              </w:rPr>
            </w:pPr>
            <w:r w:rsidRPr="008843B2">
              <w:rPr>
                <w:sz w:val="16"/>
              </w:rPr>
              <w:t>Arbeitsplatz einrichten, Arbeitsablauf planen, Sicherheitsv</w:t>
            </w:r>
            <w:r w:rsidR="009F52FB">
              <w:rPr>
                <w:sz w:val="16"/>
              </w:rPr>
              <w:t>orschriften kennen und anwenden</w:t>
            </w:r>
          </w:p>
          <w:p w:rsidR="008843B2" w:rsidRPr="008843B2" w:rsidRDefault="008843B2" w:rsidP="005E0580">
            <w:pPr>
              <w:numPr>
                <w:ilvl w:val="0"/>
                <w:numId w:val="6"/>
              </w:numPr>
              <w:ind w:left="414" w:hanging="357"/>
              <w:rPr>
                <w:sz w:val="16"/>
              </w:rPr>
            </w:pPr>
            <w:r w:rsidRPr="008843B2">
              <w:rPr>
                <w:sz w:val="16"/>
              </w:rPr>
              <w:t>Werkstoffe, Material und Bauelemente auswählen</w:t>
            </w:r>
            <w:r w:rsidR="009F52FB">
              <w:rPr>
                <w:sz w:val="16"/>
              </w:rPr>
              <w:t xml:space="preserve"> und deren Eigenschaften kennen</w:t>
            </w:r>
          </w:p>
          <w:p w:rsidR="008843B2" w:rsidRPr="008843B2" w:rsidRDefault="008843B2" w:rsidP="005E0580">
            <w:pPr>
              <w:numPr>
                <w:ilvl w:val="0"/>
                <w:numId w:val="6"/>
              </w:numPr>
              <w:ind w:left="414" w:hanging="357"/>
              <w:rPr>
                <w:sz w:val="16"/>
              </w:rPr>
            </w:pPr>
            <w:r w:rsidRPr="008843B2">
              <w:rPr>
                <w:sz w:val="16"/>
              </w:rPr>
              <w:t>Wer</w:t>
            </w:r>
            <w:r w:rsidR="009F52FB">
              <w:rPr>
                <w:sz w:val="16"/>
              </w:rPr>
              <w:t>kzeuge und Messgeräte einsetzen</w:t>
            </w:r>
          </w:p>
          <w:p w:rsidR="008843B2" w:rsidRPr="008843B2" w:rsidRDefault="008843B2" w:rsidP="005E0580">
            <w:pPr>
              <w:numPr>
                <w:ilvl w:val="0"/>
                <w:numId w:val="6"/>
              </w:numPr>
              <w:ind w:left="414" w:hanging="357"/>
              <w:rPr>
                <w:sz w:val="16"/>
              </w:rPr>
            </w:pPr>
            <w:r w:rsidRPr="008843B2">
              <w:rPr>
                <w:sz w:val="16"/>
              </w:rPr>
              <w:t>Planungsunterlagen, Pläne und Schaltunge</w:t>
            </w:r>
            <w:r w:rsidR="009F52FB">
              <w:rPr>
                <w:sz w:val="16"/>
              </w:rPr>
              <w:t>n kennen, aufbauen und anwenden</w:t>
            </w:r>
          </w:p>
        </w:tc>
        <w:tc>
          <w:tcPr>
            <w:tcW w:w="188" w:type="dxa"/>
            <w:vMerge/>
            <w:tcBorders>
              <w:left w:val="single" w:sz="4" w:space="0" w:color="auto"/>
              <w:bottom w:val="nil"/>
              <w:right w:val="nil"/>
            </w:tcBorders>
            <w:vAlign w:val="center"/>
            <w:hideMark/>
          </w:tcPr>
          <w:p w:rsidR="008843B2" w:rsidRPr="008843B2" w:rsidRDefault="008843B2" w:rsidP="008843B2">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3B2" w:rsidRPr="008843B2" w:rsidTr="008843B2">
              <w:trPr>
                <w:trHeight w:val="284"/>
              </w:trPr>
              <w:tc>
                <w:tcPr>
                  <w:tcW w:w="2090" w:type="dxa"/>
                  <w:shd w:val="clear" w:color="auto" w:fill="auto"/>
                </w:tcPr>
                <w:p w:rsidR="008843B2" w:rsidRPr="008843B2" w:rsidRDefault="008843B2" w:rsidP="008843B2">
                  <w:pPr>
                    <w:jc w:val="center"/>
                  </w:pPr>
                  <w:proofErr w:type="spellStart"/>
                  <w:r w:rsidRPr="008843B2">
                    <w:t>LernPROJEKT</w:t>
                  </w:r>
                  <w:proofErr w:type="spellEnd"/>
                </w:p>
              </w:tc>
            </w:tr>
            <w:tr w:rsidR="008843B2" w:rsidRPr="008843B2" w:rsidTr="008843B2">
              <w:trPr>
                <w:trHeight w:val="284"/>
              </w:trPr>
              <w:tc>
                <w:tcPr>
                  <w:tcW w:w="2090" w:type="dxa"/>
                  <w:tcBorders>
                    <w:bottom w:val="single" w:sz="4" w:space="0" w:color="auto"/>
                  </w:tcBorders>
                  <w:shd w:val="clear" w:color="auto" w:fill="auto"/>
                </w:tcPr>
                <w:p w:rsidR="008843B2" w:rsidRPr="008843B2" w:rsidRDefault="008843B2" w:rsidP="008843B2">
                  <w:pPr>
                    <w:jc w:val="center"/>
                  </w:pPr>
                  <w:proofErr w:type="spellStart"/>
                  <w:r w:rsidRPr="008843B2">
                    <w:t>LernTHEMA</w:t>
                  </w:r>
                  <w:proofErr w:type="spellEnd"/>
                </w:p>
              </w:tc>
            </w:tr>
            <w:tr w:rsidR="008843B2" w:rsidRPr="008843B2" w:rsidTr="008843B2">
              <w:trPr>
                <w:trHeight w:val="284"/>
              </w:trPr>
              <w:tc>
                <w:tcPr>
                  <w:tcW w:w="2090" w:type="dxa"/>
                  <w:tcBorders>
                    <w:bottom w:val="nil"/>
                  </w:tcBorders>
                  <w:shd w:val="clear" w:color="auto" w:fill="D9D9D9" w:themeFill="background1" w:themeFillShade="D9"/>
                </w:tcPr>
                <w:p w:rsidR="008843B2" w:rsidRPr="008843B2" w:rsidRDefault="008843B2" w:rsidP="008843B2">
                  <w:pPr>
                    <w:jc w:val="center"/>
                    <w:rPr>
                      <w:rFonts w:eastAsia="Times New Roman" w:cs="Times New Roman"/>
                      <w:b/>
                    </w:rPr>
                  </w:pPr>
                  <w:proofErr w:type="spellStart"/>
                  <w:r w:rsidRPr="008843B2">
                    <w:rPr>
                      <w:rFonts w:eastAsia="Times New Roman" w:cs="Times New Roman"/>
                      <w:b/>
                    </w:rPr>
                    <w:t>LernSCHRITT</w:t>
                  </w:r>
                  <w:proofErr w:type="spellEnd"/>
                </w:p>
              </w:tc>
            </w:tr>
          </w:tbl>
          <w:p w:rsidR="008843B2" w:rsidRPr="008843B2" w:rsidRDefault="008843B2" w:rsidP="008843B2"/>
        </w:tc>
      </w:tr>
      <w:tr w:rsidR="008843B2" w:rsidRPr="008843B2" w:rsidTr="008843B2">
        <w:trPr>
          <w:trHeight w:val="149"/>
        </w:trPr>
        <w:tc>
          <w:tcPr>
            <w:tcW w:w="7348" w:type="dxa"/>
            <w:gridSpan w:val="3"/>
            <w:tcBorders>
              <w:top w:val="single" w:sz="4" w:space="0" w:color="auto"/>
              <w:left w:val="nil"/>
              <w:right w:val="nil"/>
            </w:tcBorders>
          </w:tcPr>
          <w:p w:rsidR="008843B2" w:rsidRPr="008843B2" w:rsidRDefault="008843B2" w:rsidP="008843B2"/>
        </w:tc>
        <w:tc>
          <w:tcPr>
            <w:tcW w:w="196" w:type="dxa"/>
            <w:gridSpan w:val="2"/>
            <w:tcBorders>
              <w:top w:val="nil"/>
              <w:left w:val="nil"/>
              <w:right w:val="nil"/>
            </w:tcBorders>
          </w:tcPr>
          <w:p w:rsidR="008843B2" w:rsidRPr="008843B2" w:rsidRDefault="008843B2" w:rsidP="008843B2"/>
        </w:tc>
        <w:tc>
          <w:tcPr>
            <w:tcW w:w="2095" w:type="dxa"/>
            <w:tcBorders>
              <w:top w:val="single" w:sz="4" w:space="0" w:color="auto"/>
              <w:left w:val="nil"/>
              <w:right w:val="nil"/>
            </w:tcBorders>
          </w:tcPr>
          <w:p w:rsidR="008843B2" w:rsidRPr="008843B2" w:rsidRDefault="008843B2" w:rsidP="008843B2"/>
        </w:tc>
      </w:tr>
      <w:tr w:rsidR="008843B2" w:rsidRPr="008843B2" w:rsidTr="008843B2">
        <w:trPr>
          <w:trHeight w:val="443"/>
        </w:trPr>
        <w:tc>
          <w:tcPr>
            <w:tcW w:w="4818" w:type="dxa"/>
            <w:gridSpan w:val="2"/>
            <w:vMerge w:val="restart"/>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Kompetenzen:</w:t>
            </w:r>
          </w:p>
          <w:p w:rsidR="008843B2" w:rsidRPr="008843B2" w:rsidRDefault="008843B2" w:rsidP="005E0580">
            <w:pPr>
              <w:numPr>
                <w:ilvl w:val="0"/>
                <w:numId w:val="6"/>
              </w:numPr>
              <w:ind w:left="414" w:hanging="357"/>
              <w:rPr>
                <w:sz w:val="16"/>
              </w:rPr>
            </w:pPr>
            <w:r w:rsidRPr="008843B2">
              <w:rPr>
                <w:sz w:val="16"/>
              </w:rPr>
              <w:t>Ich kann mich, die Werk- und Arbeitszeuge herrichten und org</w:t>
            </w:r>
            <w:r w:rsidRPr="008843B2">
              <w:rPr>
                <w:sz w:val="16"/>
              </w:rPr>
              <w:t>a</w:t>
            </w:r>
            <w:r w:rsidRPr="008843B2">
              <w:rPr>
                <w:sz w:val="16"/>
              </w:rPr>
              <w:t>nisieren um Arbeiten auszuführen.</w:t>
            </w:r>
          </w:p>
          <w:p w:rsidR="008843B2" w:rsidRPr="008843B2" w:rsidRDefault="008843B2" w:rsidP="005E0580">
            <w:pPr>
              <w:numPr>
                <w:ilvl w:val="0"/>
                <w:numId w:val="6"/>
              </w:numPr>
              <w:ind w:left="414" w:hanging="357"/>
              <w:rPr>
                <w:sz w:val="16"/>
              </w:rPr>
            </w:pPr>
            <w:r w:rsidRPr="008843B2">
              <w:rPr>
                <w:sz w:val="16"/>
              </w:rPr>
              <w:t>Ich kann Bauelemente und Bauteile erkennen und auswählen.</w:t>
            </w:r>
          </w:p>
          <w:p w:rsidR="008843B2" w:rsidRPr="008843B2" w:rsidRDefault="008843B2" w:rsidP="005E0580">
            <w:pPr>
              <w:numPr>
                <w:ilvl w:val="0"/>
                <w:numId w:val="6"/>
              </w:numPr>
              <w:ind w:left="414" w:hanging="357"/>
              <w:rPr>
                <w:sz w:val="16"/>
              </w:rPr>
            </w:pPr>
            <w:r w:rsidRPr="008843B2">
              <w:rPr>
                <w:sz w:val="16"/>
              </w:rPr>
              <w:t>Ich kann Ersatzteile auswählen oder anfertigen und austa</w:t>
            </w:r>
            <w:r w:rsidRPr="008843B2">
              <w:rPr>
                <w:sz w:val="16"/>
              </w:rPr>
              <w:t>u</w:t>
            </w:r>
            <w:r w:rsidRPr="008843B2">
              <w:rPr>
                <w:sz w:val="16"/>
              </w:rPr>
              <w:t>schen.</w:t>
            </w:r>
          </w:p>
          <w:p w:rsidR="008843B2" w:rsidRPr="008843B2" w:rsidRDefault="008843B2" w:rsidP="005E0580">
            <w:pPr>
              <w:numPr>
                <w:ilvl w:val="0"/>
                <w:numId w:val="6"/>
              </w:numPr>
              <w:ind w:left="414" w:hanging="357"/>
              <w:rPr>
                <w:sz w:val="16"/>
              </w:rPr>
            </w:pPr>
            <w:r w:rsidRPr="008843B2">
              <w:rPr>
                <w:sz w:val="16"/>
              </w:rPr>
              <w:t>Ich kann das für meine Arbeit passende Werkzeug auswählen und verwenden.</w:t>
            </w:r>
          </w:p>
          <w:p w:rsidR="008843B2" w:rsidRPr="008843B2" w:rsidRDefault="008843B2" w:rsidP="005E0580">
            <w:pPr>
              <w:numPr>
                <w:ilvl w:val="0"/>
                <w:numId w:val="6"/>
              </w:numPr>
              <w:ind w:left="414" w:hanging="357"/>
              <w:rPr>
                <w:sz w:val="16"/>
              </w:rPr>
            </w:pPr>
            <w:r w:rsidRPr="008843B2">
              <w:rPr>
                <w:sz w:val="16"/>
              </w:rPr>
              <w:t>Ich kann geeignete Messgeräte auswählen und elektrische Grundgrößen messen.</w:t>
            </w:r>
          </w:p>
          <w:p w:rsidR="008843B2" w:rsidRPr="008843B2" w:rsidRDefault="008843B2" w:rsidP="005E0580">
            <w:pPr>
              <w:numPr>
                <w:ilvl w:val="0"/>
                <w:numId w:val="6"/>
              </w:numPr>
              <w:ind w:left="414" w:hanging="357"/>
              <w:rPr>
                <w:sz w:val="16"/>
              </w:rPr>
            </w:pPr>
            <w:r w:rsidRPr="008843B2">
              <w:rPr>
                <w:sz w:val="16"/>
              </w:rPr>
              <w:t>Ich kann Mess- und Prüfprotokolle erstellen.</w:t>
            </w: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Was Sie schon können sollten:</w:t>
            </w:r>
          </w:p>
          <w:p w:rsidR="008843B2" w:rsidRPr="008843B2" w:rsidRDefault="008843B2" w:rsidP="005E0580">
            <w:pPr>
              <w:numPr>
                <w:ilvl w:val="0"/>
                <w:numId w:val="6"/>
              </w:numPr>
              <w:ind w:left="414" w:hanging="357"/>
              <w:rPr>
                <w:sz w:val="16"/>
              </w:rPr>
            </w:pPr>
            <w:r w:rsidRPr="008843B2">
              <w:rPr>
                <w:sz w:val="16"/>
              </w:rPr>
              <w:t>Ich kann eine Platine mit verschiedenen Bauteilen anfertigen.</w:t>
            </w:r>
          </w:p>
          <w:p w:rsidR="008843B2" w:rsidRPr="008843B2" w:rsidRDefault="008843B2" w:rsidP="005E0580">
            <w:pPr>
              <w:numPr>
                <w:ilvl w:val="0"/>
                <w:numId w:val="6"/>
              </w:numPr>
              <w:ind w:left="414" w:hanging="357"/>
              <w:rPr>
                <w:sz w:val="16"/>
              </w:rPr>
            </w:pPr>
            <w:r w:rsidRPr="008843B2">
              <w:rPr>
                <w:sz w:val="16"/>
              </w:rPr>
              <w:t>Ich kann mit Messgeräten zur Spannungs-/Strommessung u</w:t>
            </w:r>
            <w:r w:rsidRPr="008843B2">
              <w:rPr>
                <w:sz w:val="16"/>
              </w:rPr>
              <w:t>m</w:t>
            </w:r>
            <w:r w:rsidRPr="008843B2">
              <w:rPr>
                <w:sz w:val="16"/>
              </w:rPr>
              <w:t>gehen.</w:t>
            </w: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Wofür Sie das benötigen:</w:t>
            </w:r>
          </w:p>
          <w:p w:rsidR="008843B2" w:rsidRPr="008843B2" w:rsidRDefault="008843B2" w:rsidP="008843B2">
            <w:pPr>
              <w:ind w:left="227" w:hanging="170"/>
              <w:rPr>
                <w:sz w:val="16"/>
              </w:rPr>
            </w:pPr>
          </w:p>
        </w:tc>
      </w:tr>
      <w:tr w:rsidR="008843B2" w:rsidRPr="008843B2" w:rsidTr="008843B2">
        <w:trPr>
          <w:trHeight w:val="443"/>
        </w:trPr>
        <w:tc>
          <w:tcPr>
            <w:tcW w:w="4818" w:type="dxa"/>
            <w:gridSpan w:val="2"/>
            <w:vMerge/>
            <w:tcBorders>
              <w:left w:val="single" w:sz="4" w:space="0" w:color="auto"/>
              <w:right w:val="single" w:sz="4" w:space="0" w:color="auto"/>
            </w:tcBorders>
          </w:tcPr>
          <w:p w:rsidR="008843B2" w:rsidRPr="008843B2" w:rsidRDefault="008843B2" w:rsidP="008843B2">
            <w:pPr>
              <w:spacing w:before="40" w:after="60" w:line="160" w:lineRule="exact"/>
              <w:rPr>
                <w:sz w:val="12"/>
              </w:rPr>
            </w:pPr>
          </w:p>
        </w:tc>
        <w:tc>
          <w:tcPr>
            <w:tcW w:w="4821" w:type="dxa"/>
            <w:gridSpan w:val="4"/>
            <w:tcBorders>
              <w:left w:val="single" w:sz="4" w:space="0" w:color="auto"/>
              <w:right w:val="single" w:sz="4" w:space="0" w:color="auto"/>
            </w:tcBorders>
          </w:tcPr>
          <w:p w:rsidR="008843B2" w:rsidRPr="008843B2" w:rsidRDefault="008843B2" w:rsidP="008843B2">
            <w:pPr>
              <w:spacing w:before="40" w:after="60" w:line="160" w:lineRule="exact"/>
              <w:rPr>
                <w:sz w:val="12"/>
              </w:rPr>
            </w:pPr>
            <w:r w:rsidRPr="008843B2">
              <w:rPr>
                <w:sz w:val="12"/>
              </w:rPr>
              <w:t>Wie Sie Ihr Können prüfen können:</w:t>
            </w:r>
          </w:p>
          <w:p w:rsidR="008843B2" w:rsidRPr="008843B2" w:rsidRDefault="008843B2" w:rsidP="005E0580">
            <w:pPr>
              <w:numPr>
                <w:ilvl w:val="0"/>
                <w:numId w:val="6"/>
              </w:numPr>
              <w:ind w:left="414" w:hanging="357"/>
              <w:rPr>
                <w:sz w:val="16"/>
              </w:rPr>
            </w:pPr>
            <w:r w:rsidRPr="008843B2">
              <w:rPr>
                <w:sz w:val="16"/>
              </w:rPr>
              <w:t>Siehe Lernwegeliste oder Lernschritt ET1.01.14.01</w:t>
            </w:r>
          </w:p>
        </w:tc>
      </w:tr>
    </w:tbl>
    <w:p w:rsidR="008843B2" w:rsidRPr="008843B2" w:rsidRDefault="00DC665E" w:rsidP="008843B2">
      <w:pPr>
        <w:keepNext/>
        <w:suppressAutoHyphens/>
        <w:spacing w:before="240" w:after="160"/>
        <w:outlineLvl w:val="0"/>
        <w:rPr>
          <w:rFonts w:ascii="Source Sans Pro Semibold" w:eastAsia="Times New Roman" w:hAnsi="Source Sans Pro Semibold" w:cs="Times New Roman"/>
          <w:bCs/>
          <w:sz w:val="30"/>
          <w:szCs w:val="28"/>
          <w:lang w:eastAsia="de-DE"/>
        </w:rPr>
      </w:pPr>
      <w:r w:rsidRPr="008843B2">
        <w:rPr>
          <w:rFonts w:ascii="Source Sans Pro Semibold" w:eastAsia="Times New Roman" w:hAnsi="Source Sans Pro Semibold" w:cs="Times New Roman"/>
          <w:bCs/>
          <w:noProof/>
          <w:sz w:val="24"/>
          <w:szCs w:val="28"/>
          <w:lang w:eastAsia="de-DE"/>
        </w:rPr>
        <w:drawing>
          <wp:anchor distT="0" distB="0" distL="114300" distR="114300" simplePos="0" relativeHeight="251911168" behindDoc="0" locked="0" layoutInCell="0" allowOverlap="1" wp14:anchorId="274F3FAD" wp14:editId="264A890F">
            <wp:simplePos x="0" y="0"/>
            <wp:positionH relativeFrom="rightMargin">
              <wp:posOffset>277495</wp:posOffset>
            </wp:positionH>
            <wp:positionV relativeFrom="paragraph">
              <wp:posOffset>446405</wp:posOffset>
            </wp:positionV>
            <wp:extent cx="302260" cy="323850"/>
            <wp:effectExtent l="0" t="0" r="2540" b="0"/>
            <wp:wrapNone/>
            <wp:docPr id="189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3B2">
        <w:rPr>
          <w:noProof/>
          <w:sz w:val="24"/>
          <w:lang w:eastAsia="de-DE"/>
        </w:rPr>
        <w:drawing>
          <wp:anchor distT="0" distB="0" distL="114300" distR="114300" simplePos="0" relativeHeight="251908096" behindDoc="0" locked="0" layoutInCell="0" allowOverlap="1" wp14:anchorId="14EB078D" wp14:editId="178D6B04">
            <wp:simplePos x="0" y="0"/>
            <wp:positionH relativeFrom="rightMargin">
              <wp:posOffset>238125</wp:posOffset>
            </wp:positionH>
            <wp:positionV relativeFrom="paragraph">
              <wp:posOffset>41910</wp:posOffset>
            </wp:positionV>
            <wp:extent cx="345440" cy="323850"/>
            <wp:effectExtent l="0" t="0" r="0" b="0"/>
            <wp:wrapNone/>
            <wp:docPr id="190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3B2" w:rsidRPr="008843B2">
        <w:rPr>
          <w:rFonts w:ascii="Source Sans Pro Semibold" w:eastAsia="Times New Roman" w:hAnsi="Source Sans Pro Semibold" w:cs="Times New Roman"/>
          <w:bCs/>
          <w:sz w:val="30"/>
          <w:szCs w:val="28"/>
          <w:lang w:eastAsia="de-DE"/>
        </w:rPr>
        <w:t>Funktionstest der Platine</w:t>
      </w:r>
    </w:p>
    <w:p w:rsidR="008843B2" w:rsidRPr="008843B2" w:rsidRDefault="008843B2" w:rsidP="008C5BAE">
      <w:pPr>
        <w:pStyle w:val="AufgabeEbene1"/>
        <w:numPr>
          <w:ilvl w:val="0"/>
          <w:numId w:val="50"/>
        </w:numPr>
      </w:pPr>
      <w:r w:rsidRPr="008843B2">
        <w:t>Führen Sie eine Sichtprüfung Ihrer erstellten Platine durch. Achten Sie dabei auf den richtigen Einbau Ihrer Bauteile, sowie die Lötstellen.</w:t>
      </w:r>
    </w:p>
    <w:p w:rsidR="008843B2" w:rsidRPr="008843B2" w:rsidRDefault="008843B2" w:rsidP="009E1D61">
      <w:pPr>
        <w:numPr>
          <w:ilvl w:val="0"/>
          <w:numId w:val="13"/>
        </w:numPr>
        <w:spacing w:before="240"/>
        <w:jc w:val="both"/>
      </w:pPr>
      <w:r w:rsidRPr="008843B2">
        <w:t>Testen Sie die Funktion Ihrer Platine.</w:t>
      </w:r>
    </w:p>
    <w:p w:rsidR="008843B2" w:rsidRPr="008843B2" w:rsidRDefault="008843B2" w:rsidP="008843B2">
      <w:pPr>
        <w:ind w:left="284"/>
        <w:jc w:val="both"/>
      </w:pPr>
      <w:r w:rsidRPr="008843B2">
        <w:t>Hat Ihre Platine die gewünschte Funktion, können Sie den Punkt 3 überspringen und als nächstes direkt den Punkt 4 bearbeiten.</w:t>
      </w:r>
    </w:p>
    <w:p w:rsidR="008843B2" w:rsidRPr="008843B2" w:rsidRDefault="008843B2" w:rsidP="008843B2">
      <w:pPr>
        <w:ind w:left="284"/>
        <w:jc w:val="both"/>
      </w:pPr>
      <w:r w:rsidRPr="008843B2">
        <w:t>Ist die gewünschte Funktion nicht erfüllt, nehmen Sie eine vo</w:t>
      </w:r>
      <w:r w:rsidR="009F6702">
        <w:t>n der</w:t>
      </w:r>
      <w:r w:rsidRPr="008843B2">
        <w:t xml:space="preserve"> </w:t>
      </w:r>
      <w:r w:rsidR="009F6702">
        <w:t>Lehrkraft</w:t>
      </w:r>
      <w:r w:rsidRPr="008843B2">
        <w:t xml:space="preserve"> berei</w:t>
      </w:r>
      <w:r w:rsidRPr="008843B2">
        <w:t>t</w:t>
      </w:r>
      <w:r w:rsidRPr="008843B2">
        <w:t>gestellte Vergleichsplatine und bearbeiten als nächstes den Punkt 3.</w:t>
      </w:r>
    </w:p>
    <w:p w:rsidR="008843B2" w:rsidRPr="008843B2" w:rsidRDefault="008843B2" w:rsidP="009E1D61">
      <w:pPr>
        <w:numPr>
          <w:ilvl w:val="0"/>
          <w:numId w:val="13"/>
        </w:numPr>
        <w:spacing w:before="240"/>
        <w:jc w:val="both"/>
      </w:pPr>
      <w:r w:rsidRPr="008843B2">
        <w:t>Messen Sie nun an Ihrer Platine und an der Vergleichsplatine an verschiedenen Messpunkten die Spannungen und werten die Messwerte aus. Bestimmen Sie au</w:t>
      </w:r>
      <w:r w:rsidRPr="008843B2">
        <w:t>f</w:t>
      </w:r>
      <w:r w:rsidRPr="008843B2">
        <w:t xml:space="preserve">grund der Messwerte den Fehler und beheben diesen. </w:t>
      </w:r>
    </w:p>
    <w:p w:rsidR="008843B2" w:rsidRPr="008843B2" w:rsidRDefault="008843B2" w:rsidP="008843B2">
      <w:pPr>
        <w:ind w:left="284"/>
        <w:jc w:val="both"/>
      </w:pPr>
      <w:r w:rsidRPr="008843B2">
        <w:t>Anschließend springen Sie zurück zu Punkt 2 und führen eine erneute Funktionspr</w:t>
      </w:r>
      <w:r w:rsidRPr="008843B2">
        <w:t>ü</w:t>
      </w:r>
      <w:r w:rsidRPr="008843B2">
        <w:t>fung Ihrer Platine durch.</w:t>
      </w:r>
    </w:p>
    <w:p w:rsidR="008843B2" w:rsidRPr="008843B2" w:rsidRDefault="008843B2" w:rsidP="009E1D61">
      <w:pPr>
        <w:numPr>
          <w:ilvl w:val="0"/>
          <w:numId w:val="13"/>
        </w:numPr>
        <w:spacing w:before="240"/>
        <w:jc w:val="both"/>
      </w:pPr>
      <w:r w:rsidRPr="008843B2">
        <w:t>Nachdem Ihre Platine die gewünschte Funktion erfüllt, füllen Sie das Messprotokoll aus.</w:t>
      </w:r>
    </w:p>
    <w:p w:rsidR="008843B2" w:rsidRPr="008843B2" w:rsidRDefault="008843B2" w:rsidP="009F52FB">
      <w:pPr>
        <w:pStyle w:val="AufgabeEbene1"/>
      </w:pPr>
      <w:r w:rsidRPr="008843B2">
        <w:t xml:space="preserve">Informieren Sie sich nun bei </w:t>
      </w:r>
      <w:r w:rsidR="009F52FB" w:rsidRPr="009F52FB">
        <w:t xml:space="preserve">Ihrem Lernpartner oder Ihrer Lernpartnerin </w:t>
      </w:r>
      <w:r w:rsidRPr="008843B2">
        <w:t>nach dessen Fortschritten. Unter</w:t>
      </w:r>
      <w:r w:rsidR="00595FB0">
        <w:t>stützen Sie i</w:t>
      </w:r>
      <w:r w:rsidR="009F52FB">
        <w:t>hn ggf</w:t>
      </w:r>
      <w:r w:rsidRPr="008843B2">
        <w:t>. bei der Durchführung seines Arbeitsauftrags.</w:t>
      </w:r>
    </w:p>
    <w:p w:rsidR="008843B2" w:rsidRPr="008843B2" w:rsidRDefault="008843B2" w:rsidP="008843B2">
      <w:pPr>
        <w:spacing w:line="240" w:lineRule="exact"/>
      </w:pPr>
    </w:p>
    <w:p w:rsidR="008843B2" w:rsidRPr="008843B2" w:rsidRDefault="008843B2" w:rsidP="005E0580">
      <w:pPr>
        <w:tabs>
          <w:tab w:val="left" w:leader="underscore" w:pos="7371"/>
        </w:tabs>
        <w:spacing w:line="480" w:lineRule="auto"/>
      </w:pPr>
      <w:r w:rsidRPr="008843B2">
        <w:rPr>
          <w:b/>
        </w:rPr>
        <w:br w:type="page"/>
      </w:r>
    </w:p>
    <w:p w:rsidR="008843B2" w:rsidRPr="008843B2" w:rsidRDefault="008843B2" w:rsidP="008843B2">
      <w:pPr>
        <w:tabs>
          <w:tab w:val="left" w:pos="3986"/>
          <w:tab w:val="right" w:leader="underscore" w:pos="4962"/>
          <w:tab w:val="right" w:leader="underscore" w:pos="7371"/>
        </w:tabs>
        <w:spacing w:before="120" w:line="480" w:lineRule="auto"/>
        <w:ind w:left="284"/>
        <w:contextualSpacing/>
        <w:jc w:val="both"/>
        <w:sectPr w:rsidR="008843B2" w:rsidRPr="008843B2" w:rsidSect="008843B2">
          <w:headerReference w:type="default" r:id="rId170"/>
          <w:footerReference w:type="default" r:id="rId171"/>
          <w:pgSz w:w="11906" w:h="16838" w:code="9"/>
          <w:pgMar w:top="1418" w:right="3402" w:bottom="1134" w:left="1134" w:header="709" w:footer="709" w:gutter="0"/>
          <w:cols w:space="708"/>
          <w:docGrid w:linePitch="360"/>
        </w:sectPr>
      </w:pPr>
    </w:p>
    <w:p w:rsidR="008843B2" w:rsidRPr="008843B2" w:rsidRDefault="008843B2" w:rsidP="008843B2">
      <w:pPr>
        <w:tabs>
          <w:tab w:val="left" w:pos="3986"/>
          <w:tab w:val="right" w:leader="underscore" w:pos="4962"/>
          <w:tab w:val="right" w:leader="underscore" w:pos="7371"/>
        </w:tabs>
        <w:spacing w:before="120" w:line="480" w:lineRule="auto"/>
        <w:contextualSpacing/>
        <w:jc w:val="both"/>
        <w:rPr>
          <w:b/>
        </w:rPr>
      </w:pPr>
      <w:r w:rsidRPr="008843B2">
        <w:rPr>
          <w:b/>
        </w:rPr>
        <w:lastRenderedPageBreak/>
        <w:t>Anhang:</w:t>
      </w:r>
    </w:p>
    <w:p w:rsidR="008843B2" w:rsidRDefault="008843B2" w:rsidP="008843B2">
      <w:pPr>
        <w:tabs>
          <w:tab w:val="left" w:pos="3986"/>
          <w:tab w:val="right" w:leader="underscore" w:pos="4962"/>
          <w:tab w:val="right" w:leader="underscore" w:pos="7371"/>
        </w:tabs>
        <w:spacing w:before="120" w:line="480" w:lineRule="auto"/>
        <w:contextualSpacing/>
        <w:jc w:val="both"/>
        <w:rPr>
          <w:b/>
        </w:rPr>
      </w:pPr>
      <w:r w:rsidRPr="008843B2">
        <w:rPr>
          <w:b/>
        </w:rPr>
        <w:t>Schaltplan Helikopterblinklicht</w:t>
      </w:r>
    </w:p>
    <w:p w:rsidR="00DC665E" w:rsidRDefault="00CD2F2D" w:rsidP="00CD2F2D">
      <w:pPr>
        <w:tabs>
          <w:tab w:val="left" w:pos="3986"/>
          <w:tab w:val="right" w:leader="underscore" w:pos="4962"/>
          <w:tab w:val="right" w:leader="underscore" w:pos="7371"/>
        </w:tabs>
        <w:spacing w:before="120" w:line="480" w:lineRule="auto"/>
        <w:contextualSpacing/>
        <w:jc w:val="both"/>
      </w:pPr>
      <w:r>
        <w:rPr>
          <w:noProof/>
          <w:lang w:eastAsia="de-DE"/>
        </w:rPr>
        <mc:AlternateContent>
          <mc:Choice Requires="wps">
            <w:drawing>
              <wp:anchor distT="0" distB="0" distL="114300" distR="114300" simplePos="0" relativeHeight="252439552" behindDoc="0" locked="0" layoutInCell="1" allowOverlap="1" wp14:editId="36B11C9B">
                <wp:simplePos x="0" y="0"/>
                <wp:positionH relativeFrom="column">
                  <wp:posOffset>6466205</wp:posOffset>
                </wp:positionH>
                <wp:positionV relativeFrom="paragraph">
                  <wp:posOffset>5090531</wp:posOffset>
                </wp:positionV>
                <wp:extent cx="1095555" cy="1403985"/>
                <wp:effectExtent l="0" t="0" r="9525" b="6985"/>
                <wp:wrapNone/>
                <wp:docPr id="15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5555" cy="1403985"/>
                        </a:xfrm>
                        <a:prstGeom prst="rect">
                          <a:avLst/>
                        </a:prstGeom>
                        <a:solidFill>
                          <a:srgbClr val="FFFFFF"/>
                        </a:solidFill>
                        <a:ln w="9525">
                          <a:noFill/>
                          <a:miter lim="800000"/>
                          <a:headEnd/>
                          <a:tailEnd/>
                        </a:ln>
                      </wps:spPr>
                      <wps:txbx>
                        <w:txbxContent>
                          <w:p w:rsidR="00BF50F8" w:rsidRDefault="00595FB0">
                            <w:proofErr w:type="spellStart"/>
                            <w:r>
                              <w:t>AVdual</w:t>
                            </w:r>
                            <w:proofErr w:type="spellEnd"/>
                            <w:r>
                              <w:t>/</w:t>
                            </w:r>
                            <w:r w:rsidR="00BF50F8">
                              <w:t>BFPE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130" type="#_x0000_t202" style="position:absolute;left:0;text-align:left;margin-left:509.15pt;margin-top:400.85pt;width:86.25pt;height:110.55pt;z-index:252439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" stroked="f">
                <v:textbox style="mso-fit-shape-to-text:t">
                  <w:txbxContent>
                    <w:p w:rsidR="00BF50F8" w:rsidRDefault="00595FB0">
                      <w:proofErr w:type="spellStart"/>
                      <w:r>
                        <w:t>AVdual</w:t>
                      </w:r>
                      <w:proofErr w:type="spellEnd"/>
                      <w:r>
                        <w:t>/</w:t>
                      </w:r>
                      <w:r w:rsidR="00BF50F8">
                        <w:t>BFPE</w:t>
                      </w:r>
                    </w:p>
                  </w:txbxContent>
                </v:textbox>
              </v:shape>
            </w:pict>
          </mc:Fallback>
        </mc:AlternateContent>
      </w:r>
      <w:r>
        <w:rPr>
          <w:b/>
          <w:noProof/>
          <w:lang w:eastAsia="de-DE"/>
        </w:rPr>
        <w:drawing>
          <wp:inline distT="0" distB="0" distL="0" distR="0" wp14:anchorId="023494B6" wp14:editId="3639B37B">
            <wp:extent cx="7731819" cy="5469304"/>
            <wp:effectExtent l="0" t="0" r="2540" b="0"/>
            <wp:docPr id="1512" name="Grafik 1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inklicht mit thyristor,av2, ge�ndert als Bilddatei.JPG"/>
                    <pic:cNvPicPr/>
                  </pic:nvPicPr>
                  <pic:blipFill>
                    <a:blip r:embed="rId172">
                      <a:extLst>
                        <a:ext uri="{28A0092B-C50C-407E-A947-70E740481C1C}">
                          <a14:useLocalDpi xmlns:a14="http://schemas.microsoft.com/office/drawing/2010/main" val="0"/>
                        </a:ext>
                      </a:extLst>
                    </a:blip>
                    <a:stretch>
                      <a:fillRect/>
                    </a:stretch>
                  </pic:blipFill>
                  <pic:spPr>
                    <a:xfrm>
                      <a:off x="0" y="0"/>
                      <a:ext cx="7736877" cy="5472882"/>
                    </a:xfrm>
                    <a:prstGeom prst="rect">
                      <a:avLst/>
                    </a:prstGeom>
                  </pic:spPr>
                </pic:pic>
              </a:graphicData>
            </a:graphic>
          </wp:inline>
        </w:drawing>
      </w:r>
    </w:p>
    <w:sectPr w:rsidR="00DC665E" w:rsidSect="001E3501">
      <w:headerReference w:type="default" r:id="rId173"/>
      <w:footerReference w:type="default" r:id="rId174"/>
      <w:pgSz w:w="16838" w:h="11906" w:orient="landscape" w:code="9"/>
      <w:pgMar w:top="1134" w:right="1588" w:bottom="1134" w:left="136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50F8" w:rsidRDefault="00BF50F8" w:rsidP="001E03DE">
      <w:r>
        <w:separator/>
      </w:r>
    </w:p>
  </w:endnote>
  <w:endnote w:type="continuationSeparator" w:id="0">
    <w:p w:rsidR="00BF50F8" w:rsidRDefault="00BF50F8"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ource Sans Pro">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Semibold">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B0180B" w:rsidRDefault="00BF50F8" w:rsidP="00943640">
    <w:pPr>
      <w:pStyle w:val="Fuzeile"/>
    </w:pPr>
    <w:r w:rsidRPr="004E7DBA">
      <w:rPr>
        <w:noProof/>
        <w:sz w:val="24"/>
      </w:rPr>
      <mc:AlternateContent>
        <mc:Choice Requires="wps">
          <w:drawing>
            <wp:anchor distT="0" distB="0" distL="114300" distR="114300" simplePos="0" relativeHeight="251647488" behindDoc="0" locked="0" layoutInCell="1" allowOverlap="1" wp14:anchorId="2EEE6248" wp14:editId="0A3D329C">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BF50F8" w:rsidRPr="00E20335" w:rsidRDefault="00BF50F8"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146" type="#_x0000_t202" style="position:absolute;margin-left:49.35pt;margin-top:792.95pt;width:56.4pt;height:27.8pt;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BF50F8" w:rsidRPr="00E20335" w:rsidRDefault="00BF50F8"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CD1CB7" w:rsidRDefault="00BF50F8" w:rsidP="00CD1CB7">
    <w:pPr>
      <w:pStyle w:val="Fuzeile"/>
    </w:pPr>
    <w:r w:rsidRPr="004E7DBA">
      <w:rPr>
        <w:noProof/>
        <w:sz w:val="24"/>
      </w:rPr>
      <mc:AlternateContent>
        <mc:Choice Requires="wps">
          <w:drawing>
            <wp:anchor distT="0" distB="0" distL="114300" distR="114300" simplePos="0" relativeHeight="251657728" behindDoc="0" locked="0" layoutInCell="1" allowOverlap="1" wp14:anchorId="460E1722" wp14:editId="259A44E0">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BF50F8" w:rsidRPr="00E20335" w:rsidRDefault="00BF50F8"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158" type="#_x0000_t202" style="position:absolute;margin-left:5.65pt;margin-top:63.8pt;width:56.4pt;height:27.8pt;rotation:9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BF50F8" w:rsidRPr="00E20335" w:rsidRDefault="00BF50F8"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2E2050" w:rsidRDefault="00BF50F8" w:rsidP="002E2050">
    <w:pPr>
      <w:pStyle w:val="Fuzeile"/>
    </w:pPr>
    <w:r w:rsidRPr="00595C5A">
      <w:t>© Landesin</w:t>
    </w:r>
    <w:r>
      <w:t>stitut für Schulentwicklung 2016</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Default="00BF50F8">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2E2050" w:rsidRDefault="00BF50F8" w:rsidP="002E2050">
    <w:pPr>
      <w:pStyle w:val="Fuzeile"/>
    </w:pPr>
    <w:r w:rsidRPr="0083270B">
      <w:rPr>
        <w:rFonts w:eastAsiaTheme="minorHAnsi" w:cs="Arial"/>
        <w:noProof/>
        <w:sz w:val="24"/>
        <w:szCs w:val="24"/>
      </w:rPr>
      <mc:AlternateContent>
        <mc:Choice Requires="wps">
          <w:drawing>
            <wp:anchor distT="0" distB="0" distL="114300" distR="114300" simplePos="0" relativeHeight="251666944" behindDoc="0" locked="0" layoutInCell="1" allowOverlap="1" wp14:anchorId="421B4E17" wp14:editId="2C8F91A3">
              <wp:simplePos x="0" y="0"/>
              <wp:positionH relativeFrom="page">
                <wp:posOffset>-1502092</wp:posOffset>
              </wp:positionH>
              <wp:positionV relativeFrom="page">
                <wp:posOffset>2712402</wp:posOffset>
              </wp:positionV>
              <wp:extent cx="4191000" cy="352425"/>
              <wp:effectExtent l="0" t="4763" r="0" b="0"/>
              <wp:wrapNone/>
              <wp:docPr id="3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BF50F8" w:rsidRPr="00E20335" w:rsidRDefault="00BF50F8" w:rsidP="00975D6F">
                          <w:pPr>
                            <w:pStyle w:val="Fuzeile"/>
                          </w:pPr>
                          <w:r w:rsidRPr="00595C5A">
                            <w:t>© Landesin</w:t>
                          </w:r>
                          <w:r>
                            <w:t>stitut für Schulentwicklung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63" type="#_x0000_t202" style="position:absolute;margin-left:-118.25pt;margin-top:213.55pt;width:330pt;height:27.75pt;rotation:90;z-index:251666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" stroked="f">
              <v:textbox>
                <w:txbxContent>
                  <w:p w:rsidR="00BF50F8" w:rsidRPr="00E20335" w:rsidRDefault="00BF50F8" w:rsidP="00975D6F">
                    <w:pPr>
                      <w:pStyle w:val="Fuzeile"/>
                    </w:pPr>
                    <w:r w:rsidRPr="00595C5A">
                      <w:t>© Landesin</w:t>
                    </w:r>
                    <w:r>
                      <w:t>stitut für Schulentwicklung 2016</w:t>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2E2050" w:rsidRDefault="00BF50F8" w:rsidP="00CD1CB7">
    <w:pPr>
      <w:pStyle w:val="Fuzeile"/>
    </w:pPr>
    <w:r w:rsidRPr="00595C5A">
      <w:t>© Landesin</w:t>
    </w:r>
    <w:r>
      <w:t>stitut für Schulentwicklung 2016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CD1CB7" w:rsidRDefault="00BF50F8" w:rsidP="00CD1CB7">
    <w:pPr>
      <w:pStyle w:val="Fuzeil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2E2050" w:rsidRDefault="00BF50F8" w:rsidP="002E2050">
    <w:pPr>
      <w:pStyle w:val="Fuzeile"/>
    </w:pPr>
    <w:r w:rsidRPr="00595C5A">
      <w:t>© Landesin</w:t>
    </w:r>
    <w:r>
      <w:t>stitut für Schulentwicklung 2016</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2E2050" w:rsidRDefault="00BF50F8" w:rsidP="002E2050">
    <w:pPr>
      <w:pStyle w:val="Fuzeile"/>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2E2050" w:rsidRDefault="00BF50F8" w:rsidP="002E2050">
    <w:pPr>
      <w:pStyle w:val="Fuzeile"/>
    </w:pPr>
    <w:r w:rsidRPr="00595C5A">
      <w:t>© Landesin</w:t>
    </w:r>
    <w:r>
      <w:t>stitut für Schulentwicklung 2016</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2E2050" w:rsidRDefault="00BF50F8" w:rsidP="002E2050">
    <w:pPr>
      <w:pStyle w:val="Fuzeile"/>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2E2050" w:rsidRDefault="00BF50F8" w:rsidP="002E2050">
    <w:pPr>
      <w:pStyle w:val="Fuzeile"/>
    </w:pPr>
    <w:r w:rsidRPr="00595C5A">
      <w:t>© Landesin</w:t>
    </w:r>
    <w:r>
      <w:t>stitut für Schulentwicklung 2016</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1E3501" w:rsidRDefault="00BF50F8" w:rsidP="001E350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50F8" w:rsidRDefault="00BF50F8" w:rsidP="001E03DE">
      <w:r>
        <w:separator/>
      </w:r>
    </w:p>
  </w:footnote>
  <w:footnote w:type="continuationSeparator" w:id="0">
    <w:p w:rsidR="00BF50F8" w:rsidRDefault="00BF50F8"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6A1C37" w:rsidRDefault="00BF50F8" w:rsidP="00943640">
    <w:pPr>
      <w:pStyle w:val="Kopfzeile"/>
    </w:pPr>
    <w:r>
      <w:rPr>
        <w:noProof/>
      </w:rPr>
      <mc:AlternateContent>
        <mc:Choice Requires="wps">
          <w:drawing>
            <wp:anchor distT="0" distB="0" distL="114300" distR="114300" simplePos="0" relativeHeight="251644416" behindDoc="0" locked="0" layoutInCell="1" allowOverlap="1" wp14:anchorId="7A10AEDE" wp14:editId="6D116A5D">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BF50F8" w:rsidRPr="00E20335" w:rsidRDefault="00BF50F8"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31" type="#_x0000_t202" style="position:absolute;margin-left:210.9pt;margin-top:46.8pt;width:336.2pt;height:27.8pt;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BF50F8" w:rsidRPr="00E20335" w:rsidRDefault="00BF50F8"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45440" behindDoc="0" locked="0" layoutInCell="1" allowOverlap="1" wp14:anchorId="502A6B65" wp14:editId="0666D40B">
          <wp:simplePos x="0" y="0"/>
          <wp:positionH relativeFrom="page">
            <wp:posOffset>720090</wp:posOffset>
          </wp:positionH>
          <wp:positionV relativeFrom="page">
            <wp:posOffset>594360</wp:posOffset>
          </wp:positionV>
          <wp:extent cx="309600" cy="266400"/>
          <wp:effectExtent l="0" t="0" r="0" b="635"/>
          <wp:wrapNone/>
          <wp:docPr id="457"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6464" behindDoc="0" locked="0" layoutInCell="1" allowOverlap="1" wp14:anchorId="31E14F03" wp14:editId="2BA0F597">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xmlns:w15="http://schemas.microsoft.com/office/word/2012/wordml">
          <w:pict>
            <v:line w14:anchorId="06988934" id="Gerade Verbindung 2" o:spid="_x0000_s1026" style="position:absolute;flip:x;z-index:25164646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6A1C37" w:rsidRDefault="00BF50F8" w:rsidP="00943640">
    <w:pPr>
      <w:pStyle w:val="Kopfzeile"/>
    </w:pPr>
    <w:r w:rsidRPr="008B7133">
      <w:rPr>
        <w:noProof/>
      </w:rPr>
      <w:drawing>
        <wp:anchor distT="0" distB="0" distL="114300" distR="114300" simplePos="0" relativeHeight="251650560" behindDoc="1" locked="0" layoutInCell="1" allowOverlap="1" wp14:anchorId="58FA70FB" wp14:editId="1ACD1FD5">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8512" behindDoc="1" locked="0" layoutInCell="1" allowOverlap="1" wp14:anchorId="4A4AEF44" wp14:editId="37C9E915">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43842814" id="Gruppieren 1021" o:spid="_x0000_s1026" style="position:absolute;margin-left:65.2pt;margin-top:310.2pt;width:411pt;height:470pt;z-index:-251667968;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51584" behindDoc="0" locked="0" layoutInCell="1" allowOverlap="1" wp14:anchorId="57FF9B40" wp14:editId="03F3D12D">
          <wp:simplePos x="0" y="0"/>
          <wp:positionH relativeFrom="page">
            <wp:posOffset>4248150</wp:posOffset>
          </wp:positionH>
          <wp:positionV relativeFrom="page">
            <wp:posOffset>3076575</wp:posOffset>
          </wp:positionV>
          <wp:extent cx="2851200" cy="1306800"/>
          <wp:effectExtent l="0" t="0" r="6350" b="8255"/>
          <wp:wrapNone/>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9536" behindDoc="1" locked="0" layoutInCell="1" allowOverlap="1" wp14:anchorId="3BAC668B" wp14:editId="5FE6A901">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BF50F8" w:rsidRPr="008B7133" w:rsidRDefault="00BF50F8"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BF50F8" w:rsidRPr="0098402B" w:rsidRDefault="00BF50F8"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BF50F8" w:rsidRDefault="00BF50F8" w:rsidP="00943640">
                              <w:pPr>
                                <w:pStyle w:val="LS-DeckblattQuatrate"/>
                              </w:pPr>
                              <w:r>
                                <w:t>Qualitätsentwicklung</w:t>
                              </w:r>
                            </w:p>
                            <w:p w:rsidR="00BF50F8" w:rsidRPr="008B7133" w:rsidRDefault="00BF50F8"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BF50F8" w:rsidRPr="0098402B" w:rsidRDefault="00BF50F8"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132" style="position:absolute;margin-left:490.45pt;margin-top:447.45pt;width:68.05pt;height:337.05pt;z-index:-25166694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133"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134"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135"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BF50F8" w:rsidRPr="008B7133" w:rsidRDefault="00BF50F8" w:rsidP="00943640">
                        <w:pPr>
                          <w:pStyle w:val="LS-DeckblattQuatrate"/>
                        </w:pPr>
                        <w:r w:rsidRPr="008B7133">
                          <w:t>Landesinstitut</w:t>
                        </w:r>
                        <w:r>
                          <w:t xml:space="preserve"> </w:t>
                        </w:r>
                        <w:r w:rsidRPr="008B7133">
                          <w:t>für Schulentwicklung</w:t>
                        </w:r>
                      </w:p>
                    </w:txbxContent>
                  </v:textbox>
                </v:shape>
              </v:group>
              <v:group id="Gruppieren 482" o:spid="_x0000_s1136"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137"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138"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BF50F8" w:rsidRPr="0098402B" w:rsidRDefault="00BF50F8" w:rsidP="00943640">
                        <w:pPr>
                          <w:pStyle w:val="LS-DeckblattQuatrate"/>
                        </w:pPr>
                        <w:r>
                          <w:t>Schulentwicklung</w:t>
                        </w:r>
                        <w:r>
                          <w:br/>
                          <w:t>und empirische Bildungsforschung</w:t>
                        </w:r>
                      </w:p>
                    </w:txbxContent>
                  </v:textbox>
                </v:shape>
              </v:group>
              <v:group id="Gruppieren 505" o:spid="_x0000_s1139"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14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141"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BF50F8" w:rsidRDefault="00BF50F8" w:rsidP="00943640">
                        <w:pPr>
                          <w:pStyle w:val="LS-DeckblattQuatrate"/>
                        </w:pPr>
                        <w:r>
                          <w:t>Qualitätsentwicklung</w:t>
                        </w:r>
                      </w:p>
                      <w:p w:rsidR="00BF50F8" w:rsidRPr="008B7133" w:rsidRDefault="00BF50F8" w:rsidP="00943640">
                        <w:pPr>
                          <w:pStyle w:val="LS-DeckblattQuatrate"/>
                        </w:pPr>
                        <w:r>
                          <w:t>und Evaluation</w:t>
                        </w:r>
                      </w:p>
                    </w:txbxContent>
                  </v:textbox>
                </v:shape>
              </v:group>
              <v:group id="Gruppieren 623" o:spid="_x0000_s1142"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143"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144"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BF50F8" w:rsidRPr="0098402B" w:rsidRDefault="00BF50F8" w:rsidP="00943640">
                        <w:pPr>
                          <w:pStyle w:val="LS-DeckblattQuatrate"/>
                        </w:pPr>
                        <w:r>
                          <w:t>Bildungspläne</w:t>
                        </w:r>
                      </w:p>
                    </w:txbxContent>
                  </v:textbox>
                </v:shape>
              </v:group>
              <v:shape id="Grafik 626" o:spid="_x0000_s1145"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6A1C37" w:rsidRDefault="00BF50F8" w:rsidP="00C62390">
    <w:pPr>
      <w:pStyle w:val="Kopfzeile"/>
    </w:pPr>
    <w:r>
      <w:rPr>
        <w:noProof/>
      </w:rPr>
      <mc:AlternateContent>
        <mc:Choice Requires="wpg">
          <w:drawing>
            <wp:anchor distT="0" distB="0" distL="114300" distR="114300" simplePos="0" relativeHeight="251656704" behindDoc="0" locked="0" layoutInCell="1" allowOverlap="1" wp14:anchorId="274780E8" wp14:editId="7D28FD00">
              <wp:simplePos x="0" y="0"/>
              <wp:positionH relativeFrom="page">
                <wp:posOffset>9983972</wp:posOffset>
              </wp:positionH>
              <wp:positionV relativeFrom="page">
                <wp:posOffset>404036</wp:posOffset>
              </wp:positionV>
              <wp:extent cx="352800" cy="6262577"/>
              <wp:effectExtent l="0" t="0" r="9525" b="5080"/>
              <wp:wrapNone/>
              <wp:docPr id="485" name="Gruppieren 485"/>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486"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BF50F8" w:rsidRPr="00E20335" w:rsidRDefault="00BF50F8" w:rsidP="004F754E">
                                <w:pPr>
                                  <w:pStyle w:val="NL-Kopfzeilen-Titel"/>
                                </w:pPr>
                                <w:r>
                                  <w:t xml:space="preserve">     </w:t>
                                </w:r>
                              </w:p>
                            </w:sdtContent>
                          </w:sdt>
                        </w:txbxContent>
                      </wps:txbx>
                      <wps:bodyPr rot="0" vert="horz" wrap="square" lIns="91440" tIns="45720" rIns="91440" bIns="45720" anchor="t" anchorCtr="0">
                        <a:noAutofit/>
                      </wps:bodyPr>
                    </wps:wsp>
                    <wps:wsp>
                      <wps:cNvPr id="487" name="Gerade Verbindung 48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5" o:spid="_x0000_s1147" style="position:absolute;margin-left:786.15pt;margin-top:31.8pt;width:27.8pt;height:493.1pt;z-index:251656704;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">
              <v:shapetype id="_x0000_t202" coordsize="21600,21600" o:spt="202" path="m,l,21600r21600,l21600,xe">
                <v:stroke joinstyle="miter"/>
                <v:path gradientshapeok="t" o:connecttype="rect"/>
              </v:shapetype>
              <v:shape id="_x0000_s1148"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ePcQA&#10;AADcAAAADwAAAGRycy9kb3ducmV2LnhtbESPT2sCMRTE7wW/Q3iCt5qtiKxboxRBUKHQqgePj83r&#10;7urmZUni/vn2plDocZiZ3zCrTW9q0ZLzlWUFb9MEBHFudcWFgst595qC8AFZY22ZFAzkYbMevaww&#10;07bjb2pPoRARwj5DBWUITSalz0sy6Ke2IY7ej3UGQ5SukNphF+GmlrMkWUiDFceFEhvalpTfTw+j&#10;AJ3+PN5aN6Tmerh+PeZVtzSDUpNx//EOIlAf/sN/7b1WME8X8Hs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Xj3EAAAA3AAAAA8AAAAAAAAAAAAAAAAAmAIAAGRycy9k&#10;b3ducmV2LnhtbFBLBQYAAAAABAAEAPUAAACJAw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BF50F8" w:rsidRPr="00E20335" w:rsidRDefault="00BF50F8" w:rsidP="004F754E">
                          <w:pPr>
                            <w:pStyle w:val="NL-Kopfzeilen-Titel"/>
                          </w:pPr>
                          <w:r>
                            <w:t xml:space="preserve">     </w:t>
                          </w:r>
                        </w:p>
                      </w:sdtContent>
                    </w:sdt>
                  </w:txbxContent>
                </v:textbox>
              </v:shape>
              <v:line id="Gerade Verbindung 487" o:spid="_x0000_s1149"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jQIsQAAADcAAAADwAAAGRycy9kb3ducmV2LnhtbESPQWvCQBCF74L/YRmhN90oRUN0lSqt&#10;9CRo0/Y6ZMckNDsbdrcx/ntXEDw+3rzvzVttetOIjpyvLSuYThIQxIXVNZcK8q+PcQrCB2SNjWVS&#10;cCUPm/VwsMJM2wsfqTuFUkQI+wwVVCG0mZS+qMign9iWOHpn6wyGKF0ptcNLhJtGzpJkLg3WHBsq&#10;bGlXUfF3+jfxjcN2n+86Nng9ut88LaY/7/tvpV5G/dsSRKA+PI8f6U+t4DVdwH1MJI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NAi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6A1C37" w:rsidRDefault="00BF50F8" w:rsidP="00A74C42">
    <w:pPr>
      <w:pStyle w:val="Kopfzeile"/>
    </w:pPr>
    <w:r>
      <w:rPr>
        <w:noProof/>
      </w:rPr>
      <mc:AlternateContent>
        <mc:Choice Requires="wpg">
          <w:drawing>
            <wp:anchor distT="0" distB="0" distL="114300" distR="114300" simplePos="0" relativeHeight="251654656" behindDoc="0" locked="0" layoutInCell="1" allowOverlap="1" wp14:anchorId="287ED619" wp14:editId="24E8428B">
              <wp:simplePos x="0" y="0"/>
              <wp:positionH relativeFrom="page">
                <wp:posOffset>619125</wp:posOffset>
              </wp:positionH>
              <wp:positionV relativeFrom="page">
                <wp:posOffset>299085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BF50F8" w:rsidRPr="00E20335" w:rsidRDefault="00BF50F8"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150" style="position:absolute;margin-left:48.75pt;margin-top:23.55pt;width:489.85pt;height:34.3pt;z-index:25165465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BZFRklgQAALg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151"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BF50F8" w:rsidRPr="00E20335" w:rsidRDefault="00BF50F8"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52"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153"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52608" behindDoc="0" locked="0" layoutInCell="1" allowOverlap="1" wp14:anchorId="7D4D9094" wp14:editId="23B085EA">
              <wp:simplePos x="0" y="0"/>
              <wp:positionH relativeFrom="page">
                <wp:posOffset>9963302</wp:posOffset>
              </wp:positionH>
              <wp:positionV relativeFrom="page">
                <wp:posOffset>629107</wp:posOffset>
              </wp:positionV>
              <wp:extent cx="435600" cy="6200740"/>
              <wp:effectExtent l="0" t="0" r="3175" b="0"/>
              <wp:wrapNone/>
              <wp:docPr id="7" name="Gruppieren 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4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BF50F8" w:rsidRPr="00E20335" w:rsidRDefault="00BF50F8"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49" name="Grafik 44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50" name="Gerade Verbindung 4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7" o:spid="_x0000_s1154" style="position:absolute;margin-left:784.5pt;margin-top:49.55pt;width:34.3pt;height:488.25pt;z-index:25165260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AzQeMG0BAAAwQ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15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VTsIA&#10;AADcAAAADwAAAGRycy9kb3ducmV2LnhtbERPy2rCQBTdF/oPwy24qxNLKBozESkUqlBo1YXLS+aa&#10;RDN3wsyYx987i0KXh/PON6NpRU/ON5YVLOYJCOLS6oYrBafj5+sShA/IGlvLpGAiD5vi+SnHTNuB&#10;f6k/hErEEPYZKqhD6DIpfVmTQT+3HXHkLtYZDBG6SmqHQww3rXxLkndpsOHYUGNHHzWVt8PdKECn&#10;v/fX3k1Lc96df+5pM6zMpNTsZdyuQQQaw7/4z/2lFaR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tVOwgAAANwAAAAPAAAAAAAAAAAAAAAAAJgCAABkcnMvZG93&#10;bnJldi54bWxQSwUGAAAAAAQABAD1AAAAhwMAAAAA&#10;" stroked="f">
                <v:textbox>
                  <w:txbxContent>
                    <w:p w:rsidR="00BF50F8" w:rsidRPr="00E20335" w:rsidRDefault="00BF50F8" w:rsidP="00943640">
                      <w:pPr>
                        <w:pStyle w:val="NL-Kopfzeilen-Titel"/>
                      </w:pPr>
                      <w:r>
                        <w:t>Landesinstitut für Schulentwicklung</w:t>
                      </w:r>
                    </w:p>
                  </w:txbxContent>
                </v:textbox>
              </v:shape>
              <v:shape id="Grafik 449" o:spid="_x0000_s115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7i5bHAAAA3AAAAA8AAABkcnMvZG93bnJldi54bWxEj09LAzEUxO+C3yE8oRexWUutujYtZUHR&#10;S6F/Lr293Tw3i5uXsEm72356Iwg9DjPzG2a+HGwrTtSFxrGCx3EGgrhyuuFawX73/vACIkRkja1j&#10;UnCmAMvF7c0cc+163tBpG2uRIBxyVGBi9LmUoTJkMYydJ07et+ssxiS7WuoO+wS3rZxk2UxabDgt&#10;GPRUGKp+tker4OMSSz58rfsnsyuK53Ljy3DvlRrdDas3EJGGeA3/tz+1gun0Ff7OpCMgF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7i5bHAAAA3AAAAA8AAAAAAAAAAAAA&#10;AAAAnwIAAGRycy9kb3ducmV2LnhtbFBLBQYAAAAABAAEAPcAAACTAwAAAAA=&#10;">
                <v:imagedata r:id="rId2" o:title=""/>
                <v:path arrowok="t"/>
                <o:lock v:ext="edit" aspectratio="f"/>
              </v:shape>
              <v:line id="Gerade Verbindung 450" o:spid="_x0000_s115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FkEcQAAADcAAAADwAAAGRycy9kb3ducmV2LnhtbESPwWrCQBCG74W+wzKF3urGYotEV2lF&#10;pSdBje11yI5JaHY27K4xvn3nIPQ4/PN/8818ObhW9RRi49nAeJSBIi69bbgyUBw3L1NQMSFbbD2T&#10;gRtFWC4eH+aYW3/lPfWHVCmBcMzRQJ1Sl2sdy5ocxpHviCU7++AwyRgqbQNeBe5a/Zpl79phw3Kh&#10;xo5WNZW/h4sTjd3ntlj17PC2Dz/FtBx/r7cnY56fho8ZqERD+l++t7+sgcmb6MszQgC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sWQRxAAAANwAAAAPAAAAAAAAAAAA&#10;AAAAAKECAABkcnMvZG93bnJldi54bWxQSwUGAAAAAAQABAD5AAAAkgM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Default="00BF50F8"/>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6A1C37" w:rsidRDefault="00BF50F8" w:rsidP="00A74C42">
    <w:pPr>
      <w:pStyle w:val="Kopfzeile"/>
    </w:pPr>
    <w:r>
      <w:rPr>
        <w:noProof/>
      </w:rPr>
      <mc:AlternateContent>
        <mc:Choice Requires="wpg">
          <w:drawing>
            <wp:anchor distT="0" distB="0" distL="114300" distR="114300" simplePos="0" relativeHeight="251653632" behindDoc="0" locked="0" layoutInCell="1" allowOverlap="1" wp14:anchorId="7FD9F25E" wp14:editId="6733FBB4">
              <wp:simplePos x="0" y="0"/>
              <wp:positionH relativeFrom="page">
                <wp:posOffset>9963302</wp:posOffset>
              </wp:positionH>
              <wp:positionV relativeFrom="page">
                <wp:posOffset>629107</wp:posOffset>
              </wp:positionV>
              <wp:extent cx="435600" cy="6200740"/>
              <wp:effectExtent l="0" t="0" r="3175" b="0"/>
              <wp:wrapNone/>
              <wp:docPr id="458" name="Gruppieren 45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5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BF50F8" w:rsidRPr="00E20335" w:rsidRDefault="00BF50F8"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0" name="Grafik 4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61" name="Gerade Verbindung 4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58" o:spid="_x0000_s1159" style="position:absolute;margin-left:784.5pt;margin-top:49.55pt;width:34.3pt;height:488.25pt;z-index:25165363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TwbIXLMEAADG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16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mCMQA&#10;AADcAAAADwAAAGRycy9kb3ducmV2LnhtbESPT2sCMRTE74LfITzBm2YVK7o1igiFWhCsevD42Lzu&#10;brt5WZK4f769KRR6HGbmN8xm15lKNOR8aVnBbJqAIM6sLjlXcLu+TVYgfEDWWFkmBT152G2Hgw2m&#10;2rb8Sc0l5CJC2KeooAihTqX0WUEG/dTWxNH7ss5giNLlUjtsI9xUcp4kS2mw5LhQYE2HgrKfy8Mo&#10;QKdPH9+N61fmfryfH4uyXZteqfGo27+CCNSF//Bf+10rWLys4fdMPAJy+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P5gjEAAAA3AAAAA8AAAAAAAAAAAAAAAAAmAIAAGRycy9k&#10;b3ducmV2LnhtbFBLBQYAAAAABAAEAPUAAACJAwAAAAA=&#10;" stroked="f">
                <v:textbox>
                  <w:txbxContent>
                    <w:p w:rsidR="00BF50F8" w:rsidRPr="00E20335" w:rsidRDefault="00BF50F8"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60" o:spid="_x0000_s116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0fmvDAAAA3AAAAA8AAABkcnMvZG93bnJldi54bWxET01rwjAYvgv7D+EdeJGZKpuOzihScGyX&#10;gR+X3d4275qy5k1oou389eYw8PjwfK82g23FhbrQOFYwm2YgiCunG64VnI67p1cQISJrbB2Tgj8K&#10;sFk/jFaYa9fzni6HWIsUwiFHBSZGn0sZKkMWw9R54sT9uM5iTLCrpe6wT+G2lfMsW0iLDacGg54K&#10;Q9Xv4WwVvF9jyd+fX/2LORbFstz7Mky8UuPHYfsGItIQ7+J/94dW8LxI89OZdAT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HR+a8MAAADcAAAADwAAAAAAAAAAAAAAAACf&#10;AgAAZHJzL2Rvd25yZXYueG1sUEsFBgAAAAAEAAQA9wAAAI8DAAAAAA==&#10;">
                <v:imagedata r:id="rId2" o:title=""/>
                <v:path arrowok="t"/>
                <o:lock v:ext="edit" aspectratio="f"/>
              </v:shape>
              <v:line id="Gerade Verbindung 461" o:spid="_x0000_s116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ELN8MAAADcAAAADwAAAGRycy9kb3ducmV2LnhtbESPQWvCQBCF70L/wzIFb7qJiEjqKq2o&#10;eCqo0V6H7JgEs7Nhd43x37uFQo+PN+978xar3jSiI+drywrScQKCuLC65lJBftqO5iB8QNbYWCYF&#10;T/KwWr4NFphp++ADdcdQighhn6GCKoQ2k9IXFRn0Y9sSR+9qncEQpSuldviIcNPISZLMpMGaY0OF&#10;La0rKm7Hu4lvfH/t8nXHBp8H95PPi/Sy2Z2VGr73nx8gAvXh//gvvdcKprMUfsdEAs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RCzfDAAAA3AAAAA8AAAAAAAAAAAAA&#10;AAAAoQIAAGRycy9kb3ducmV2LnhtbFBLBQYAAAAABAAEAPkAAACRAw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6A1C37" w:rsidRDefault="00BF50F8" w:rsidP="00A74C42">
    <w:pPr>
      <w:pStyle w:val="Kopfzeile"/>
    </w:pPr>
    <w:r>
      <w:rPr>
        <w:noProof/>
      </w:rPr>
      <mc:AlternateContent>
        <mc:Choice Requires="wpg">
          <w:drawing>
            <wp:anchor distT="0" distB="0" distL="114300" distR="114300" simplePos="0" relativeHeight="251660800" behindDoc="0" locked="0" layoutInCell="1" allowOverlap="1" wp14:anchorId="0AAFA028" wp14:editId="0E9FC247">
              <wp:simplePos x="0" y="0"/>
              <wp:positionH relativeFrom="page">
                <wp:posOffset>619125</wp:posOffset>
              </wp:positionH>
              <wp:positionV relativeFrom="page">
                <wp:posOffset>299085</wp:posOffset>
              </wp:positionV>
              <wp:extent cx="6220800" cy="435600"/>
              <wp:effectExtent l="0" t="0" r="8890" b="3175"/>
              <wp:wrapNone/>
              <wp:docPr id="49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97"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BF50F8" w:rsidRPr="00E20335" w:rsidRDefault="00BF50F8"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9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64" style="position:absolute;margin-left:48.75pt;margin-top:23.55pt;width:489.85pt;height:34.3pt;z-index:25166080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N37pP6YBAAAuQoA&#10;AA4AAAAAAAAAAAAAAAAAPAIAAGRycy9lMm9Eb2MueG1sUEsBAi0AFAAGAAgAAAAhAE+hrsW6AAAA&#10;IQEAABkAAAAAAAAAAAAAAAAAAAcAAGRycy9fcmVscy9lMm9Eb2MueG1sLnJlbHNQSwECLQAUAAYA&#10;CAAAACEAT8aIq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165"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HhZsMA&#10;AADcAAAADwAAAGRycy9kb3ducmV2LnhtbESP3YrCMBSE7xd8h3AEb5Y1VdRuq1F0wcVbfx7g2Jz+&#10;YHNSmmjr22+EBS+HmfmGWW16U4sHta6yrGAyjkAQZ1ZXXCi4nPdf3yCcR9ZYWyYFT3KwWQ8+Vphq&#10;2/GRHidfiABhl6KC0vsmldJlJRl0Y9sQBy+3rUEfZFtI3WIX4KaW0yhaSIMVh4USG/opKbud7kZB&#10;fug+50l3/fWX+Dhb7LCKr/ap1GjYb5cgPPX+Hf5vH7SCWRLD60w4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HhZsMAAADcAAAADwAAAAAAAAAAAAAAAACYAgAAZHJzL2Rv&#10;d25yZXYueG1sUEsFBgAAAAAEAAQA9QAAAIgDAAAAAA==&#10;" stroked="f">
                <v:textbox>
                  <w:txbxContent>
                    <w:p w:rsidR="00BF50F8" w:rsidRPr="00E20335" w:rsidRDefault="00BF50F8"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66"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Zh7TCAAAA3AAAAA8AAABkcnMvZG93bnJldi54bWxET89rwjAUvgv7H8Ib7KbJZIirRtmGgiBT&#10;2nnx9mieTbF5KU3U+t+bw8Djx/d7vuxdI67UhdqzhveRAkFcelNzpeHwtx5OQYSIbLDxTBruFGC5&#10;eBnMMTP+xjldi1iJFMIhQw02xjaTMpSWHIaRb4kTd/Kdw5hgV0nT4S2Fu0aOlZpIhzWnBost/Vgq&#10;z8XFaaiL3930vlqX9jtX+2IVFW6PZ63fXvuvGYhIfXyK/90bo+HjM61NZ9IRkI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mYe0wgAAANwAAAAPAAAAAAAAAAAAAAAAAJ8C&#10;AABkcnMvZG93bnJldi54bWxQSwUGAAAAAAQABAD3AAAAjgMAAAAA&#10;">
                <v:imagedata r:id="rId2" o:title=""/>
                <v:path arrowok="t"/>
              </v:shape>
              <v:line id="Gerade Verbindung 657" o:spid="_x0000_s1167"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3FsQAAADcAAAADwAAAGRycy9kb3ducmV2LnhtbESPQWvCQBCF7wX/wzJCb3WjlGJSV1FR&#10;6UlQo70O2WkSmp0Nu2uM/94tFDw+3rzvzZstetOIjpyvLSsYjxIQxIXVNZcK8tP2bQrCB2SNjWVS&#10;cCcPi/ngZYaZtjc+UHcMpYgQ9hkqqEJoMyl9UZFBP7ItcfR+rDMYonSl1A5vEW4aOUmSD2mw5thQ&#10;YUvriorf49XEN/arXb7u2OD94L7zaTG+bHZnpV6H/fITRKA+PI//019awXuawt+YS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MncW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55680" behindDoc="0" locked="0" layoutInCell="1" allowOverlap="1" wp14:anchorId="21ECC38F" wp14:editId="13170D68">
              <wp:simplePos x="0" y="0"/>
              <wp:positionH relativeFrom="page">
                <wp:posOffset>9963302</wp:posOffset>
              </wp:positionH>
              <wp:positionV relativeFrom="page">
                <wp:posOffset>629107</wp:posOffset>
              </wp:positionV>
              <wp:extent cx="435600" cy="6200740"/>
              <wp:effectExtent l="0" t="0" r="3175" b="0"/>
              <wp:wrapNone/>
              <wp:docPr id="476" name="Gruppieren 47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7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BF50F8" w:rsidRPr="00E20335" w:rsidRDefault="00BF50F8"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3" name="Grafik 48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84" name="Gerade Verbindung 48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76" o:spid="_x0000_s1168" style="position:absolute;margin-left:784.5pt;margin-top:49.55pt;width:34.3pt;height:488.25pt;z-index:25165568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">
              <v:shape id="_x0000_s1169"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LgcQA&#10;AADcAAAADwAAAGRycy9kb3ducmV2LnhtbESPW2sCMRSE34X+h3AKfdOsItVujSKCUIWCtwcfD5vT&#10;3a2bkyWJe/n3TUHwcZiZb5jFqjOVaMj50rKC8SgBQZxZXXKu4HLeDucgfEDWWFkmBT15WC1fBgtM&#10;tW35SM0p5CJC2KeooAihTqX0WUEG/cjWxNH7sc5giNLlUjtsI9xUcpIk79JgyXGhwJo2BWW3090o&#10;QKe/97+N6+fmurse7tOy/TC9Um+v3foTRKAuPMOP9pdWMJ3N4P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pi4HEAAAA3AAAAA8AAAAAAAAAAAAAAAAAmAIAAGRycy9k&#10;b3ducmV2LnhtbFBLBQYAAAAABAAEAPUAAACJAwAAAAA=&#10;" stroked="f">
                <v:textbox>
                  <w:txbxContent>
                    <w:p w:rsidR="00BF50F8" w:rsidRPr="00E20335" w:rsidRDefault="00BF50F8" w:rsidP="004F754E">
                      <w:pPr>
                        <w:pStyle w:val="NL-Kopfzeilen-Titel"/>
                      </w:pPr>
                      <w:r>
                        <w:t>Landesinstitut für Schulentwicklung</w:t>
                      </w:r>
                    </w:p>
                  </w:txbxContent>
                </v:textbox>
              </v:shape>
              <v:shape id="Grafik 483" o:spid="_x0000_s1170"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qBubHAAAA3AAAAA8AAABkcnMvZG93bnJldi54bWxEj0trwzAQhO+B/gexhV5CI7fpI7hRQjE0&#10;JJdAHpfc1tbWMrVWwlJjt78+ChR6HGbmG2a+HGwrztSFxrGCh0kGgrhyuuFawfHwcT8DESKyxtYx&#10;KfihAMvFzWiOuXY97+i8j7VIEA45KjAx+lzKUBmyGCbOEyfv03UWY5JdLXWHfYLbVj5m2Yu02HBa&#10;MOipMFR97b+tgtVvLPm02fbP5lAUr+XOl2Hslbq7Hd7fQEQa4n/4r73WCp5mU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qBubHAAAA3AAAAA8AAAAAAAAAAAAA&#10;AAAAnwIAAGRycy9kb3ducmV2LnhtbFBLBQYAAAAABAAEAPcAAACTAwAAAAA=&#10;">
                <v:imagedata r:id="rId2" o:title=""/>
                <v:path arrowok="t"/>
                <o:lock v:ext="edit" aspectratio="f"/>
              </v:shape>
              <v:line id="Gerade Verbindung 484" o:spid="_x0000_s1171"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OVcMAAADcAAAADwAAAGRycy9kb3ducmV2LnhtbESPQWvCQBCF7wX/wzJCb3WjSAnRVVSs&#10;9FRQo16H7JgEs7Nhdxvjv+8WBI+PN+978+bL3jSiI+drywrGowQEcWF1zaWC/Pj1kYLwAVljY5kU&#10;PMjDcjF4m2Om7Z331B1CKSKEfYYKqhDaTEpfVGTQj2xLHL2rdQZDlK6U2uE9wk0jJ0nyKQ3WHBsq&#10;bGlTUXE7/Jr4xs96l286NvjYu0ueFuPzdndS6n3Yr2YgAvXhdfxMf2sF03QK/2MiA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qTlXDAAAA3AAAAA8AAAAAAAAAAAAA&#10;AAAAoQIAAGRycy9kb3ducmV2LnhtbFBLBQYAAAAABAAEAPkAAACRAw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Default="00BF50F8"/>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6A1C37" w:rsidRDefault="00BF50F8" w:rsidP="00A74C42">
    <w:pPr>
      <w:pStyle w:val="Kopfzeile"/>
    </w:pPr>
    <w:r w:rsidRPr="0083270B">
      <w:rPr>
        <w:rFonts w:eastAsiaTheme="minorHAnsi" w:cs="Arial"/>
        <w:noProof/>
        <w:sz w:val="24"/>
        <w:szCs w:val="24"/>
      </w:rPr>
      <mc:AlternateContent>
        <mc:Choice Requires="wps">
          <w:drawing>
            <wp:anchor distT="0" distB="0" distL="114300" distR="114300" simplePos="0" relativeHeight="251659776" behindDoc="0" locked="0" layoutInCell="1" allowOverlap="1" wp14:anchorId="018F32D9" wp14:editId="6D9E57AA">
              <wp:simplePos x="0" y="0"/>
              <wp:positionH relativeFrom="page">
                <wp:posOffset>-1654492</wp:posOffset>
              </wp:positionH>
              <wp:positionV relativeFrom="page">
                <wp:posOffset>2560002</wp:posOffset>
              </wp:positionV>
              <wp:extent cx="4191000" cy="352425"/>
              <wp:effectExtent l="0" t="4763" r="0" b="0"/>
              <wp:wrapNone/>
              <wp:docPr id="48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BF50F8" w:rsidRPr="00E20335" w:rsidRDefault="00BF50F8" w:rsidP="00CD1CB7">
                          <w:pPr>
                            <w:pStyle w:val="Fuzeile"/>
                          </w:pPr>
                          <w:r w:rsidRPr="00595C5A">
                            <w:t>© Landesin</w:t>
                          </w:r>
                          <w:r>
                            <w:t>stitut für Schulentwicklung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72" type="#_x0000_t202" style="position:absolute;margin-left:-130.25pt;margin-top:201.55pt;width:330pt;height:27.75pt;rotation:90;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" stroked="f">
              <v:textbox>
                <w:txbxContent>
                  <w:p w:rsidR="00BF50F8" w:rsidRPr="00E20335" w:rsidRDefault="00BF50F8" w:rsidP="00CD1CB7">
                    <w:pPr>
                      <w:pStyle w:val="Fuzeile"/>
                    </w:pPr>
                    <w:r w:rsidRPr="00595C5A">
                      <w:t>© Landesin</w:t>
                    </w:r>
                    <w:r>
                      <w:t>stitut für Schulentwicklung 2016</w:t>
                    </w:r>
                  </w:p>
                </w:txbxContent>
              </v:textbox>
              <w10:wrap anchorx="page" anchory="page"/>
            </v:shape>
          </w:pict>
        </mc:Fallback>
      </mc:AlternateContent>
    </w:r>
    <w:r>
      <w:rPr>
        <w:noProof/>
      </w:rPr>
      <mc:AlternateContent>
        <mc:Choice Requires="wpg">
          <w:drawing>
            <wp:anchor distT="0" distB="0" distL="114300" distR="114300" simplePos="0" relativeHeight="251658752" behindDoc="0" locked="0" layoutInCell="1" allowOverlap="1" wp14:anchorId="6E9614BC" wp14:editId="0EA65EF8">
              <wp:simplePos x="0" y="0"/>
              <wp:positionH relativeFrom="page">
                <wp:posOffset>9963302</wp:posOffset>
              </wp:positionH>
              <wp:positionV relativeFrom="page">
                <wp:posOffset>629107</wp:posOffset>
              </wp:positionV>
              <wp:extent cx="435600" cy="6200740"/>
              <wp:effectExtent l="0" t="0" r="3175" b="0"/>
              <wp:wrapNone/>
              <wp:docPr id="490" name="Gruppieren 49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9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BF50F8" w:rsidRPr="00E20335" w:rsidRDefault="00BF50F8"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2" name="Grafik 49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93" name="Gerade Verbindung 493"/>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90" o:spid="_x0000_s1173" style="position:absolute;margin-left:784.5pt;margin-top:49.55pt;width:34.3pt;height:488.25pt;z-index:25165875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PQSXwq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7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BQlMQA&#10;AADcAAAADwAAAGRycy9kb3ducmV2LnhtbESPT2sCMRTE7wW/Q3iCt5pVpOhqFBEEFQrttgePj81z&#10;d3XzsiRx/3z7plDocZiZ3zCbXW9q0ZLzlWUFs2kCgji3uuJCwffX8XUJwgdkjbVlUjCQh9129LLB&#10;VNuOP6nNQiEihH2KCsoQmlRKn5dk0E9tQxy9m3UGQ5SukNphF+GmlvMkeZMGK44LJTZ0KCl/ZE+j&#10;AJ1+v9xbNyzN9Xz9eC6qbmUGpSbjfr8GEagP/+G/9kkrWKxm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AUJTEAAAA3AAAAA8AAAAAAAAAAAAAAAAAmAIAAGRycy9k&#10;b3ducmV2LnhtbFBLBQYAAAAABAAEAPUAAACJAwAAAAA=&#10;" stroked="f">
                <v:textbox>
                  <w:txbxContent>
                    <w:p w:rsidR="00BF50F8" w:rsidRPr="00E20335" w:rsidRDefault="00BF50F8"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92" o:spid="_x0000_s117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NaDHAAAA3AAAAA8AAABkcnMvZG93bnJldi54bWxEj0trwzAQhO+B/gexhVxCIzc0fbhRQjC0&#10;pJdAHpfc1tbWMrVWwlJjt78+KgR6HGbmG2axGmwrztSFxrGC+2kGgrhyuuFawfHwdvcMIkRkja1j&#10;UvBDAVbLm9ECc+163tF5H2uRIBxyVGBi9LmUoTJkMUydJ07ep+ssxiS7WuoO+wS3rZxl2aO02HBa&#10;MOipMFR97b+tgvffWPLpY9vPzaEonsqdL8PEKzW+HdavICIN8T98bW+0goeXGfydSUdALi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o/NaDHAAAA3AAAAA8AAAAAAAAAAAAA&#10;AAAAnwIAAGRycy9kb3ducmV2LnhtbFBLBQYAAAAABAAEAPcAAACTAwAAAAA=&#10;">
                <v:imagedata r:id="rId2" o:title=""/>
                <v:path arrowok="t"/>
                <o:lock v:ext="edit" aspectratio="f"/>
              </v:shape>
              <v:line id="Gerade Verbindung 493" o:spid="_x0000_s117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A/MQAAADcAAAADwAAAGRycy9kb3ducmV2LnhtbESPQWvCQBCF74L/YRmhN93YFrHRVVSq&#10;9CRo03odsmMSzM6G3TXGf98tCB4fb9735s2XnalFS85XlhWMRwkI4tzqigsF2fd2OAXhA7LG2jIp&#10;uJOH5aLfm2Oq7Y0P1B5DISKEfYoKyhCaVEqfl2TQj2xDHL2zdQZDlK6Q2uEtwk0tX5NkIg1WHBtK&#10;bGhTUn45Xk18Y7/eZZuWDd4P7pRN8/Hv5+5HqZdBt5qBCNSF5/Ej/aUVvH+8wf+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2kD8xAAAANwAAAAPAAAAAAAAAAAA&#10;AAAAAKECAABkcnMvZG93bnJldi54bWxQSwUGAAAAAAQABAD5AAAAkgM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6A1C37" w:rsidRDefault="00BF50F8" w:rsidP="00A74C42">
    <w:pPr>
      <w:pStyle w:val="Kopfzeile"/>
    </w:pPr>
    <w:r>
      <w:rPr>
        <w:noProof/>
      </w:rPr>
      <mc:AlternateContent>
        <mc:Choice Requires="wpg">
          <w:drawing>
            <wp:anchor distT="0" distB="0" distL="114300" distR="114300" simplePos="0" relativeHeight="251664896" behindDoc="0" locked="0" layoutInCell="1" allowOverlap="1" wp14:anchorId="35405B55" wp14:editId="00FC929E">
              <wp:simplePos x="0" y="0"/>
              <wp:positionH relativeFrom="page">
                <wp:posOffset>619125</wp:posOffset>
              </wp:positionH>
              <wp:positionV relativeFrom="page">
                <wp:posOffset>295275</wp:posOffset>
              </wp:positionV>
              <wp:extent cx="6220800" cy="435600"/>
              <wp:effectExtent l="0" t="0" r="8890" b="3175"/>
              <wp:wrapNone/>
              <wp:docPr id="48"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50"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BF50F8" w:rsidRPr="00E20335" w:rsidRDefault="00BF50F8"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1"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53"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77" style="position:absolute;margin-left:48.75pt;margin-top:23.25pt;width:489.85pt;height:34.3pt;z-index:25166489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DusduCYBAAAtQoA&#10;AA4AAAAAAAAAAAAAAAAAPAIAAGRycy9lMm9Eb2MueG1sUEsBAi0AFAAGAAgAAAAhAE+hrsW6AAAA&#10;IQEAABkAAAAAAAAAAAAAAAAAAAcAAGRycy9fcmVscy9lMm9Eb2MueG1sLnJlbHNQSwECLQAUAAYA&#10;CAAAACEAvjttI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178"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tCvbwA&#10;AADbAAAADwAAAGRycy9kb3ducmV2LnhtbERPSwrCMBDdC94hjOBGNFX8VqOooLj1c4CxGdtiMylN&#10;tPX2ZiG4fLz/atOYQrypcrllBcNBBII4sTrnVMHteujPQTiPrLGwTAo+5GCzbrdWGGtb85neF5+K&#10;EMIuRgWZ92UspUsyMugGtiQO3MNWBn2AVSp1hXUIN4UcRdFUGsw5NGRY0j6j5Hl5GQWPU92bLOr7&#10;0d9m5/F0h/nsbj9KdTvNdgnCU+P/4p/7pBVMwvr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bC0K9vAAAANsAAAAPAAAAAAAAAAAAAAAAAJgCAABkcnMvZG93bnJldi54&#10;bWxQSwUGAAAAAAQABAD1AAAAgQMAAAAA&#10;" stroked="f">
                <v:textbox>
                  <w:txbxContent>
                    <w:p w:rsidR="00BF50F8" w:rsidRPr="00E20335" w:rsidRDefault="00BF50F8"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79"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hEt7EAAAA2wAAAA8AAABkcnMvZG93bnJldi54bWxEj0FrAjEUhO+C/yE8oTdNLLTI1uxSRaFQ&#10;tLh66e2xed0sbl6WTarrvzcFocdhZr5hlsXgWnGhPjSeNcxnCgRx5U3DtYbTcTtdgAgR2WDrmTTc&#10;KECRj0dLzIy/8oEuZaxFgnDIUIONscukDJUlh2HmO+Lk/fjeYUyyr6Xp8ZrgrpXPSr1Khw2nBYsd&#10;rS1V5/LXaWjK3X5x22wruzqor3ITFX5+n7V+mgzvbyAiDfE//Gh/GA0vc/j7kn6AzO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ShEt7EAAAA2wAAAA8AAAAAAAAAAAAAAAAA&#10;nwIAAGRycy9kb3ducmV2LnhtbFBLBQYAAAAABAAEAPcAAACQAwAAAAA=&#10;">
                <v:imagedata r:id="rId2" o:title=""/>
                <v:path arrowok="t"/>
              </v:shape>
              <v:line id="Gerade Verbindung 657" o:spid="_x0000_s1180"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LN9ZMMAAADbAAAADwAAAGRycy9kb3ducmV2LnhtbESPQWvCQBCF70L/wzIFb7qxYpHoKq2o&#10;eBK0qV6H7JiEZmfD7hrjv3eFgsfHm/e9efNlZ2rRkvOVZQWjYQKCOLe64kJB9rMZTEH4gKyxtkwK&#10;7uRhuXjrzTHV9sYHao+hEBHCPkUFZQhNKqXPSzLoh7Yhjt7FOoMhSldI7fAW4aaWH0nyKQ1WHBtK&#10;bGhVUv53vJr4xv57m61aNng/uHM2zUen9fZXqf579zUDEagLr+P/9E4rmIzhuSUCQC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izfWTDAAAA2wAAAA8AAAAAAAAAAAAA&#10;AAAAoQIAAGRycy9kb3ducmV2LnhtbFBLBQYAAAAABAAEAPkAAACRAwAAAAA=&#10;" strokecolor="#a6a6a6" strokeweight=".5pt"/>
              <w10:wrap anchorx="page" anchory="pag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6A1C37" w:rsidRDefault="00BF50F8" w:rsidP="00A74C42">
    <w:pPr>
      <w:pStyle w:val="Kopfzeile"/>
    </w:pPr>
    <w:r>
      <w:rPr>
        <w:noProof/>
      </w:rPr>
      <mc:AlternateContent>
        <mc:Choice Requires="wpg">
          <w:drawing>
            <wp:anchor distT="0" distB="0" distL="114300" distR="114300" simplePos="0" relativeHeight="251668992" behindDoc="0" locked="0" layoutInCell="1" allowOverlap="1" wp14:anchorId="4DFCEC1D" wp14:editId="7AFB0094">
              <wp:simplePos x="0" y="0"/>
              <wp:positionH relativeFrom="page">
                <wp:posOffset>10015855</wp:posOffset>
              </wp:positionH>
              <wp:positionV relativeFrom="page">
                <wp:posOffset>827949</wp:posOffset>
              </wp:positionV>
              <wp:extent cx="434975" cy="6200140"/>
              <wp:effectExtent l="0" t="0" r="3175" b="0"/>
              <wp:wrapNone/>
              <wp:docPr id="1526" name="Gruppieren 1526"/>
              <wp:cNvGraphicFramePr/>
              <a:graphic xmlns:a="http://schemas.openxmlformats.org/drawingml/2006/main">
                <a:graphicData uri="http://schemas.microsoft.com/office/word/2010/wordprocessingGroup">
                  <wpg:wgp>
                    <wpg:cNvGrpSpPr/>
                    <wpg:grpSpPr>
                      <a:xfrm>
                        <a:off x="0" y="0"/>
                        <a:ext cx="434975" cy="6200140"/>
                        <a:chOff x="-20664" y="238071"/>
                        <a:chExt cx="435600" cy="5821481"/>
                      </a:xfrm>
                    </wpg:grpSpPr>
                    <wps:wsp>
                      <wps:cNvPr id="1530"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BF50F8" w:rsidRPr="00E20335" w:rsidRDefault="00BF50F8" w:rsidP="00B4075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531" name="Grafik 153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534" name="Gerade Verbindung 153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526" o:spid="_x0000_s1181" style="position:absolute;margin-left:788.65pt;margin-top:65.2pt;width:34.25pt;height:488.2pt;z-index:25166899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">
              <v:shapetype id="_x0000_t202" coordsize="21600,21600" o:spt="202" path="m,l,21600r21600,l21600,xe">
                <v:stroke joinstyle="miter"/>
                <v:path gradientshapeok="t" o:connecttype="rect"/>
              </v:shapetype>
              <v:shape id="_x0000_s118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g+bsYA&#10;AADdAAAADwAAAGRycy9kb3ducmV2LnhtbESPS2sDMQyE74X+B6NCb423r5Bs4oRSKLSBQl6HHMVa&#10;2d12LS+2s49/Hx0KvUnMaObTcj24RnUUYu3ZwOMkA0VceFtzaeB4+HiYgYoJ2WLjmQyMFGG9ur1Z&#10;Ym59zzvq9qlUEsIxRwNVSm2udSwqchgnviUW7eyDwyRrKLUN2Eu4a/RTlk21w5qlocKW3isqfvcX&#10;ZwCD/d78dGGcudPXaXt5qfu5G425vxveFqASDenf/Hf9aQX/9Vn45RsZQa+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Bg+bsYAAADdAAAADwAAAAAAAAAAAAAAAACYAgAAZHJz&#10;L2Rvd25yZXYueG1sUEsFBgAAAAAEAAQA9QAAAIsDAAAAAA==&#10;" stroked="f">
                <v:textbox>
                  <w:txbxContent>
                    <w:p w:rsidR="00BF50F8" w:rsidRPr="00E20335" w:rsidRDefault="00BF50F8" w:rsidP="00B4075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531" o:spid="_x0000_s118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beYQbFAAAA3QAAAA8AAABkcnMvZG93bnJldi54bWxET8lqwzAQvRf6D2ICvZRETksWnCihGFra&#10;SyHLJbexNbFMrJGw1Njt11eFQm7zeOust4NtxZW60DhWMJ1kIIgrpxuuFRwPr+MliBCRNbaOScE3&#10;Bdhu7u/WmGvX846u+1iLFMIhRwUmRp9LGSpDFsPEeeLEnV1nMSbY1VJ32Kdw28qnLJtLiw2nBoOe&#10;CkPVZf9lFbz9xJJPH5/9zByKYlHufBkevVIPo+FlBSLSEG/if/e7TvNnz1P4+yadID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W3mEGxQAAAN0AAAAPAAAAAAAAAAAAAAAA&#10;AJ8CAABkcnMvZG93bnJldi54bWxQSwUGAAAAAAQABAD3AAAAkQMAAAAA&#10;">
                <v:imagedata r:id="rId2" o:title=""/>
                <v:path arrowok="t"/>
                <o:lock v:ext="edit" aspectratio="f"/>
              </v:shape>
              <v:line id="Gerade Verbindung 1534" o:spid="_x0000_s118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sds2MYAAADdAAAADwAAAGRycy9kb3ducmV2LnhtbESPzWrDMBCE74G+g9hCb4mcvxLcyKYJ&#10;ScipkNRtr4u1tU2tlZFUx3n7qBDobZeZb3Z2nQ+mFT0531hWMJ0kIIhLqxuuFBTv+/EKhA/IGlvL&#10;pOBKHvLsYbTGVNsLn6g/h0rEEPYpKqhD6FIpfVmTQT+xHXHUvq0zGOLqKqkdXmK4aeUsSZ6lwYbj&#10;hRo72tZU/px/TazxtjkU254NXk/uq1iV08/d4UOpp8fh9QVEoCH8m+/0UUduOV/A3zdxBJn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bHbNjGAAAA3QAAAA8AAAAAAAAA&#10;AAAAAAAAoQIAAGRycy9kb3ducmV2LnhtbFBLBQYAAAAABAAEAPkAAACUAwAAAAA=&#10;" strokecolor="#a6a6a6" strokeweight=".5pt"/>
              <w10:wrap anchorx="page" anchory="page"/>
            </v:group>
          </w:pict>
        </mc:Fallback>
      </mc:AlternateContent>
    </w:r>
    <w:r w:rsidRPr="0083270B">
      <w:rPr>
        <w:rFonts w:eastAsiaTheme="minorHAnsi" w:cs="Arial"/>
        <w:noProof/>
        <w:sz w:val="24"/>
        <w:szCs w:val="24"/>
      </w:rPr>
      <mc:AlternateContent>
        <mc:Choice Requires="wps">
          <w:drawing>
            <wp:anchor distT="0" distB="0" distL="114300" distR="114300" simplePos="0" relativeHeight="251671040" behindDoc="0" locked="0" layoutInCell="1" allowOverlap="1" wp14:anchorId="04D92DA8" wp14:editId="1AB93397">
              <wp:simplePos x="0" y="0"/>
              <wp:positionH relativeFrom="page">
                <wp:posOffset>-1494790</wp:posOffset>
              </wp:positionH>
              <wp:positionV relativeFrom="page">
                <wp:posOffset>2849880</wp:posOffset>
              </wp:positionV>
              <wp:extent cx="4191000" cy="352425"/>
              <wp:effectExtent l="0" t="4763" r="0" b="0"/>
              <wp:wrapNone/>
              <wp:docPr id="154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BF50F8" w:rsidRPr="00E20335" w:rsidRDefault="00BF50F8" w:rsidP="00B40750">
                          <w:pPr>
                            <w:pStyle w:val="Fuzeile"/>
                          </w:pPr>
                          <w:r w:rsidRPr="00595C5A">
                            <w:t>© Landesin</w:t>
                          </w:r>
                          <w:r>
                            <w:t>stitut für Schulentwicklung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85" type="#_x0000_t202" style="position:absolute;margin-left:-117.7pt;margin-top:224.4pt;width:330pt;height:27.75pt;rotation:90;z-index:251671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" stroked="f">
              <v:textbox>
                <w:txbxContent>
                  <w:p w:rsidR="00BF50F8" w:rsidRPr="00E20335" w:rsidRDefault="00BF50F8" w:rsidP="00B40750">
                    <w:pPr>
                      <w:pStyle w:val="Fuzeile"/>
                    </w:pPr>
                    <w:r w:rsidRPr="00595C5A">
                      <w:t>© Landesin</w:t>
                    </w:r>
                    <w:r>
                      <w:t>stitut für Schulentwicklung 2016</w:t>
                    </w:r>
                  </w:p>
                </w:txbxContent>
              </v:textbox>
              <w10:wrap anchorx="page" anchory="page"/>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6A1C37" w:rsidRDefault="00BF50F8" w:rsidP="00A74C42">
    <w:pPr>
      <w:pStyle w:val="Kopfzeile"/>
    </w:pPr>
    <w:r>
      <w:rPr>
        <w:noProof/>
      </w:rPr>
      <mc:AlternateContent>
        <mc:Choice Requires="wpg">
          <w:drawing>
            <wp:anchor distT="0" distB="0" distL="114300" distR="114300" simplePos="0" relativeHeight="251678208" behindDoc="0" locked="0" layoutInCell="1" allowOverlap="1" wp14:anchorId="05E24A13" wp14:editId="55405C52">
              <wp:simplePos x="0" y="0"/>
              <wp:positionH relativeFrom="page">
                <wp:posOffset>771525</wp:posOffset>
              </wp:positionH>
              <wp:positionV relativeFrom="page">
                <wp:posOffset>447675</wp:posOffset>
              </wp:positionV>
              <wp:extent cx="6220800" cy="435600"/>
              <wp:effectExtent l="0" t="0" r="8890" b="3175"/>
              <wp:wrapNone/>
              <wp:docPr id="1587"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588"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BF50F8" w:rsidRPr="00E20335" w:rsidRDefault="00BF50F8" w:rsidP="00B4075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589"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590"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86" style="position:absolute;margin-left:60.75pt;margin-top:35.25pt;width:489.85pt;height:34.3pt;z-index:25167820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">
              <v:shapetype id="_x0000_t202" coordsize="21600,21600" o:spt="202" path="m,l,21600r21600,l21600,xe">
                <v:stroke joinstyle="miter"/>
                <v:path gradientshapeok="t" o:connecttype="rect"/>
              </v:shapetype>
              <v:shape id="_x0000_s1187"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DlvMQA&#10;AADdAAAADwAAAGRycy9kb3ducmV2LnhtbESPzW7CQAyE75V4h5WRuFRlAyp/gQUVJBBXKA9gsiaJ&#10;yHqj7JaEt8eHStxszXjm82rTuUo9qAmlZwOjYQKKOPO25NzA5Xf/NQcVIrLFyjMZeFKAzbr3scLU&#10;+pZP9DjHXEkIhxQNFDHWqdYhK8hhGPqaWLSbbxxGWZtc2wZbCXeVHifJVDssWRoKrGlXUHY//zkD&#10;t2P7OVm010O8zE7f0y2Ws6t/GjPodz9LUJG6+Db/Xx+t4E/mgivfyAh6/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A5bzEAAAA3QAAAA8AAAAAAAAAAAAAAAAAmAIAAGRycy9k&#10;b3ducmV2LnhtbFBLBQYAAAAABAAEAPUAAACJAwAAAAA=&#10;" stroked="f">
                <v:textbox>
                  <w:txbxContent>
                    <w:p w:rsidR="00BF50F8" w:rsidRPr="00E20335" w:rsidRDefault="00BF50F8" w:rsidP="00B4075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88"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tAVzDEAAAA3QAAAA8AAABkcnMvZG93bnJldi54bWxET99rwjAQfhf2P4QT9qaJg0mtRtmGwkCm&#10;tNuLb0dza4rNpTSZ1v9+GQx8u4/v5602g2vFhfrQeNYwmyoQxJU3Ddcavj53kwxEiMgGW8+k4UYB&#10;NuuH0Qpz469c0KWMtUghHHLUYGPscilDZclhmPqOOHHfvncYE+xraXq8pnDXyiel5tJhw6nBYkdv&#10;lqpz+eM0NOXHIbttd5V9LdSx3EaF+9NZ68fx8LIEEWmId/G/+92k+c/ZAv6+SSfI9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tAVzDEAAAA3QAAAA8AAAAAAAAAAAAAAAAA&#10;nwIAAGRycy9kb3ducmV2LnhtbFBLBQYAAAAABAAEAPcAAACQAwAAAAA=&#10;">
                <v:imagedata r:id="rId2" o:title=""/>
                <v:path arrowok="t"/>
              </v:shape>
              <v:line id="Gerade Verbindung 657" o:spid="_x0000_s1189"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o14cUAAADdAAAADwAAAGRycy9kb3ducmV2LnhtbESPQWvCQBCF7wX/wzJCb3VjocVGV1Fp&#10;paeCNup1yI5JMDsbdrcx/vvOodDbPOZ9b94sVoNrVU8hNp4NTCcZKOLS24YrA8X3x9MMVEzIFlvP&#10;ZOBOEVbL0cMCc+tvvKf+kColIRxzNFCn1OVax7Imh3HiO2LZXXxwmESGStuANwl3rX7OslftsGG5&#10;UGNH25rK6+HHSY2vza7Y9uzwvg/nYlZOT++7ozGP42E9B5VoSP/mP/rTCvfyJv3lGxlBL3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5o14c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76160" behindDoc="0" locked="0" layoutInCell="1" allowOverlap="1" wp14:anchorId="599F7547" wp14:editId="556300F4">
              <wp:simplePos x="0" y="0"/>
              <wp:positionH relativeFrom="page">
                <wp:posOffset>10078720</wp:posOffset>
              </wp:positionH>
              <wp:positionV relativeFrom="page">
                <wp:posOffset>932815</wp:posOffset>
              </wp:positionV>
              <wp:extent cx="434975" cy="6200140"/>
              <wp:effectExtent l="0" t="0" r="3175" b="0"/>
              <wp:wrapNone/>
              <wp:docPr id="1580" name="Gruppieren 1580"/>
              <wp:cNvGraphicFramePr/>
              <a:graphic xmlns:a="http://schemas.openxmlformats.org/drawingml/2006/main">
                <a:graphicData uri="http://schemas.microsoft.com/office/word/2010/wordprocessingGroup">
                  <wpg:wgp>
                    <wpg:cNvGrpSpPr/>
                    <wpg:grpSpPr>
                      <a:xfrm>
                        <a:off x="0" y="0"/>
                        <a:ext cx="434975" cy="6200140"/>
                        <a:chOff x="-20664" y="238071"/>
                        <a:chExt cx="435600" cy="5821481"/>
                      </a:xfrm>
                    </wpg:grpSpPr>
                    <wps:wsp>
                      <wps:cNvPr id="158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BF50F8" w:rsidRPr="00E20335" w:rsidRDefault="00BF50F8" w:rsidP="00B4075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582" name="Grafik 158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583" name="Gerade Verbindung 1583"/>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580" o:spid="_x0000_s1190" style="position:absolute;margin-left:793.6pt;margin-top:73.45pt;width:34.25pt;height:488.2pt;z-index:25167616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">
              <v:shape id="_x0000_s119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tSEsMA&#10;AADdAAAADwAAAGRycy9kb3ducmV2LnhtbERPS2sCMRC+F/wPYYTeatZiy7oaRYSCLRTq4+Bx2Iy7&#10;q5vJksR9/PumUPA2H99zluve1KIl5yvLCqaTBARxbnXFhYLT8eMlBeEDssbaMikYyMN6NXpaYqZt&#10;x3tqD6EQMYR9hgrKEJpMSp+XZNBPbEMcuYt1BkOErpDaYRfDTS1fk+RdGqw4NpTY0Lak/Ha4GwXo&#10;9PfXtXVDas6f55/7rOrmZlDqedxvFiAC9eEh/nfvdJz/lk7h75t4gl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OtSEsMAAADdAAAADwAAAAAAAAAAAAAAAACYAgAAZHJzL2Rv&#10;d25yZXYueG1sUEsFBgAAAAAEAAQA9QAAAIgDAAAAAA==&#10;" stroked="f">
                <v:textbox>
                  <w:txbxContent>
                    <w:p w:rsidR="00BF50F8" w:rsidRPr="00E20335" w:rsidRDefault="00BF50F8" w:rsidP="00B40750">
                      <w:pPr>
                        <w:pStyle w:val="NL-Kopfzeilen-Titel"/>
                      </w:pPr>
                      <w:r>
                        <w:t>Landesinstitut für Schulentwicklung</w:t>
                      </w:r>
                    </w:p>
                  </w:txbxContent>
                </v:textbox>
              </v:shape>
              <v:shape id="Grafik 1582" o:spid="_x0000_s119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WzNpbEAAAA3QAAAA8AAABkcnMvZG93bnJldi54bWxET01rAjEQvQv9D2EKvUjNKmhlNUpZsNRL&#10;Qe2lt9nNuFm6mYRN6m77601B8DaP9znr7WBbcaEuNI4VTCcZCOLK6YZrBZ+n3fMSRIjIGlvHpOCX&#10;Amw3D6M15tr1fKDLMdYihXDIUYGJ0edShsqQxTBxnjhxZ9dZjAl2tdQd9inctnKWZQtpseHUYNBT&#10;Yaj6Pv5YBW9/seSv/Uc/N6eieCkPvgxjr9TT4/C6AhFpiHfxzf2u0/z5cgb/36QT5OYK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WzNpbEAAAA3QAAAA8AAAAAAAAAAAAAAAAA&#10;nwIAAGRycy9kb3ducmV2LnhtbFBLBQYAAAAABAAEAPcAAACQAwAAAAA=&#10;">
                <v:imagedata r:id="rId2" o:title=""/>
                <v:path arrowok="t"/>
                <o:lock v:ext="edit" aspectratio="f"/>
              </v:shape>
              <v:line id="Gerade Verbindung 1583" o:spid="_x0000_s119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9S8UAAADdAAAADwAAAGRycy9kb3ducmV2LnhtbESPQWvCQBCF7wX/wzJCb3Wj0hKiq6hU&#10;6amgRr0O2TEJZmfD7jbGf98tFLzN8N735s182ZtGdOR8bVnBeJSAIC6srrlUkB+3bykIH5A1NpZJ&#10;wYM8LBeDlzlm2t55T90hlCKGsM9QQRVCm0npi4oM+pFtiaN2tc5giKsrpXZ4j+GmkZMk+ZAGa44X&#10;KmxpU1FxO/yYWON7vcs3HRt87N0lT4vx+XN3Uup12K9mIAL14Wn+p7905N7TKfx9E0e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E9S8UAAADdAAAADwAAAAAAAAAA&#10;AAAAAAChAgAAZHJzL2Rvd25yZXYueG1sUEsFBgAAAAAEAAQA+QAAAJMDAAAAAA==&#10;" strokecolor="#a6a6a6" strokeweight=".5pt"/>
              <w10:wrap anchorx="page" anchory="page"/>
            </v:group>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6A1C37" w:rsidRDefault="00BF50F8" w:rsidP="00A74C42">
    <w:pPr>
      <w:pStyle w:val="Kopfzeile"/>
    </w:pPr>
    <w:r>
      <w:rPr>
        <w:noProof/>
      </w:rPr>
      <mc:AlternateContent>
        <mc:Choice Requires="wpg">
          <w:drawing>
            <wp:anchor distT="0" distB="0" distL="114300" distR="114300" simplePos="0" relativeHeight="251673088" behindDoc="0" locked="0" layoutInCell="1" allowOverlap="1" wp14:anchorId="5BB039C5" wp14:editId="12A51528">
              <wp:simplePos x="0" y="0"/>
              <wp:positionH relativeFrom="page">
                <wp:posOffset>10078720</wp:posOffset>
              </wp:positionH>
              <wp:positionV relativeFrom="page">
                <wp:posOffset>932815</wp:posOffset>
              </wp:positionV>
              <wp:extent cx="434975" cy="6200140"/>
              <wp:effectExtent l="0" t="0" r="3175" b="0"/>
              <wp:wrapNone/>
              <wp:docPr id="1552" name="Gruppieren 1552"/>
              <wp:cNvGraphicFramePr/>
              <a:graphic xmlns:a="http://schemas.openxmlformats.org/drawingml/2006/main">
                <a:graphicData uri="http://schemas.microsoft.com/office/word/2010/wordprocessingGroup">
                  <wpg:wgp>
                    <wpg:cNvGrpSpPr/>
                    <wpg:grpSpPr>
                      <a:xfrm>
                        <a:off x="0" y="0"/>
                        <a:ext cx="434975" cy="6200140"/>
                        <a:chOff x="-20664" y="238071"/>
                        <a:chExt cx="435600" cy="5821481"/>
                      </a:xfrm>
                    </wpg:grpSpPr>
                    <wps:wsp>
                      <wps:cNvPr id="1560"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BF50F8" w:rsidRPr="00E20335" w:rsidRDefault="00BF50F8" w:rsidP="00B4075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17" name="Grafik 217"/>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570" name="Gerade Verbindung 157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552" o:spid="_x0000_s1194" style="position:absolute;margin-left:793.6pt;margin-top:73.45pt;width:34.25pt;height:488.2pt;z-index:25167308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">
              <v:shapetype id="_x0000_t202" coordsize="21600,21600" o:spt="202" path="m,l,21600r21600,l21600,xe">
                <v:stroke joinstyle="miter"/>
                <v:path gradientshapeok="t" o:connecttype="rect"/>
              </v:shapetype>
              <v:shape id="_x0000_s119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sRc8YA&#10;AADdAAAADwAAAGRycy9kb3ducmV2LnhtbESPT0vDQBDF74LfYRnBm91YtMS0myAFQQVBq4ceh+w0&#10;iWZnw+42f769cxC8zfDevPebXTW7Xo0UYufZwO0qA0Vce9txY+Dr8+kmBxUTssXeMxlYKEJVXl7s&#10;sLB+4g8aD6lREsKxQANtSkOhdaxbchhXfiAW7eSDwyRraLQNOEm46/U6yzbaYcfS0OJA+5bqn8PZ&#10;GcBg316/x7Dk7vhyfD/fddODW4y5vpoft6ASzenf/Hf9bAX/fiP88o2Mo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6sRc8YAAADdAAAADwAAAAAAAAAAAAAAAACYAgAAZHJz&#10;L2Rvd25yZXYueG1sUEsFBgAAAAAEAAQA9QAAAIsDAAAAAA==&#10;" stroked="f">
                <v:textbox>
                  <w:txbxContent>
                    <w:p w:rsidR="00BF50F8" w:rsidRPr="00E20335" w:rsidRDefault="00BF50F8" w:rsidP="00B4075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17" o:spid="_x0000_s119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QV5rGAAAA3AAAAA8AAABkcnMvZG93bnJldi54bWxEj0FrAjEUhO+F/ofwCl6KZhWssjVKWajY&#10;i6D20tvbzetm6eYlbFJ37a83QsHjMDPfMKvNYFtxpi40jhVMJxkI4srphmsFn6f38RJEiMgaW8ek&#10;4EIBNuvHhxXm2vV8oPMx1iJBOOSowMTocylDZchimDhPnLxv11mMSXa11B32CW5bOcuyF2mx4bRg&#10;0FNhqPo5/loF279Y8tfHvp+bU1EsyoMvw7NXavQ0vL2CiDTEe/i/vdMKZtMF3M6kIyD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dBXmsYAAADcAAAADwAAAAAAAAAAAAAA&#10;AACfAgAAZHJzL2Rvd25yZXYueG1sUEsFBgAAAAAEAAQA9wAAAJIDAAAAAA==&#10;">
                <v:imagedata r:id="rId2" o:title=""/>
                <v:path arrowok="t"/>
                <o:lock v:ext="edit" aspectratio="f"/>
              </v:shape>
              <v:line id="Gerade Verbindung 1570" o:spid="_x0000_s119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5bTG8UAAADdAAAADwAAAGRycy9kb3ducmV2LnhtbESPQWvCQBCF74X+h2UKvdWNBVuJrtKK&#10;Sk+CGtvrkB2T0Oxs2F1j/Pedg9DbPOZ9b97Ml4NrVU8hNp4NjEcZKOLS24YrA8Vx8zIFFROyxdYz&#10;GbhRhOXi8WGOufVX3lN/SJWSEI45GqhT6nKtY1mTwzjyHbHszj44TCJDpW3Aq4S7Vr9m2Zt22LBc&#10;qLGjVU3l7+HipMbuc1usenZ424efYlqOv9fbkzHPT8PHDFSiIf2b7/SXFW7yLv3lGxlB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5bTG8UAAADdAAAADwAAAAAAAAAA&#10;AAAAAAChAgAAZHJzL2Rvd25yZXYueG1sUEsFBgAAAAAEAAQA+QAAAJMDAAAAAA==&#10;" strokecolor="#a6a6a6" strokeweight=".5pt"/>
              <w10:wrap anchorx="page" anchory="page"/>
            </v:group>
          </w:pict>
        </mc:Fallback>
      </mc:AlternateContent>
    </w:r>
    <w:r w:rsidRPr="0083270B">
      <w:rPr>
        <w:rFonts w:eastAsiaTheme="minorHAnsi" w:cs="Arial"/>
        <w:noProof/>
        <w:sz w:val="24"/>
        <w:szCs w:val="24"/>
      </w:rPr>
      <mc:AlternateContent>
        <mc:Choice Requires="wps">
          <w:drawing>
            <wp:anchor distT="0" distB="0" distL="114300" distR="114300" simplePos="0" relativeHeight="251674112" behindDoc="0" locked="0" layoutInCell="1" allowOverlap="1" wp14:anchorId="62296A28" wp14:editId="69DA7D6F">
              <wp:simplePos x="0" y="0"/>
              <wp:positionH relativeFrom="page">
                <wp:posOffset>-1494790</wp:posOffset>
              </wp:positionH>
              <wp:positionV relativeFrom="page">
                <wp:posOffset>2849880</wp:posOffset>
              </wp:positionV>
              <wp:extent cx="4191000" cy="352425"/>
              <wp:effectExtent l="0" t="4763" r="0" b="0"/>
              <wp:wrapNone/>
              <wp:docPr id="157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BF50F8" w:rsidRPr="00E20335" w:rsidRDefault="00BF50F8" w:rsidP="00B40750">
                          <w:pPr>
                            <w:pStyle w:val="Fuzeile"/>
                          </w:pPr>
                          <w:r w:rsidRPr="00595C5A">
                            <w:t>© Landesin</w:t>
                          </w:r>
                          <w:r>
                            <w:t>stitut für Schulentwicklung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98" type="#_x0000_t202" style="position:absolute;margin-left:-117.7pt;margin-top:224.4pt;width:330pt;height:27.75pt;rotation:90;z-index:251674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" stroked="f">
              <v:textbox>
                <w:txbxContent>
                  <w:p w:rsidR="00BF50F8" w:rsidRPr="00E20335" w:rsidRDefault="00BF50F8" w:rsidP="00B40750">
                    <w:pPr>
                      <w:pStyle w:val="Fuzeile"/>
                    </w:pPr>
                    <w:r w:rsidRPr="00595C5A">
                      <w:t>© Landesin</w:t>
                    </w:r>
                    <w:r>
                      <w:t>stitut für Schulentwicklung 2016</w:t>
                    </w:r>
                  </w:p>
                </w:txbxContent>
              </v:textbox>
              <w10:wrap anchorx="page" anchory="page"/>
            </v:shape>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6A1C37" w:rsidRDefault="00BF50F8" w:rsidP="00A74C42">
    <w:pPr>
      <w:pStyle w:val="Kopfzeile"/>
    </w:pPr>
    <w:r>
      <w:rPr>
        <w:noProof/>
      </w:rPr>
      <mc:AlternateContent>
        <mc:Choice Requires="wpg">
          <w:drawing>
            <wp:anchor distT="0" distB="0" distL="114300" distR="114300" simplePos="0" relativeHeight="251682304" behindDoc="0" locked="0" layoutInCell="1" allowOverlap="1" wp14:anchorId="708314A7" wp14:editId="6FBC2FBE">
              <wp:simplePos x="0" y="0"/>
              <wp:positionH relativeFrom="page">
                <wp:posOffset>641313</wp:posOffset>
              </wp:positionH>
              <wp:positionV relativeFrom="page">
                <wp:posOffset>349250</wp:posOffset>
              </wp:positionV>
              <wp:extent cx="6220460" cy="434975"/>
              <wp:effectExtent l="0" t="0" r="8890" b="3175"/>
              <wp:wrapNone/>
              <wp:docPr id="1657"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460" cy="434975"/>
                        <a:chOff x="-196349" y="0"/>
                        <a:chExt cx="6220391" cy="436728"/>
                      </a:xfrm>
                    </wpg:grpSpPr>
                    <wps:wsp>
                      <wps:cNvPr id="1658"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BF50F8" w:rsidRPr="00E20335" w:rsidRDefault="00BF50F8" w:rsidP="00B4075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670"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68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99" style="position:absolute;margin-left:50.5pt;margin-top:27.5pt;width:489.8pt;height:34.25pt;z-index:251682304;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AmHyF+mgQAAL0K&#10;AAAOAAAAAAAAAAAAAAAAADwCAABkcnMvZTJvRG9jLnhtbFBLAQItABQABgAIAAAAIQBPoa7FugAA&#10;ACEBAAAZAAAAAAAAAAAAAAAAAAIHAABkcnMvX3JlbHMvZTJvRG9jLnhtbC5yZWxzUEsBAi0AFAAG&#10;AAgAAAAhAO8zn8fgAAAACwEAAA8AAAAAAAAAAAAAAAAA8w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200"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Woh8UA&#10;AADdAAAADwAAAGRycy9kb3ducmV2LnhtbESPzW7CQAyE75V4h5UrcalgAyqBpiyoIIG48vMAJmuS&#10;qFlvlN2S8Pb4UImbrRnPfF6ue1erO7Wh8mxgMk5AEefeVlwYuJx3owWoEJEt1p7JwIMCrFeDtyVm&#10;1nd8pPspFkpCOGRooIyxybQOeUkOw9g3xKLdfOswytoW2rbYSbir9TRJUu2wYmkosaFtSfnv6c8Z&#10;uB26j9lXd93Hy/z4mW6wml/9w5jhe//zDSpSH1/m/+uDFfx0JrjyjYygV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BaiHxQAAAN0AAAAPAAAAAAAAAAAAAAAAAJgCAABkcnMv&#10;ZG93bnJldi54bWxQSwUGAAAAAAQABAD1AAAAigMAAAAA&#10;" stroked="f">
                <v:textbox>
                  <w:txbxContent>
                    <w:p w:rsidR="00BF50F8" w:rsidRPr="00E20335" w:rsidRDefault="00BF50F8" w:rsidP="00B4075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20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K7/bGAAAA3QAAAA8AAABkcnMvZG93bnJldi54bWxEj0FrAjEQhe8F/0OYQm81qQcrW6O0olCQ&#10;Vlx76W3YTDeLm8myibr+e+dQ8DbDe/PeN/PlEFp1pj41kS28jA0o4iq6hmsLP4fN8wxUysgO28hk&#10;4UoJlovRwxwLFy+8p3OZayUhnAq04HPuCq1T5SlgGseOWLS/2AfMsva1dj1eJDy0emLMVAdsWBo8&#10;drTyVB3LU7DQlF/fs+t6U/mPvdmV62xw+3u09ulxeH8DlWnId/P/9acT/Omr8Ms3MoJe3A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Irv9sYAAADdAAAADwAAAAAAAAAAAAAA&#10;AACfAgAAZHJzL2Rvd25yZXYueG1sUEsFBgAAAAAEAAQA9wAAAJIDAAAAAA==&#10;">
                <v:imagedata r:id="rId2" o:title=""/>
                <v:path arrowok="t"/>
              </v:shape>
              <v:line id="Gerade Verbindung 657" o:spid="_x0000_s120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P/r8UAAADdAAAADwAAAGRycy9kb3ducmV2LnhtbESPQWvDMAyF74P9B6PBbouTHULI6oa2&#10;tGWnQbtsu4pYTUJjOdhemv77uVDYTeK97+lpUc1mEBM531tWkCUpCOLG6p5bBfXn7qUA4QOyxsEy&#10;KbiSh2r5+LDAUtsLH2g6hlbEEPYlKuhCGEspfdORQZ/YkThqJ+sMhri6VmqHlxhuBvmaprk02HO8&#10;0OFIm46a8/HXxBof6329mdjg9eB+6qLJvrf7L6Wen+bVG4hAc/g33+l3Hbm8yOH2TRxBL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cP/r8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80256" behindDoc="0" locked="0" layoutInCell="1" allowOverlap="1" wp14:anchorId="0B7B2AEE" wp14:editId="0F2A9AD8">
              <wp:simplePos x="0" y="0"/>
              <wp:positionH relativeFrom="page">
                <wp:posOffset>10078720</wp:posOffset>
              </wp:positionH>
              <wp:positionV relativeFrom="page">
                <wp:posOffset>932815</wp:posOffset>
              </wp:positionV>
              <wp:extent cx="434975" cy="6200140"/>
              <wp:effectExtent l="0" t="0" r="3175" b="0"/>
              <wp:wrapNone/>
              <wp:docPr id="1594" name="Gruppieren 1594"/>
              <wp:cNvGraphicFramePr/>
              <a:graphic xmlns:a="http://schemas.openxmlformats.org/drawingml/2006/main">
                <a:graphicData uri="http://schemas.microsoft.com/office/word/2010/wordprocessingGroup">
                  <wpg:wgp>
                    <wpg:cNvGrpSpPr/>
                    <wpg:grpSpPr>
                      <a:xfrm>
                        <a:off x="0" y="0"/>
                        <a:ext cx="434975" cy="6200140"/>
                        <a:chOff x="-20664" y="238071"/>
                        <a:chExt cx="435600" cy="5821481"/>
                      </a:xfrm>
                    </wpg:grpSpPr>
                    <wps:wsp>
                      <wps:cNvPr id="1595"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BF50F8" w:rsidRPr="00E20335" w:rsidRDefault="00BF50F8" w:rsidP="00B4075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596" name="Grafik 1596"/>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597" name="Gerade Verbindung 1597"/>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594" o:spid="_x0000_s1203" style="position:absolute;margin-left:793.6pt;margin-top:73.45pt;width:34.25pt;height:488.2pt;z-index:25168025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">
              <v:shape id="_x0000_s120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nCzMMA&#10;AADdAAAADwAAAGRycy9kb3ducmV2LnhtbERPS2sCMRC+F/wPYQRvNato0dUoIhTaQqFVDx6Hzbi7&#10;upksSdzHv28Eobf5+J6z3namEg05X1pWMBknIIgzq0vOFZyO768LED4ga6wsk4KePGw3g5c1ptq2&#10;/EvNIeQihrBPUUERQp1K6bOCDPqxrYkjd7HOYIjQ5VI7bGO4qeQ0Sd6kwZJjQ4E17QvKboe7UYBO&#10;f39dG9cvzPnz/HOfle3S9EqNht1uBSJQF/7FT/eHjvPnyzk8vokn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gnCzMMAAADdAAAADwAAAAAAAAAAAAAAAACYAgAAZHJzL2Rv&#10;d25yZXYueG1sUEsFBgAAAAAEAAQA9QAAAIgDAAAAAA==&#10;" stroked="f">
                <v:textbox>
                  <w:txbxContent>
                    <w:p w:rsidR="00BF50F8" w:rsidRPr="00E20335" w:rsidRDefault="00BF50F8" w:rsidP="00B40750">
                      <w:pPr>
                        <w:pStyle w:val="NL-Kopfzeilen-Titel"/>
                      </w:pPr>
                      <w:r>
                        <w:t>Landesinstitut für Schulentwicklung</w:t>
                      </w:r>
                    </w:p>
                  </w:txbxContent>
                </v:textbox>
              </v:shape>
              <v:shape id="Grafik 1596" o:spid="_x0000_s120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9RpkjFAAAA3QAAAA8AAABkcnMvZG93bnJldi54bWxET01rAjEQvRf6H8IUeimaraDV1ShlwVIv&#10;BbUXb7ObcbN0Mwmb1N321zdCwds83uesNoNtxYW60DhW8DzOQBBXTjdcK/g8bkdzECEia2wdk4If&#10;CrBZ39+tMNeu5z1dDrEWKYRDjgpMjD6XMlSGLIax88SJO7vOYkywq6XusE/htpWTLJtJiw2nBoOe&#10;CkPV1+HbKnj7jSWfdh/91ByL4qXc+zI8eaUeH4bXJYhIQ7yJ/93vOs2fLmZw/SadIN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UaZIxQAAAN0AAAAPAAAAAAAAAAAAAAAA&#10;AJ8CAABkcnMvZG93bnJldi54bWxQSwUGAAAAAAQABAD3AAAAkQMAAAAA&#10;">
                <v:imagedata r:id="rId2" o:title=""/>
                <v:path arrowok="t"/>
                <o:lock v:ext="edit" aspectratio="f"/>
              </v:shape>
              <v:line id="Gerade Verbindung 1597" o:spid="_x0000_s120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OtlcUAAADdAAAADwAAAGRycy9kb3ducmV2LnhtbESPQWvCQBCF74L/YRmhN91YaLXRVVSq&#10;9CRo03odsmMSzM6G3TXGf98tCN5meO9782a+7EwtWnK+sqxgPEpAEOdWV1woyL63wykIH5A11pZJ&#10;wZ08LBf93hxTbW98oPYYChFD2KeooAyhSaX0eUkG/cg2xFE7W2cwxNUVUju8xXBTy9ckeZcGK44X&#10;SmxoU1J+OV5NrLFf77JNywbvB3fKpvn493P3o9TLoFvNQATqwtP8oL905N4+JvD/TRxBL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HOtlcUAAADdAAAADwAAAAAAAAAA&#10;AAAAAAChAgAAZHJzL2Rvd25yZXYueG1sUEsFBgAAAAAEAAQA+QAAAJMDAAAAAA==&#10;" strokecolor="#a6a6a6" strokeweight=".5pt"/>
              <w10:wrap anchorx="page" anchory="pag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50F8" w:rsidRPr="006A1C37" w:rsidRDefault="00BF50F8" w:rsidP="00A74C42">
    <w:pPr>
      <w:pStyle w:val="Kopfzeile"/>
    </w:pPr>
    <w:r w:rsidRPr="0083270B">
      <w:rPr>
        <w:rFonts w:eastAsiaTheme="minorHAnsi" w:cs="Arial"/>
        <w:noProof/>
        <w:sz w:val="24"/>
        <w:szCs w:val="24"/>
      </w:rPr>
      <mc:AlternateContent>
        <mc:Choice Requires="wps">
          <w:drawing>
            <wp:anchor distT="0" distB="0" distL="114300" distR="114300" simplePos="0" relativeHeight="251688448" behindDoc="0" locked="0" layoutInCell="1" allowOverlap="1" wp14:anchorId="51774C7D" wp14:editId="68BE409B">
              <wp:simplePos x="0" y="0"/>
              <wp:positionH relativeFrom="page">
                <wp:posOffset>-1418235</wp:posOffset>
              </wp:positionH>
              <wp:positionV relativeFrom="page">
                <wp:posOffset>3001327</wp:posOffset>
              </wp:positionV>
              <wp:extent cx="4191000" cy="352425"/>
              <wp:effectExtent l="0" t="4763" r="0" b="0"/>
              <wp:wrapNone/>
              <wp:docPr id="13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BF50F8" w:rsidRPr="00E20335" w:rsidRDefault="00BF50F8" w:rsidP="001E3501">
                          <w:pPr>
                            <w:pStyle w:val="Fuzeile"/>
                          </w:pPr>
                          <w:r w:rsidRPr="00595C5A">
                            <w:t>© Landesin</w:t>
                          </w:r>
                          <w:r>
                            <w:t>stitut für Schulentwicklung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207" type="#_x0000_t202" style="position:absolute;margin-left:-111.65pt;margin-top:236.3pt;width:330pt;height:27.75pt;rotation:90;z-index:251688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" stroked="f">
              <v:textbox>
                <w:txbxContent>
                  <w:p w:rsidR="00BF50F8" w:rsidRPr="00E20335" w:rsidRDefault="00BF50F8" w:rsidP="001E3501">
                    <w:pPr>
                      <w:pStyle w:val="Fuzeile"/>
                    </w:pPr>
                    <w:r w:rsidRPr="00595C5A">
                      <w:t>© Landesin</w:t>
                    </w:r>
                    <w:r>
                      <w:t>stitut für Schulentwicklung 2016</w:t>
                    </w:r>
                  </w:p>
                </w:txbxContent>
              </v:textbox>
              <w10:wrap anchorx="page" anchory="page"/>
            </v:shape>
          </w:pict>
        </mc:Fallback>
      </mc:AlternateContent>
    </w:r>
    <w:r>
      <w:rPr>
        <w:noProof/>
      </w:rPr>
      <mc:AlternateContent>
        <mc:Choice Requires="wpg">
          <w:drawing>
            <wp:anchor distT="0" distB="0" distL="114300" distR="114300" simplePos="0" relativeHeight="251686400" behindDoc="0" locked="0" layoutInCell="1" allowOverlap="1" wp14:anchorId="43B53534" wp14:editId="19C6E236">
              <wp:simplePos x="0" y="0"/>
              <wp:positionH relativeFrom="page">
                <wp:posOffset>9963302</wp:posOffset>
              </wp:positionH>
              <wp:positionV relativeFrom="page">
                <wp:posOffset>629107</wp:posOffset>
              </wp:positionV>
              <wp:extent cx="435600" cy="6200740"/>
              <wp:effectExtent l="0" t="0" r="3175" b="0"/>
              <wp:wrapNone/>
              <wp:docPr id="1756" name="Gruppieren 175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75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BF50F8" w:rsidRPr="00E20335" w:rsidRDefault="00BF50F8"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58" name="Grafik 1758"/>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79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756" o:spid="_x0000_s1208" style="position:absolute;margin-left:784.5pt;margin-top:49.55pt;width:34.3pt;height:488.25pt;z-index:25168640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BKY8PzrwQAAMw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 id="_x0000_s1209"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tW8QA&#10;AADdAAAADwAAAGRycy9kb3ducmV2LnhtbERPS2sCMRC+C/0PYQq9abaldXU1SikUtCCo7cHjsBl3&#10;124mSxL38e+bguBtPr7nLNe9qUVLzleWFTxPEhDEudUVFwp+vj/HMxA+IGusLZOCgTysVw+jJWba&#10;dnyg9hgKEUPYZ6igDKHJpPR5SQb9xDbEkTtbZzBE6AqpHXYx3NTyJUmm0mDFsaHEhj5Kyn+PV6MA&#10;nd59XVo3zMxpe9pfX6tubgalnh779wWIQH24i2/ujY7z07cU/r+JJ8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qLVvEAAAA3QAAAA8AAAAAAAAAAAAAAAAAmAIAAGRycy9k&#10;b3ducmV2LnhtbFBLBQYAAAAABAAEAPUAAACJAwAAAAA=&#10;" stroked="f">
                <v:textbox>
                  <w:txbxContent>
                    <w:p w:rsidR="00BF50F8" w:rsidRPr="00E20335" w:rsidRDefault="00BF50F8"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758" o:spid="_x0000_s1210"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f/Q9rHAAAA3QAAAA8AAABkcnMvZG93bnJldi54bWxEj09Lw0AQxe+C32EZwYvYjYXaErstErDo&#10;ReifS2+T7JgNZmeX7NpEP71zELzN8N6895v1dvK9utCQusAGHmYFKOIm2I5bA6fjy/0KVMrIFvvA&#10;ZOCbEmw311drLG0YeU+XQ26VhHAq0YDLOZZap8aRxzQLkVi0jzB4zLIOrbYDjhLuez0vikftsWNp&#10;cBipctR8Hr68gd1Prvn89j4u3LGqlvU+1ukuGnN7Mz0/gco05X/z3/WrFfzlQnDlGxlBb3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f/Q9rHAAAA3QAAAA8AAAAAAAAAAAAA&#10;AAAAnwIAAGRycy9kb3ducmV2LnhtbFBLBQYAAAAABAAEAPcAAACTAwAAAAA=&#10;">
                <v:imagedata r:id="rId2" o:title=""/>
                <v:path arrowok="t"/>
                <o:lock v:ext="edit" aspectratio="f"/>
              </v:shape>
              <v:line id="Gerade Verbindung 475" o:spid="_x0000_s1211"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ozFd8UAAADdAAAADwAAAGRycy9kb3ducmV2LnhtbESPQWvCQBCF74L/YRmhN93YQrXRVVSq&#10;9CRo03odsmMSzM6G3TXGf98tCN5meO9782a+7EwtWnK+sqxgPEpAEOdWV1woyL63wykIH5A11pZJ&#10;wZ08LBf93hxTbW98oPYYChFD2KeooAyhSaX0eUkG/cg2xFE7W2cwxNUVUju8xXBTy9ckeZcGK44X&#10;SmxoU1J+OV5NrLFf77JNywbvB3fKpvn493P3o9TLoFvNQATqwtP8oL905CYfb/D/TRxBL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ozFd8UAAADdAAAADwAAAAAAAAAA&#10;AAAAAAChAgAAZHJzL2Rvd25yZXYueG1sUEsFBgAAAAAEAAQA+QAAAJMDA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BC409D2"/>
    <w:multiLevelType w:val="hybridMultilevel"/>
    <w:tmpl w:val="461029C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0FD93B2A"/>
    <w:multiLevelType w:val="hybridMultilevel"/>
    <w:tmpl w:val="D22C8BDE"/>
    <w:lvl w:ilvl="0" w:tplc="536EF382">
      <w:start w:val="1"/>
      <w:numFmt w:val="decimal"/>
      <w:lvlText w:val="%1."/>
      <w:lvlJc w:val="left"/>
      <w:pPr>
        <w:ind w:left="720" w:hanging="360"/>
      </w:pPr>
      <w:rPr>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1373559D"/>
    <w:multiLevelType w:val="hybridMultilevel"/>
    <w:tmpl w:val="DC40338A"/>
    <w:lvl w:ilvl="0" w:tplc="3CDAE228">
      <w:numFmt w:val="bullet"/>
      <w:lvlText w:val="-"/>
      <w:lvlJc w:val="left"/>
      <w:pPr>
        <w:ind w:left="587" w:hanging="360"/>
      </w:pPr>
      <w:rPr>
        <w:rFonts w:ascii="Source Sans Pro" w:eastAsiaTheme="minorHAnsi" w:hAnsi="Source Sans Pro" w:cs="Arial" w:hint="default"/>
      </w:rPr>
    </w:lvl>
    <w:lvl w:ilvl="1" w:tplc="04070003" w:tentative="1">
      <w:start w:val="1"/>
      <w:numFmt w:val="bullet"/>
      <w:lvlText w:val="o"/>
      <w:lvlJc w:val="left"/>
      <w:pPr>
        <w:ind w:left="1307" w:hanging="360"/>
      </w:pPr>
      <w:rPr>
        <w:rFonts w:ascii="Courier New" w:hAnsi="Courier New" w:cs="Courier New" w:hint="default"/>
      </w:rPr>
    </w:lvl>
    <w:lvl w:ilvl="2" w:tplc="04070005" w:tentative="1">
      <w:start w:val="1"/>
      <w:numFmt w:val="bullet"/>
      <w:lvlText w:val=""/>
      <w:lvlJc w:val="left"/>
      <w:pPr>
        <w:ind w:left="2027" w:hanging="360"/>
      </w:pPr>
      <w:rPr>
        <w:rFonts w:ascii="Wingdings" w:hAnsi="Wingdings" w:hint="default"/>
      </w:rPr>
    </w:lvl>
    <w:lvl w:ilvl="3" w:tplc="04070001" w:tentative="1">
      <w:start w:val="1"/>
      <w:numFmt w:val="bullet"/>
      <w:lvlText w:val=""/>
      <w:lvlJc w:val="left"/>
      <w:pPr>
        <w:ind w:left="2747" w:hanging="360"/>
      </w:pPr>
      <w:rPr>
        <w:rFonts w:ascii="Symbol" w:hAnsi="Symbol" w:hint="default"/>
      </w:rPr>
    </w:lvl>
    <w:lvl w:ilvl="4" w:tplc="04070003" w:tentative="1">
      <w:start w:val="1"/>
      <w:numFmt w:val="bullet"/>
      <w:lvlText w:val="o"/>
      <w:lvlJc w:val="left"/>
      <w:pPr>
        <w:ind w:left="3467" w:hanging="360"/>
      </w:pPr>
      <w:rPr>
        <w:rFonts w:ascii="Courier New" w:hAnsi="Courier New" w:cs="Courier New" w:hint="default"/>
      </w:rPr>
    </w:lvl>
    <w:lvl w:ilvl="5" w:tplc="04070005" w:tentative="1">
      <w:start w:val="1"/>
      <w:numFmt w:val="bullet"/>
      <w:lvlText w:val=""/>
      <w:lvlJc w:val="left"/>
      <w:pPr>
        <w:ind w:left="4187" w:hanging="360"/>
      </w:pPr>
      <w:rPr>
        <w:rFonts w:ascii="Wingdings" w:hAnsi="Wingdings" w:hint="default"/>
      </w:rPr>
    </w:lvl>
    <w:lvl w:ilvl="6" w:tplc="04070001" w:tentative="1">
      <w:start w:val="1"/>
      <w:numFmt w:val="bullet"/>
      <w:lvlText w:val=""/>
      <w:lvlJc w:val="left"/>
      <w:pPr>
        <w:ind w:left="4907" w:hanging="360"/>
      </w:pPr>
      <w:rPr>
        <w:rFonts w:ascii="Symbol" w:hAnsi="Symbol" w:hint="default"/>
      </w:rPr>
    </w:lvl>
    <w:lvl w:ilvl="7" w:tplc="04070003" w:tentative="1">
      <w:start w:val="1"/>
      <w:numFmt w:val="bullet"/>
      <w:lvlText w:val="o"/>
      <w:lvlJc w:val="left"/>
      <w:pPr>
        <w:ind w:left="5627" w:hanging="360"/>
      </w:pPr>
      <w:rPr>
        <w:rFonts w:ascii="Courier New" w:hAnsi="Courier New" w:cs="Courier New" w:hint="default"/>
      </w:rPr>
    </w:lvl>
    <w:lvl w:ilvl="8" w:tplc="04070005" w:tentative="1">
      <w:start w:val="1"/>
      <w:numFmt w:val="bullet"/>
      <w:lvlText w:val=""/>
      <w:lvlJc w:val="left"/>
      <w:pPr>
        <w:ind w:left="6347" w:hanging="360"/>
      </w:pPr>
      <w:rPr>
        <w:rFonts w:ascii="Wingdings" w:hAnsi="Wingdings" w:hint="default"/>
      </w:rPr>
    </w:lvl>
  </w:abstractNum>
  <w:abstractNum w:abstractNumId="4">
    <w:nsid w:val="20BE4BF8"/>
    <w:multiLevelType w:val="hybridMultilevel"/>
    <w:tmpl w:val="1CD44C3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nsid w:val="27DC68CE"/>
    <w:multiLevelType w:val="hybridMultilevel"/>
    <w:tmpl w:val="A9B4C78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2A63482A"/>
    <w:multiLevelType w:val="multilevel"/>
    <w:tmpl w:val="C3F41E0A"/>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nsid w:val="2B30193C"/>
    <w:multiLevelType w:val="hybridMultilevel"/>
    <w:tmpl w:val="19FE64C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nsid w:val="37531EF4"/>
    <w:multiLevelType w:val="hybridMultilevel"/>
    <w:tmpl w:val="4B5C83A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11">
    <w:nsid w:val="3AA87D5A"/>
    <w:multiLevelType w:val="hybridMultilevel"/>
    <w:tmpl w:val="6E38CD9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13">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nsid w:val="4E65400E"/>
    <w:multiLevelType w:val="hybridMultilevel"/>
    <w:tmpl w:val="4B5C83A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nsid w:val="5EF068D9"/>
    <w:multiLevelType w:val="hybridMultilevel"/>
    <w:tmpl w:val="461029C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nsid w:val="619B3663"/>
    <w:multiLevelType w:val="hybridMultilevel"/>
    <w:tmpl w:val="D22C8BDE"/>
    <w:lvl w:ilvl="0" w:tplc="536EF382">
      <w:start w:val="1"/>
      <w:numFmt w:val="decimal"/>
      <w:lvlText w:val="%1."/>
      <w:lvlJc w:val="left"/>
      <w:pPr>
        <w:ind w:left="720" w:hanging="360"/>
      </w:pPr>
      <w:rPr>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nsid w:val="657E61AC"/>
    <w:multiLevelType w:val="hybridMultilevel"/>
    <w:tmpl w:val="6E38CD9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nsid w:val="65924C46"/>
    <w:multiLevelType w:val="hybridMultilevel"/>
    <w:tmpl w:val="A78879FC"/>
    <w:lvl w:ilvl="0" w:tplc="3CDAE228">
      <w:numFmt w:val="bullet"/>
      <w:lvlText w:val="-"/>
      <w:lvlJc w:val="left"/>
      <w:pPr>
        <w:ind w:left="360" w:hanging="360"/>
      </w:pPr>
      <w:rPr>
        <w:rFonts w:ascii="Source Sans Pro" w:eastAsiaTheme="minorHAnsi" w:hAnsi="Source Sans Pro"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5">
    <w:nsid w:val="72004692"/>
    <w:multiLevelType w:val="hybridMultilevel"/>
    <w:tmpl w:val="19FE64C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27">
    <w:nsid w:val="79005A8A"/>
    <w:multiLevelType w:val="hybridMultilevel"/>
    <w:tmpl w:val="D22C8BDE"/>
    <w:lvl w:ilvl="0" w:tplc="536EF382">
      <w:start w:val="1"/>
      <w:numFmt w:val="decimal"/>
      <w:lvlText w:val="%1."/>
      <w:lvlJc w:val="left"/>
      <w:pPr>
        <w:ind w:left="720" w:hanging="360"/>
      </w:pPr>
      <w:rPr>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4"/>
  </w:num>
  <w:num w:numId="2">
    <w:abstractNumId w:val="10"/>
  </w:num>
  <w:num w:numId="3">
    <w:abstractNumId w:val="18"/>
  </w:num>
  <w:num w:numId="4">
    <w:abstractNumId w:val="22"/>
  </w:num>
  <w:num w:numId="5">
    <w:abstractNumId w:val="28"/>
  </w:num>
  <w:num w:numId="6">
    <w:abstractNumId w:val="20"/>
  </w:num>
  <w:num w:numId="7">
    <w:abstractNumId w:val="0"/>
  </w:num>
  <w:num w:numId="8">
    <w:abstractNumId w:val="7"/>
  </w:num>
  <w:num w:numId="9">
    <w:abstractNumId w:val="26"/>
  </w:num>
  <w:num w:numId="10">
    <w:abstractNumId w:val="13"/>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num>
  <w:num w:numId="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19"/>
  </w:num>
  <w:num w:numId="26">
    <w:abstractNumId w:val="8"/>
  </w:num>
  <w:num w:numId="27">
    <w:abstractNumId w:val="25"/>
  </w:num>
  <w:num w:numId="28">
    <w:abstractNumId w:val="23"/>
  </w:num>
  <w:num w:numId="29">
    <w:abstractNumId w:val="11"/>
  </w:num>
  <w:num w:numId="30">
    <w:abstractNumId w:val="4"/>
  </w:num>
  <w:num w:numId="31">
    <w:abstractNumId w:val="1"/>
  </w:num>
  <w:num w:numId="32">
    <w:abstractNumId w:val="5"/>
  </w:num>
  <w:num w:numId="33">
    <w:abstractNumId w:val="2"/>
  </w:num>
  <w:num w:numId="34">
    <w:abstractNumId w:val="21"/>
  </w:num>
  <w:num w:numId="35">
    <w:abstractNumId w:val="27"/>
  </w:num>
  <w:num w:numId="36">
    <w:abstractNumId w:val="24"/>
  </w:num>
  <w:num w:numId="3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8"/>
  </w:num>
  <w:num w:numId="53">
    <w:abstractNumId w:val="28"/>
  </w:num>
  <w:num w:numId="5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6"/>
  </w:num>
  <w:num w:numId="58">
    <w:abstractNumId w:val="12"/>
  </w:num>
  <w:num w:numId="59">
    <w:abstractNumId w:val="1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linkStyles/>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drawingGridHorizontalSpacing w:val="181"/>
  <w:drawingGridVerticalSpacing w:val="181"/>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2D88"/>
    <w:rsid w:val="0000040F"/>
    <w:rsid w:val="00005129"/>
    <w:rsid w:val="00005EAC"/>
    <w:rsid w:val="00010974"/>
    <w:rsid w:val="00015EEB"/>
    <w:rsid w:val="00015FB6"/>
    <w:rsid w:val="00021D2F"/>
    <w:rsid w:val="00023CF5"/>
    <w:rsid w:val="00024E63"/>
    <w:rsid w:val="00026BDE"/>
    <w:rsid w:val="000304FE"/>
    <w:rsid w:val="00030A3C"/>
    <w:rsid w:val="00033757"/>
    <w:rsid w:val="000343DC"/>
    <w:rsid w:val="000344FD"/>
    <w:rsid w:val="00036A4D"/>
    <w:rsid w:val="000374F9"/>
    <w:rsid w:val="00037E45"/>
    <w:rsid w:val="000411A8"/>
    <w:rsid w:val="0004122D"/>
    <w:rsid w:val="00041928"/>
    <w:rsid w:val="0004374E"/>
    <w:rsid w:val="000448CE"/>
    <w:rsid w:val="00044F66"/>
    <w:rsid w:val="0004589D"/>
    <w:rsid w:val="0005288C"/>
    <w:rsid w:val="00054525"/>
    <w:rsid w:val="0005710E"/>
    <w:rsid w:val="00057390"/>
    <w:rsid w:val="00057B74"/>
    <w:rsid w:val="000606D6"/>
    <w:rsid w:val="00064582"/>
    <w:rsid w:val="00065186"/>
    <w:rsid w:val="00065885"/>
    <w:rsid w:val="000741D0"/>
    <w:rsid w:val="00074FF8"/>
    <w:rsid w:val="00075471"/>
    <w:rsid w:val="000757BE"/>
    <w:rsid w:val="00077AC8"/>
    <w:rsid w:val="00083221"/>
    <w:rsid w:val="00084CD4"/>
    <w:rsid w:val="00085AB3"/>
    <w:rsid w:val="000908F3"/>
    <w:rsid w:val="000944E7"/>
    <w:rsid w:val="00094BC8"/>
    <w:rsid w:val="000977FD"/>
    <w:rsid w:val="00097AAA"/>
    <w:rsid w:val="000A2BB4"/>
    <w:rsid w:val="000A4CCE"/>
    <w:rsid w:val="000A764B"/>
    <w:rsid w:val="000B624D"/>
    <w:rsid w:val="000C4B57"/>
    <w:rsid w:val="000C5FC9"/>
    <w:rsid w:val="000D0F55"/>
    <w:rsid w:val="000D1654"/>
    <w:rsid w:val="000D206E"/>
    <w:rsid w:val="000D21BE"/>
    <w:rsid w:val="000D3DEF"/>
    <w:rsid w:val="000D5446"/>
    <w:rsid w:val="000D5918"/>
    <w:rsid w:val="000D5A17"/>
    <w:rsid w:val="000D6D5E"/>
    <w:rsid w:val="000E33F4"/>
    <w:rsid w:val="000E52E2"/>
    <w:rsid w:val="000E6475"/>
    <w:rsid w:val="000E7494"/>
    <w:rsid w:val="000E763B"/>
    <w:rsid w:val="000F2042"/>
    <w:rsid w:val="000F3597"/>
    <w:rsid w:val="000F67F6"/>
    <w:rsid w:val="001000FD"/>
    <w:rsid w:val="00100B35"/>
    <w:rsid w:val="00101831"/>
    <w:rsid w:val="001021F6"/>
    <w:rsid w:val="00102A7B"/>
    <w:rsid w:val="001038E1"/>
    <w:rsid w:val="00103CBC"/>
    <w:rsid w:val="00105DEF"/>
    <w:rsid w:val="001066AF"/>
    <w:rsid w:val="00111073"/>
    <w:rsid w:val="00111E6A"/>
    <w:rsid w:val="0012000E"/>
    <w:rsid w:val="001200B2"/>
    <w:rsid w:val="00121EA2"/>
    <w:rsid w:val="00126281"/>
    <w:rsid w:val="0012715B"/>
    <w:rsid w:val="001332A4"/>
    <w:rsid w:val="001424B4"/>
    <w:rsid w:val="001458A0"/>
    <w:rsid w:val="00150B69"/>
    <w:rsid w:val="00153EE8"/>
    <w:rsid w:val="001544F2"/>
    <w:rsid w:val="00156B93"/>
    <w:rsid w:val="0016111E"/>
    <w:rsid w:val="001633C8"/>
    <w:rsid w:val="00163D5E"/>
    <w:rsid w:val="00166801"/>
    <w:rsid w:val="00173367"/>
    <w:rsid w:val="00176901"/>
    <w:rsid w:val="00176AA1"/>
    <w:rsid w:val="00177224"/>
    <w:rsid w:val="001807DF"/>
    <w:rsid w:val="00182F13"/>
    <w:rsid w:val="001830D1"/>
    <w:rsid w:val="00186B1D"/>
    <w:rsid w:val="0019046A"/>
    <w:rsid w:val="00192836"/>
    <w:rsid w:val="0019345D"/>
    <w:rsid w:val="00194AFD"/>
    <w:rsid w:val="00195C32"/>
    <w:rsid w:val="001979E7"/>
    <w:rsid w:val="001A0AED"/>
    <w:rsid w:val="001A2103"/>
    <w:rsid w:val="001B056B"/>
    <w:rsid w:val="001B2F30"/>
    <w:rsid w:val="001B490E"/>
    <w:rsid w:val="001B4C23"/>
    <w:rsid w:val="001C0331"/>
    <w:rsid w:val="001C1728"/>
    <w:rsid w:val="001C241E"/>
    <w:rsid w:val="001C2A18"/>
    <w:rsid w:val="001C2A1D"/>
    <w:rsid w:val="001C2DED"/>
    <w:rsid w:val="001C6A4B"/>
    <w:rsid w:val="001C721C"/>
    <w:rsid w:val="001D113F"/>
    <w:rsid w:val="001E03DE"/>
    <w:rsid w:val="001E0591"/>
    <w:rsid w:val="001E194A"/>
    <w:rsid w:val="001E24C0"/>
    <w:rsid w:val="001E2705"/>
    <w:rsid w:val="001E33D4"/>
    <w:rsid w:val="001E3501"/>
    <w:rsid w:val="001E3675"/>
    <w:rsid w:val="001E5961"/>
    <w:rsid w:val="001F1C14"/>
    <w:rsid w:val="001F67AA"/>
    <w:rsid w:val="001F7C90"/>
    <w:rsid w:val="001F7F3A"/>
    <w:rsid w:val="0020278E"/>
    <w:rsid w:val="00203E01"/>
    <w:rsid w:val="00206FC3"/>
    <w:rsid w:val="002103E1"/>
    <w:rsid w:val="00210735"/>
    <w:rsid w:val="00211721"/>
    <w:rsid w:val="00211CDC"/>
    <w:rsid w:val="00212005"/>
    <w:rsid w:val="0021552C"/>
    <w:rsid w:val="00220025"/>
    <w:rsid w:val="00221AD6"/>
    <w:rsid w:val="002223B8"/>
    <w:rsid w:val="002248E4"/>
    <w:rsid w:val="00225EF7"/>
    <w:rsid w:val="0022617F"/>
    <w:rsid w:val="00227078"/>
    <w:rsid w:val="00227EDB"/>
    <w:rsid w:val="00230E2D"/>
    <w:rsid w:val="00233C0A"/>
    <w:rsid w:val="00233DFA"/>
    <w:rsid w:val="00233EB7"/>
    <w:rsid w:val="00234B66"/>
    <w:rsid w:val="00234C22"/>
    <w:rsid w:val="00237794"/>
    <w:rsid w:val="00241372"/>
    <w:rsid w:val="002429C7"/>
    <w:rsid w:val="00247227"/>
    <w:rsid w:val="0025129F"/>
    <w:rsid w:val="00253AA4"/>
    <w:rsid w:val="00260285"/>
    <w:rsid w:val="002609EA"/>
    <w:rsid w:val="002611F5"/>
    <w:rsid w:val="00263206"/>
    <w:rsid w:val="00266719"/>
    <w:rsid w:val="0027014A"/>
    <w:rsid w:val="00270DC7"/>
    <w:rsid w:val="00273642"/>
    <w:rsid w:val="00274D7B"/>
    <w:rsid w:val="00281CB1"/>
    <w:rsid w:val="002905DD"/>
    <w:rsid w:val="002906AA"/>
    <w:rsid w:val="002915B8"/>
    <w:rsid w:val="00291D8C"/>
    <w:rsid w:val="00296589"/>
    <w:rsid w:val="002979DC"/>
    <w:rsid w:val="002A1629"/>
    <w:rsid w:val="002A2D21"/>
    <w:rsid w:val="002A6187"/>
    <w:rsid w:val="002A79B5"/>
    <w:rsid w:val="002A79E2"/>
    <w:rsid w:val="002B1CA9"/>
    <w:rsid w:val="002B3421"/>
    <w:rsid w:val="002B52B0"/>
    <w:rsid w:val="002B5C8D"/>
    <w:rsid w:val="002B5D1C"/>
    <w:rsid w:val="002B7D60"/>
    <w:rsid w:val="002C2DDC"/>
    <w:rsid w:val="002C3892"/>
    <w:rsid w:val="002D353B"/>
    <w:rsid w:val="002D3F4A"/>
    <w:rsid w:val="002D730E"/>
    <w:rsid w:val="002E10B1"/>
    <w:rsid w:val="002E2050"/>
    <w:rsid w:val="002E280A"/>
    <w:rsid w:val="002F2555"/>
    <w:rsid w:val="002F3E6A"/>
    <w:rsid w:val="002F4D04"/>
    <w:rsid w:val="003079A7"/>
    <w:rsid w:val="003110D3"/>
    <w:rsid w:val="0031165F"/>
    <w:rsid w:val="003119AA"/>
    <w:rsid w:val="00324B25"/>
    <w:rsid w:val="0032708D"/>
    <w:rsid w:val="00327E58"/>
    <w:rsid w:val="00334277"/>
    <w:rsid w:val="003346C3"/>
    <w:rsid w:val="003369A0"/>
    <w:rsid w:val="00337AF0"/>
    <w:rsid w:val="0034074E"/>
    <w:rsid w:val="00341102"/>
    <w:rsid w:val="003429B5"/>
    <w:rsid w:val="003457A0"/>
    <w:rsid w:val="00345CFB"/>
    <w:rsid w:val="00347974"/>
    <w:rsid w:val="00350C65"/>
    <w:rsid w:val="00351422"/>
    <w:rsid w:val="00353C4A"/>
    <w:rsid w:val="003552C0"/>
    <w:rsid w:val="00357C55"/>
    <w:rsid w:val="00361E5E"/>
    <w:rsid w:val="00362A92"/>
    <w:rsid w:val="003650AD"/>
    <w:rsid w:val="00366215"/>
    <w:rsid w:val="00367757"/>
    <w:rsid w:val="00373212"/>
    <w:rsid w:val="00373D45"/>
    <w:rsid w:val="003754CF"/>
    <w:rsid w:val="00384B94"/>
    <w:rsid w:val="00385D63"/>
    <w:rsid w:val="00386195"/>
    <w:rsid w:val="00387063"/>
    <w:rsid w:val="003908B8"/>
    <w:rsid w:val="0039116A"/>
    <w:rsid w:val="00391945"/>
    <w:rsid w:val="00391E61"/>
    <w:rsid w:val="00395145"/>
    <w:rsid w:val="003951DC"/>
    <w:rsid w:val="00396668"/>
    <w:rsid w:val="00396FF9"/>
    <w:rsid w:val="003A0130"/>
    <w:rsid w:val="003A17D4"/>
    <w:rsid w:val="003B1067"/>
    <w:rsid w:val="003B6317"/>
    <w:rsid w:val="003B6C0D"/>
    <w:rsid w:val="003C36AC"/>
    <w:rsid w:val="003C56C4"/>
    <w:rsid w:val="003C6360"/>
    <w:rsid w:val="003D13FE"/>
    <w:rsid w:val="003D1902"/>
    <w:rsid w:val="003D2E25"/>
    <w:rsid w:val="003E2877"/>
    <w:rsid w:val="003E519F"/>
    <w:rsid w:val="003F245D"/>
    <w:rsid w:val="003F56B9"/>
    <w:rsid w:val="003F5BE9"/>
    <w:rsid w:val="003F5C78"/>
    <w:rsid w:val="003F75E9"/>
    <w:rsid w:val="00403E3A"/>
    <w:rsid w:val="00404383"/>
    <w:rsid w:val="0040466C"/>
    <w:rsid w:val="00410F7D"/>
    <w:rsid w:val="00413059"/>
    <w:rsid w:val="004141C2"/>
    <w:rsid w:val="00414FCC"/>
    <w:rsid w:val="0041522D"/>
    <w:rsid w:val="00416DB8"/>
    <w:rsid w:val="0042086D"/>
    <w:rsid w:val="00422032"/>
    <w:rsid w:val="0042345D"/>
    <w:rsid w:val="00423CE5"/>
    <w:rsid w:val="00424814"/>
    <w:rsid w:val="00433AB1"/>
    <w:rsid w:val="00434469"/>
    <w:rsid w:val="0043494C"/>
    <w:rsid w:val="004377F6"/>
    <w:rsid w:val="00440C04"/>
    <w:rsid w:val="0044271F"/>
    <w:rsid w:val="00444F9C"/>
    <w:rsid w:val="00444FB7"/>
    <w:rsid w:val="00445E66"/>
    <w:rsid w:val="0044650F"/>
    <w:rsid w:val="0044784D"/>
    <w:rsid w:val="004524BD"/>
    <w:rsid w:val="004525D7"/>
    <w:rsid w:val="004529FA"/>
    <w:rsid w:val="00453471"/>
    <w:rsid w:val="004639CE"/>
    <w:rsid w:val="004639D9"/>
    <w:rsid w:val="004666D9"/>
    <w:rsid w:val="00466CCF"/>
    <w:rsid w:val="00472595"/>
    <w:rsid w:val="0047779F"/>
    <w:rsid w:val="00481343"/>
    <w:rsid w:val="00486468"/>
    <w:rsid w:val="00493E75"/>
    <w:rsid w:val="00495756"/>
    <w:rsid w:val="00495E4C"/>
    <w:rsid w:val="0049623E"/>
    <w:rsid w:val="004A14CE"/>
    <w:rsid w:val="004A536F"/>
    <w:rsid w:val="004A7251"/>
    <w:rsid w:val="004B0D94"/>
    <w:rsid w:val="004B1B4F"/>
    <w:rsid w:val="004B658C"/>
    <w:rsid w:val="004C18F1"/>
    <w:rsid w:val="004C5240"/>
    <w:rsid w:val="004C630E"/>
    <w:rsid w:val="004C6A3E"/>
    <w:rsid w:val="004C6F64"/>
    <w:rsid w:val="004C7414"/>
    <w:rsid w:val="004C7CA3"/>
    <w:rsid w:val="004D3EFB"/>
    <w:rsid w:val="004D6AC9"/>
    <w:rsid w:val="004E79B3"/>
    <w:rsid w:val="004F0DEA"/>
    <w:rsid w:val="004F177A"/>
    <w:rsid w:val="004F6C8F"/>
    <w:rsid w:val="004F7362"/>
    <w:rsid w:val="004F754E"/>
    <w:rsid w:val="004F7A13"/>
    <w:rsid w:val="005039B8"/>
    <w:rsid w:val="005051A8"/>
    <w:rsid w:val="00505EF9"/>
    <w:rsid w:val="00507D1B"/>
    <w:rsid w:val="005109FF"/>
    <w:rsid w:val="00510A2C"/>
    <w:rsid w:val="005111EA"/>
    <w:rsid w:val="005122A9"/>
    <w:rsid w:val="005129F8"/>
    <w:rsid w:val="00513701"/>
    <w:rsid w:val="00514E71"/>
    <w:rsid w:val="00516738"/>
    <w:rsid w:val="00516DF0"/>
    <w:rsid w:val="00520706"/>
    <w:rsid w:val="00520BD0"/>
    <w:rsid w:val="00521BE7"/>
    <w:rsid w:val="00521F8C"/>
    <w:rsid w:val="005237EF"/>
    <w:rsid w:val="00523A62"/>
    <w:rsid w:val="0053142B"/>
    <w:rsid w:val="0053570A"/>
    <w:rsid w:val="00535F4A"/>
    <w:rsid w:val="00540B1C"/>
    <w:rsid w:val="00542D04"/>
    <w:rsid w:val="00544761"/>
    <w:rsid w:val="00544D4E"/>
    <w:rsid w:val="00545AB7"/>
    <w:rsid w:val="00552693"/>
    <w:rsid w:val="005564F6"/>
    <w:rsid w:val="00560FA1"/>
    <w:rsid w:val="00562ECA"/>
    <w:rsid w:val="00562F24"/>
    <w:rsid w:val="00564732"/>
    <w:rsid w:val="00566650"/>
    <w:rsid w:val="00571BC2"/>
    <w:rsid w:val="00573259"/>
    <w:rsid w:val="00573512"/>
    <w:rsid w:val="005777A3"/>
    <w:rsid w:val="00581AF7"/>
    <w:rsid w:val="00583BFC"/>
    <w:rsid w:val="00592A57"/>
    <w:rsid w:val="00595FB0"/>
    <w:rsid w:val="00597140"/>
    <w:rsid w:val="005A4A25"/>
    <w:rsid w:val="005A6708"/>
    <w:rsid w:val="005B0C84"/>
    <w:rsid w:val="005B6550"/>
    <w:rsid w:val="005C1467"/>
    <w:rsid w:val="005C19AC"/>
    <w:rsid w:val="005C4141"/>
    <w:rsid w:val="005C589B"/>
    <w:rsid w:val="005D0CCA"/>
    <w:rsid w:val="005D72B9"/>
    <w:rsid w:val="005E0580"/>
    <w:rsid w:val="005E372A"/>
    <w:rsid w:val="005E4A43"/>
    <w:rsid w:val="005E64E6"/>
    <w:rsid w:val="005F1A3B"/>
    <w:rsid w:val="005F3FFA"/>
    <w:rsid w:val="005F5E4D"/>
    <w:rsid w:val="005F6409"/>
    <w:rsid w:val="005F6D53"/>
    <w:rsid w:val="005F759C"/>
    <w:rsid w:val="00601034"/>
    <w:rsid w:val="00603FA5"/>
    <w:rsid w:val="006051B6"/>
    <w:rsid w:val="00607620"/>
    <w:rsid w:val="00610E57"/>
    <w:rsid w:val="0061505A"/>
    <w:rsid w:val="00620610"/>
    <w:rsid w:val="00623356"/>
    <w:rsid w:val="00624F16"/>
    <w:rsid w:val="00625377"/>
    <w:rsid w:val="006268BE"/>
    <w:rsid w:val="006308C3"/>
    <w:rsid w:val="00632C1B"/>
    <w:rsid w:val="00635328"/>
    <w:rsid w:val="00636075"/>
    <w:rsid w:val="006400A4"/>
    <w:rsid w:val="0064019A"/>
    <w:rsid w:val="006404F7"/>
    <w:rsid w:val="00642CF3"/>
    <w:rsid w:val="00643575"/>
    <w:rsid w:val="00654A1D"/>
    <w:rsid w:val="00655D25"/>
    <w:rsid w:val="00661C04"/>
    <w:rsid w:val="00665E61"/>
    <w:rsid w:val="0067020A"/>
    <w:rsid w:val="00670899"/>
    <w:rsid w:val="00674242"/>
    <w:rsid w:val="006765E8"/>
    <w:rsid w:val="00680500"/>
    <w:rsid w:val="00682ED7"/>
    <w:rsid w:val="00683962"/>
    <w:rsid w:val="006840F2"/>
    <w:rsid w:val="00690232"/>
    <w:rsid w:val="0069030C"/>
    <w:rsid w:val="00690C3B"/>
    <w:rsid w:val="006966AE"/>
    <w:rsid w:val="006A1A2D"/>
    <w:rsid w:val="006A5B96"/>
    <w:rsid w:val="006A5BF4"/>
    <w:rsid w:val="006A64CA"/>
    <w:rsid w:val="006A7F60"/>
    <w:rsid w:val="006B08B7"/>
    <w:rsid w:val="006B7305"/>
    <w:rsid w:val="006C2B65"/>
    <w:rsid w:val="006C4D0A"/>
    <w:rsid w:val="006C7249"/>
    <w:rsid w:val="006D1C04"/>
    <w:rsid w:val="006D3107"/>
    <w:rsid w:val="006D5655"/>
    <w:rsid w:val="006D75BC"/>
    <w:rsid w:val="006E28A7"/>
    <w:rsid w:val="006E3F78"/>
    <w:rsid w:val="006E4825"/>
    <w:rsid w:val="006F21F8"/>
    <w:rsid w:val="006F661D"/>
    <w:rsid w:val="006F6E2E"/>
    <w:rsid w:val="00700692"/>
    <w:rsid w:val="0070216E"/>
    <w:rsid w:val="00706E47"/>
    <w:rsid w:val="0071200C"/>
    <w:rsid w:val="00712038"/>
    <w:rsid w:val="00712924"/>
    <w:rsid w:val="00714F0A"/>
    <w:rsid w:val="00715D7B"/>
    <w:rsid w:val="00715FF1"/>
    <w:rsid w:val="0072380A"/>
    <w:rsid w:val="007409DE"/>
    <w:rsid w:val="00740ADF"/>
    <w:rsid w:val="00745363"/>
    <w:rsid w:val="00751031"/>
    <w:rsid w:val="007512E2"/>
    <w:rsid w:val="007526F5"/>
    <w:rsid w:val="0075476A"/>
    <w:rsid w:val="00760104"/>
    <w:rsid w:val="00760EF2"/>
    <w:rsid w:val="0076247B"/>
    <w:rsid w:val="007630DA"/>
    <w:rsid w:val="00764360"/>
    <w:rsid w:val="00764380"/>
    <w:rsid w:val="007665EC"/>
    <w:rsid w:val="00770F61"/>
    <w:rsid w:val="00775E7A"/>
    <w:rsid w:val="00780176"/>
    <w:rsid w:val="0078595F"/>
    <w:rsid w:val="007862A5"/>
    <w:rsid w:val="007A239C"/>
    <w:rsid w:val="007A5A14"/>
    <w:rsid w:val="007A5ADB"/>
    <w:rsid w:val="007A61B6"/>
    <w:rsid w:val="007B1473"/>
    <w:rsid w:val="007B7335"/>
    <w:rsid w:val="007C05B7"/>
    <w:rsid w:val="007C1CCF"/>
    <w:rsid w:val="007C3D50"/>
    <w:rsid w:val="007C55F7"/>
    <w:rsid w:val="007C74DF"/>
    <w:rsid w:val="007D0D2B"/>
    <w:rsid w:val="007D2A16"/>
    <w:rsid w:val="007D2A1C"/>
    <w:rsid w:val="007D2BBC"/>
    <w:rsid w:val="007D5E81"/>
    <w:rsid w:val="007D6293"/>
    <w:rsid w:val="007E0E50"/>
    <w:rsid w:val="007E1441"/>
    <w:rsid w:val="007E5B6A"/>
    <w:rsid w:val="007F0B3F"/>
    <w:rsid w:val="007F4B16"/>
    <w:rsid w:val="007F59C1"/>
    <w:rsid w:val="007F59E3"/>
    <w:rsid w:val="007F67D3"/>
    <w:rsid w:val="007F69A2"/>
    <w:rsid w:val="007F7024"/>
    <w:rsid w:val="00801C1B"/>
    <w:rsid w:val="00803D7E"/>
    <w:rsid w:val="008045A4"/>
    <w:rsid w:val="00806A4B"/>
    <w:rsid w:val="00812CFC"/>
    <w:rsid w:val="008139F8"/>
    <w:rsid w:val="00815ACF"/>
    <w:rsid w:val="00816B96"/>
    <w:rsid w:val="00821324"/>
    <w:rsid w:val="00821D4E"/>
    <w:rsid w:val="00822445"/>
    <w:rsid w:val="008235DC"/>
    <w:rsid w:val="00825A67"/>
    <w:rsid w:val="00832068"/>
    <w:rsid w:val="00832251"/>
    <w:rsid w:val="00834315"/>
    <w:rsid w:val="00840DEE"/>
    <w:rsid w:val="0084553B"/>
    <w:rsid w:val="00850A64"/>
    <w:rsid w:val="00862C21"/>
    <w:rsid w:val="00863366"/>
    <w:rsid w:val="00863843"/>
    <w:rsid w:val="008645F7"/>
    <w:rsid w:val="00865354"/>
    <w:rsid w:val="00873419"/>
    <w:rsid w:val="00874A59"/>
    <w:rsid w:val="00875379"/>
    <w:rsid w:val="008777CC"/>
    <w:rsid w:val="00877B0B"/>
    <w:rsid w:val="008843B2"/>
    <w:rsid w:val="00884EA6"/>
    <w:rsid w:val="008876F4"/>
    <w:rsid w:val="00890922"/>
    <w:rsid w:val="008976D5"/>
    <w:rsid w:val="008A0ADD"/>
    <w:rsid w:val="008A49D6"/>
    <w:rsid w:val="008A5228"/>
    <w:rsid w:val="008A606F"/>
    <w:rsid w:val="008A7911"/>
    <w:rsid w:val="008B0708"/>
    <w:rsid w:val="008B103F"/>
    <w:rsid w:val="008B233A"/>
    <w:rsid w:val="008B26AE"/>
    <w:rsid w:val="008B49F7"/>
    <w:rsid w:val="008B6EE3"/>
    <w:rsid w:val="008C2856"/>
    <w:rsid w:val="008C5BAE"/>
    <w:rsid w:val="008C74E5"/>
    <w:rsid w:val="008D17C4"/>
    <w:rsid w:val="008D5EDB"/>
    <w:rsid w:val="008D7FBB"/>
    <w:rsid w:val="008E2D1B"/>
    <w:rsid w:val="008E5705"/>
    <w:rsid w:val="008E7985"/>
    <w:rsid w:val="008F129E"/>
    <w:rsid w:val="008F1D2C"/>
    <w:rsid w:val="008F1DCD"/>
    <w:rsid w:val="008F4A9E"/>
    <w:rsid w:val="008F5EA6"/>
    <w:rsid w:val="008F6CC9"/>
    <w:rsid w:val="00900D7C"/>
    <w:rsid w:val="0090200E"/>
    <w:rsid w:val="00902450"/>
    <w:rsid w:val="009075F4"/>
    <w:rsid w:val="00912429"/>
    <w:rsid w:val="00913F2D"/>
    <w:rsid w:val="009144D8"/>
    <w:rsid w:val="009154CB"/>
    <w:rsid w:val="009157B7"/>
    <w:rsid w:val="00916D0F"/>
    <w:rsid w:val="00917C6D"/>
    <w:rsid w:val="0092151B"/>
    <w:rsid w:val="0092568C"/>
    <w:rsid w:val="00925BAF"/>
    <w:rsid w:val="00930EB3"/>
    <w:rsid w:val="00932400"/>
    <w:rsid w:val="0093345B"/>
    <w:rsid w:val="009334EC"/>
    <w:rsid w:val="00933B3B"/>
    <w:rsid w:val="00934C95"/>
    <w:rsid w:val="00935A33"/>
    <w:rsid w:val="00935C88"/>
    <w:rsid w:val="0093701E"/>
    <w:rsid w:val="00943526"/>
    <w:rsid w:val="00943640"/>
    <w:rsid w:val="009452CB"/>
    <w:rsid w:val="00947190"/>
    <w:rsid w:val="0094720C"/>
    <w:rsid w:val="009533B3"/>
    <w:rsid w:val="00956DCF"/>
    <w:rsid w:val="0096073B"/>
    <w:rsid w:val="00962660"/>
    <w:rsid w:val="00965500"/>
    <w:rsid w:val="0096673A"/>
    <w:rsid w:val="00966A36"/>
    <w:rsid w:val="00966FA8"/>
    <w:rsid w:val="009678B8"/>
    <w:rsid w:val="009735C6"/>
    <w:rsid w:val="00974AC6"/>
    <w:rsid w:val="0097501C"/>
    <w:rsid w:val="00975D6F"/>
    <w:rsid w:val="00980E77"/>
    <w:rsid w:val="00986401"/>
    <w:rsid w:val="009903DC"/>
    <w:rsid w:val="009911FA"/>
    <w:rsid w:val="00992625"/>
    <w:rsid w:val="009935DA"/>
    <w:rsid w:val="009A68BB"/>
    <w:rsid w:val="009B1768"/>
    <w:rsid w:val="009B2397"/>
    <w:rsid w:val="009B6309"/>
    <w:rsid w:val="009B7374"/>
    <w:rsid w:val="009B7450"/>
    <w:rsid w:val="009C05F9"/>
    <w:rsid w:val="009C0E6A"/>
    <w:rsid w:val="009C2229"/>
    <w:rsid w:val="009C2513"/>
    <w:rsid w:val="009C3FA1"/>
    <w:rsid w:val="009D30E3"/>
    <w:rsid w:val="009D3E8F"/>
    <w:rsid w:val="009D4817"/>
    <w:rsid w:val="009D4857"/>
    <w:rsid w:val="009D56E0"/>
    <w:rsid w:val="009D60D8"/>
    <w:rsid w:val="009E1D61"/>
    <w:rsid w:val="009E3DD5"/>
    <w:rsid w:val="009E4853"/>
    <w:rsid w:val="009F52FB"/>
    <w:rsid w:val="009F66A5"/>
    <w:rsid w:val="009F6702"/>
    <w:rsid w:val="009F74BE"/>
    <w:rsid w:val="009F76FD"/>
    <w:rsid w:val="00A010D4"/>
    <w:rsid w:val="00A05A56"/>
    <w:rsid w:val="00A06A3F"/>
    <w:rsid w:val="00A103EA"/>
    <w:rsid w:val="00A1042A"/>
    <w:rsid w:val="00A107BE"/>
    <w:rsid w:val="00A1190C"/>
    <w:rsid w:val="00A144CA"/>
    <w:rsid w:val="00A173B1"/>
    <w:rsid w:val="00A20659"/>
    <w:rsid w:val="00A21AC8"/>
    <w:rsid w:val="00A233ED"/>
    <w:rsid w:val="00A24DDF"/>
    <w:rsid w:val="00A2790C"/>
    <w:rsid w:val="00A3355A"/>
    <w:rsid w:val="00A33C98"/>
    <w:rsid w:val="00A410C8"/>
    <w:rsid w:val="00A4364B"/>
    <w:rsid w:val="00A43FB6"/>
    <w:rsid w:val="00A47095"/>
    <w:rsid w:val="00A5009A"/>
    <w:rsid w:val="00A52465"/>
    <w:rsid w:val="00A54E47"/>
    <w:rsid w:val="00A55D2B"/>
    <w:rsid w:val="00A560AD"/>
    <w:rsid w:val="00A562A1"/>
    <w:rsid w:val="00A567D9"/>
    <w:rsid w:val="00A6125F"/>
    <w:rsid w:val="00A612C7"/>
    <w:rsid w:val="00A6231A"/>
    <w:rsid w:val="00A62C09"/>
    <w:rsid w:val="00A6453A"/>
    <w:rsid w:val="00A664DF"/>
    <w:rsid w:val="00A73620"/>
    <w:rsid w:val="00A74C42"/>
    <w:rsid w:val="00A75BE1"/>
    <w:rsid w:val="00A85A43"/>
    <w:rsid w:val="00A9077B"/>
    <w:rsid w:val="00A91AEE"/>
    <w:rsid w:val="00A9596A"/>
    <w:rsid w:val="00AA04ED"/>
    <w:rsid w:val="00AA0FFE"/>
    <w:rsid w:val="00AA152C"/>
    <w:rsid w:val="00AA1945"/>
    <w:rsid w:val="00AA311A"/>
    <w:rsid w:val="00AA3A0A"/>
    <w:rsid w:val="00AA3D2D"/>
    <w:rsid w:val="00AA46B3"/>
    <w:rsid w:val="00AB1BD4"/>
    <w:rsid w:val="00AB3288"/>
    <w:rsid w:val="00AB3298"/>
    <w:rsid w:val="00AB373B"/>
    <w:rsid w:val="00AB5693"/>
    <w:rsid w:val="00AB5F36"/>
    <w:rsid w:val="00AB67D9"/>
    <w:rsid w:val="00AC2250"/>
    <w:rsid w:val="00AC2B56"/>
    <w:rsid w:val="00AC36E1"/>
    <w:rsid w:val="00AC3742"/>
    <w:rsid w:val="00AC5360"/>
    <w:rsid w:val="00AD1A09"/>
    <w:rsid w:val="00AD1E29"/>
    <w:rsid w:val="00AD2DAE"/>
    <w:rsid w:val="00AD359B"/>
    <w:rsid w:val="00AD3746"/>
    <w:rsid w:val="00AD6F11"/>
    <w:rsid w:val="00AD790B"/>
    <w:rsid w:val="00AE0340"/>
    <w:rsid w:val="00AE3920"/>
    <w:rsid w:val="00AE418B"/>
    <w:rsid w:val="00AE47FF"/>
    <w:rsid w:val="00AE4FED"/>
    <w:rsid w:val="00AE53C5"/>
    <w:rsid w:val="00AF11A2"/>
    <w:rsid w:val="00AF158D"/>
    <w:rsid w:val="00AF3912"/>
    <w:rsid w:val="00AF4C5C"/>
    <w:rsid w:val="00AF6A56"/>
    <w:rsid w:val="00B0128E"/>
    <w:rsid w:val="00B0560D"/>
    <w:rsid w:val="00B11D36"/>
    <w:rsid w:val="00B139F3"/>
    <w:rsid w:val="00B222E0"/>
    <w:rsid w:val="00B22D94"/>
    <w:rsid w:val="00B2315B"/>
    <w:rsid w:val="00B23559"/>
    <w:rsid w:val="00B23D25"/>
    <w:rsid w:val="00B31F1D"/>
    <w:rsid w:val="00B34C55"/>
    <w:rsid w:val="00B40750"/>
    <w:rsid w:val="00B427A1"/>
    <w:rsid w:val="00B43592"/>
    <w:rsid w:val="00B4780D"/>
    <w:rsid w:val="00B5094F"/>
    <w:rsid w:val="00B50A5E"/>
    <w:rsid w:val="00B51DE9"/>
    <w:rsid w:val="00B54BFB"/>
    <w:rsid w:val="00B553BF"/>
    <w:rsid w:val="00B55577"/>
    <w:rsid w:val="00B5599C"/>
    <w:rsid w:val="00B6018C"/>
    <w:rsid w:val="00B605D2"/>
    <w:rsid w:val="00B619C2"/>
    <w:rsid w:val="00B6238A"/>
    <w:rsid w:val="00B64060"/>
    <w:rsid w:val="00B650EF"/>
    <w:rsid w:val="00B66B61"/>
    <w:rsid w:val="00B674DD"/>
    <w:rsid w:val="00B71AE6"/>
    <w:rsid w:val="00B71FDE"/>
    <w:rsid w:val="00B72B1A"/>
    <w:rsid w:val="00B74481"/>
    <w:rsid w:val="00B75F2A"/>
    <w:rsid w:val="00B77DC2"/>
    <w:rsid w:val="00B81576"/>
    <w:rsid w:val="00B81973"/>
    <w:rsid w:val="00B82C1B"/>
    <w:rsid w:val="00B8492B"/>
    <w:rsid w:val="00B87B30"/>
    <w:rsid w:val="00B87FEF"/>
    <w:rsid w:val="00B911F3"/>
    <w:rsid w:val="00B9247E"/>
    <w:rsid w:val="00B93078"/>
    <w:rsid w:val="00BA0C71"/>
    <w:rsid w:val="00BA3365"/>
    <w:rsid w:val="00BA4B99"/>
    <w:rsid w:val="00BA5F06"/>
    <w:rsid w:val="00BA64CC"/>
    <w:rsid w:val="00BA7986"/>
    <w:rsid w:val="00BB082D"/>
    <w:rsid w:val="00BB4334"/>
    <w:rsid w:val="00BC085B"/>
    <w:rsid w:val="00BC19B2"/>
    <w:rsid w:val="00BC3AEE"/>
    <w:rsid w:val="00BC5EB2"/>
    <w:rsid w:val="00BD3823"/>
    <w:rsid w:val="00BD6F05"/>
    <w:rsid w:val="00BD70A1"/>
    <w:rsid w:val="00BD73F0"/>
    <w:rsid w:val="00BE0681"/>
    <w:rsid w:val="00BE21B0"/>
    <w:rsid w:val="00BE4DD2"/>
    <w:rsid w:val="00BE7018"/>
    <w:rsid w:val="00BF16B7"/>
    <w:rsid w:val="00BF1938"/>
    <w:rsid w:val="00BF35AC"/>
    <w:rsid w:val="00BF50F8"/>
    <w:rsid w:val="00BF5E7A"/>
    <w:rsid w:val="00BF6A38"/>
    <w:rsid w:val="00BF7272"/>
    <w:rsid w:val="00C00226"/>
    <w:rsid w:val="00C01A8E"/>
    <w:rsid w:val="00C0345E"/>
    <w:rsid w:val="00C036FE"/>
    <w:rsid w:val="00C04E20"/>
    <w:rsid w:val="00C0689D"/>
    <w:rsid w:val="00C074DE"/>
    <w:rsid w:val="00C07653"/>
    <w:rsid w:val="00C10C0F"/>
    <w:rsid w:val="00C12C92"/>
    <w:rsid w:val="00C1369B"/>
    <w:rsid w:val="00C14F0E"/>
    <w:rsid w:val="00C224C8"/>
    <w:rsid w:val="00C22DA6"/>
    <w:rsid w:val="00C258F2"/>
    <w:rsid w:val="00C267EF"/>
    <w:rsid w:val="00C30504"/>
    <w:rsid w:val="00C37F08"/>
    <w:rsid w:val="00C45BCB"/>
    <w:rsid w:val="00C46422"/>
    <w:rsid w:val="00C4772F"/>
    <w:rsid w:val="00C502AF"/>
    <w:rsid w:val="00C5423C"/>
    <w:rsid w:val="00C62390"/>
    <w:rsid w:val="00C6264D"/>
    <w:rsid w:val="00C642B1"/>
    <w:rsid w:val="00C701E5"/>
    <w:rsid w:val="00C75100"/>
    <w:rsid w:val="00C76AC7"/>
    <w:rsid w:val="00C81B23"/>
    <w:rsid w:val="00C8308E"/>
    <w:rsid w:val="00C84292"/>
    <w:rsid w:val="00C938B4"/>
    <w:rsid w:val="00C954DA"/>
    <w:rsid w:val="00C965E8"/>
    <w:rsid w:val="00CA0F95"/>
    <w:rsid w:val="00CA3460"/>
    <w:rsid w:val="00CB0197"/>
    <w:rsid w:val="00CB274C"/>
    <w:rsid w:val="00CB596B"/>
    <w:rsid w:val="00CB6F83"/>
    <w:rsid w:val="00CC1470"/>
    <w:rsid w:val="00CC34FB"/>
    <w:rsid w:val="00CC3814"/>
    <w:rsid w:val="00CD1CB7"/>
    <w:rsid w:val="00CD2F2D"/>
    <w:rsid w:val="00CD38A6"/>
    <w:rsid w:val="00CD6932"/>
    <w:rsid w:val="00CE0E92"/>
    <w:rsid w:val="00CE1D77"/>
    <w:rsid w:val="00CF0506"/>
    <w:rsid w:val="00CF4525"/>
    <w:rsid w:val="00CF7468"/>
    <w:rsid w:val="00D02DBA"/>
    <w:rsid w:val="00D05D58"/>
    <w:rsid w:val="00D10292"/>
    <w:rsid w:val="00D1054E"/>
    <w:rsid w:val="00D11664"/>
    <w:rsid w:val="00D11E53"/>
    <w:rsid w:val="00D16907"/>
    <w:rsid w:val="00D21F7B"/>
    <w:rsid w:val="00D2625D"/>
    <w:rsid w:val="00D2772F"/>
    <w:rsid w:val="00D34A82"/>
    <w:rsid w:val="00D36664"/>
    <w:rsid w:val="00D370B4"/>
    <w:rsid w:val="00D41E17"/>
    <w:rsid w:val="00D42502"/>
    <w:rsid w:val="00D46917"/>
    <w:rsid w:val="00D4778F"/>
    <w:rsid w:val="00D55D74"/>
    <w:rsid w:val="00D55E22"/>
    <w:rsid w:val="00D63C52"/>
    <w:rsid w:val="00D63CAD"/>
    <w:rsid w:val="00D65102"/>
    <w:rsid w:val="00D6654F"/>
    <w:rsid w:val="00D669C0"/>
    <w:rsid w:val="00D71F3F"/>
    <w:rsid w:val="00D73043"/>
    <w:rsid w:val="00D75E29"/>
    <w:rsid w:val="00D76BE8"/>
    <w:rsid w:val="00D77352"/>
    <w:rsid w:val="00D775A4"/>
    <w:rsid w:val="00D83292"/>
    <w:rsid w:val="00D842E0"/>
    <w:rsid w:val="00D86D21"/>
    <w:rsid w:val="00D946E1"/>
    <w:rsid w:val="00DA23E5"/>
    <w:rsid w:val="00DA26E0"/>
    <w:rsid w:val="00DA4891"/>
    <w:rsid w:val="00DA64DF"/>
    <w:rsid w:val="00DA6B83"/>
    <w:rsid w:val="00DB1045"/>
    <w:rsid w:val="00DB31DE"/>
    <w:rsid w:val="00DB4A0B"/>
    <w:rsid w:val="00DB4CB5"/>
    <w:rsid w:val="00DB5F77"/>
    <w:rsid w:val="00DC0942"/>
    <w:rsid w:val="00DC1868"/>
    <w:rsid w:val="00DC1E21"/>
    <w:rsid w:val="00DC2152"/>
    <w:rsid w:val="00DC5ED5"/>
    <w:rsid w:val="00DC665E"/>
    <w:rsid w:val="00DD1147"/>
    <w:rsid w:val="00DD2CA8"/>
    <w:rsid w:val="00DD3E96"/>
    <w:rsid w:val="00DD4D19"/>
    <w:rsid w:val="00DD6323"/>
    <w:rsid w:val="00DE1C87"/>
    <w:rsid w:val="00DE20F0"/>
    <w:rsid w:val="00DE36D9"/>
    <w:rsid w:val="00DE3BC3"/>
    <w:rsid w:val="00DE4890"/>
    <w:rsid w:val="00DE6114"/>
    <w:rsid w:val="00DE679E"/>
    <w:rsid w:val="00DE6AC1"/>
    <w:rsid w:val="00DF21A3"/>
    <w:rsid w:val="00DF22A5"/>
    <w:rsid w:val="00DF60B9"/>
    <w:rsid w:val="00DF78A1"/>
    <w:rsid w:val="00E008B3"/>
    <w:rsid w:val="00E00B95"/>
    <w:rsid w:val="00E0229A"/>
    <w:rsid w:val="00E02ACA"/>
    <w:rsid w:val="00E0310C"/>
    <w:rsid w:val="00E05DCE"/>
    <w:rsid w:val="00E12D88"/>
    <w:rsid w:val="00E16E5E"/>
    <w:rsid w:val="00E1796E"/>
    <w:rsid w:val="00E17BBD"/>
    <w:rsid w:val="00E20C19"/>
    <w:rsid w:val="00E20E9E"/>
    <w:rsid w:val="00E26AA0"/>
    <w:rsid w:val="00E30E50"/>
    <w:rsid w:val="00E323FE"/>
    <w:rsid w:val="00E33CDE"/>
    <w:rsid w:val="00E34088"/>
    <w:rsid w:val="00E348F3"/>
    <w:rsid w:val="00E41646"/>
    <w:rsid w:val="00E45B19"/>
    <w:rsid w:val="00E508CC"/>
    <w:rsid w:val="00E52225"/>
    <w:rsid w:val="00E555C2"/>
    <w:rsid w:val="00E60E5A"/>
    <w:rsid w:val="00E62EBC"/>
    <w:rsid w:val="00E6377D"/>
    <w:rsid w:val="00E65BD5"/>
    <w:rsid w:val="00E71B18"/>
    <w:rsid w:val="00E72979"/>
    <w:rsid w:val="00E731F1"/>
    <w:rsid w:val="00E74810"/>
    <w:rsid w:val="00E74857"/>
    <w:rsid w:val="00E7635A"/>
    <w:rsid w:val="00E77586"/>
    <w:rsid w:val="00E8151D"/>
    <w:rsid w:val="00E82AC8"/>
    <w:rsid w:val="00E8469A"/>
    <w:rsid w:val="00E86974"/>
    <w:rsid w:val="00E879C1"/>
    <w:rsid w:val="00E87A74"/>
    <w:rsid w:val="00E90FC1"/>
    <w:rsid w:val="00E931C8"/>
    <w:rsid w:val="00E96B7D"/>
    <w:rsid w:val="00EA23A3"/>
    <w:rsid w:val="00EA281E"/>
    <w:rsid w:val="00EA3A5F"/>
    <w:rsid w:val="00EA541A"/>
    <w:rsid w:val="00EB22C9"/>
    <w:rsid w:val="00EB267C"/>
    <w:rsid w:val="00EB5589"/>
    <w:rsid w:val="00EB7A15"/>
    <w:rsid w:val="00EC15A2"/>
    <w:rsid w:val="00EC2400"/>
    <w:rsid w:val="00EC2A42"/>
    <w:rsid w:val="00EC3F69"/>
    <w:rsid w:val="00EC4EC2"/>
    <w:rsid w:val="00ED3D4A"/>
    <w:rsid w:val="00EE0C2D"/>
    <w:rsid w:val="00EE2A5E"/>
    <w:rsid w:val="00EE6694"/>
    <w:rsid w:val="00EF0571"/>
    <w:rsid w:val="00EF2C78"/>
    <w:rsid w:val="00EF4361"/>
    <w:rsid w:val="00EF7FF8"/>
    <w:rsid w:val="00F0156F"/>
    <w:rsid w:val="00F130EB"/>
    <w:rsid w:val="00F14639"/>
    <w:rsid w:val="00F14895"/>
    <w:rsid w:val="00F1713F"/>
    <w:rsid w:val="00F25636"/>
    <w:rsid w:val="00F306DA"/>
    <w:rsid w:val="00F448D5"/>
    <w:rsid w:val="00F44A67"/>
    <w:rsid w:val="00F467A9"/>
    <w:rsid w:val="00F54606"/>
    <w:rsid w:val="00F5724C"/>
    <w:rsid w:val="00F62D64"/>
    <w:rsid w:val="00F633C8"/>
    <w:rsid w:val="00F64CA1"/>
    <w:rsid w:val="00F66157"/>
    <w:rsid w:val="00F673AD"/>
    <w:rsid w:val="00F67B00"/>
    <w:rsid w:val="00F701F9"/>
    <w:rsid w:val="00F7220D"/>
    <w:rsid w:val="00F731D6"/>
    <w:rsid w:val="00F73784"/>
    <w:rsid w:val="00F748DF"/>
    <w:rsid w:val="00F84125"/>
    <w:rsid w:val="00F846ED"/>
    <w:rsid w:val="00F90AAF"/>
    <w:rsid w:val="00F90C83"/>
    <w:rsid w:val="00F91091"/>
    <w:rsid w:val="00F92799"/>
    <w:rsid w:val="00F9306C"/>
    <w:rsid w:val="00F95849"/>
    <w:rsid w:val="00F9695E"/>
    <w:rsid w:val="00F97152"/>
    <w:rsid w:val="00F972D0"/>
    <w:rsid w:val="00F9787F"/>
    <w:rsid w:val="00FA019B"/>
    <w:rsid w:val="00FA4123"/>
    <w:rsid w:val="00FA43B6"/>
    <w:rsid w:val="00FB408E"/>
    <w:rsid w:val="00FB523F"/>
    <w:rsid w:val="00FB7615"/>
    <w:rsid w:val="00FC0F56"/>
    <w:rsid w:val="00FC6725"/>
    <w:rsid w:val="00FC7AD3"/>
    <w:rsid w:val="00FD0191"/>
    <w:rsid w:val="00FD368B"/>
    <w:rsid w:val="00FD6985"/>
    <w:rsid w:val="00FD70B1"/>
    <w:rsid w:val="00FE08DA"/>
    <w:rsid w:val="00FE1190"/>
    <w:rsid w:val="00FE1330"/>
    <w:rsid w:val="00FE3570"/>
    <w:rsid w:val="00FF0B68"/>
    <w:rsid w:val="00FF3674"/>
    <w:rsid w:val="00FF658C"/>
    <w:rsid w:val="00FF752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BF50F8"/>
    <w:pPr>
      <w:spacing w:line="240" w:lineRule="auto"/>
    </w:pPr>
  </w:style>
  <w:style w:type="paragraph" w:styleId="berschrift1">
    <w:name w:val="heading 1"/>
    <w:basedOn w:val="Standard"/>
    <w:next w:val="Textkrper"/>
    <w:link w:val="berschrift1Zchn"/>
    <w:uiPriority w:val="9"/>
    <w:qFormat/>
    <w:rsid w:val="00BF50F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F50F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F50F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F50F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rsid w:val="00BF50F8"/>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rsid w:val="00BF50F8"/>
  </w:style>
  <w:style w:type="table" w:customStyle="1" w:styleId="Tabellenraster1">
    <w:name w:val="Tabellenraster1"/>
    <w:basedOn w:val="NormaleTabelle"/>
    <w:next w:val="Tabellenraster"/>
    <w:uiPriority w:val="59"/>
    <w:rsid w:val="00BF50F8"/>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BF50F8"/>
  </w:style>
  <w:style w:type="paragraph" w:customStyle="1" w:styleId="TabelleNummerierungalt">
    <w:name w:val="Tabelle Nummerierung alt"/>
    <w:basedOn w:val="Standard"/>
    <w:semiHidden/>
    <w:locked/>
    <w:rsid w:val="00BF50F8"/>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BF50F8"/>
    <w:pPr>
      <w:ind w:left="720"/>
      <w:contextualSpacing/>
    </w:pPr>
  </w:style>
  <w:style w:type="paragraph" w:customStyle="1" w:styleId="Inhaltsverzeichnisnr">
    <w:name w:val="Inhaltsverzeichnis_nr"/>
    <w:basedOn w:val="Standard"/>
    <w:rsid w:val="00BF50F8"/>
    <w:pPr>
      <w:numPr>
        <w:numId w:val="3"/>
      </w:numPr>
      <w:spacing w:before="160" w:after="160"/>
    </w:pPr>
    <w:rPr>
      <w:b/>
    </w:rPr>
  </w:style>
  <w:style w:type="paragraph" w:styleId="Sprechblasentext">
    <w:name w:val="Balloon Text"/>
    <w:basedOn w:val="Standard"/>
    <w:link w:val="SprechblasentextZchn"/>
    <w:uiPriority w:val="99"/>
    <w:semiHidden/>
    <w:rsid w:val="00BF50F8"/>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F50F8"/>
    <w:rPr>
      <w:rFonts w:ascii="Tahoma" w:hAnsi="Tahoma" w:cs="Tahoma"/>
      <w:sz w:val="16"/>
      <w:szCs w:val="16"/>
    </w:rPr>
  </w:style>
  <w:style w:type="paragraph" w:styleId="Fuzeile">
    <w:name w:val="footer"/>
    <w:basedOn w:val="Standard"/>
    <w:link w:val="FuzeileZchn"/>
    <w:semiHidden/>
    <w:rsid w:val="00BF50F8"/>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BF50F8"/>
    <w:rPr>
      <w:rFonts w:eastAsia="Times New Roman" w:cs="Times New Roman"/>
      <w:sz w:val="16"/>
      <w:lang w:eastAsia="de-DE"/>
    </w:rPr>
  </w:style>
  <w:style w:type="paragraph" w:styleId="Kopfzeile">
    <w:name w:val="header"/>
    <w:basedOn w:val="Standard"/>
    <w:link w:val="KopfzeileZchn"/>
    <w:rsid w:val="00BF50F8"/>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rsid w:val="00BF50F8"/>
    <w:rPr>
      <w:rFonts w:eastAsia="Times New Roman" w:cs="Times New Roman"/>
      <w:lang w:eastAsia="de-DE"/>
    </w:rPr>
  </w:style>
  <w:style w:type="character" w:styleId="Seitenzahl">
    <w:name w:val="page number"/>
    <w:basedOn w:val="Absatz-Standardschriftart"/>
    <w:semiHidden/>
    <w:rsid w:val="00BF50F8"/>
  </w:style>
  <w:style w:type="paragraph" w:customStyle="1" w:styleId="LS-KopfzeileUngeradeHochformatRechts">
    <w:name w:val="LS-Kopfzeile Ungerade Hochformat (Rechts)"/>
    <w:basedOn w:val="Standard"/>
    <w:link w:val="LS-KopfzeileUngeradeHochformatRechtsZchn"/>
    <w:semiHidden/>
    <w:qFormat/>
    <w:rsid w:val="00BF50F8"/>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BF50F8"/>
    <w:rPr>
      <w:rFonts w:ascii="Source Sans Pro Light" w:eastAsia="Times New Roman" w:hAnsi="Source Sans Pro Light" w:cs="Times New Roman"/>
      <w:color w:val="A6A6A6"/>
      <w:lang w:eastAsia="de-DE"/>
    </w:rPr>
  </w:style>
  <w:style w:type="paragraph" w:customStyle="1" w:styleId="LS-KopfzeileGeradeHochformatLinks">
    <w:name w:val="LS-Kopfzeile Gerade Hochformat (Links)"/>
    <w:basedOn w:val="Standard"/>
    <w:link w:val="LS-KopfzeileGeradeHochformatLinksZchn"/>
    <w:semiHidden/>
    <w:qFormat/>
    <w:rsid w:val="00BF50F8"/>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BF50F8"/>
    <w:rPr>
      <w:rFonts w:eastAsia="Times New Roman" w:cs="Times New Roman"/>
      <w:color w:val="A6A6A6"/>
      <w:lang w:eastAsia="de-DE"/>
    </w:rPr>
  </w:style>
  <w:style w:type="paragraph" w:customStyle="1" w:styleId="TabelleKopfmitte">
    <w:name w:val="Tabelle_Kopf_mitte"/>
    <w:basedOn w:val="Standard"/>
    <w:rsid w:val="00BF50F8"/>
    <w:pPr>
      <w:jc w:val="center"/>
    </w:pPr>
    <w:rPr>
      <w:rFonts w:eastAsia="Times New Roman" w:cs="Times New Roman"/>
      <w:b/>
      <w:lang w:eastAsia="de-DE"/>
    </w:rPr>
  </w:style>
  <w:style w:type="paragraph" w:customStyle="1" w:styleId="Textkrpernrauen">
    <w:name w:val="Textkörper_nr_außen"/>
    <w:basedOn w:val="Standard"/>
    <w:next w:val="TextkrpernrauenText"/>
    <w:rsid w:val="00BF50F8"/>
    <w:pPr>
      <w:numPr>
        <w:numId w:val="14"/>
      </w:numPr>
      <w:spacing w:before="120"/>
      <w:jc w:val="both"/>
    </w:pPr>
  </w:style>
  <w:style w:type="paragraph" w:customStyle="1" w:styleId="LS-DeckblattQuatrate">
    <w:name w:val="LS-Deckblatt Quatrate"/>
    <w:semiHidden/>
    <w:rsid w:val="00BF50F8"/>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BF50F8"/>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BF50F8"/>
    <w:rPr>
      <w:sz w:val="32"/>
    </w:rPr>
  </w:style>
  <w:style w:type="paragraph" w:customStyle="1" w:styleId="LS-ImpressumFett">
    <w:name w:val="LS-Impressum Fett"/>
    <w:semiHidden/>
    <w:rsid w:val="00BF50F8"/>
    <w:pPr>
      <w:spacing w:line="240" w:lineRule="atLeast"/>
    </w:pPr>
    <w:rPr>
      <w:rFonts w:ascii="Univers 55" w:eastAsia="Calibri" w:hAnsi="Univers 55"/>
      <w:color w:val="000000"/>
      <w:sz w:val="32"/>
    </w:rPr>
  </w:style>
  <w:style w:type="paragraph" w:customStyle="1" w:styleId="NL-Impressum">
    <w:name w:val="NL-Impressum"/>
    <w:semiHidden/>
    <w:rsid w:val="00BF50F8"/>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BF50F8"/>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BF50F8"/>
    <w:pPr>
      <w:numPr>
        <w:numId w:val="1"/>
      </w:numPr>
    </w:pPr>
  </w:style>
  <w:style w:type="paragraph" w:customStyle="1" w:styleId="LS-Inhaltsverzeichnisberschrift">
    <w:name w:val="LS-Inhaltsverzeichnis Überschrift"/>
    <w:semiHidden/>
    <w:rsid w:val="00BF50F8"/>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BF50F8"/>
    <w:rPr>
      <w:rFonts w:ascii="Source Sans Pro Light" w:eastAsia="Times New Roman" w:hAnsi="Source Sans Pro Light" w:cs="Times New Roman"/>
    </w:rPr>
  </w:style>
  <w:style w:type="character" w:customStyle="1" w:styleId="NL-Kopfzeilen-TitelZchn">
    <w:name w:val="NL-Kopfzeilen-Titel Zchn"/>
    <w:link w:val="NL-Kopfzeilen-Titel"/>
    <w:semiHidden/>
    <w:rsid w:val="00BF50F8"/>
    <w:rPr>
      <w:rFonts w:ascii="Source Sans Pro Light" w:eastAsia="Times New Roman" w:hAnsi="Source Sans Pro Light" w:cs="Times New Roman"/>
    </w:rPr>
  </w:style>
  <w:style w:type="paragraph" w:customStyle="1" w:styleId="NL-FuzeileUngerade">
    <w:name w:val="NL-Fußzeile Ungerade"/>
    <w:semiHidden/>
    <w:rsid w:val="00BF50F8"/>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BF50F8"/>
    <w:rPr>
      <w:color w:val="000000"/>
      <w:sz w:val="28"/>
    </w:rPr>
  </w:style>
  <w:style w:type="paragraph" w:customStyle="1" w:styleId="Kopf8pt">
    <w:name w:val="Kopf_8pt"/>
    <w:basedOn w:val="Standard"/>
    <w:rsid w:val="00BF50F8"/>
    <w:pPr>
      <w:spacing w:line="200" w:lineRule="exact"/>
    </w:pPr>
    <w:rPr>
      <w:rFonts w:eastAsia="Times New Roman" w:cs="Times New Roman"/>
      <w:sz w:val="16"/>
    </w:rPr>
  </w:style>
  <w:style w:type="paragraph" w:styleId="Textkrper">
    <w:name w:val="Body Text"/>
    <w:basedOn w:val="Standard"/>
    <w:link w:val="TextkrperZchn"/>
    <w:rsid w:val="00BF50F8"/>
    <w:pPr>
      <w:jc w:val="both"/>
    </w:pPr>
    <w:rPr>
      <w:lang w:eastAsia="de-DE"/>
    </w:rPr>
  </w:style>
  <w:style w:type="character" w:customStyle="1" w:styleId="TextkrperZchn">
    <w:name w:val="Textkörper Zchn"/>
    <w:basedOn w:val="Absatz-Standardschriftart"/>
    <w:link w:val="Textkrper"/>
    <w:rsid w:val="00BF50F8"/>
    <w:rPr>
      <w:lang w:eastAsia="de-DE"/>
    </w:rPr>
  </w:style>
  <w:style w:type="character" w:customStyle="1" w:styleId="berschrift1Zchn">
    <w:name w:val="Überschrift 1 Zchn"/>
    <w:basedOn w:val="Absatz-Standardschriftart"/>
    <w:link w:val="berschrift1"/>
    <w:uiPriority w:val="9"/>
    <w:rsid w:val="00BF50F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F50F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F50F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F50F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BF50F8"/>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BF50F8"/>
    <w:rPr>
      <w:szCs w:val="24"/>
      <w:lang w:eastAsia="de-DE"/>
    </w:rPr>
  </w:style>
  <w:style w:type="character" w:styleId="Fett">
    <w:name w:val="Strong"/>
    <w:uiPriority w:val="22"/>
    <w:qFormat/>
    <w:rsid w:val="00BF50F8"/>
    <w:rPr>
      <w:b/>
      <w:bCs/>
      <w:color w:val="000000"/>
    </w:rPr>
  </w:style>
  <w:style w:type="character" w:styleId="Hervorhebung">
    <w:name w:val="Emphasis"/>
    <w:aliases w:val="Kursiv"/>
    <w:uiPriority w:val="20"/>
    <w:qFormat/>
    <w:rsid w:val="00BF50F8"/>
    <w:rPr>
      <w:i/>
      <w:iCs/>
    </w:rPr>
  </w:style>
  <w:style w:type="table" w:styleId="Tabellenraster">
    <w:name w:val="Table Grid"/>
    <w:basedOn w:val="NormaleTabelle"/>
    <w:uiPriority w:val="59"/>
    <w:rsid w:val="00BF50F8"/>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BF50F8"/>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BF50F8"/>
    <w:pPr>
      <w:numPr>
        <w:numId w:val="15"/>
      </w:numPr>
      <w:contextualSpacing/>
    </w:pPr>
    <w:rPr>
      <w:bCs/>
      <w:sz w:val="16"/>
    </w:rPr>
  </w:style>
  <w:style w:type="paragraph" w:customStyle="1" w:styleId="NummerierungGrauhinterlegt">
    <w:name w:val="Nummerierung Grau hinterlegt"/>
    <w:basedOn w:val="NummerierungAnfang"/>
    <w:semiHidden/>
    <w:rsid w:val="00BF50F8"/>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BF50F8"/>
    <w:pPr>
      <w:spacing w:line="200" w:lineRule="exact"/>
      <w:jc w:val="left"/>
    </w:pPr>
    <w:rPr>
      <w:rFonts w:eastAsia="Times New Roman" w:cs="Times New Roman"/>
      <w:sz w:val="16"/>
    </w:rPr>
  </w:style>
  <w:style w:type="paragraph" w:customStyle="1" w:styleId="Autoren">
    <w:name w:val="Autoren"/>
    <w:basedOn w:val="Marginaliegrau"/>
    <w:rsid w:val="00BF50F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BF50F8"/>
    <w:pPr>
      <w:numPr>
        <w:numId w:val="5"/>
      </w:numPr>
      <w:ind w:left="227" w:hanging="170"/>
    </w:pPr>
    <w:rPr>
      <w:sz w:val="16"/>
    </w:rPr>
  </w:style>
  <w:style w:type="paragraph" w:customStyle="1" w:styleId="TextkrpernrauenText">
    <w:name w:val="Textkörper_nr_außen_Text"/>
    <w:basedOn w:val="Standard"/>
    <w:rsid w:val="00BF50F8"/>
    <w:pPr>
      <w:ind w:left="284"/>
      <w:jc w:val="both"/>
    </w:pPr>
  </w:style>
  <w:style w:type="paragraph" w:customStyle="1" w:styleId="TabelleLinks">
    <w:name w:val="Tabelle Links"/>
    <w:basedOn w:val="Standard"/>
    <w:semiHidden/>
    <w:rsid w:val="00BF50F8"/>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BF50F8"/>
    <w:pPr>
      <w:jc w:val="center"/>
    </w:pPr>
  </w:style>
  <w:style w:type="character" w:styleId="Hyperlink">
    <w:name w:val="Hyperlink"/>
    <w:uiPriority w:val="99"/>
    <w:semiHidden/>
    <w:rsid w:val="00BF50F8"/>
    <w:rPr>
      <w:color w:val="0000FF"/>
      <w:u w:val="single"/>
    </w:rPr>
  </w:style>
  <w:style w:type="paragraph" w:customStyle="1" w:styleId="Tabelle6ptmitte">
    <w:name w:val="Tabelle_6pt_mitte"/>
    <w:basedOn w:val="Standard"/>
    <w:rsid w:val="00BF50F8"/>
    <w:pPr>
      <w:jc w:val="center"/>
    </w:pPr>
    <w:rPr>
      <w:sz w:val="12"/>
    </w:rPr>
  </w:style>
  <w:style w:type="paragraph" w:customStyle="1" w:styleId="Textkrpernrinnen">
    <w:name w:val="Textkörper_nr_innen"/>
    <w:basedOn w:val="Standard"/>
    <w:rsid w:val="00BF50F8"/>
    <w:pPr>
      <w:numPr>
        <w:numId w:val="11"/>
      </w:numPr>
      <w:spacing w:before="120" w:after="120"/>
      <w:contextualSpacing/>
      <w:jc w:val="both"/>
    </w:pPr>
  </w:style>
  <w:style w:type="paragraph" w:customStyle="1" w:styleId="Textkrperafz">
    <w:name w:val="Textkörper_afz"/>
    <w:basedOn w:val="Standard"/>
    <w:rsid w:val="00BF50F8"/>
    <w:pPr>
      <w:numPr>
        <w:numId w:val="6"/>
      </w:numPr>
      <w:spacing w:before="120" w:after="120"/>
      <w:ind w:left="568" w:hanging="284"/>
      <w:contextualSpacing/>
    </w:pPr>
    <w:rPr>
      <w:noProof/>
      <w:lang w:val="en-US"/>
    </w:rPr>
  </w:style>
  <w:style w:type="paragraph" w:customStyle="1" w:styleId="TabelleKopflinks">
    <w:name w:val="Tabelle_Kopf_links"/>
    <w:basedOn w:val="Standard"/>
    <w:rsid w:val="00BF50F8"/>
    <w:rPr>
      <w:b/>
    </w:rPr>
  </w:style>
  <w:style w:type="paragraph" w:styleId="Aufzhlungszeichen">
    <w:name w:val="List Bullet"/>
    <w:basedOn w:val="Standard"/>
    <w:uiPriority w:val="99"/>
    <w:semiHidden/>
    <w:rsid w:val="00BF50F8"/>
    <w:pPr>
      <w:numPr>
        <w:numId w:val="7"/>
      </w:numPr>
      <w:contextualSpacing/>
    </w:pPr>
  </w:style>
  <w:style w:type="paragraph" w:customStyle="1" w:styleId="AufgabeEbene1">
    <w:name w:val="Aufgabe_Ebene1"/>
    <w:basedOn w:val="Standard"/>
    <w:next w:val="AufgabeText"/>
    <w:rsid w:val="00BF50F8"/>
    <w:pPr>
      <w:numPr>
        <w:numId w:val="13"/>
      </w:numPr>
      <w:spacing w:before="240"/>
      <w:jc w:val="both"/>
    </w:pPr>
  </w:style>
  <w:style w:type="paragraph" w:customStyle="1" w:styleId="AufgabeText">
    <w:name w:val="Aufgabe_Text"/>
    <w:basedOn w:val="Standard"/>
    <w:rsid w:val="00BF50F8"/>
    <w:pPr>
      <w:ind w:left="284"/>
      <w:jc w:val="both"/>
    </w:pPr>
  </w:style>
  <w:style w:type="paragraph" w:customStyle="1" w:styleId="AufgabeLinie">
    <w:name w:val="Aufgabe_Linie"/>
    <w:basedOn w:val="Standard"/>
    <w:rsid w:val="00BF50F8"/>
    <w:pPr>
      <w:tabs>
        <w:tab w:val="left" w:leader="underscore" w:pos="7371"/>
      </w:tabs>
      <w:spacing w:before="120" w:line="480" w:lineRule="auto"/>
      <w:ind w:left="284"/>
      <w:contextualSpacing/>
      <w:jc w:val="both"/>
    </w:pPr>
  </w:style>
  <w:style w:type="paragraph" w:customStyle="1" w:styleId="AufgabeKasten">
    <w:name w:val="Aufgabe_Kasten"/>
    <w:basedOn w:val="Standard"/>
    <w:rsid w:val="00BF50F8"/>
    <w:pPr>
      <w:numPr>
        <w:numId w:val="9"/>
      </w:numPr>
      <w:spacing w:before="120" w:after="120"/>
      <w:ind w:left="568" w:hanging="284"/>
    </w:pPr>
  </w:style>
  <w:style w:type="paragraph" w:customStyle="1" w:styleId="AufgabeKastenangekreuzt">
    <w:name w:val="Aufgabe_Kasten_angekreuzt"/>
    <w:basedOn w:val="Standard"/>
    <w:rsid w:val="00BF50F8"/>
    <w:pPr>
      <w:numPr>
        <w:numId w:val="10"/>
      </w:numPr>
      <w:spacing w:before="120" w:after="120"/>
      <w:ind w:left="568" w:hanging="284"/>
      <w:jc w:val="both"/>
    </w:pPr>
  </w:style>
  <w:style w:type="paragraph" w:customStyle="1" w:styleId="Marginalie">
    <w:name w:val="Marginalie"/>
    <w:basedOn w:val="Standard"/>
    <w:next w:val="Textkrper"/>
    <w:rsid w:val="00BF50F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BF50F8"/>
    <w:pPr>
      <w:framePr w:w="2098" w:hSpace="170" w:wrap="notBeside" w:vAnchor="text" w:hAnchor="page" w:xAlign="right" w:y="511"/>
      <w:jc w:val="both"/>
    </w:pPr>
    <w:rPr>
      <w:sz w:val="18"/>
    </w:rPr>
  </w:style>
  <w:style w:type="paragraph" w:customStyle="1" w:styleId="ImpressumNamen">
    <w:name w:val="Impressum_Namen"/>
    <w:basedOn w:val="Standard"/>
    <w:semiHidden/>
    <w:rsid w:val="00BF50F8"/>
    <w:pPr>
      <w:framePr w:hSpace="141" w:wrap="around" w:vAnchor="text" w:hAnchor="text" w:y="276"/>
      <w:spacing w:after="240"/>
      <w:contextualSpacing/>
    </w:pPr>
    <w:rPr>
      <w:rFonts w:eastAsia="Calibri"/>
    </w:rPr>
  </w:style>
  <w:style w:type="paragraph" w:customStyle="1" w:styleId="Impressum">
    <w:name w:val="Impressum"/>
    <w:basedOn w:val="Standard"/>
    <w:semiHidden/>
    <w:rsid w:val="00BF50F8"/>
    <w:pPr>
      <w:jc w:val="both"/>
    </w:pPr>
    <w:rPr>
      <w:rFonts w:eastAsia="Calibri"/>
      <w:lang w:eastAsia="de-DE"/>
    </w:rPr>
  </w:style>
  <w:style w:type="paragraph" w:customStyle="1" w:styleId="Abstandszeile">
    <w:name w:val="Abstandszeile"/>
    <w:basedOn w:val="Standard"/>
    <w:rsid w:val="00BF50F8"/>
    <w:rPr>
      <w:sz w:val="16"/>
      <w:lang w:eastAsia="de-DE"/>
    </w:rPr>
  </w:style>
  <w:style w:type="paragraph" w:customStyle="1" w:styleId="AufgabeEbene2">
    <w:name w:val="Aufgabe_Ebene2"/>
    <w:basedOn w:val="Standard"/>
    <w:rsid w:val="00BF50F8"/>
    <w:pPr>
      <w:numPr>
        <w:ilvl w:val="1"/>
        <w:numId w:val="13"/>
      </w:numPr>
      <w:spacing w:before="120"/>
      <w:jc w:val="both"/>
    </w:pPr>
  </w:style>
  <w:style w:type="paragraph" w:customStyle="1" w:styleId="AufgabeEbene3">
    <w:name w:val="Aufgabe_Ebene3"/>
    <w:basedOn w:val="Standard"/>
    <w:rsid w:val="00BF50F8"/>
    <w:pPr>
      <w:numPr>
        <w:ilvl w:val="2"/>
        <w:numId w:val="13"/>
      </w:numPr>
      <w:spacing w:before="120"/>
      <w:jc w:val="both"/>
    </w:pPr>
  </w:style>
  <w:style w:type="paragraph" w:customStyle="1" w:styleId="Marginaliegrau">
    <w:name w:val="Marginalie_grau"/>
    <w:basedOn w:val="Standard"/>
    <w:next w:val="Textkrper"/>
    <w:rsid w:val="00BF50F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BF50F8"/>
    <w:pPr>
      <w:numPr>
        <w:numId w:val="12"/>
      </w:numPr>
      <w:spacing w:before="120"/>
      <w:ind w:left="851" w:hanging="284"/>
      <w:jc w:val="both"/>
      <w:outlineLvl w:val="2"/>
    </w:pPr>
  </w:style>
  <w:style w:type="character" w:styleId="Zeilennummer">
    <w:name w:val="line number"/>
    <w:basedOn w:val="Absatz-Standardschriftart"/>
    <w:uiPriority w:val="99"/>
    <w:semiHidden/>
    <w:rsid w:val="00BF50F8"/>
  </w:style>
  <w:style w:type="paragraph" w:customStyle="1" w:styleId="MaginaliegrauIcon">
    <w:name w:val="Maginalie_grau_Icon"/>
    <w:basedOn w:val="Standard"/>
    <w:next w:val="Textkrper"/>
    <w:rsid w:val="00BF50F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BF50F8"/>
    <w:pPr>
      <w:spacing w:before="40" w:after="60" w:line="160" w:lineRule="exact"/>
    </w:pPr>
    <w:rPr>
      <w:sz w:val="12"/>
    </w:rPr>
  </w:style>
  <w:style w:type="paragraph" w:customStyle="1" w:styleId="AufgabeLckentext">
    <w:name w:val="Aufgabe_Lückentext"/>
    <w:basedOn w:val="Standard"/>
    <w:rsid w:val="00BF50F8"/>
    <w:pPr>
      <w:spacing w:before="120" w:line="480" w:lineRule="auto"/>
      <w:ind w:left="284"/>
      <w:contextualSpacing/>
      <w:jc w:val="both"/>
    </w:pPr>
  </w:style>
  <w:style w:type="character" w:customStyle="1" w:styleId="Unterstrichen">
    <w:name w:val="Unterstrichen"/>
    <w:basedOn w:val="Absatz-Standardschriftart"/>
    <w:uiPriority w:val="1"/>
    <w:rsid w:val="00BF50F8"/>
    <w:rPr>
      <w:u w:val="single"/>
    </w:rPr>
  </w:style>
  <w:style w:type="character" w:customStyle="1" w:styleId="Durchgestrichen">
    <w:name w:val="Durchgestrichen"/>
    <w:basedOn w:val="Absatz-Standardschriftart"/>
    <w:uiPriority w:val="1"/>
    <w:rsid w:val="00BF50F8"/>
    <w:rPr>
      <w:strike/>
      <w:dstrike w:val="0"/>
    </w:rPr>
  </w:style>
  <w:style w:type="paragraph" w:customStyle="1" w:styleId="Textkrpermitte">
    <w:name w:val="Textkörper_mitte"/>
    <w:basedOn w:val="Standard"/>
    <w:rsid w:val="00BF50F8"/>
    <w:pPr>
      <w:jc w:val="center"/>
    </w:pPr>
    <w:rPr>
      <w:rFonts w:eastAsia="Calibri"/>
      <w:lang w:eastAsia="de-DE"/>
    </w:rPr>
  </w:style>
  <w:style w:type="paragraph" w:customStyle="1" w:styleId="Aufgabe">
    <w:name w:val="Aufgabe"/>
    <w:basedOn w:val="Standard"/>
    <w:rsid w:val="00610E57"/>
    <w:pPr>
      <w:spacing w:before="240" w:line="240" w:lineRule="exact"/>
      <w:ind w:left="284" w:hanging="284"/>
      <w:jc w:val="both"/>
    </w:pPr>
  </w:style>
  <w:style w:type="character" w:styleId="Platzhaltertext">
    <w:name w:val="Placeholder Text"/>
    <w:basedOn w:val="Absatz-Standardschriftart"/>
    <w:uiPriority w:val="99"/>
    <w:semiHidden/>
    <w:rsid w:val="00395145"/>
    <w:rPr>
      <w:color w:val="808080"/>
    </w:rPr>
  </w:style>
  <w:style w:type="paragraph" w:styleId="Titel">
    <w:name w:val="Title"/>
    <w:basedOn w:val="Standard"/>
    <w:next w:val="Standard"/>
    <w:link w:val="TitelZchn"/>
    <w:uiPriority w:val="10"/>
    <w:qFormat/>
    <w:rsid w:val="008843B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8843B2"/>
    <w:rPr>
      <w:rFonts w:asciiTheme="majorHAnsi" w:eastAsiaTheme="majorEastAsia" w:hAnsiTheme="majorHAnsi" w:cstheme="majorBidi"/>
      <w:color w:val="17365D" w:themeColor="text2" w:themeShade="BF"/>
      <w:spacing w:val="5"/>
      <w:kern w:val="28"/>
      <w:sz w:val="52"/>
      <w:szCs w:val="52"/>
    </w:rPr>
  </w:style>
  <w:style w:type="paragraph" w:styleId="NurText">
    <w:name w:val="Plain Text"/>
    <w:basedOn w:val="Standard"/>
    <w:link w:val="NurTextZchn"/>
    <w:uiPriority w:val="99"/>
    <w:semiHidden/>
    <w:unhideWhenUsed/>
    <w:rsid w:val="008843B2"/>
    <w:rPr>
      <w:rFonts w:ascii="Calibri" w:hAnsi="Calibri" w:cstheme="minorBidi"/>
      <w:sz w:val="22"/>
      <w:szCs w:val="21"/>
    </w:rPr>
  </w:style>
  <w:style w:type="character" w:customStyle="1" w:styleId="NurTextZchn">
    <w:name w:val="Nur Text Zchn"/>
    <w:basedOn w:val="Absatz-Standardschriftart"/>
    <w:link w:val="NurText"/>
    <w:uiPriority w:val="99"/>
    <w:semiHidden/>
    <w:rsid w:val="008843B2"/>
    <w:rPr>
      <w:rFonts w:ascii="Calibri" w:hAnsi="Calibri" w:cstheme="minorBidi"/>
      <w:sz w:val="22"/>
      <w:szCs w:val="21"/>
    </w:rPr>
  </w:style>
  <w:style w:type="paragraph" w:styleId="StandardWeb">
    <w:name w:val="Normal (Web)"/>
    <w:basedOn w:val="Standard"/>
    <w:uiPriority w:val="99"/>
    <w:semiHidden/>
    <w:unhideWhenUsed/>
    <w:rsid w:val="00B6238A"/>
    <w:pPr>
      <w:spacing w:before="100" w:beforeAutospacing="1" w:after="100" w:afterAutospacing="1"/>
    </w:pPr>
    <w:rPr>
      <w:rFonts w:ascii="Times New Roman" w:eastAsiaTheme="minorEastAsia" w:hAnsi="Times New Roman" w:cs="Times New Roman"/>
      <w:sz w:val="24"/>
      <w:szCs w:val="24"/>
      <w:lang w:eastAsia="de-DE"/>
    </w:rPr>
  </w:style>
  <w:style w:type="character" w:styleId="BesuchterHyperlink">
    <w:name w:val="FollowedHyperlink"/>
    <w:basedOn w:val="Absatz-Standardschriftart"/>
    <w:uiPriority w:val="99"/>
    <w:semiHidden/>
    <w:unhideWhenUsed/>
    <w:rsid w:val="00D41E1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BF50F8"/>
    <w:pPr>
      <w:spacing w:line="240" w:lineRule="auto"/>
    </w:pPr>
  </w:style>
  <w:style w:type="paragraph" w:styleId="berschrift1">
    <w:name w:val="heading 1"/>
    <w:basedOn w:val="Standard"/>
    <w:next w:val="Textkrper"/>
    <w:link w:val="berschrift1Zchn"/>
    <w:uiPriority w:val="9"/>
    <w:qFormat/>
    <w:rsid w:val="00BF50F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F50F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F50F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F50F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rsid w:val="00BF50F8"/>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rsid w:val="00BF50F8"/>
  </w:style>
  <w:style w:type="table" w:customStyle="1" w:styleId="Tabellenraster1">
    <w:name w:val="Tabellenraster1"/>
    <w:basedOn w:val="NormaleTabelle"/>
    <w:next w:val="Tabellenraster"/>
    <w:uiPriority w:val="59"/>
    <w:rsid w:val="00BF50F8"/>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BF50F8"/>
  </w:style>
  <w:style w:type="paragraph" w:customStyle="1" w:styleId="TabelleNummerierungalt">
    <w:name w:val="Tabelle Nummerierung alt"/>
    <w:basedOn w:val="Standard"/>
    <w:semiHidden/>
    <w:locked/>
    <w:rsid w:val="00BF50F8"/>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BF50F8"/>
    <w:pPr>
      <w:ind w:left="720"/>
      <w:contextualSpacing/>
    </w:pPr>
  </w:style>
  <w:style w:type="paragraph" w:customStyle="1" w:styleId="Inhaltsverzeichnisnr">
    <w:name w:val="Inhaltsverzeichnis_nr"/>
    <w:basedOn w:val="Standard"/>
    <w:rsid w:val="00BF50F8"/>
    <w:pPr>
      <w:numPr>
        <w:numId w:val="3"/>
      </w:numPr>
      <w:spacing w:before="160" w:after="160"/>
    </w:pPr>
    <w:rPr>
      <w:b/>
    </w:rPr>
  </w:style>
  <w:style w:type="paragraph" w:styleId="Sprechblasentext">
    <w:name w:val="Balloon Text"/>
    <w:basedOn w:val="Standard"/>
    <w:link w:val="SprechblasentextZchn"/>
    <w:uiPriority w:val="99"/>
    <w:semiHidden/>
    <w:rsid w:val="00BF50F8"/>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F50F8"/>
    <w:rPr>
      <w:rFonts w:ascii="Tahoma" w:hAnsi="Tahoma" w:cs="Tahoma"/>
      <w:sz w:val="16"/>
      <w:szCs w:val="16"/>
    </w:rPr>
  </w:style>
  <w:style w:type="paragraph" w:styleId="Fuzeile">
    <w:name w:val="footer"/>
    <w:basedOn w:val="Standard"/>
    <w:link w:val="FuzeileZchn"/>
    <w:semiHidden/>
    <w:rsid w:val="00BF50F8"/>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BF50F8"/>
    <w:rPr>
      <w:rFonts w:eastAsia="Times New Roman" w:cs="Times New Roman"/>
      <w:sz w:val="16"/>
      <w:lang w:eastAsia="de-DE"/>
    </w:rPr>
  </w:style>
  <w:style w:type="paragraph" w:styleId="Kopfzeile">
    <w:name w:val="header"/>
    <w:basedOn w:val="Standard"/>
    <w:link w:val="KopfzeileZchn"/>
    <w:rsid w:val="00BF50F8"/>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rsid w:val="00BF50F8"/>
    <w:rPr>
      <w:rFonts w:eastAsia="Times New Roman" w:cs="Times New Roman"/>
      <w:lang w:eastAsia="de-DE"/>
    </w:rPr>
  </w:style>
  <w:style w:type="character" w:styleId="Seitenzahl">
    <w:name w:val="page number"/>
    <w:basedOn w:val="Absatz-Standardschriftart"/>
    <w:semiHidden/>
    <w:rsid w:val="00BF50F8"/>
  </w:style>
  <w:style w:type="paragraph" w:customStyle="1" w:styleId="LS-KopfzeileUngeradeHochformatRechts">
    <w:name w:val="LS-Kopfzeile Ungerade Hochformat (Rechts)"/>
    <w:basedOn w:val="Standard"/>
    <w:link w:val="LS-KopfzeileUngeradeHochformatRechtsZchn"/>
    <w:semiHidden/>
    <w:qFormat/>
    <w:rsid w:val="00BF50F8"/>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BF50F8"/>
    <w:rPr>
      <w:rFonts w:ascii="Source Sans Pro Light" w:eastAsia="Times New Roman" w:hAnsi="Source Sans Pro Light" w:cs="Times New Roman"/>
      <w:color w:val="A6A6A6"/>
      <w:lang w:eastAsia="de-DE"/>
    </w:rPr>
  </w:style>
  <w:style w:type="paragraph" w:customStyle="1" w:styleId="LS-KopfzeileGeradeHochformatLinks">
    <w:name w:val="LS-Kopfzeile Gerade Hochformat (Links)"/>
    <w:basedOn w:val="Standard"/>
    <w:link w:val="LS-KopfzeileGeradeHochformatLinksZchn"/>
    <w:semiHidden/>
    <w:qFormat/>
    <w:rsid w:val="00BF50F8"/>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BF50F8"/>
    <w:rPr>
      <w:rFonts w:eastAsia="Times New Roman" w:cs="Times New Roman"/>
      <w:color w:val="A6A6A6"/>
      <w:lang w:eastAsia="de-DE"/>
    </w:rPr>
  </w:style>
  <w:style w:type="paragraph" w:customStyle="1" w:styleId="TabelleKopfmitte">
    <w:name w:val="Tabelle_Kopf_mitte"/>
    <w:basedOn w:val="Standard"/>
    <w:rsid w:val="00BF50F8"/>
    <w:pPr>
      <w:jc w:val="center"/>
    </w:pPr>
    <w:rPr>
      <w:rFonts w:eastAsia="Times New Roman" w:cs="Times New Roman"/>
      <w:b/>
      <w:lang w:eastAsia="de-DE"/>
    </w:rPr>
  </w:style>
  <w:style w:type="paragraph" w:customStyle="1" w:styleId="Textkrpernrauen">
    <w:name w:val="Textkörper_nr_außen"/>
    <w:basedOn w:val="Standard"/>
    <w:next w:val="TextkrpernrauenText"/>
    <w:rsid w:val="00BF50F8"/>
    <w:pPr>
      <w:numPr>
        <w:numId w:val="14"/>
      </w:numPr>
      <w:spacing w:before="120"/>
      <w:jc w:val="both"/>
    </w:pPr>
  </w:style>
  <w:style w:type="paragraph" w:customStyle="1" w:styleId="LS-DeckblattQuatrate">
    <w:name w:val="LS-Deckblatt Quatrate"/>
    <w:semiHidden/>
    <w:rsid w:val="00BF50F8"/>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BF50F8"/>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BF50F8"/>
    <w:rPr>
      <w:sz w:val="32"/>
    </w:rPr>
  </w:style>
  <w:style w:type="paragraph" w:customStyle="1" w:styleId="LS-ImpressumFett">
    <w:name w:val="LS-Impressum Fett"/>
    <w:semiHidden/>
    <w:rsid w:val="00BF50F8"/>
    <w:pPr>
      <w:spacing w:line="240" w:lineRule="atLeast"/>
    </w:pPr>
    <w:rPr>
      <w:rFonts w:ascii="Univers 55" w:eastAsia="Calibri" w:hAnsi="Univers 55"/>
      <w:color w:val="000000"/>
      <w:sz w:val="32"/>
    </w:rPr>
  </w:style>
  <w:style w:type="paragraph" w:customStyle="1" w:styleId="NL-Impressum">
    <w:name w:val="NL-Impressum"/>
    <w:semiHidden/>
    <w:rsid w:val="00BF50F8"/>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BF50F8"/>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BF50F8"/>
    <w:pPr>
      <w:numPr>
        <w:numId w:val="1"/>
      </w:numPr>
    </w:pPr>
  </w:style>
  <w:style w:type="paragraph" w:customStyle="1" w:styleId="LS-Inhaltsverzeichnisberschrift">
    <w:name w:val="LS-Inhaltsverzeichnis Überschrift"/>
    <w:semiHidden/>
    <w:rsid w:val="00BF50F8"/>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BF50F8"/>
    <w:rPr>
      <w:rFonts w:ascii="Source Sans Pro Light" w:eastAsia="Times New Roman" w:hAnsi="Source Sans Pro Light" w:cs="Times New Roman"/>
    </w:rPr>
  </w:style>
  <w:style w:type="character" w:customStyle="1" w:styleId="NL-Kopfzeilen-TitelZchn">
    <w:name w:val="NL-Kopfzeilen-Titel Zchn"/>
    <w:link w:val="NL-Kopfzeilen-Titel"/>
    <w:semiHidden/>
    <w:rsid w:val="00BF50F8"/>
    <w:rPr>
      <w:rFonts w:ascii="Source Sans Pro Light" w:eastAsia="Times New Roman" w:hAnsi="Source Sans Pro Light" w:cs="Times New Roman"/>
    </w:rPr>
  </w:style>
  <w:style w:type="paragraph" w:customStyle="1" w:styleId="NL-FuzeileUngerade">
    <w:name w:val="NL-Fußzeile Ungerade"/>
    <w:semiHidden/>
    <w:rsid w:val="00BF50F8"/>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BF50F8"/>
    <w:rPr>
      <w:color w:val="000000"/>
      <w:sz w:val="28"/>
    </w:rPr>
  </w:style>
  <w:style w:type="paragraph" w:customStyle="1" w:styleId="Kopf8pt">
    <w:name w:val="Kopf_8pt"/>
    <w:basedOn w:val="Standard"/>
    <w:rsid w:val="00BF50F8"/>
    <w:pPr>
      <w:spacing w:line="200" w:lineRule="exact"/>
    </w:pPr>
    <w:rPr>
      <w:rFonts w:eastAsia="Times New Roman" w:cs="Times New Roman"/>
      <w:sz w:val="16"/>
    </w:rPr>
  </w:style>
  <w:style w:type="paragraph" w:styleId="Textkrper">
    <w:name w:val="Body Text"/>
    <w:basedOn w:val="Standard"/>
    <w:link w:val="TextkrperZchn"/>
    <w:rsid w:val="00BF50F8"/>
    <w:pPr>
      <w:jc w:val="both"/>
    </w:pPr>
    <w:rPr>
      <w:lang w:eastAsia="de-DE"/>
    </w:rPr>
  </w:style>
  <w:style w:type="character" w:customStyle="1" w:styleId="TextkrperZchn">
    <w:name w:val="Textkörper Zchn"/>
    <w:basedOn w:val="Absatz-Standardschriftart"/>
    <w:link w:val="Textkrper"/>
    <w:rsid w:val="00BF50F8"/>
    <w:rPr>
      <w:lang w:eastAsia="de-DE"/>
    </w:rPr>
  </w:style>
  <w:style w:type="character" w:customStyle="1" w:styleId="berschrift1Zchn">
    <w:name w:val="Überschrift 1 Zchn"/>
    <w:basedOn w:val="Absatz-Standardschriftart"/>
    <w:link w:val="berschrift1"/>
    <w:uiPriority w:val="9"/>
    <w:rsid w:val="00BF50F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F50F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F50F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F50F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BF50F8"/>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BF50F8"/>
    <w:rPr>
      <w:szCs w:val="24"/>
      <w:lang w:eastAsia="de-DE"/>
    </w:rPr>
  </w:style>
  <w:style w:type="character" w:styleId="Fett">
    <w:name w:val="Strong"/>
    <w:uiPriority w:val="22"/>
    <w:qFormat/>
    <w:rsid w:val="00BF50F8"/>
    <w:rPr>
      <w:b/>
      <w:bCs/>
      <w:color w:val="000000"/>
    </w:rPr>
  </w:style>
  <w:style w:type="character" w:styleId="Hervorhebung">
    <w:name w:val="Emphasis"/>
    <w:aliases w:val="Kursiv"/>
    <w:uiPriority w:val="20"/>
    <w:qFormat/>
    <w:rsid w:val="00BF50F8"/>
    <w:rPr>
      <w:i/>
      <w:iCs/>
    </w:rPr>
  </w:style>
  <w:style w:type="table" w:styleId="Tabellenraster">
    <w:name w:val="Table Grid"/>
    <w:basedOn w:val="NormaleTabelle"/>
    <w:uiPriority w:val="59"/>
    <w:rsid w:val="00BF50F8"/>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BF50F8"/>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BF50F8"/>
    <w:pPr>
      <w:numPr>
        <w:numId w:val="15"/>
      </w:numPr>
      <w:contextualSpacing/>
    </w:pPr>
    <w:rPr>
      <w:bCs/>
      <w:sz w:val="16"/>
    </w:rPr>
  </w:style>
  <w:style w:type="paragraph" w:customStyle="1" w:styleId="NummerierungGrauhinterlegt">
    <w:name w:val="Nummerierung Grau hinterlegt"/>
    <w:basedOn w:val="NummerierungAnfang"/>
    <w:semiHidden/>
    <w:rsid w:val="00BF50F8"/>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BF50F8"/>
    <w:pPr>
      <w:spacing w:line="200" w:lineRule="exact"/>
      <w:jc w:val="left"/>
    </w:pPr>
    <w:rPr>
      <w:rFonts w:eastAsia="Times New Roman" w:cs="Times New Roman"/>
      <w:sz w:val="16"/>
    </w:rPr>
  </w:style>
  <w:style w:type="paragraph" w:customStyle="1" w:styleId="Autoren">
    <w:name w:val="Autoren"/>
    <w:basedOn w:val="Marginaliegrau"/>
    <w:rsid w:val="00BF50F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BF50F8"/>
    <w:pPr>
      <w:numPr>
        <w:numId w:val="5"/>
      </w:numPr>
      <w:ind w:left="227" w:hanging="170"/>
    </w:pPr>
    <w:rPr>
      <w:sz w:val="16"/>
    </w:rPr>
  </w:style>
  <w:style w:type="paragraph" w:customStyle="1" w:styleId="TextkrpernrauenText">
    <w:name w:val="Textkörper_nr_außen_Text"/>
    <w:basedOn w:val="Standard"/>
    <w:rsid w:val="00BF50F8"/>
    <w:pPr>
      <w:ind w:left="284"/>
      <w:jc w:val="both"/>
    </w:pPr>
  </w:style>
  <w:style w:type="paragraph" w:customStyle="1" w:styleId="TabelleLinks">
    <w:name w:val="Tabelle Links"/>
    <w:basedOn w:val="Standard"/>
    <w:semiHidden/>
    <w:rsid w:val="00BF50F8"/>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BF50F8"/>
    <w:pPr>
      <w:jc w:val="center"/>
    </w:pPr>
  </w:style>
  <w:style w:type="character" w:styleId="Hyperlink">
    <w:name w:val="Hyperlink"/>
    <w:uiPriority w:val="99"/>
    <w:semiHidden/>
    <w:rsid w:val="00BF50F8"/>
    <w:rPr>
      <w:color w:val="0000FF"/>
      <w:u w:val="single"/>
    </w:rPr>
  </w:style>
  <w:style w:type="paragraph" w:customStyle="1" w:styleId="Tabelle6ptmitte">
    <w:name w:val="Tabelle_6pt_mitte"/>
    <w:basedOn w:val="Standard"/>
    <w:rsid w:val="00BF50F8"/>
    <w:pPr>
      <w:jc w:val="center"/>
    </w:pPr>
    <w:rPr>
      <w:sz w:val="12"/>
    </w:rPr>
  </w:style>
  <w:style w:type="paragraph" w:customStyle="1" w:styleId="Textkrpernrinnen">
    <w:name w:val="Textkörper_nr_innen"/>
    <w:basedOn w:val="Standard"/>
    <w:rsid w:val="00BF50F8"/>
    <w:pPr>
      <w:numPr>
        <w:numId w:val="11"/>
      </w:numPr>
      <w:spacing w:before="120" w:after="120"/>
      <w:contextualSpacing/>
      <w:jc w:val="both"/>
    </w:pPr>
  </w:style>
  <w:style w:type="paragraph" w:customStyle="1" w:styleId="Textkrperafz">
    <w:name w:val="Textkörper_afz"/>
    <w:basedOn w:val="Standard"/>
    <w:rsid w:val="00BF50F8"/>
    <w:pPr>
      <w:numPr>
        <w:numId w:val="6"/>
      </w:numPr>
      <w:spacing w:before="120" w:after="120"/>
      <w:ind w:left="568" w:hanging="284"/>
      <w:contextualSpacing/>
    </w:pPr>
    <w:rPr>
      <w:noProof/>
      <w:lang w:val="en-US"/>
    </w:rPr>
  </w:style>
  <w:style w:type="paragraph" w:customStyle="1" w:styleId="TabelleKopflinks">
    <w:name w:val="Tabelle_Kopf_links"/>
    <w:basedOn w:val="Standard"/>
    <w:rsid w:val="00BF50F8"/>
    <w:rPr>
      <w:b/>
    </w:rPr>
  </w:style>
  <w:style w:type="paragraph" w:styleId="Aufzhlungszeichen">
    <w:name w:val="List Bullet"/>
    <w:basedOn w:val="Standard"/>
    <w:uiPriority w:val="99"/>
    <w:semiHidden/>
    <w:rsid w:val="00BF50F8"/>
    <w:pPr>
      <w:numPr>
        <w:numId w:val="7"/>
      </w:numPr>
      <w:contextualSpacing/>
    </w:pPr>
  </w:style>
  <w:style w:type="paragraph" w:customStyle="1" w:styleId="AufgabeEbene1">
    <w:name w:val="Aufgabe_Ebene1"/>
    <w:basedOn w:val="Standard"/>
    <w:next w:val="AufgabeText"/>
    <w:rsid w:val="00BF50F8"/>
    <w:pPr>
      <w:numPr>
        <w:numId w:val="13"/>
      </w:numPr>
      <w:spacing w:before="240"/>
      <w:jc w:val="both"/>
    </w:pPr>
  </w:style>
  <w:style w:type="paragraph" w:customStyle="1" w:styleId="AufgabeText">
    <w:name w:val="Aufgabe_Text"/>
    <w:basedOn w:val="Standard"/>
    <w:rsid w:val="00BF50F8"/>
    <w:pPr>
      <w:ind w:left="284"/>
      <w:jc w:val="both"/>
    </w:pPr>
  </w:style>
  <w:style w:type="paragraph" w:customStyle="1" w:styleId="AufgabeLinie">
    <w:name w:val="Aufgabe_Linie"/>
    <w:basedOn w:val="Standard"/>
    <w:rsid w:val="00BF50F8"/>
    <w:pPr>
      <w:tabs>
        <w:tab w:val="left" w:leader="underscore" w:pos="7371"/>
      </w:tabs>
      <w:spacing w:before="120" w:line="480" w:lineRule="auto"/>
      <w:ind w:left="284"/>
      <w:contextualSpacing/>
      <w:jc w:val="both"/>
    </w:pPr>
  </w:style>
  <w:style w:type="paragraph" w:customStyle="1" w:styleId="AufgabeKasten">
    <w:name w:val="Aufgabe_Kasten"/>
    <w:basedOn w:val="Standard"/>
    <w:rsid w:val="00BF50F8"/>
    <w:pPr>
      <w:numPr>
        <w:numId w:val="9"/>
      </w:numPr>
      <w:spacing w:before="120" w:after="120"/>
      <w:ind w:left="568" w:hanging="284"/>
    </w:pPr>
  </w:style>
  <w:style w:type="paragraph" w:customStyle="1" w:styleId="AufgabeKastenangekreuzt">
    <w:name w:val="Aufgabe_Kasten_angekreuzt"/>
    <w:basedOn w:val="Standard"/>
    <w:rsid w:val="00BF50F8"/>
    <w:pPr>
      <w:numPr>
        <w:numId w:val="10"/>
      </w:numPr>
      <w:spacing w:before="120" w:after="120"/>
      <w:ind w:left="568" w:hanging="284"/>
      <w:jc w:val="both"/>
    </w:pPr>
  </w:style>
  <w:style w:type="paragraph" w:customStyle="1" w:styleId="Marginalie">
    <w:name w:val="Marginalie"/>
    <w:basedOn w:val="Standard"/>
    <w:next w:val="Textkrper"/>
    <w:rsid w:val="00BF50F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BF50F8"/>
    <w:pPr>
      <w:framePr w:w="2098" w:hSpace="170" w:wrap="notBeside" w:vAnchor="text" w:hAnchor="page" w:xAlign="right" w:y="511"/>
      <w:jc w:val="both"/>
    </w:pPr>
    <w:rPr>
      <w:sz w:val="18"/>
    </w:rPr>
  </w:style>
  <w:style w:type="paragraph" w:customStyle="1" w:styleId="ImpressumNamen">
    <w:name w:val="Impressum_Namen"/>
    <w:basedOn w:val="Standard"/>
    <w:semiHidden/>
    <w:rsid w:val="00BF50F8"/>
    <w:pPr>
      <w:framePr w:hSpace="141" w:wrap="around" w:vAnchor="text" w:hAnchor="text" w:y="276"/>
      <w:spacing w:after="240"/>
      <w:contextualSpacing/>
    </w:pPr>
    <w:rPr>
      <w:rFonts w:eastAsia="Calibri"/>
    </w:rPr>
  </w:style>
  <w:style w:type="paragraph" w:customStyle="1" w:styleId="Impressum">
    <w:name w:val="Impressum"/>
    <w:basedOn w:val="Standard"/>
    <w:semiHidden/>
    <w:rsid w:val="00BF50F8"/>
    <w:pPr>
      <w:jc w:val="both"/>
    </w:pPr>
    <w:rPr>
      <w:rFonts w:eastAsia="Calibri"/>
      <w:lang w:eastAsia="de-DE"/>
    </w:rPr>
  </w:style>
  <w:style w:type="paragraph" w:customStyle="1" w:styleId="Abstandszeile">
    <w:name w:val="Abstandszeile"/>
    <w:basedOn w:val="Standard"/>
    <w:rsid w:val="00BF50F8"/>
    <w:rPr>
      <w:sz w:val="16"/>
      <w:lang w:eastAsia="de-DE"/>
    </w:rPr>
  </w:style>
  <w:style w:type="paragraph" w:customStyle="1" w:styleId="AufgabeEbene2">
    <w:name w:val="Aufgabe_Ebene2"/>
    <w:basedOn w:val="Standard"/>
    <w:rsid w:val="00BF50F8"/>
    <w:pPr>
      <w:numPr>
        <w:ilvl w:val="1"/>
        <w:numId w:val="13"/>
      </w:numPr>
      <w:spacing w:before="120"/>
      <w:jc w:val="both"/>
    </w:pPr>
  </w:style>
  <w:style w:type="paragraph" w:customStyle="1" w:styleId="AufgabeEbene3">
    <w:name w:val="Aufgabe_Ebene3"/>
    <w:basedOn w:val="Standard"/>
    <w:rsid w:val="00BF50F8"/>
    <w:pPr>
      <w:numPr>
        <w:ilvl w:val="2"/>
        <w:numId w:val="13"/>
      </w:numPr>
      <w:spacing w:before="120"/>
      <w:jc w:val="both"/>
    </w:pPr>
  </w:style>
  <w:style w:type="paragraph" w:customStyle="1" w:styleId="Marginaliegrau">
    <w:name w:val="Marginalie_grau"/>
    <w:basedOn w:val="Standard"/>
    <w:next w:val="Textkrper"/>
    <w:rsid w:val="00BF50F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BF50F8"/>
    <w:pPr>
      <w:numPr>
        <w:numId w:val="12"/>
      </w:numPr>
      <w:spacing w:before="120"/>
      <w:ind w:left="851" w:hanging="284"/>
      <w:jc w:val="both"/>
      <w:outlineLvl w:val="2"/>
    </w:pPr>
  </w:style>
  <w:style w:type="character" w:styleId="Zeilennummer">
    <w:name w:val="line number"/>
    <w:basedOn w:val="Absatz-Standardschriftart"/>
    <w:uiPriority w:val="99"/>
    <w:semiHidden/>
    <w:rsid w:val="00BF50F8"/>
  </w:style>
  <w:style w:type="paragraph" w:customStyle="1" w:styleId="MaginaliegrauIcon">
    <w:name w:val="Maginalie_grau_Icon"/>
    <w:basedOn w:val="Standard"/>
    <w:next w:val="Textkrper"/>
    <w:rsid w:val="00BF50F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BF50F8"/>
    <w:pPr>
      <w:spacing w:before="40" w:after="60" w:line="160" w:lineRule="exact"/>
    </w:pPr>
    <w:rPr>
      <w:sz w:val="12"/>
    </w:rPr>
  </w:style>
  <w:style w:type="paragraph" w:customStyle="1" w:styleId="AufgabeLckentext">
    <w:name w:val="Aufgabe_Lückentext"/>
    <w:basedOn w:val="Standard"/>
    <w:rsid w:val="00BF50F8"/>
    <w:pPr>
      <w:spacing w:before="120" w:line="480" w:lineRule="auto"/>
      <w:ind w:left="284"/>
      <w:contextualSpacing/>
      <w:jc w:val="both"/>
    </w:pPr>
  </w:style>
  <w:style w:type="character" w:customStyle="1" w:styleId="Unterstrichen">
    <w:name w:val="Unterstrichen"/>
    <w:basedOn w:val="Absatz-Standardschriftart"/>
    <w:uiPriority w:val="1"/>
    <w:rsid w:val="00BF50F8"/>
    <w:rPr>
      <w:u w:val="single"/>
    </w:rPr>
  </w:style>
  <w:style w:type="character" w:customStyle="1" w:styleId="Durchgestrichen">
    <w:name w:val="Durchgestrichen"/>
    <w:basedOn w:val="Absatz-Standardschriftart"/>
    <w:uiPriority w:val="1"/>
    <w:rsid w:val="00BF50F8"/>
    <w:rPr>
      <w:strike/>
      <w:dstrike w:val="0"/>
    </w:rPr>
  </w:style>
  <w:style w:type="paragraph" w:customStyle="1" w:styleId="Textkrpermitte">
    <w:name w:val="Textkörper_mitte"/>
    <w:basedOn w:val="Standard"/>
    <w:rsid w:val="00BF50F8"/>
    <w:pPr>
      <w:jc w:val="center"/>
    </w:pPr>
    <w:rPr>
      <w:rFonts w:eastAsia="Calibri"/>
      <w:lang w:eastAsia="de-DE"/>
    </w:rPr>
  </w:style>
  <w:style w:type="paragraph" w:customStyle="1" w:styleId="Aufgabe">
    <w:name w:val="Aufgabe"/>
    <w:basedOn w:val="Standard"/>
    <w:rsid w:val="00610E57"/>
    <w:pPr>
      <w:spacing w:before="240" w:line="240" w:lineRule="exact"/>
      <w:ind w:left="284" w:hanging="284"/>
      <w:jc w:val="both"/>
    </w:pPr>
  </w:style>
  <w:style w:type="character" w:styleId="Platzhaltertext">
    <w:name w:val="Placeholder Text"/>
    <w:basedOn w:val="Absatz-Standardschriftart"/>
    <w:uiPriority w:val="99"/>
    <w:semiHidden/>
    <w:rsid w:val="00395145"/>
    <w:rPr>
      <w:color w:val="808080"/>
    </w:rPr>
  </w:style>
  <w:style w:type="paragraph" w:styleId="Titel">
    <w:name w:val="Title"/>
    <w:basedOn w:val="Standard"/>
    <w:next w:val="Standard"/>
    <w:link w:val="TitelZchn"/>
    <w:uiPriority w:val="10"/>
    <w:qFormat/>
    <w:rsid w:val="008843B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8843B2"/>
    <w:rPr>
      <w:rFonts w:asciiTheme="majorHAnsi" w:eastAsiaTheme="majorEastAsia" w:hAnsiTheme="majorHAnsi" w:cstheme="majorBidi"/>
      <w:color w:val="17365D" w:themeColor="text2" w:themeShade="BF"/>
      <w:spacing w:val="5"/>
      <w:kern w:val="28"/>
      <w:sz w:val="52"/>
      <w:szCs w:val="52"/>
    </w:rPr>
  </w:style>
  <w:style w:type="paragraph" w:styleId="NurText">
    <w:name w:val="Plain Text"/>
    <w:basedOn w:val="Standard"/>
    <w:link w:val="NurTextZchn"/>
    <w:uiPriority w:val="99"/>
    <w:semiHidden/>
    <w:unhideWhenUsed/>
    <w:rsid w:val="008843B2"/>
    <w:rPr>
      <w:rFonts w:ascii="Calibri" w:hAnsi="Calibri" w:cstheme="minorBidi"/>
      <w:sz w:val="22"/>
      <w:szCs w:val="21"/>
    </w:rPr>
  </w:style>
  <w:style w:type="character" w:customStyle="1" w:styleId="NurTextZchn">
    <w:name w:val="Nur Text Zchn"/>
    <w:basedOn w:val="Absatz-Standardschriftart"/>
    <w:link w:val="NurText"/>
    <w:uiPriority w:val="99"/>
    <w:semiHidden/>
    <w:rsid w:val="008843B2"/>
    <w:rPr>
      <w:rFonts w:ascii="Calibri" w:hAnsi="Calibri" w:cstheme="minorBidi"/>
      <w:sz w:val="22"/>
      <w:szCs w:val="21"/>
    </w:rPr>
  </w:style>
  <w:style w:type="paragraph" w:styleId="StandardWeb">
    <w:name w:val="Normal (Web)"/>
    <w:basedOn w:val="Standard"/>
    <w:uiPriority w:val="99"/>
    <w:semiHidden/>
    <w:unhideWhenUsed/>
    <w:rsid w:val="00B6238A"/>
    <w:pPr>
      <w:spacing w:before="100" w:beforeAutospacing="1" w:after="100" w:afterAutospacing="1"/>
    </w:pPr>
    <w:rPr>
      <w:rFonts w:ascii="Times New Roman" w:eastAsiaTheme="minorEastAsia" w:hAnsi="Times New Roman" w:cs="Times New Roman"/>
      <w:sz w:val="24"/>
      <w:szCs w:val="24"/>
      <w:lang w:eastAsia="de-DE"/>
    </w:rPr>
  </w:style>
  <w:style w:type="character" w:styleId="BesuchterHyperlink">
    <w:name w:val="FollowedHyperlink"/>
    <w:basedOn w:val="Absatz-Standardschriftart"/>
    <w:uiPriority w:val="99"/>
    <w:semiHidden/>
    <w:unhideWhenUsed/>
    <w:rsid w:val="00D41E1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838540729">
      <w:bodyDiv w:val="1"/>
      <w:marLeft w:val="0"/>
      <w:marRight w:val="0"/>
      <w:marTop w:val="0"/>
      <w:marBottom w:val="0"/>
      <w:divBdr>
        <w:top w:val="none" w:sz="0" w:space="0" w:color="auto"/>
        <w:left w:val="none" w:sz="0" w:space="0" w:color="auto"/>
        <w:bottom w:val="none" w:sz="0" w:space="0" w:color="auto"/>
        <w:right w:val="none" w:sz="0" w:space="0" w:color="auto"/>
      </w:divBdr>
    </w:div>
    <w:div w:id="1198156801">
      <w:bodyDiv w:val="1"/>
      <w:marLeft w:val="0"/>
      <w:marRight w:val="0"/>
      <w:marTop w:val="0"/>
      <w:marBottom w:val="0"/>
      <w:divBdr>
        <w:top w:val="none" w:sz="0" w:space="0" w:color="auto"/>
        <w:left w:val="none" w:sz="0" w:space="0" w:color="auto"/>
        <w:bottom w:val="none" w:sz="0" w:space="0" w:color="auto"/>
        <w:right w:val="none" w:sz="0" w:space="0" w:color="auto"/>
      </w:divBdr>
      <w:divsChild>
        <w:div w:id="1392384463">
          <w:marLeft w:val="0"/>
          <w:marRight w:val="0"/>
          <w:marTop w:val="0"/>
          <w:marBottom w:val="0"/>
          <w:divBdr>
            <w:top w:val="none" w:sz="0" w:space="0" w:color="auto"/>
            <w:left w:val="none" w:sz="0" w:space="0" w:color="auto"/>
            <w:bottom w:val="none" w:sz="0" w:space="0" w:color="auto"/>
            <w:right w:val="none" w:sz="0" w:space="0" w:color="auto"/>
          </w:divBdr>
        </w:div>
        <w:div w:id="268776944">
          <w:marLeft w:val="0"/>
          <w:marRight w:val="0"/>
          <w:marTop w:val="0"/>
          <w:marBottom w:val="0"/>
          <w:divBdr>
            <w:top w:val="none" w:sz="0" w:space="0" w:color="auto"/>
            <w:left w:val="none" w:sz="0" w:space="0" w:color="auto"/>
            <w:bottom w:val="none" w:sz="0" w:space="0" w:color="auto"/>
            <w:right w:val="none" w:sz="0" w:space="0" w:color="auto"/>
          </w:divBdr>
          <w:divsChild>
            <w:div w:id="364411683">
              <w:marLeft w:val="0"/>
              <w:marRight w:val="0"/>
              <w:marTop w:val="0"/>
              <w:marBottom w:val="0"/>
              <w:divBdr>
                <w:top w:val="none" w:sz="0" w:space="0" w:color="auto"/>
                <w:left w:val="none" w:sz="0" w:space="0" w:color="auto"/>
                <w:bottom w:val="none" w:sz="0" w:space="0" w:color="auto"/>
                <w:right w:val="none" w:sz="0" w:space="0" w:color="auto"/>
              </w:divBdr>
              <w:divsChild>
                <w:div w:id="479350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425632">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111511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8.emf"/><Relationship Id="rId117" Type="http://schemas.openxmlformats.org/officeDocument/2006/relationships/image" Target="media/image96.png"/><Relationship Id="rId21" Type="http://schemas.openxmlformats.org/officeDocument/2006/relationships/image" Target="media/image23.png"/><Relationship Id="rId42" Type="http://schemas.openxmlformats.org/officeDocument/2006/relationships/image" Target="media/image44.png"/><Relationship Id="rId47" Type="http://schemas.openxmlformats.org/officeDocument/2006/relationships/image" Target="media/image49.png"/><Relationship Id="rId63" Type="http://schemas.openxmlformats.org/officeDocument/2006/relationships/header" Target="header8.xml"/><Relationship Id="rId68" Type="http://schemas.openxmlformats.org/officeDocument/2006/relationships/image" Target="media/image58.jpeg"/><Relationship Id="rId84" Type="http://schemas.openxmlformats.org/officeDocument/2006/relationships/image" Target="media/image70.png"/><Relationship Id="rId89" Type="http://schemas.openxmlformats.org/officeDocument/2006/relationships/hyperlink" Target="http://www.youtube.com/watch?v=Je22SgH8TCk" TargetMode="External"/><Relationship Id="rId112" Type="http://schemas.openxmlformats.org/officeDocument/2006/relationships/image" Target="media/image91.jpg"/><Relationship Id="rId133" Type="http://schemas.openxmlformats.org/officeDocument/2006/relationships/image" Target="media/image107.jpeg"/><Relationship Id="rId138" Type="http://schemas.openxmlformats.org/officeDocument/2006/relationships/image" Target="media/image110.JPG"/><Relationship Id="rId159" Type="http://schemas.openxmlformats.org/officeDocument/2006/relationships/image" Target="media/image118.jpeg"/><Relationship Id="rId175" Type="http://schemas.openxmlformats.org/officeDocument/2006/relationships/fontTable" Target="fontTable.xml"/><Relationship Id="rId170" Type="http://schemas.openxmlformats.org/officeDocument/2006/relationships/header" Target="header14.xml"/><Relationship Id="rId16" Type="http://schemas.openxmlformats.org/officeDocument/2006/relationships/image" Target="media/image18.png"/><Relationship Id="rId107" Type="http://schemas.openxmlformats.org/officeDocument/2006/relationships/image" Target="media/image87.jpg"/><Relationship Id="rId11" Type="http://schemas.openxmlformats.org/officeDocument/2006/relationships/footer" Target="footer1.xml"/><Relationship Id="rId32" Type="http://schemas.openxmlformats.org/officeDocument/2006/relationships/image" Target="media/image34.png"/><Relationship Id="rId37" Type="http://schemas.openxmlformats.org/officeDocument/2006/relationships/image" Target="media/image39.png"/><Relationship Id="rId53" Type="http://schemas.openxmlformats.org/officeDocument/2006/relationships/header" Target="header3.xml"/><Relationship Id="rId58" Type="http://schemas.openxmlformats.org/officeDocument/2006/relationships/footer" Target="footer4.xml"/><Relationship Id="rId74" Type="http://schemas.openxmlformats.org/officeDocument/2006/relationships/image" Target="media/image63.jpeg"/><Relationship Id="rId79" Type="http://schemas.openxmlformats.org/officeDocument/2006/relationships/image" Target="media/image66.jpeg"/><Relationship Id="rId102" Type="http://schemas.openxmlformats.org/officeDocument/2006/relationships/image" Target="media/image83.jpeg"/><Relationship Id="rId123" Type="http://schemas.openxmlformats.org/officeDocument/2006/relationships/header" Target="header10.xml"/><Relationship Id="rId128" Type="http://schemas.openxmlformats.org/officeDocument/2006/relationships/image" Target="media/image104.jpeg"/><Relationship Id="rId144" Type="http://schemas.openxmlformats.org/officeDocument/2006/relationships/image" Target="media/image114.png"/><Relationship Id="rId149" Type="http://schemas.openxmlformats.org/officeDocument/2006/relationships/image" Target="media/image117.jpeg"/><Relationship Id="rId5" Type="http://schemas.openxmlformats.org/officeDocument/2006/relationships/settings" Target="settings.xml"/><Relationship Id="rId90" Type="http://schemas.openxmlformats.org/officeDocument/2006/relationships/image" Target="media/image74.png"/><Relationship Id="rId95" Type="http://schemas.openxmlformats.org/officeDocument/2006/relationships/image" Target="media/image77.jpg"/><Relationship Id="rId160" Type="http://schemas.openxmlformats.org/officeDocument/2006/relationships/image" Target="media/image1070.jpeg"/><Relationship Id="rId165" Type="http://schemas.openxmlformats.org/officeDocument/2006/relationships/chart" Target="charts/chart1.xml"/><Relationship Id="rId22" Type="http://schemas.openxmlformats.org/officeDocument/2006/relationships/image" Target="media/image24.png"/><Relationship Id="rId27" Type="http://schemas.openxmlformats.org/officeDocument/2006/relationships/image" Target="media/image29.png"/><Relationship Id="rId43" Type="http://schemas.openxmlformats.org/officeDocument/2006/relationships/image" Target="media/image45.png"/><Relationship Id="rId48" Type="http://schemas.openxmlformats.org/officeDocument/2006/relationships/image" Target="media/image50.png"/><Relationship Id="rId64" Type="http://schemas.openxmlformats.org/officeDocument/2006/relationships/header" Target="header9.xml"/><Relationship Id="rId69" Type="http://schemas.openxmlformats.org/officeDocument/2006/relationships/image" Target="media/image59.jpeg"/><Relationship Id="rId113" Type="http://schemas.openxmlformats.org/officeDocument/2006/relationships/image" Target="media/image92.jpg"/><Relationship Id="rId118" Type="http://schemas.openxmlformats.org/officeDocument/2006/relationships/image" Target="media/image97.jpg"/><Relationship Id="rId134" Type="http://schemas.openxmlformats.org/officeDocument/2006/relationships/image" Target="media/image108.jpeg"/><Relationship Id="rId139" Type="http://schemas.openxmlformats.org/officeDocument/2006/relationships/header" Target="header13.xml"/><Relationship Id="rId80" Type="http://schemas.openxmlformats.org/officeDocument/2006/relationships/image" Target="media/image67.jpeg"/><Relationship Id="rId85" Type="http://schemas.openxmlformats.org/officeDocument/2006/relationships/image" Target="media/image71.png"/><Relationship Id="rId171" Type="http://schemas.openxmlformats.org/officeDocument/2006/relationships/footer" Target="footer12.xml"/><Relationship Id="rId176" Type="http://schemas.openxmlformats.org/officeDocument/2006/relationships/glossaryDocument" Target="glossary/document.xml"/><Relationship Id="rId12" Type="http://schemas.openxmlformats.org/officeDocument/2006/relationships/hyperlink" Target="mailto:best@ls.kv.bwl.de" TargetMode="External"/><Relationship Id="rId17" Type="http://schemas.openxmlformats.org/officeDocument/2006/relationships/image" Target="media/image19.png"/><Relationship Id="rId33" Type="http://schemas.openxmlformats.org/officeDocument/2006/relationships/image" Target="media/image35.png"/><Relationship Id="rId38" Type="http://schemas.openxmlformats.org/officeDocument/2006/relationships/image" Target="media/image40.emf"/><Relationship Id="rId59" Type="http://schemas.openxmlformats.org/officeDocument/2006/relationships/header" Target="header6.xml"/><Relationship Id="rId103" Type="http://schemas.microsoft.com/office/2007/relationships/hdphoto" Target="media/hdphoto3.wdp"/><Relationship Id="rId108" Type="http://schemas.openxmlformats.org/officeDocument/2006/relationships/image" Target="media/image88.JPG"/><Relationship Id="rId124" Type="http://schemas.openxmlformats.org/officeDocument/2006/relationships/footer" Target="footer8.xml"/><Relationship Id="rId129" Type="http://schemas.openxmlformats.org/officeDocument/2006/relationships/image" Target="media/image105.jpeg"/><Relationship Id="rId54" Type="http://schemas.openxmlformats.org/officeDocument/2006/relationships/header" Target="header4.xml"/><Relationship Id="rId70" Type="http://schemas.openxmlformats.org/officeDocument/2006/relationships/image" Target="media/image60.png"/><Relationship Id="rId75" Type="http://schemas.openxmlformats.org/officeDocument/2006/relationships/image" Target="media/image64.jpeg"/><Relationship Id="rId91" Type="http://schemas.openxmlformats.org/officeDocument/2006/relationships/hyperlink" Target="http://LearningApps.org/watch?v=pfqow14ta16" TargetMode="External"/><Relationship Id="rId96" Type="http://schemas.openxmlformats.org/officeDocument/2006/relationships/image" Target="media/image78.jpg"/><Relationship Id="rId140" Type="http://schemas.openxmlformats.org/officeDocument/2006/relationships/footer" Target="footer11.xml"/><Relationship Id="rId145" Type="http://schemas.openxmlformats.org/officeDocument/2006/relationships/hyperlink" Target="http://www.youtube.com/watch?v=cfriwhure3I" TargetMode="External"/><Relationship Id="rId161" Type="http://schemas.openxmlformats.org/officeDocument/2006/relationships/image" Target="media/image119.jpeg"/><Relationship Id="rId166" Type="http://schemas.openxmlformats.org/officeDocument/2006/relationships/image" Target="media/image123.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7.png"/><Relationship Id="rId23" Type="http://schemas.openxmlformats.org/officeDocument/2006/relationships/image" Target="media/image25.png"/><Relationship Id="rId28" Type="http://schemas.openxmlformats.org/officeDocument/2006/relationships/image" Target="media/image30.png"/><Relationship Id="rId36" Type="http://schemas.openxmlformats.org/officeDocument/2006/relationships/image" Target="media/image38.png"/><Relationship Id="rId49" Type="http://schemas.openxmlformats.org/officeDocument/2006/relationships/image" Target="media/image51.png"/><Relationship Id="rId57" Type="http://schemas.openxmlformats.org/officeDocument/2006/relationships/header" Target="header5.xml"/><Relationship Id="rId106" Type="http://schemas.openxmlformats.org/officeDocument/2006/relationships/image" Target="media/image86.jpeg"/><Relationship Id="rId114" Type="http://schemas.openxmlformats.org/officeDocument/2006/relationships/image" Target="media/image93.jpg"/><Relationship Id="rId119" Type="http://schemas.openxmlformats.org/officeDocument/2006/relationships/image" Target="media/image98.jpg"/><Relationship Id="rId127" Type="http://schemas.openxmlformats.org/officeDocument/2006/relationships/image" Target="media/image103.jpeg"/><Relationship Id="rId10" Type="http://schemas.openxmlformats.org/officeDocument/2006/relationships/header" Target="header2.xml"/><Relationship Id="rId31" Type="http://schemas.openxmlformats.org/officeDocument/2006/relationships/image" Target="media/image33.png"/><Relationship Id="rId44" Type="http://schemas.openxmlformats.org/officeDocument/2006/relationships/image" Target="media/image46.png"/><Relationship Id="rId52" Type="http://schemas.openxmlformats.org/officeDocument/2006/relationships/image" Target="media/image54.png"/><Relationship Id="rId60" Type="http://schemas.openxmlformats.org/officeDocument/2006/relationships/footer" Target="footer5.xml"/><Relationship Id="rId65" Type="http://schemas.openxmlformats.org/officeDocument/2006/relationships/footer" Target="footer7.xml"/><Relationship Id="rId73" Type="http://schemas.microsoft.com/office/2007/relationships/hdphoto" Target="media/hdphoto1.wdp"/><Relationship Id="rId78" Type="http://schemas.openxmlformats.org/officeDocument/2006/relationships/image" Target="media/image65.jpg"/><Relationship Id="rId81" Type="http://schemas.openxmlformats.org/officeDocument/2006/relationships/image" Target="media/image68.png"/><Relationship Id="rId86" Type="http://schemas.openxmlformats.org/officeDocument/2006/relationships/image" Target="media/image72.png"/><Relationship Id="rId94" Type="http://schemas.openxmlformats.org/officeDocument/2006/relationships/image" Target="media/image660.jpeg"/><Relationship Id="rId99" Type="http://schemas.openxmlformats.org/officeDocument/2006/relationships/image" Target="media/image81.png"/><Relationship Id="rId101" Type="http://schemas.microsoft.com/office/2007/relationships/hdphoto" Target="media/hdphoto2.wdp"/><Relationship Id="rId122" Type="http://schemas.openxmlformats.org/officeDocument/2006/relationships/hyperlink" Target="http://LearningApps.org/watch?v=pe3v2x4fk16" TargetMode="External"/><Relationship Id="rId130" Type="http://schemas.openxmlformats.org/officeDocument/2006/relationships/image" Target="media/image106.jpeg"/><Relationship Id="rId135" Type="http://schemas.openxmlformats.org/officeDocument/2006/relationships/image" Target="media/image109.jpeg"/><Relationship Id="rId143" Type="http://schemas.openxmlformats.org/officeDocument/2006/relationships/image" Target="media/image113.jpeg"/><Relationship Id="rId148" Type="http://schemas.openxmlformats.org/officeDocument/2006/relationships/image" Target="media/image116.jpeg"/><Relationship Id="rId164" Type="http://schemas.openxmlformats.org/officeDocument/2006/relationships/image" Target="media/image122.png"/><Relationship Id="rId169" Type="http://schemas.openxmlformats.org/officeDocument/2006/relationships/image" Target="media/image126.png"/><Relationship Id="rId177"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72" Type="http://schemas.openxmlformats.org/officeDocument/2006/relationships/image" Target="media/image127.JPG"/><Relationship Id="rId13" Type="http://schemas.openxmlformats.org/officeDocument/2006/relationships/hyperlink" Target="http://www.ls-webshop.de/" TargetMode="External"/><Relationship Id="rId18" Type="http://schemas.openxmlformats.org/officeDocument/2006/relationships/image" Target="media/image20.png"/><Relationship Id="rId39" Type="http://schemas.openxmlformats.org/officeDocument/2006/relationships/image" Target="media/image41.png"/><Relationship Id="rId109" Type="http://schemas.openxmlformats.org/officeDocument/2006/relationships/image" Target="media/image89.JPG"/><Relationship Id="rId34" Type="http://schemas.openxmlformats.org/officeDocument/2006/relationships/image" Target="media/image36.png"/><Relationship Id="rId50" Type="http://schemas.openxmlformats.org/officeDocument/2006/relationships/image" Target="media/image52.png"/><Relationship Id="rId55" Type="http://schemas.openxmlformats.org/officeDocument/2006/relationships/footer" Target="footer2.xml"/><Relationship Id="rId76" Type="http://schemas.openxmlformats.org/officeDocument/2006/relationships/image" Target="media/image590.jpeg"/><Relationship Id="rId97" Type="http://schemas.openxmlformats.org/officeDocument/2006/relationships/image" Target="media/image79.jpg"/><Relationship Id="rId104" Type="http://schemas.openxmlformats.org/officeDocument/2006/relationships/image" Target="media/image84.JPG"/><Relationship Id="rId120" Type="http://schemas.openxmlformats.org/officeDocument/2006/relationships/image" Target="media/image99.jpg"/><Relationship Id="rId125" Type="http://schemas.openxmlformats.org/officeDocument/2006/relationships/image" Target="media/image101.jpeg"/><Relationship Id="rId141" Type="http://schemas.openxmlformats.org/officeDocument/2006/relationships/image" Target="media/image111.png"/><Relationship Id="rId146" Type="http://schemas.openxmlformats.org/officeDocument/2006/relationships/image" Target="media/image115.png"/><Relationship Id="rId167" Type="http://schemas.openxmlformats.org/officeDocument/2006/relationships/image" Target="media/image124.png"/><Relationship Id="rId7" Type="http://schemas.openxmlformats.org/officeDocument/2006/relationships/footnotes" Target="footnotes.xml"/><Relationship Id="rId71" Type="http://schemas.openxmlformats.org/officeDocument/2006/relationships/image" Target="media/image61.JPG"/><Relationship Id="rId92" Type="http://schemas.openxmlformats.org/officeDocument/2006/relationships/image" Target="media/image75.jpg"/><Relationship Id="rId162" Type="http://schemas.openxmlformats.org/officeDocument/2006/relationships/image" Target="media/image120.jpeg"/><Relationship Id="rId2" Type="http://schemas.openxmlformats.org/officeDocument/2006/relationships/numbering" Target="numbering.xml"/><Relationship Id="rId29" Type="http://schemas.openxmlformats.org/officeDocument/2006/relationships/image" Target="media/image31.png"/><Relationship Id="rId24" Type="http://schemas.openxmlformats.org/officeDocument/2006/relationships/image" Target="media/image26.png"/><Relationship Id="rId40" Type="http://schemas.openxmlformats.org/officeDocument/2006/relationships/image" Target="media/image42.png"/><Relationship Id="rId45" Type="http://schemas.openxmlformats.org/officeDocument/2006/relationships/image" Target="media/image47.png"/><Relationship Id="rId66" Type="http://schemas.openxmlformats.org/officeDocument/2006/relationships/image" Target="media/image56.png"/><Relationship Id="rId87" Type="http://schemas.openxmlformats.org/officeDocument/2006/relationships/hyperlink" Target="http://LearningApps.org/watch?v=pfj3nk2dj16" TargetMode="External"/><Relationship Id="rId110" Type="http://schemas.openxmlformats.org/officeDocument/2006/relationships/image" Target="media/image90.jpeg"/><Relationship Id="rId115" Type="http://schemas.openxmlformats.org/officeDocument/2006/relationships/image" Target="media/image94.jpg"/><Relationship Id="rId131" Type="http://schemas.openxmlformats.org/officeDocument/2006/relationships/header" Target="header11.xml"/><Relationship Id="rId136" Type="http://schemas.openxmlformats.org/officeDocument/2006/relationships/header" Target="header12.xml"/><Relationship Id="rId61" Type="http://schemas.openxmlformats.org/officeDocument/2006/relationships/header" Target="header7.xml"/><Relationship Id="rId82" Type="http://schemas.openxmlformats.org/officeDocument/2006/relationships/image" Target="media/image69.png"/><Relationship Id="rId173" Type="http://schemas.openxmlformats.org/officeDocument/2006/relationships/header" Target="header15.xml"/><Relationship Id="rId19" Type="http://schemas.openxmlformats.org/officeDocument/2006/relationships/image" Target="media/image21.png"/><Relationship Id="rId14" Type="http://schemas.openxmlformats.org/officeDocument/2006/relationships/image" Target="media/image16.png"/><Relationship Id="rId30" Type="http://schemas.openxmlformats.org/officeDocument/2006/relationships/image" Target="media/image32.png"/><Relationship Id="rId35" Type="http://schemas.openxmlformats.org/officeDocument/2006/relationships/image" Target="media/image37.png"/><Relationship Id="rId56" Type="http://schemas.openxmlformats.org/officeDocument/2006/relationships/footer" Target="footer3.xml"/><Relationship Id="rId77" Type="http://schemas.openxmlformats.org/officeDocument/2006/relationships/image" Target="media/image600.jpeg"/><Relationship Id="rId100" Type="http://schemas.openxmlformats.org/officeDocument/2006/relationships/image" Target="media/image82.jpeg"/><Relationship Id="rId105" Type="http://schemas.openxmlformats.org/officeDocument/2006/relationships/image" Target="media/image85.jpeg"/><Relationship Id="rId126" Type="http://schemas.openxmlformats.org/officeDocument/2006/relationships/image" Target="media/image102.jpeg"/><Relationship Id="rId147" Type="http://schemas.openxmlformats.org/officeDocument/2006/relationships/hyperlink" Target="http://www.youtube.com/watch?v=kS5oXqgP0C4" TargetMode="External"/><Relationship Id="rId168" Type="http://schemas.openxmlformats.org/officeDocument/2006/relationships/image" Target="media/image125.jpeg"/><Relationship Id="rId8" Type="http://schemas.openxmlformats.org/officeDocument/2006/relationships/endnotes" Target="endnotes.xml"/><Relationship Id="rId51" Type="http://schemas.openxmlformats.org/officeDocument/2006/relationships/image" Target="media/image53.png"/><Relationship Id="rId72" Type="http://schemas.openxmlformats.org/officeDocument/2006/relationships/image" Target="media/image62.jpeg"/><Relationship Id="rId93" Type="http://schemas.openxmlformats.org/officeDocument/2006/relationships/image" Target="media/image76.jpg"/><Relationship Id="rId98" Type="http://schemas.openxmlformats.org/officeDocument/2006/relationships/image" Target="media/image80.jpg"/><Relationship Id="rId121" Type="http://schemas.openxmlformats.org/officeDocument/2006/relationships/image" Target="media/image100.png"/><Relationship Id="rId142" Type="http://schemas.openxmlformats.org/officeDocument/2006/relationships/image" Target="media/image112.JPG"/><Relationship Id="rId163" Type="http://schemas.openxmlformats.org/officeDocument/2006/relationships/image" Target="media/image121.png"/><Relationship Id="rId3" Type="http://schemas.openxmlformats.org/officeDocument/2006/relationships/styles" Target="styles.xml"/><Relationship Id="rId25" Type="http://schemas.openxmlformats.org/officeDocument/2006/relationships/image" Target="media/image27.png"/><Relationship Id="rId46" Type="http://schemas.openxmlformats.org/officeDocument/2006/relationships/image" Target="media/image48.png"/><Relationship Id="rId67" Type="http://schemas.openxmlformats.org/officeDocument/2006/relationships/image" Target="media/image57.png"/><Relationship Id="rId116" Type="http://schemas.openxmlformats.org/officeDocument/2006/relationships/image" Target="media/image95.jpg"/><Relationship Id="rId137" Type="http://schemas.openxmlformats.org/officeDocument/2006/relationships/footer" Target="footer10.xml"/><Relationship Id="rId158" Type="http://schemas.openxmlformats.org/officeDocument/2006/relationships/image" Target="media/image1050.jpeg"/><Relationship Id="rId20" Type="http://schemas.openxmlformats.org/officeDocument/2006/relationships/image" Target="media/image22.png"/><Relationship Id="rId41" Type="http://schemas.openxmlformats.org/officeDocument/2006/relationships/image" Target="media/image43.png"/><Relationship Id="rId62" Type="http://schemas.openxmlformats.org/officeDocument/2006/relationships/footer" Target="footer6.xml"/><Relationship Id="rId83" Type="http://schemas.openxmlformats.org/officeDocument/2006/relationships/hyperlink" Target="http://www.youtube.com/watch?v=yzV1qwCHZ1I" TargetMode="External"/><Relationship Id="rId88" Type="http://schemas.openxmlformats.org/officeDocument/2006/relationships/image" Target="media/image73.png"/><Relationship Id="rId111" Type="http://schemas.microsoft.com/office/2007/relationships/hdphoto" Target="media/hdphoto4.wdp"/><Relationship Id="rId132" Type="http://schemas.openxmlformats.org/officeDocument/2006/relationships/footer" Target="footer9.xml"/><Relationship Id="rId174" Type="http://schemas.openxmlformats.org/officeDocument/2006/relationships/footer" Target="footer13.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1.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2.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3.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5.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E:\x%20LS%202016%2008\Neue%20Formatvorlage\beruf_beruf_material.dotx" TargetMode="External"/></Relationships>
</file>

<file path=word/charts/_rels/chart1.xml.rels><?xml version="1.0" encoding="UTF-8" standalone="yes"?>
<Relationships xmlns="http://schemas.openxmlformats.org/package/2006/relationships"><Relationship Id="rId2" Type="http://schemas.openxmlformats.org/officeDocument/2006/relationships/oleObject" Target="file:///C:\Users\Marc\Desktop\Microsoft%20Excel%20Worksheet%20(neu)%20(2).xlsx"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Selbsteinschätzung Platinenherstellung</a:t>
            </a:r>
          </a:p>
        </c:rich>
      </c:tx>
      <c:layout/>
      <c:overlay val="0"/>
      <c:spPr>
        <a:noFill/>
        <a:ln>
          <a:noFill/>
        </a:ln>
        <a:effectLst/>
      </c:spPr>
    </c:title>
    <c:autoTitleDeleted val="0"/>
    <c:plotArea>
      <c:layout/>
      <c:radarChart>
        <c:radarStyle val="marker"/>
        <c:varyColors val="0"/>
        <c:ser>
          <c:idx val="6"/>
          <c:order val="0"/>
          <c:spPr>
            <a:ln w="28575" cap="rnd">
              <a:solidFill>
                <a:schemeClr val="accent1">
                  <a:lumMod val="60000"/>
                </a:schemeClr>
              </a:solidFill>
              <a:round/>
            </a:ln>
            <a:effectLst/>
          </c:spPr>
          <c:marker>
            <c:symbol val="none"/>
          </c:marker>
          <c:cat>
            <c:strRef>
              <c:f>Tabelle1!$A$1:$A$5</c:f>
              <c:strCache>
                <c:ptCount val="5"/>
                <c:pt idx="0">
                  <c:v>Ich kann Platinenarten unterscheiden und Punkte leitend verbinden</c:v>
                </c:pt>
                <c:pt idx="1">
                  <c:v>Ich kann Drahtbrücken und Bauteile biegen</c:v>
                </c:pt>
                <c:pt idx="2">
                  <c:v>Ich kann Bauteile einlöten</c:v>
                </c:pt>
                <c:pt idx="3">
                  <c:v>Ich kann sicher mit dem Lötkolben arbeiten</c:v>
                </c:pt>
                <c:pt idx="4">
                  <c:v>Ich kann Bauteile erkennen und Schaltpläne lesen</c:v>
                </c:pt>
              </c:strCache>
            </c:strRef>
          </c:cat>
          <c:val>
            <c:numRef>
              <c:f>Tabelle1!$H$1:$H$5</c:f>
              <c:numCache>
                <c:formatCode>General</c:formatCode>
                <c:ptCount val="5"/>
                <c:pt idx="0">
                  <c:v>1</c:v>
                </c:pt>
                <c:pt idx="1">
                  <c:v>1</c:v>
                </c:pt>
                <c:pt idx="2">
                  <c:v>1</c:v>
                </c:pt>
                <c:pt idx="3">
                  <c:v>1</c:v>
                </c:pt>
                <c:pt idx="4">
                  <c:v>1</c:v>
                </c:pt>
              </c:numCache>
            </c:numRef>
          </c:val>
        </c:ser>
        <c:dLbls>
          <c:showLegendKey val="0"/>
          <c:showVal val="0"/>
          <c:showCatName val="0"/>
          <c:showSerName val="0"/>
          <c:showPercent val="0"/>
          <c:showBubbleSize val="0"/>
        </c:dLbls>
        <c:axId val="262596480"/>
        <c:axId val="262598016"/>
        <c:extLst>
          <c:ext xmlns:c15="http://schemas.microsoft.com/office/drawing/2012/chart" uri="{02D57815-91ED-43cb-92C2-25804820EDAC}">
            <c15:filteredRadarSeries>
              <c15:ser>
                <c:idx val="0"/>
                <c:order val="0"/>
                <c:spPr>
                  <a:ln w="28575" cap="rnd">
                    <a:solidFill>
                      <a:schemeClr val="accent1"/>
                    </a:solidFill>
                    <a:round/>
                  </a:ln>
                  <a:effectLst/>
                </c:spPr>
                <c:marker>
                  <c:symbol val="none"/>
                </c:marker>
                <c:cat>
                  <c:strRef>
                    <c:extLst>
                      <c:ext uri="{02D57815-91ED-43cb-92C2-25804820EDAC}">
                        <c15:formulaRef>
                          <c15:sqref>Tabelle1!$A$1:$A$5</c15:sqref>
                        </c15:formulaRef>
                      </c:ext>
                    </c:extLst>
                    <c:strCache>
                      <c:ptCount val="5"/>
                      <c:pt idx="0">
                        <c:v>Ich kann Platinenarten unterscheiden und Punkte leitend verbinden</c:v>
                      </c:pt>
                      <c:pt idx="1">
                        <c:v>Ich kann Drahtbrücken und Bauteile biegen</c:v>
                      </c:pt>
                      <c:pt idx="2">
                        <c:v>Ich kann Bauteile einlöten</c:v>
                      </c:pt>
                      <c:pt idx="3">
                        <c:v>Ich kann sicher mit dem Lötkolben arbeiten</c:v>
                      </c:pt>
                      <c:pt idx="4">
                        <c:v>Ich kann Bauteile erkennen und Schaltpläne lesen</c:v>
                      </c:pt>
                    </c:strCache>
                  </c:strRef>
                </c:cat>
                <c:val>
                  <c:numRef>
                    <c:extLst>
                      <c:ext uri="{02D57815-91ED-43cb-92C2-25804820EDAC}">
                        <c15:formulaRef>
                          <c15:sqref>Tabelle1!$B$1:$B$5</c15:sqref>
                        </c15:formulaRef>
                      </c:ext>
                    </c:extLst>
                    <c:numCache>
                      <c:formatCode>General</c:formatCode>
                      <c:ptCount val="5"/>
                    </c:numCache>
                  </c:numRef>
                </c:val>
              </c15:ser>
            </c15:filteredRadarSeries>
            <c15:filteredRadarSeries>
              <c15:ser>
                <c:idx val="1"/>
                <c:order val="1"/>
                <c:spPr>
                  <a:ln w="28575" cap="rnd">
                    <a:solidFill>
                      <a:schemeClr val="accent2"/>
                    </a:solidFill>
                    <a:round/>
                  </a:ln>
                  <a:effectLst/>
                </c:spPr>
                <c:marker>
                  <c:symbol val="none"/>
                </c:marker>
                <c:cat>
                  <c:strRef>
                    <c:extLst xmlns:c15="http://schemas.microsoft.com/office/drawing/2012/chart">
                      <c:ext xmlns:c15="http://schemas.microsoft.com/office/drawing/2012/chart" uri="{02D57815-91ED-43cb-92C2-25804820EDAC}">
                        <c15:formulaRef>
                          <c15:sqref>Tabelle1!$A$1:$A$5</c15:sqref>
                        </c15:formulaRef>
                      </c:ext>
                    </c:extLst>
                    <c:strCache>
                      <c:ptCount val="5"/>
                      <c:pt idx="0">
                        <c:v>Ich kann Platinenarten unterscheiden und Punkte leitend verbinden</c:v>
                      </c:pt>
                      <c:pt idx="1">
                        <c:v>Ich kann Drahtbrücken und Bauteile biegen</c:v>
                      </c:pt>
                      <c:pt idx="2">
                        <c:v>Ich kann Bauteile einlöten</c:v>
                      </c:pt>
                      <c:pt idx="3">
                        <c:v>Ich kann sicher mit dem Lötkolben arbeiten</c:v>
                      </c:pt>
                      <c:pt idx="4">
                        <c:v>Ich kann Bauteile erkennen und Schaltpläne lesen</c:v>
                      </c:pt>
                    </c:strCache>
                  </c:strRef>
                </c:cat>
                <c:val>
                  <c:numRef>
                    <c:extLst xmlns:c15="http://schemas.microsoft.com/office/drawing/2012/chart">
                      <c:ext xmlns:c15="http://schemas.microsoft.com/office/drawing/2012/chart" uri="{02D57815-91ED-43cb-92C2-25804820EDAC}">
                        <c15:formulaRef>
                          <c15:sqref>Tabelle1!$C$1:$C$5</c15:sqref>
                        </c15:formulaRef>
                      </c:ext>
                    </c:extLst>
                    <c:numCache>
                      <c:formatCode>General</c:formatCode>
                      <c:ptCount val="5"/>
                    </c:numCache>
                  </c:numRef>
                </c:val>
              </c15:ser>
            </c15:filteredRadarSeries>
            <c15:filteredRadarSeries>
              <c15:ser>
                <c:idx val="2"/>
                <c:order val="2"/>
                <c:spPr>
                  <a:ln w="28575" cap="rnd">
                    <a:solidFill>
                      <a:schemeClr val="accent3"/>
                    </a:solidFill>
                    <a:round/>
                  </a:ln>
                  <a:effectLst/>
                </c:spPr>
                <c:marker>
                  <c:symbol val="none"/>
                </c:marker>
                <c:cat>
                  <c:strRef>
                    <c:extLst xmlns:c15="http://schemas.microsoft.com/office/drawing/2012/chart">
                      <c:ext xmlns:c15="http://schemas.microsoft.com/office/drawing/2012/chart" uri="{02D57815-91ED-43cb-92C2-25804820EDAC}">
                        <c15:formulaRef>
                          <c15:sqref>Tabelle1!$A$1:$A$5</c15:sqref>
                        </c15:formulaRef>
                      </c:ext>
                    </c:extLst>
                    <c:strCache>
                      <c:ptCount val="5"/>
                      <c:pt idx="0">
                        <c:v>Ich kann Platinenarten unterscheiden und Punkte leitend verbinden</c:v>
                      </c:pt>
                      <c:pt idx="1">
                        <c:v>Ich kann Drahtbrücken und Bauteile biegen</c:v>
                      </c:pt>
                      <c:pt idx="2">
                        <c:v>Ich kann Bauteile einlöten</c:v>
                      </c:pt>
                      <c:pt idx="3">
                        <c:v>Ich kann sicher mit dem Lötkolben arbeiten</c:v>
                      </c:pt>
                      <c:pt idx="4">
                        <c:v>Ich kann Bauteile erkennen und Schaltpläne lesen</c:v>
                      </c:pt>
                    </c:strCache>
                  </c:strRef>
                </c:cat>
                <c:val>
                  <c:numRef>
                    <c:extLst xmlns:c15="http://schemas.microsoft.com/office/drawing/2012/chart">
                      <c:ext xmlns:c15="http://schemas.microsoft.com/office/drawing/2012/chart" uri="{02D57815-91ED-43cb-92C2-25804820EDAC}">
                        <c15:formulaRef>
                          <c15:sqref>Tabelle1!$D$1:$D$5</c15:sqref>
                        </c15:formulaRef>
                      </c:ext>
                    </c:extLst>
                    <c:numCache>
                      <c:formatCode>General</c:formatCode>
                      <c:ptCount val="5"/>
                    </c:numCache>
                  </c:numRef>
                </c:val>
              </c15:ser>
            </c15:filteredRadarSeries>
            <c15:filteredRadarSeries>
              <c15:ser>
                <c:idx val="3"/>
                <c:order val="3"/>
                <c:spPr>
                  <a:ln w="28575" cap="rnd">
                    <a:solidFill>
                      <a:schemeClr val="accent4"/>
                    </a:solidFill>
                    <a:round/>
                  </a:ln>
                  <a:effectLst/>
                </c:spPr>
                <c:marker>
                  <c:symbol val="none"/>
                </c:marker>
                <c:cat>
                  <c:strRef>
                    <c:extLst xmlns:c15="http://schemas.microsoft.com/office/drawing/2012/chart">
                      <c:ext xmlns:c15="http://schemas.microsoft.com/office/drawing/2012/chart" uri="{02D57815-91ED-43cb-92C2-25804820EDAC}">
                        <c15:formulaRef>
                          <c15:sqref>Tabelle1!$A$1:$A$5</c15:sqref>
                        </c15:formulaRef>
                      </c:ext>
                    </c:extLst>
                    <c:strCache>
                      <c:ptCount val="5"/>
                      <c:pt idx="0">
                        <c:v>Ich kann Platinenarten unterscheiden und Punkte leitend verbinden</c:v>
                      </c:pt>
                      <c:pt idx="1">
                        <c:v>Ich kann Drahtbrücken und Bauteile biegen</c:v>
                      </c:pt>
                      <c:pt idx="2">
                        <c:v>Ich kann Bauteile einlöten</c:v>
                      </c:pt>
                      <c:pt idx="3">
                        <c:v>Ich kann sicher mit dem Lötkolben arbeiten</c:v>
                      </c:pt>
                      <c:pt idx="4">
                        <c:v>Ich kann Bauteile erkennen und Schaltpläne lesen</c:v>
                      </c:pt>
                    </c:strCache>
                  </c:strRef>
                </c:cat>
                <c:val>
                  <c:numRef>
                    <c:extLst xmlns:c15="http://schemas.microsoft.com/office/drawing/2012/chart">
                      <c:ext xmlns:c15="http://schemas.microsoft.com/office/drawing/2012/chart" uri="{02D57815-91ED-43cb-92C2-25804820EDAC}">
                        <c15:formulaRef>
                          <c15:sqref>Tabelle1!$E$1:$E$5</c15:sqref>
                        </c15:formulaRef>
                      </c:ext>
                    </c:extLst>
                    <c:numCache>
                      <c:formatCode>General</c:formatCode>
                      <c:ptCount val="5"/>
                    </c:numCache>
                  </c:numRef>
                </c:val>
              </c15:ser>
            </c15:filteredRadarSeries>
            <c15:filteredRadarSeries>
              <c15:ser>
                <c:idx val="4"/>
                <c:order val="4"/>
                <c:spPr>
                  <a:ln w="28575" cap="rnd">
                    <a:solidFill>
                      <a:schemeClr val="accent5"/>
                    </a:solidFill>
                    <a:round/>
                  </a:ln>
                  <a:effectLst/>
                </c:spPr>
                <c:marker>
                  <c:symbol val="none"/>
                </c:marker>
                <c:cat>
                  <c:strRef>
                    <c:extLst xmlns:c15="http://schemas.microsoft.com/office/drawing/2012/chart">
                      <c:ext xmlns:c15="http://schemas.microsoft.com/office/drawing/2012/chart" uri="{02D57815-91ED-43cb-92C2-25804820EDAC}">
                        <c15:formulaRef>
                          <c15:sqref>Tabelle1!$A$1:$A$5</c15:sqref>
                        </c15:formulaRef>
                      </c:ext>
                    </c:extLst>
                    <c:strCache>
                      <c:ptCount val="5"/>
                      <c:pt idx="0">
                        <c:v>Ich kann Platinenarten unterscheiden und Punkte leitend verbinden</c:v>
                      </c:pt>
                      <c:pt idx="1">
                        <c:v>Ich kann Drahtbrücken und Bauteile biegen</c:v>
                      </c:pt>
                      <c:pt idx="2">
                        <c:v>Ich kann Bauteile einlöten</c:v>
                      </c:pt>
                      <c:pt idx="3">
                        <c:v>Ich kann sicher mit dem Lötkolben arbeiten</c:v>
                      </c:pt>
                      <c:pt idx="4">
                        <c:v>Ich kann Bauteile erkennen und Schaltpläne lesen</c:v>
                      </c:pt>
                    </c:strCache>
                  </c:strRef>
                </c:cat>
                <c:val>
                  <c:numRef>
                    <c:extLst xmlns:c15="http://schemas.microsoft.com/office/drawing/2012/chart">
                      <c:ext xmlns:c15="http://schemas.microsoft.com/office/drawing/2012/chart" uri="{02D57815-91ED-43cb-92C2-25804820EDAC}">
                        <c15:formulaRef>
                          <c15:sqref>Tabelle1!$F$1:$F$5</c15:sqref>
                        </c15:formulaRef>
                      </c:ext>
                    </c:extLst>
                    <c:numCache>
                      <c:formatCode>General</c:formatCode>
                      <c:ptCount val="5"/>
                    </c:numCache>
                  </c:numRef>
                </c:val>
              </c15:ser>
            </c15:filteredRadarSeries>
            <c15:filteredRadarSeries>
              <c15:ser>
                <c:idx val="5"/>
                <c:order val="5"/>
                <c:spPr>
                  <a:ln w="28575" cap="rnd">
                    <a:solidFill>
                      <a:schemeClr val="accent6"/>
                    </a:solidFill>
                    <a:round/>
                  </a:ln>
                  <a:effectLst/>
                </c:spPr>
                <c:marker>
                  <c:symbol val="none"/>
                </c:marker>
                <c:cat>
                  <c:strRef>
                    <c:extLst xmlns:c15="http://schemas.microsoft.com/office/drawing/2012/chart">
                      <c:ext xmlns:c15="http://schemas.microsoft.com/office/drawing/2012/chart" uri="{02D57815-91ED-43cb-92C2-25804820EDAC}">
                        <c15:formulaRef>
                          <c15:sqref>Tabelle1!$A$1:$A$5</c15:sqref>
                        </c15:formulaRef>
                      </c:ext>
                    </c:extLst>
                    <c:strCache>
                      <c:ptCount val="5"/>
                      <c:pt idx="0">
                        <c:v>Ich kann Platinenarten unterscheiden und Punkte leitend verbinden</c:v>
                      </c:pt>
                      <c:pt idx="1">
                        <c:v>Ich kann Drahtbrücken und Bauteile biegen</c:v>
                      </c:pt>
                      <c:pt idx="2">
                        <c:v>Ich kann Bauteile einlöten</c:v>
                      </c:pt>
                      <c:pt idx="3">
                        <c:v>Ich kann sicher mit dem Lötkolben arbeiten</c:v>
                      </c:pt>
                      <c:pt idx="4">
                        <c:v>Ich kann Bauteile erkennen und Schaltpläne lesen</c:v>
                      </c:pt>
                    </c:strCache>
                  </c:strRef>
                </c:cat>
                <c:val>
                  <c:numRef>
                    <c:extLst xmlns:c15="http://schemas.microsoft.com/office/drawing/2012/chart">
                      <c:ext xmlns:c15="http://schemas.microsoft.com/office/drawing/2012/chart" uri="{02D57815-91ED-43cb-92C2-25804820EDAC}">
                        <c15:formulaRef>
                          <c15:sqref>Tabelle1!$G$1:$G$5</c15:sqref>
                        </c15:formulaRef>
                      </c:ext>
                    </c:extLst>
                    <c:numCache>
                      <c:formatCode>General</c:formatCode>
                      <c:ptCount val="5"/>
                    </c:numCache>
                  </c:numRef>
                </c:val>
              </c15:ser>
            </c15:filteredRadarSeries>
          </c:ext>
        </c:extLst>
      </c:radarChart>
      <c:catAx>
        <c:axId val="2625964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62598016"/>
        <c:crosses val="autoZero"/>
        <c:auto val="1"/>
        <c:lblAlgn val="ctr"/>
        <c:lblOffset val="100"/>
        <c:noMultiLvlLbl val="0"/>
      </c:catAx>
      <c:valAx>
        <c:axId val="262598016"/>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26259648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2">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4EA11F666114D8AB7BB2BE8BD969080"/>
        <w:category>
          <w:name w:val="Allgemein"/>
          <w:gallery w:val="placeholder"/>
        </w:category>
        <w:types>
          <w:type w:val="bbPlcHdr"/>
        </w:types>
        <w:behaviors>
          <w:behavior w:val="content"/>
        </w:behaviors>
        <w:guid w:val="{CD9E99C0-5D1F-41A8-987F-073246DFBFA2}"/>
      </w:docPartPr>
      <w:docPartBody>
        <w:p w:rsidR="004A3282" w:rsidRDefault="004A3282" w:rsidP="004A3282">
          <w:pPr>
            <w:pStyle w:val="B4EA11F666114D8AB7BB2BE8BD969080"/>
          </w:pPr>
          <w:r w:rsidRPr="00BD55ED">
            <w:rPr>
              <w:rStyle w:val="Platzhaltertext"/>
            </w:rPr>
            <w:t>Geben Sie hier eine Formel ein.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ource Sans Pro">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Semibold">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rbel">
    <w:panose1 w:val="020B0503020204020204"/>
    <w:charset w:val="00"/>
    <w:family w:val="swiss"/>
    <w:pitch w:val="variable"/>
    <w:sig w:usb0="A00002EF" w:usb1="4000A44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282"/>
    <w:rsid w:val="0036350E"/>
    <w:rsid w:val="004A3282"/>
    <w:rsid w:val="00633627"/>
    <w:rsid w:val="006D0D14"/>
    <w:rsid w:val="007126A2"/>
    <w:rsid w:val="008D13EF"/>
    <w:rsid w:val="00987387"/>
    <w:rsid w:val="00AC7D9D"/>
    <w:rsid w:val="00CC2436"/>
    <w:rsid w:val="00EC11D3"/>
    <w:rsid w:val="00F95F1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4A3282"/>
    <w:rPr>
      <w:color w:val="808080"/>
    </w:rPr>
  </w:style>
  <w:style w:type="paragraph" w:customStyle="1" w:styleId="B4EA11F666114D8AB7BB2BE8BD969080">
    <w:name w:val="B4EA11F666114D8AB7BB2BE8BD969080"/>
    <w:rsid w:val="004A328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4A3282"/>
    <w:rPr>
      <w:color w:val="808080"/>
    </w:rPr>
  </w:style>
  <w:style w:type="paragraph" w:customStyle="1" w:styleId="B4EA11F666114D8AB7BB2BE8BD969080">
    <w:name w:val="B4EA11F666114D8AB7BB2BE8BD969080"/>
    <w:rsid w:val="004A328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word/theme/themeOverride1.xml><?xml version="1.0" encoding="utf-8"?>
<a:themeOverride xmlns:a="http://schemas.openxmlformats.org/drawingml/2006/main">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32979A-D197-44D5-AB0E-ABC410FDDE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beruf_beruf_material.dotx</Template>
  <TotalTime>0</TotalTime>
  <Pages>117</Pages>
  <Words>20619</Words>
  <Characters>129904</Characters>
  <Application>Microsoft Office Word</Application>
  <DocSecurity>0</DocSecurity>
  <Lines>1082</Lines>
  <Paragraphs>300</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150223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lfbuser</dc:creator>
  <cp:lastModifiedBy>Finkbeiner, Sören (LS)</cp:lastModifiedBy>
  <cp:revision>11</cp:revision>
  <cp:lastPrinted>2016-09-21T12:47:00Z</cp:lastPrinted>
  <dcterms:created xsi:type="dcterms:W3CDTF">2016-09-15T14:44:00Z</dcterms:created>
  <dcterms:modified xsi:type="dcterms:W3CDTF">2016-10-27T11:41:00Z</dcterms:modified>
</cp:coreProperties>
</file>